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390" w:rsidRDefault="001D4390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D4390" w:rsidRPr="00E73503" w:rsidRDefault="001D4390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1D4390" w:rsidRPr="001B1299">
        <w:trPr>
          <w:trHeight w:val="581"/>
        </w:trPr>
        <w:tc>
          <w:tcPr>
            <w:tcW w:w="9828" w:type="dxa"/>
            <w:vAlign w:val="center"/>
          </w:tcPr>
          <w:p w:rsidR="001D4390" w:rsidRPr="001B1299" w:rsidRDefault="001D4390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4445 от «19»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1D4390" w:rsidRPr="004E3C5E" w:rsidRDefault="001D4390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8661</w:t>
            </w:r>
          </w:p>
          <w:p w:rsidR="001D4390" w:rsidRPr="002A738B" w:rsidRDefault="001D4390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1071</w:t>
            </w:r>
          </w:p>
        </w:tc>
      </w:tr>
    </w:tbl>
    <w:p w:rsidR="001D4390" w:rsidRDefault="001D4390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1D4390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7D4215" w:rsidRDefault="001D4390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1D4390" w:rsidRPr="007D4215">
        <w:trPr>
          <w:trHeight w:val="146"/>
        </w:trPr>
        <w:tc>
          <w:tcPr>
            <w:tcW w:w="9948" w:type="dxa"/>
            <w:gridSpan w:val="2"/>
          </w:tcPr>
          <w:p w:rsidR="001D4390" w:rsidRPr="007D4215" w:rsidRDefault="001D4390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1D4390" w:rsidRPr="007D4215" w:rsidRDefault="001D4390" w:rsidP="004052B7">
            <w:pPr>
              <w:tabs>
                <w:tab w:val="left" w:pos="1134"/>
              </w:tabs>
              <w:jc w:val="both"/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1D4390" w:rsidRPr="007938E2" w:rsidRDefault="001D439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390" w:rsidRPr="007938E2" w:rsidRDefault="001D4390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B74E80" w:rsidRDefault="001D4390" w:rsidP="004052B7">
            <w:pPr>
              <w:jc w:val="both"/>
            </w:pPr>
            <w:r>
              <w:t>Нефедова Ольга Николаевна, телефон: (3823) 52-35-76, 52-00-92</w:t>
            </w:r>
            <w:r w:rsidRPr="00F512FA">
              <w:t>, факс (3823) 56-25-50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90" w:rsidRPr="007938E2" w:rsidRDefault="001D4390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1D4390" w:rsidRPr="007938E2" w:rsidRDefault="001D4390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1D439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4390" w:rsidRPr="007938E2" w:rsidRDefault="001D439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4390" w:rsidRPr="007938E2" w:rsidRDefault="001D4390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1D4390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Pr="002A738B" w:rsidRDefault="001D4390" w:rsidP="002A738B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1E61C1">
              <w:t xml:space="preserve">раво заключения договора на поставку </w:t>
            </w:r>
            <w:r w:rsidRPr="001E61C1">
              <w:rPr>
                <w:color w:val="000000"/>
              </w:rPr>
              <w:t>б</w:t>
            </w:r>
            <w:r w:rsidRPr="001E61C1">
              <w:t>ензина неэтилированного автомобильной марки "РЕГУЛЯР-92" (АИ-92)</w:t>
            </w:r>
          </w:p>
          <w:p w:rsidR="001D4390" w:rsidRPr="001B69EC" w:rsidRDefault="001D4390" w:rsidP="002A738B">
            <w:pPr>
              <w:pStyle w:val="BodyTextIndent2"/>
              <w:spacing w:after="0" w:line="240" w:lineRule="auto"/>
              <w:ind w:left="0"/>
            </w:pPr>
          </w:p>
          <w:p w:rsidR="001D4390" w:rsidRPr="001E61C1" w:rsidRDefault="001D4390" w:rsidP="002A738B">
            <w:pPr>
              <w:pStyle w:val="BodyTextIndent2"/>
              <w:spacing w:after="0" w:line="240" w:lineRule="auto"/>
              <w:ind w:left="0"/>
            </w:pPr>
            <w:r w:rsidRPr="001B69EC">
              <w:t xml:space="preserve">Предмет договора: </w:t>
            </w:r>
            <w:r w:rsidRPr="001E61C1">
              <w:rPr>
                <w:color w:val="000000"/>
              </w:rPr>
              <w:t>б</w:t>
            </w:r>
            <w:r w:rsidRPr="001E61C1">
              <w:t xml:space="preserve">ензин </w:t>
            </w:r>
            <w:r>
              <w:t>неэтилированный</w:t>
            </w:r>
            <w:r w:rsidRPr="001E61C1">
              <w:t xml:space="preserve"> автомобильной марки "РЕГУЛЯР-92" (АИ-92)</w:t>
            </w:r>
          </w:p>
          <w:p w:rsidR="001D4390" w:rsidRPr="00F16CE4" w:rsidRDefault="001D4390" w:rsidP="004052B7">
            <w:pPr>
              <w:rPr>
                <w:b/>
                <w:bCs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1D4390" w:rsidRPr="00B975CB" w:rsidRDefault="001D4390" w:rsidP="004052B7"/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C4B7A" w:rsidRDefault="001D4390" w:rsidP="002A738B">
            <w:pPr>
              <w:ind w:right="153"/>
              <w:jc w:val="both"/>
              <w:rPr>
                <w:color w:val="000000"/>
              </w:rPr>
            </w:pPr>
            <w:r w:rsidRPr="00BC4B7A">
              <w:t>с момента подписания договора уполномоченными представителями сторон</w:t>
            </w:r>
            <w:r>
              <w:t xml:space="preserve"> до 31</w:t>
            </w:r>
            <w:r w:rsidRPr="00BC4B7A">
              <w:t>.</w:t>
            </w:r>
            <w:r>
              <w:t>01.2015 г. по мере появления потребности в продукции.</w:t>
            </w:r>
            <w:r w:rsidRPr="00BC4B7A">
              <w:rPr>
                <w:color w:val="000000"/>
              </w:rPr>
              <w:t xml:space="preserve"> </w:t>
            </w:r>
          </w:p>
          <w:p w:rsidR="001D4390" w:rsidRPr="00B975CB" w:rsidRDefault="001D4390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2A738B" w:rsidRDefault="001D4390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2A738B" w:rsidRDefault="001D4390" w:rsidP="002A738B">
            <w:pPr>
              <w:spacing w:line="240" w:lineRule="atLeast"/>
            </w:pPr>
            <w:r w:rsidRPr="00FF2246">
              <w:t xml:space="preserve">100% оплата за каждую поставленную партию продукции </w:t>
            </w:r>
            <w:r>
              <w:t>производится безналичным расчетом в срок не позднее</w:t>
            </w:r>
            <w:r w:rsidRPr="00FF2246">
              <w:t xml:space="preserve"> 30 числа месяца, следующего за отчетным, за фактическую выбранную продукцию после предоставления всех отгрузочных документов (счет-фактура, товарная накладная), паспорта качества и др. подтверждающих документов.</w:t>
            </w:r>
          </w:p>
          <w:p w:rsidR="001D4390" w:rsidRPr="00B975CB" w:rsidRDefault="001D4390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2A738B">
            <w:r w:rsidRPr="001D6247">
              <w:t>самовывоз автотранспортом покупателя с АЗС или АЗК «Поставщика»  или третьих лиц (именуемых в дальнейшем «Точки обслуживания» или «ТО»).</w:t>
            </w:r>
            <w:r>
              <w:t xml:space="preserve"> </w:t>
            </w:r>
          </w:p>
          <w:p w:rsidR="001D4390" w:rsidRDefault="001D4390" w:rsidP="002A738B">
            <w:r>
              <w:t xml:space="preserve">Все «Точки обслуживания», на которых будет производиться заправка техники ОАО «СХК», должны находиться   на территории  г. Северска Томской области. </w:t>
            </w:r>
          </w:p>
          <w:p w:rsidR="001D4390" w:rsidRPr="002B23DB" w:rsidRDefault="001D4390" w:rsidP="002A738B">
            <w:r w:rsidRPr="000075FE">
              <w:t>Получение товара на «ТО» производится по топливным картам, либо ведомостям (в зависимости от установленных правил работы Поставщика).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>
            <w:pPr>
              <w:rPr>
                <w:color w:val="FF0000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1D4390" w:rsidRPr="00B975CB" w:rsidRDefault="001D4390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4939EB" w:rsidRDefault="001D4390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1D4390" w:rsidRPr="004939EB" w:rsidRDefault="001D4390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1D4390" w:rsidRPr="00B975CB" w:rsidRDefault="001D4390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/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1D4390" w:rsidRPr="001B1299">
        <w:trPr>
          <w:trHeight w:val="678"/>
        </w:trPr>
        <w:tc>
          <w:tcPr>
            <w:tcW w:w="9948" w:type="dxa"/>
            <w:gridSpan w:val="2"/>
          </w:tcPr>
          <w:p w:rsidR="001D4390" w:rsidRDefault="001D4390" w:rsidP="002A738B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1D4390" w:rsidRDefault="001D4390" w:rsidP="002A738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382 760   </w:t>
            </w:r>
            <w:r w:rsidRPr="00ED5972">
              <w:rPr>
                <w:color w:val="000000"/>
              </w:rPr>
              <w:t xml:space="preserve">(триста восемьдесят две тысячи семьсот шестьдесят) </w:t>
            </w:r>
            <w:r>
              <w:rPr>
                <w:b/>
                <w:bCs/>
                <w:color w:val="000000"/>
              </w:rPr>
              <w:t xml:space="preserve">рублей 00 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1D4390" w:rsidRPr="00CA1BE0" w:rsidRDefault="001D4390" w:rsidP="002A738B">
            <w:pPr>
              <w:rPr>
                <w:b/>
                <w:bCs/>
                <w:color w:val="000000"/>
              </w:rPr>
            </w:pPr>
          </w:p>
          <w:p w:rsidR="001D4390" w:rsidRDefault="001D4390" w:rsidP="002A738B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1D4390" w:rsidRDefault="001D4390" w:rsidP="002A738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324 372  </w:t>
            </w:r>
            <w:r w:rsidRPr="00ED5972">
              <w:rPr>
                <w:color w:val="000000"/>
              </w:rPr>
              <w:t xml:space="preserve">(триста двадцать четыре тысячи триста семьдесят два) </w:t>
            </w:r>
            <w:r>
              <w:rPr>
                <w:b/>
                <w:bCs/>
                <w:color w:val="000000"/>
              </w:rPr>
              <w:t>рубля 88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1D4390" w:rsidRDefault="001D4390" w:rsidP="002A738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1D4390" w:rsidRPr="005333A7" w:rsidRDefault="001D4390" w:rsidP="002A738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1D4390" w:rsidRPr="00CA1BE0" w:rsidRDefault="001D4390" w:rsidP="002A738B">
            <w:pPr>
              <w:rPr>
                <w:b/>
                <w:bCs/>
                <w:color w:val="000000"/>
              </w:rPr>
            </w:pPr>
          </w:p>
          <w:p w:rsidR="001D4390" w:rsidRDefault="001D4390" w:rsidP="002A738B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1D4390" w:rsidRDefault="001D4390" w:rsidP="002A738B">
            <w:pPr>
              <w:rPr>
                <w:b/>
                <w:bCs/>
                <w:color w:val="000000"/>
              </w:rPr>
            </w:pPr>
            <w:r w:rsidRPr="005560F8">
              <w:t>стоимость товара, налог</w:t>
            </w:r>
            <w:r>
              <w:t>и</w:t>
            </w:r>
            <w:r w:rsidRPr="005560F8">
              <w:t>, расход</w:t>
            </w:r>
            <w:r>
              <w:t>ы</w:t>
            </w:r>
            <w:r w:rsidRPr="005560F8">
              <w:t xml:space="preserve"> на страхование, уплату таможенных пошлин, транспортны</w:t>
            </w:r>
            <w:r>
              <w:t>е</w:t>
            </w:r>
            <w:r w:rsidRPr="005560F8">
              <w:t xml:space="preserve"> расход</w:t>
            </w:r>
            <w:r>
              <w:t>ы, связанные</w:t>
            </w:r>
            <w:r w:rsidRPr="005560F8">
              <w:t xml:space="preserve"> с доставкой товара до АЗС</w:t>
            </w:r>
            <w:r>
              <w:t xml:space="preserve"> или АЗК «Поставщика»  или третьих лиц (именуемых в дальнейшем «Точки обслуживания» или «ТО»)</w:t>
            </w:r>
            <w:r w:rsidRPr="005560F8">
              <w:t>, стоимост</w:t>
            </w:r>
            <w:r>
              <w:t>ь</w:t>
            </w:r>
            <w:r w:rsidRPr="005560F8">
              <w:t xml:space="preserve"> услуг по отпуску товара, сборов</w:t>
            </w:r>
            <w:r>
              <w:t>, стоимость топливных карт</w:t>
            </w:r>
            <w:r w:rsidRPr="005560F8">
              <w:t xml:space="preserve"> и других обязательных платежей по исполнению договора</w:t>
            </w:r>
            <w:r>
              <w:t>.</w:t>
            </w:r>
          </w:p>
          <w:p w:rsidR="001D4390" w:rsidRPr="001B1299" w:rsidRDefault="001D4390" w:rsidP="004052B7">
            <w:pPr>
              <w:rPr>
                <w:u w:val="single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1D4390" w:rsidRPr="00225C74" w:rsidRDefault="001D4390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1D4390" w:rsidRDefault="001D4390" w:rsidP="004052B7">
            <w:pPr>
              <w:tabs>
                <w:tab w:val="left" w:pos="1134"/>
              </w:tabs>
            </w:pPr>
          </w:p>
          <w:p w:rsidR="001D4390" w:rsidRPr="001050E6" w:rsidRDefault="001D4390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/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1D4390" w:rsidRPr="00B975CB" w:rsidRDefault="001D4390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Pr="00D12912" w:rsidRDefault="001D4390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1D4390" w:rsidRPr="006B4D55" w:rsidRDefault="001D4390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1D4390" w:rsidRPr="00B975CB" w:rsidRDefault="001D4390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1D4390" w:rsidRPr="00CE0D41" w:rsidRDefault="001D4390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1D4390" w:rsidRPr="00EC648D" w:rsidRDefault="001D4390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1D4390" w:rsidRPr="00E01693" w:rsidRDefault="001D4390" w:rsidP="004052B7"/>
          <w:p w:rsidR="001D4390" w:rsidRPr="00E01693" w:rsidRDefault="001D4390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2014 года</w:t>
            </w:r>
          </w:p>
          <w:p w:rsidR="001D4390" w:rsidRPr="00EC648D" w:rsidRDefault="001D4390" w:rsidP="004052B7">
            <w:pPr>
              <w:rPr>
                <w:b/>
                <w:bCs/>
                <w:u w:val="single"/>
              </w:rPr>
            </w:pP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1D4390" w:rsidRPr="009E2FC9" w:rsidRDefault="001D4390" w:rsidP="002227FA"/>
          <w:p w:rsidR="001D4390" w:rsidRPr="001B1299" w:rsidRDefault="001D4390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1B1299" w:rsidRDefault="001D4390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1D4390" w:rsidRPr="001B1299">
        <w:trPr>
          <w:trHeight w:val="146"/>
        </w:trPr>
        <w:tc>
          <w:tcPr>
            <w:tcW w:w="9948" w:type="dxa"/>
            <w:gridSpan w:val="2"/>
          </w:tcPr>
          <w:p w:rsidR="001D4390" w:rsidRDefault="001D4390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1D4390" w:rsidRDefault="001D4390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1D4390" w:rsidRDefault="001D4390" w:rsidP="002227FA"/>
          <w:p w:rsidR="001D4390" w:rsidRPr="001B1299" w:rsidRDefault="001D4390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B975CB" w:rsidRDefault="001D4390" w:rsidP="004052B7"/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1D4390" w:rsidRPr="00B975CB">
        <w:trPr>
          <w:trHeight w:val="146"/>
        </w:trPr>
        <w:tc>
          <w:tcPr>
            <w:tcW w:w="9948" w:type="dxa"/>
            <w:gridSpan w:val="2"/>
          </w:tcPr>
          <w:p w:rsidR="001D4390" w:rsidRPr="00AE6F72" w:rsidRDefault="001D4390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1D4390" w:rsidRPr="00225DB0" w:rsidRDefault="001D4390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1D4390" w:rsidRPr="00242BFB" w:rsidRDefault="001D4390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1D4390" w:rsidRPr="009E58BB" w:rsidRDefault="001D4390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1D4390" w:rsidRPr="00B975CB" w:rsidRDefault="001D4390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1D4390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1D4390" w:rsidRPr="001B1299">
        <w:trPr>
          <w:trHeight w:val="559"/>
        </w:trPr>
        <w:tc>
          <w:tcPr>
            <w:tcW w:w="9948" w:type="dxa"/>
            <w:gridSpan w:val="2"/>
          </w:tcPr>
          <w:p w:rsidR="001D4390" w:rsidRPr="001B1299" w:rsidRDefault="001D4390" w:rsidP="004052B7">
            <w:r>
              <w:t>не требуется</w:t>
            </w:r>
          </w:p>
          <w:p w:rsidR="001D4390" w:rsidRPr="001B1299" w:rsidRDefault="001D4390" w:rsidP="004052B7"/>
        </w:tc>
      </w:tr>
      <w:tr w:rsidR="001D4390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1D4390" w:rsidRPr="00B975CB" w:rsidRDefault="001D4390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1D4390" w:rsidRPr="00B975CB">
        <w:trPr>
          <w:trHeight w:val="271"/>
        </w:trPr>
        <w:tc>
          <w:tcPr>
            <w:tcW w:w="9948" w:type="dxa"/>
            <w:gridSpan w:val="2"/>
          </w:tcPr>
          <w:p w:rsidR="001D4390" w:rsidRPr="00B975CB" w:rsidRDefault="001D4390" w:rsidP="004052B7"/>
        </w:tc>
      </w:tr>
      <w:tr w:rsidR="001D4390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1D4390" w:rsidRDefault="001D439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1D4390" w:rsidRDefault="001D4390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1D4390" w:rsidRPr="00B975CB" w:rsidRDefault="001D4390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1D4390" w:rsidRPr="00B975CB">
        <w:trPr>
          <w:trHeight w:val="1118"/>
        </w:trPr>
        <w:tc>
          <w:tcPr>
            <w:tcW w:w="9948" w:type="dxa"/>
            <w:gridSpan w:val="2"/>
          </w:tcPr>
          <w:p w:rsidR="001D4390" w:rsidRPr="00254E37" w:rsidRDefault="001D4390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1D4390" w:rsidRPr="00254E37" w:rsidRDefault="001D4390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D4390" w:rsidRPr="00B975CB" w:rsidRDefault="001D4390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1D4390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1D4390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1D4390" w:rsidRPr="00B975CB" w:rsidRDefault="001D4390" w:rsidP="004052B7">
            <w:pPr>
              <w:rPr>
                <w:b/>
                <w:bCs/>
              </w:rPr>
            </w:pPr>
          </w:p>
        </w:tc>
      </w:tr>
      <w:tr w:rsidR="001D4390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1D4390" w:rsidRPr="00B975CB" w:rsidRDefault="001D4390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1D4390" w:rsidRPr="00B975CB">
        <w:trPr>
          <w:trHeight w:val="3353"/>
        </w:trPr>
        <w:tc>
          <w:tcPr>
            <w:tcW w:w="9948" w:type="dxa"/>
            <w:gridSpan w:val="2"/>
          </w:tcPr>
          <w:p w:rsidR="001D4390" w:rsidRPr="00E27C5F" w:rsidRDefault="001D4390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C5F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1D4390" w:rsidRPr="00E27C5F" w:rsidRDefault="001D4390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C5F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1D4390" w:rsidRPr="00072459" w:rsidRDefault="001D4390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1D4390" w:rsidRPr="000E6546" w:rsidRDefault="001D4390" w:rsidP="000E6546"/>
    <w:sectPr w:rsidR="001D4390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390" w:rsidRDefault="001D4390" w:rsidP="007938E2">
      <w:r>
        <w:separator/>
      </w:r>
    </w:p>
  </w:endnote>
  <w:endnote w:type="continuationSeparator" w:id="1">
    <w:p w:rsidR="001D4390" w:rsidRDefault="001D439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390" w:rsidRDefault="001D4390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1D4390" w:rsidRDefault="001D439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390" w:rsidRDefault="001D4390" w:rsidP="007938E2">
      <w:r>
        <w:separator/>
      </w:r>
    </w:p>
  </w:footnote>
  <w:footnote w:type="continuationSeparator" w:id="1">
    <w:p w:rsidR="001D4390" w:rsidRDefault="001D439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390" w:rsidRPr="00FC6B64" w:rsidRDefault="001D439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1D4390" w:rsidRDefault="001D4390" w:rsidP="006B02BB">
    <w:pPr>
      <w:pStyle w:val="Header"/>
    </w:pPr>
    <w:r>
      <w:t>_____________________________________________________________________________</w:t>
    </w:r>
  </w:p>
  <w:p w:rsidR="001D4390" w:rsidRDefault="001D4390" w:rsidP="00B62271">
    <w:pPr>
      <w:pStyle w:val="Header"/>
    </w:pPr>
  </w:p>
  <w:p w:rsidR="001D4390" w:rsidRDefault="001D439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75FE"/>
    <w:rsid w:val="000151A8"/>
    <w:rsid w:val="00031D9F"/>
    <w:rsid w:val="00032725"/>
    <w:rsid w:val="00046382"/>
    <w:rsid w:val="00050B91"/>
    <w:rsid w:val="00051AF6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7607B"/>
    <w:rsid w:val="001A1CB3"/>
    <w:rsid w:val="001A2900"/>
    <w:rsid w:val="001B1299"/>
    <w:rsid w:val="001B69EC"/>
    <w:rsid w:val="001D4390"/>
    <w:rsid w:val="001D6247"/>
    <w:rsid w:val="001E1983"/>
    <w:rsid w:val="001E2034"/>
    <w:rsid w:val="001E61C1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A738B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560F8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2A58"/>
    <w:rsid w:val="00841AE2"/>
    <w:rsid w:val="00871A41"/>
    <w:rsid w:val="00890BA1"/>
    <w:rsid w:val="00893D90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A694C"/>
    <w:rsid w:val="009B2C15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4B7A"/>
    <w:rsid w:val="00BC6F5F"/>
    <w:rsid w:val="00BD390D"/>
    <w:rsid w:val="00BF614E"/>
    <w:rsid w:val="00C05AAA"/>
    <w:rsid w:val="00C078CA"/>
    <w:rsid w:val="00C35846"/>
    <w:rsid w:val="00C45C70"/>
    <w:rsid w:val="00C576DA"/>
    <w:rsid w:val="00C67524"/>
    <w:rsid w:val="00C710C8"/>
    <w:rsid w:val="00C7523F"/>
    <w:rsid w:val="00C90A65"/>
    <w:rsid w:val="00CA1BE0"/>
    <w:rsid w:val="00CB6AD0"/>
    <w:rsid w:val="00CB6AEC"/>
    <w:rsid w:val="00CB6B21"/>
    <w:rsid w:val="00CC6B93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27C5F"/>
    <w:rsid w:val="00E3162E"/>
    <w:rsid w:val="00E45A90"/>
    <w:rsid w:val="00E5573E"/>
    <w:rsid w:val="00E63FAB"/>
    <w:rsid w:val="00E73503"/>
    <w:rsid w:val="00E95555"/>
    <w:rsid w:val="00EB0D85"/>
    <w:rsid w:val="00EC648D"/>
    <w:rsid w:val="00ED5972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246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1666</Words>
  <Characters>9500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</cp:revision>
  <cp:lastPrinted>2013-08-16T05:58:00Z</cp:lastPrinted>
  <dcterms:created xsi:type="dcterms:W3CDTF">2014-09-19T03:15:00Z</dcterms:created>
  <dcterms:modified xsi:type="dcterms:W3CDTF">2014-09-19T03:15:00Z</dcterms:modified>
</cp:coreProperties>
</file>