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569" w:rsidRPr="00A80090" w:rsidRDefault="006E1569" w:rsidP="004263B3">
      <w:pPr>
        <w:jc w:val="center"/>
        <w:outlineLvl w:val="0"/>
        <w:rPr>
          <w:rFonts w:ascii="Times New Roman" w:hAnsi="Times New Roman" w:cs="Times New Roman"/>
        </w:rPr>
      </w:pPr>
      <w:r w:rsidRPr="00A80090">
        <w:rPr>
          <w:rFonts w:ascii="Times New Roman" w:hAnsi="Times New Roman" w:cs="Times New Roman"/>
        </w:rPr>
        <w:t>ИЗВЕЩЕНИЕ О ПРОДЛЕНИИ СРОКА ПОДАЧИ ЗАЯВОК</w:t>
      </w:r>
    </w:p>
    <w:p w:rsidR="006E1569" w:rsidRPr="00A80090" w:rsidRDefault="006E1569" w:rsidP="004263B3">
      <w:pPr>
        <w:jc w:val="center"/>
        <w:outlineLvl w:val="0"/>
        <w:rPr>
          <w:rFonts w:ascii="Times New Roman" w:hAnsi="Times New Roman" w:cs="Times New Roman"/>
        </w:rPr>
      </w:pPr>
      <w:r w:rsidRPr="00A80090">
        <w:rPr>
          <w:rFonts w:ascii="Times New Roman" w:hAnsi="Times New Roman" w:cs="Times New Roman"/>
        </w:rPr>
        <w:t>№ 224/67-03/13-281/2 ОЗЦЭ</w:t>
      </w:r>
      <w:bookmarkStart w:id="0" w:name="_GoBack"/>
      <w:bookmarkEnd w:id="0"/>
    </w:p>
    <w:p w:rsidR="006E1569" w:rsidRPr="00A6215E" w:rsidRDefault="006E1569" w:rsidP="004263B3">
      <w:pPr>
        <w:jc w:val="center"/>
        <w:outlineLvl w:val="0"/>
        <w:rPr>
          <w:rFonts w:ascii="Times New Roman" w:hAnsi="Times New Roman" w:cs="Times New Roman"/>
        </w:rPr>
      </w:pPr>
    </w:p>
    <w:p w:rsidR="006E1569" w:rsidRPr="00A6215E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6E1569" w:rsidRPr="00A6215E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E1569" w:rsidRPr="00A6215E" w:rsidRDefault="006E1569" w:rsidP="004263B3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6E1569" w:rsidRDefault="006E1569" w:rsidP="004263B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6E1569" w:rsidRPr="006F3094" w:rsidRDefault="006E1569" w:rsidP="004263B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6E1569" w:rsidRPr="00807470" w:rsidRDefault="006E1569" w:rsidP="004263B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6E1569" w:rsidRPr="00A6215E" w:rsidRDefault="006E1569" w:rsidP="004263B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623CD7">
        <w:rPr>
          <w:rFonts w:ascii="Times New Roman" w:hAnsi="Times New Roman" w:cs="Times New Roman"/>
        </w:rPr>
        <w:t xml:space="preserve">цыпленка бройлерного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6E1569" w:rsidRPr="00A6215E" w:rsidRDefault="006E1569" w:rsidP="004263B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6E1569" w:rsidRPr="00C573AC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6E1569" w:rsidRPr="00C573AC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E1569" w:rsidRPr="00A6215E" w:rsidRDefault="006E1569" w:rsidP="004263B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E1569" w:rsidRPr="00A6215E" w:rsidRDefault="006E1569" w:rsidP="004263B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1569" w:rsidRPr="00A6215E" w:rsidRDefault="006E1569" w:rsidP="004263B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1569" w:rsidRPr="00745446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 w:rsidRPr="000C55AD">
        <w:rPr>
          <w:rFonts w:ascii="Times New Roman" w:hAnsi="Times New Roman" w:cs="Times New Roman"/>
        </w:rPr>
        <w:t>347 866</w:t>
      </w:r>
      <w:r>
        <w:rPr>
          <w:rFonts w:ascii="Times New Roman" w:hAnsi="Times New Roman" w:cs="Times New Roman"/>
        </w:rPr>
        <w:t>,</w:t>
      </w:r>
      <w:r w:rsidRPr="000C55AD">
        <w:rPr>
          <w:rFonts w:ascii="Times New Roman" w:hAnsi="Times New Roman" w:cs="Times New Roman"/>
        </w:rPr>
        <w:t>67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триста сорок семь тысяч восемьсот шестьдесят шесть </w:t>
      </w:r>
      <w:r w:rsidRPr="00B3568E">
        <w:rPr>
          <w:rFonts w:ascii="Times New Roman" w:hAnsi="Times New Roman" w:cs="Times New Roman"/>
        </w:rPr>
        <w:t>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67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я</w:t>
      </w:r>
      <w:r w:rsidRPr="00745446">
        <w:rPr>
          <w:rFonts w:ascii="Times New Roman" w:hAnsi="Times New Roman" w:cs="Times New Roman"/>
        </w:rPr>
        <w:t>, включая НДС</w:t>
      </w:r>
      <w:r w:rsidRPr="005F45CD">
        <w:rPr>
          <w:rFonts w:ascii="Times New Roman" w:hAnsi="Times New Roman" w:cs="Times New Roman"/>
        </w:rPr>
        <w:t xml:space="preserve">. 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E1569" w:rsidRPr="00745446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E1569" w:rsidRPr="00A6215E" w:rsidRDefault="006E1569" w:rsidP="004263B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E1569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6E1569" w:rsidRPr="001C5908" w:rsidRDefault="006E1569" w:rsidP="001C590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1C5908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C5908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C5908">
        <w:rPr>
          <w:rFonts w:ascii="Times New Roman" w:hAnsi="Times New Roman" w:cs="Times New Roman"/>
          <w:b/>
          <w:bCs/>
        </w:rPr>
        <w:t>:</w:t>
      </w:r>
    </w:p>
    <w:p w:rsidR="006E1569" w:rsidRPr="001C5908" w:rsidRDefault="006E1569" w:rsidP="001C5908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1C5908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1C5908">
        <w:rPr>
          <w:rFonts w:ascii="Times New Roman" w:hAnsi="Times New Roman" w:cs="Times New Roman"/>
          <w:color w:val="0000FF"/>
        </w:rPr>
        <w:t xml:space="preserve"> </w:t>
      </w:r>
      <w:r w:rsidRPr="001C5908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C5908">
        <w:rPr>
          <w:rFonts w:ascii="Times New Roman" w:hAnsi="Times New Roman" w:cs="Times New Roman"/>
          <w:spacing w:val="-6"/>
        </w:rPr>
        <w:t>на участие в запросе цен</w:t>
      </w:r>
      <w:r w:rsidRPr="001C5908">
        <w:rPr>
          <w:rFonts w:ascii="Times New Roman" w:hAnsi="Times New Roman" w:cs="Times New Roman"/>
        </w:rPr>
        <w:t xml:space="preserve"> продлевается на 4 рабочих дня.</w:t>
      </w:r>
    </w:p>
    <w:p w:rsidR="006E1569" w:rsidRPr="00A6215E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E1569" w:rsidRPr="00A6215E" w:rsidRDefault="006E1569" w:rsidP="004263B3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200B5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200B55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6E1569" w:rsidRPr="00A6215E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</w:t>
      </w:r>
      <w:r w:rsidRPr="003A64C2">
        <w:rPr>
          <w:rFonts w:ascii="Times New Roman" w:hAnsi="Times New Roman" w:cs="Times New Roman"/>
          <w:spacing w:val="-6"/>
          <w:highlight w:val="yellow"/>
        </w:rPr>
        <w:t>сентября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E1569" w:rsidRPr="00A6215E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200B5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03</w:t>
      </w:r>
      <w:r w:rsidRPr="00200B5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сентября</w:t>
      </w:r>
      <w:r w:rsidRPr="00200B55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E1569" w:rsidRPr="00A6215E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6E1569" w:rsidRPr="00A6215E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6E1569" w:rsidRPr="00A6215E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E1569" w:rsidRPr="00D55FE5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E1569" w:rsidRPr="00A6215E" w:rsidRDefault="006E1569" w:rsidP="004263B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E1569" w:rsidRDefault="006E1569"/>
    <w:sectPr w:rsidR="006E1569" w:rsidSect="004E2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DF6"/>
    <w:rsid w:val="000520CC"/>
    <w:rsid w:val="000648DD"/>
    <w:rsid w:val="000C55AD"/>
    <w:rsid w:val="001624DB"/>
    <w:rsid w:val="001C5908"/>
    <w:rsid w:val="00200B55"/>
    <w:rsid w:val="0036723D"/>
    <w:rsid w:val="003912F8"/>
    <w:rsid w:val="003A64C2"/>
    <w:rsid w:val="003D771F"/>
    <w:rsid w:val="003F4D41"/>
    <w:rsid w:val="004263B3"/>
    <w:rsid w:val="00454708"/>
    <w:rsid w:val="004E2DD7"/>
    <w:rsid w:val="004E5D69"/>
    <w:rsid w:val="00520DB2"/>
    <w:rsid w:val="00572F1D"/>
    <w:rsid w:val="005F45CD"/>
    <w:rsid w:val="00623CD7"/>
    <w:rsid w:val="006A7D5D"/>
    <w:rsid w:val="006D1DF6"/>
    <w:rsid w:val="006E1569"/>
    <w:rsid w:val="006F3094"/>
    <w:rsid w:val="00745446"/>
    <w:rsid w:val="00801685"/>
    <w:rsid w:val="00807470"/>
    <w:rsid w:val="00887A00"/>
    <w:rsid w:val="008E3C0C"/>
    <w:rsid w:val="0091736A"/>
    <w:rsid w:val="00941EA3"/>
    <w:rsid w:val="00A6215E"/>
    <w:rsid w:val="00A80090"/>
    <w:rsid w:val="00B15C4C"/>
    <w:rsid w:val="00B3568E"/>
    <w:rsid w:val="00C572F3"/>
    <w:rsid w:val="00C573AC"/>
    <w:rsid w:val="00D14104"/>
    <w:rsid w:val="00D42E6F"/>
    <w:rsid w:val="00D55FE5"/>
    <w:rsid w:val="00D822F8"/>
    <w:rsid w:val="00DA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3B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A80090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745</Words>
  <Characters>4252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2013-08-13T07:46:00Z</dcterms:created>
  <dcterms:modified xsi:type="dcterms:W3CDTF">2013-08-19T08:48:00Z</dcterms:modified>
</cp:coreProperties>
</file>