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E1" w:rsidRPr="006C200D" w:rsidRDefault="00732EE1" w:rsidP="0039649B">
      <w:pPr>
        <w:rPr>
          <w:sz w:val="22"/>
          <w:szCs w:val="22"/>
        </w:rPr>
      </w:pPr>
    </w:p>
    <w:p w:rsidR="002139E7" w:rsidRPr="006C200D" w:rsidRDefault="00747F38" w:rsidP="002139E7">
      <w:pPr>
        <w:jc w:val="center"/>
        <w:rPr>
          <w:sz w:val="22"/>
          <w:szCs w:val="22"/>
        </w:rPr>
      </w:pPr>
      <w:r w:rsidRPr="006C200D">
        <w:rPr>
          <w:sz w:val="22"/>
          <w:szCs w:val="22"/>
        </w:rPr>
        <w:t xml:space="preserve">   </w:t>
      </w:r>
    </w:p>
    <w:p w:rsidR="00247976" w:rsidRDefault="006656D2" w:rsidP="00446E9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247976" w:rsidRDefault="00247976" w:rsidP="00446E97">
      <w:pPr>
        <w:jc w:val="center"/>
        <w:rPr>
          <w:sz w:val="22"/>
          <w:szCs w:val="22"/>
        </w:rPr>
      </w:pPr>
    </w:p>
    <w:p w:rsidR="00247976" w:rsidRDefault="00247976" w:rsidP="00446E97">
      <w:pPr>
        <w:jc w:val="center"/>
        <w:rPr>
          <w:sz w:val="22"/>
          <w:szCs w:val="22"/>
        </w:rPr>
      </w:pPr>
    </w:p>
    <w:p w:rsidR="00446E97" w:rsidRPr="006C200D" w:rsidRDefault="00446E97" w:rsidP="00446E97">
      <w:pPr>
        <w:jc w:val="center"/>
        <w:rPr>
          <w:sz w:val="22"/>
          <w:szCs w:val="22"/>
        </w:rPr>
      </w:pPr>
      <w:r w:rsidRPr="006C200D">
        <w:rPr>
          <w:sz w:val="22"/>
          <w:szCs w:val="22"/>
        </w:rPr>
        <w:t>Техническое задание.</w:t>
      </w:r>
    </w:p>
    <w:p w:rsidR="00446E97" w:rsidRPr="006C200D" w:rsidRDefault="00446E97" w:rsidP="00446E97">
      <w:pPr>
        <w:jc w:val="center"/>
        <w:rPr>
          <w:sz w:val="22"/>
          <w:szCs w:val="22"/>
        </w:rPr>
      </w:pPr>
    </w:p>
    <w:tbl>
      <w:tblPr>
        <w:tblW w:w="8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7"/>
        <w:gridCol w:w="1418"/>
        <w:gridCol w:w="1418"/>
      </w:tblGrid>
      <w:tr w:rsidR="00446E97" w:rsidRPr="006C200D" w:rsidTr="00C91467">
        <w:tc>
          <w:tcPr>
            <w:tcW w:w="534" w:type="dxa"/>
          </w:tcPr>
          <w:p w:rsidR="00446E97" w:rsidRPr="006C200D" w:rsidRDefault="00446E97" w:rsidP="0055539E">
            <w:pPr>
              <w:ind w:right="995"/>
              <w:jc w:val="center"/>
            </w:pPr>
            <w:r w:rsidRPr="006C200D">
              <w:rPr>
                <w:sz w:val="22"/>
                <w:szCs w:val="22"/>
              </w:rPr>
              <w:t>№</w:t>
            </w:r>
          </w:p>
        </w:tc>
        <w:tc>
          <w:tcPr>
            <w:tcW w:w="4677" w:type="dxa"/>
          </w:tcPr>
          <w:p w:rsidR="00446E97" w:rsidRPr="006C200D" w:rsidRDefault="00446E97" w:rsidP="0055539E">
            <w:pPr>
              <w:jc w:val="center"/>
            </w:pPr>
            <w:r w:rsidRPr="006C200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</w:tcPr>
          <w:p w:rsidR="00446E97" w:rsidRPr="006C200D" w:rsidRDefault="00446E97" w:rsidP="0055539E">
            <w:pPr>
              <w:jc w:val="center"/>
            </w:pPr>
            <w:r w:rsidRPr="006C200D">
              <w:rPr>
                <w:sz w:val="22"/>
                <w:szCs w:val="22"/>
              </w:rPr>
              <w:t>Кол-во</w:t>
            </w:r>
          </w:p>
        </w:tc>
        <w:tc>
          <w:tcPr>
            <w:tcW w:w="1418" w:type="dxa"/>
          </w:tcPr>
          <w:p w:rsidR="00446E97" w:rsidRPr="006C200D" w:rsidRDefault="00446E97" w:rsidP="0055539E">
            <w:pPr>
              <w:jc w:val="center"/>
            </w:pPr>
            <w:r w:rsidRPr="006C200D">
              <w:rPr>
                <w:sz w:val="22"/>
                <w:szCs w:val="22"/>
              </w:rPr>
              <w:t>Ед.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C91467" w:rsidP="0055539E">
            <w:pPr>
              <w:jc w:val="center"/>
            </w:pPr>
            <w:r w:rsidRPr="006C200D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vAlign w:val="bottom"/>
          </w:tcPr>
          <w:p w:rsidR="00C91467" w:rsidRPr="003D691F" w:rsidRDefault="00C91467" w:rsidP="003D691F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ПО</w:t>
            </w:r>
            <w:r w:rsidRP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914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Project</w:t>
            </w:r>
            <w:r w:rsidRP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914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Studio</w:t>
            </w:r>
            <w:r w:rsidRP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914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CS</w:t>
            </w:r>
            <w:r w:rsidRP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D691F">
              <w:rPr>
                <w:rFonts w:ascii="Arial Narrow" w:hAnsi="Arial Narrow"/>
                <w:color w:val="000000"/>
                <w:sz w:val="22"/>
                <w:szCs w:val="22"/>
              </w:rPr>
              <w:br/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Водоснабжения</w:t>
            </w:r>
            <w:r w:rsidR="003D691F" w:rsidRP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 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 w:rsidRPr="006C200D">
              <w:rPr>
                <w:sz w:val="22"/>
                <w:szCs w:val="22"/>
              </w:rPr>
              <w:t>шт.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C91467" w:rsidP="00C914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vAlign w:val="bottom"/>
          </w:tcPr>
          <w:p w:rsidR="00C91467" w:rsidRDefault="00C914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PS Конструкция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C-Soft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(ключевая)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 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C91467" w:rsidRDefault="00C91467" w:rsidP="00C91467">
            <w:pPr>
              <w:jc w:val="center"/>
            </w:pPr>
            <w:r w:rsidRPr="008824D3">
              <w:rPr>
                <w:sz w:val="22"/>
                <w:szCs w:val="22"/>
              </w:rPr>
              <w:t>шт.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247976" w:rsidP="0055539E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677" w:type="dxa"/>
            <w:vAlign w:val="bottom"/>
          </w:tcPr>
          <w:p w:rsidR="00C91467" w:rsidRDefault="00C914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GEONICS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Топоплан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10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C91467" w:rsidRDefault="00C91467" w:rsidP="00C91467">
            <w:pPr>
              <w:jc w:val="center"/>
            </w:pPr>
            <w:r w:rsidRPr="008824D3">
              <w:rPr>
                <w:sz w:val="22"/>
                <w:szCs w:val="22"/>
              </w:rPr>
              <w:t>шт.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247976" w:rsidP="0055539E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vAlign w:val="bottom"/>
          </w:tcPr>
          <w:p w:rsidR="00C91467" w:rsidRDefault="00C914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GEONICS Генплан 10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C91467" w:rsidRDefault="00C91467" w:rsidP="00C91467">
            <w:pPr>
              <w:jc w:val="center"/>
            </w:pPr>
            <w:r w:rsidRPr="008824D3">
              <w:rPr>
                <w:sz w:val="22"/>
                <w:szCs w:val="22"/>
              </w:rPr>
              <w:t>шт.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247976" w:rsidP="0055539E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vAlign w:val="bottom"/>
          </w:tcPr>
          <w:p w:rsidR="00C91467" w:rsidRDefault="00C914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GEONICS Сети 10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C91467" w:rsidRDefault="00C91467" w:rsidP="00C91467">
            <w:pPr>
              <w:jc w:val="center"/>
            </w:pPr>
            <w:r w:rsidRPr="008824D3">
              <w:rPr>
                <w:sz w:val="22"/>
                <w:szCs w:val="22"/>
              </w:rPr>
              <w:t>шт.</w:t>
            </w:r>
          </w:p>
        </w:tc>
      </w:tr>
      <w:tr w:rsidR="00C91467" w:rsidRPr="006C200D" w:rsidTr="00C91467">
        <w:tc>
          <w:tcPr>
            <w:tcW w:w="534" w:type="dxa"/>
          </w:tcPr>
          <w:p w:rsidR="00C91467" w:rsidRPr="006C200D" w:rsidRDefault="00247976" w:rsidP="0055539E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vAlign w:val="bottom"/>
          </w:tcPr>
          <w:p w:rsidR="00C91467" w:rsidRDefault="00C914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GEONICS Трассы 10</w:t>
            </w:r>
            <w:r w:rsidR="003D691F">
              <w:rPr>
                <w:rFonts w:ascii="Arial Narrow" w:hAnsi="Arial Narrow"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418" w:type="dxa"/>
          </w:tcPr>
          <w:p w:rsidR="00C91467" w:rsidRPr="006C200D" w:rsidRDefault="00C91467" w:rsidP="0055539E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C91467" w:rsidRDefault="00C91467" w:rsidP="00C91467">
            <w:pPr>
              <w:jc w:val="center"/>
            </w:pPr>
            <w:r w:rsidRPr="008824D3">
              <w:rPr>
                <w:sz w:val="22"/>
                <w:szCs w:val="22"/>
              </w:rPr>
              <w:t>шт.</w:t>
            </w:r>
          </w:p>
        </w:tc>
      </w:tr>
    </w:tbl>
    <w:p w:rsidR="00446E97" w:rsidRPr="00C91467" w:rsidRDefault="00446E97" w:rsidP="00446E97">
      <w:pPr>
        <w:jc w:val="center"/>
        <w:rPr>
          <w:sz w:val="22"/>
          <w:szCs w:val="22"/>
        </w:rPr>
      </w:pPr>
    </w:p>
    <w:p w:rsidR="00446E97" w:rsidRPr="00C91467" w:rsidRDefault="00446E97" w:rsidP="00446E97">
      <w:pPr>
        <w:jc w:val="center"/>
        <w:rPr>
          <w:sz w:val="22"/>
          <w:szCs w:val="22"/>
        </w:rPr>
      </w:pPr>
    </w:p>
    <w:p w:rsidR="00446E97" w:rsidRPr="00C91467" w:rsidRDefault="00446E97" w:rsidP="00446E97">
      <w:pPr>
        <w:ind w:right="-1558"/>
        <w:jc w:val="center"/>
        <w:rPr>
          <w:sz w:val="22"/>
          <w:szCs w:val="22"/>
        </w:rPr>
      </w:pPr>
    </w:p>
    <w:p w:rsidR="00446E97" w:rsidRPr="00C91467" w:rsidRDefault="00446E97" w:rsidP="00446E97">
      <w:pPr>
        <w:ind w:right="-1558"/>
        <w:jc w:val="center"/>
        <w:rPr>
          <w:sz w:val="22"/>
          <w:szCs w:val="22"/>
        </w:rPr>
      </w:pPr>
    </w:p>
    <w:p w:rsidR="00446E97" w:rsidRDefault="00446E97" w:rsidP="00C91467">
      <w:pPr>
        <w:pStyle w:val="Style6"/>
        <w:widowControl/>
        <w:spacing w:before="29"/>
        <w:jc w:val="both"/>
        <w:rPr>
          <w:rStyle w:val="FontStyle12"/>
        </w:rPr>
      </w:pPr>
      <w:r w:rsidRPr="00C91467">
        <w:rPr>
          <w:rStyle w:val="FontStyle12"/>
        </w:rPr>
        <w:t xml:space="preserve">       </w:t>
      </w:r>
      <w:r w:rsidR="00C91467">
        <w:rPr>
          <w:rStyle w:val="FontStyle12"/>
        </w:rPr>
        <w:t xml:space="preserve">  </w:t>
      </w:r>
      <w:r>
        <w:rPr>
          <w:rStyle w:val="FontStyle12"/>
        </w:rPr>
        <w:t xml:space="preserve">Участник размещения заказа должен обеспечить предлагаемое Программное </w:t>
      </w:r>
      <w:r w:rsidR="00C91467">
        <w:rPr>
          <w:rStyle w:val="FontStyle12"/>
        </w:rPr>
        <w:t xml:space="preserve">    </w:t>
      </w:r>
      <w:r>
        <w:rPr>
          <w:rStyle w:val="FontStyle12"/>
        </w:rPr>
        <w:t>обеспечение в соответствии с требованиями, изложенными ниже:</w:t>
      </w:r>
    </w:p>
    <w:p w:rsidR="00446E97" w:rsidRDefault="00446E97" w:rsidP="00C91467">
      <w:pPr>
        <w:pStyle w:val="Style6"/>
        <w:widowControl/>
        <w:spacing w:before="29"/>
        <w:jc w:val="both"/>
        <w:rPr>
          <w:rStyle w:val="FontStyle12"/>
        </w:rPr>
      </w:pPr>
    </w:p>
    <w:p w:rsidR="00446E97" w:rsidRDefault="00446E97" w:rsidP="00C91467">
      <w:pPr>
        <w:pStyle w:val="Style2"/>
        <w:widowControl/>
        <w:numPr>
          <w:ilvl w:val="0"/>
          <w:numId w:val="3"/>
        </w:numPr>
        <w:tabs>
          <w:tab w:val="left" w:pos="426"/>
        </w:tabs>
        <w:spacing w:line="276" w:lineRule="auto"/>
        <w:ind w:left="426"/>
        <w:jc w:val="both"/>
        <w:rPr>
          <w:rStyle w:val="FontStyle12"/>
        </w:rPr>
      </w:pPr>
      <w:r>
        <w:rPr>
          <w:rStyle w:val="FontStyle12"/>
        </w:rPr>
        <w:t>Программное обеспечение должно быть лицензионным.</w:t>
      </w:r>
    </w:p>
    <w:p w:rsidR="00446E97" w:rsidRDefault="00446E97" w:rsidP="00C91467">
      <w:pPr>
        <w:pStyle w:val="Style2"/>
        <w:widowControl/>
        <w:numPr>
          <w:ilvl w:val="0"/>
          <w:numId w:val="3"/>
        </w:numPr>
        <w:tabs>
          <w:tab w:val="left" w:pos="426"/>
        </w:tabs>
        <w:spacing w:line="276" w:lineRule="auto"/>
        <w:ind w:left="426"/>
        <w:jc w:val="both"/>
        <w:rPr>
          <w:rStyle w:val="FontStyle12"/>
        </w:rPr>
      </w:pPr>
      <w:r>
        <w:rPr>
          <w:rStyle w:val="FontStyle12"/>
        </w:rPr>
        <w:t>Программное обеспечение должно быть русифицированным.</w:t>
      </w:r>
    </w:p>
    <w:p w:rsidR="00446E97" w:rsidRPr="00CB25DC" w:rsidRDefault="00446E97" w:rsidP="00C91467">
      <w:pPr>
        <w:tabs>
          <w:tab w:val="left" w:pos="426"/>
        </w:tabs>
        <w:spacing w:line="276" w:lineRule="auto"/>
        <w:jc w:val="both"/>
        <w:rPr>
          <w:rStyle w:val="FontStyle12"/>
        </w:rPr>
      </w:pPr>
    </w:p>
    <w:p w:rsidR="00446E97" w:rsidRDefault="00446E97" w:rsidP="00C91467">
      <w:pPr>
        <w:tabs>
          <w:tab w:val="left" w:pos="426"/>
        </w:tabs>
        <w:spacing w:line="276" w:lineRule="auto"/>
        <w:ind w:left="426"/>
        <w:jc w:val="both"/>
        <w:rPr>
          <w:rStyle w:val="FontStyle12"/>
        </w:rPr>
      </w:pPr>
    </w:p>
    <w:p w:rsidR="00446E97" w:rsidRDefault="00C91467" w:rsidP="00C91467">
      <w:pPr>
        <w:tabs>
          <w:tab w:val="left" w:pos="426"/>
        </w:tabs>
        <w:spacing w:line="276" w:lineRule="auto"/>
        <w:ind w:left="426"/>
        <w:jc w:val="both"/>
        <w:rPr>
          <w:rStyle w:val="FontStyle12"/>
        </w:rPr>
      </w:pPr>
      <w:r>
        <w:rPr>
          <w:rStyle w:val="FontStyle12"/>
        </w:rPr>
        <w:t xml:space="preserve">                                 </w:t>
      </w:r>
      <w:r w:rsidR="00446E97">
        <w:rPr>
          <w:rStyle w:val="FontStyle12"/>
        </w:rPr>
        <w:t>Требования к заказчику.</w:t>
      </w:r>
    </w:p>
    <w:p w:rsidR="00446E97" w:rsidRDefault="00446E97" w:rsidP="00C91467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</w:p>
    <w:p w:rsidR="00446E97" w:rsidRDefault="00C91467" w:rsidP="00C91467">
      <w:pPr>
        <w:tabs>
          <w:tab w:val="left" w:pos="284"/>
        </w:tabs>
        <w:spacing w:line="276" w:lineRule="auto"/>
        <w:ind w:left="284"/>
        <w:jc w:val="both"/>
        <w:rPr>
          <w:rStyle w:val="FontStyle12"/>
        </w:rPr>
      </w:pPr>
      <w:r>
        <w:rPr>
          <w:rStyle w:val="FontStyle12"/>
        </w:rPr>
        <w:t xml:space="preserve">      </w:t>
      </w:r>
      <w:r w:rsidR="00446E97">
        <w:rPr>
          <w:rStyle w:val="FontStyle12"/>
        </w:rPr>
        <w:t>Обладание участниками размещения заказа исключительными правами на объекты интеллектуальной собственности, если в связи с исполнением договора заказчик приобретает права на объекты интеллектуальной собственности.</w:t>
      </w:r>
    </w:p>
    <w:p w:rsidR="00446E97" w:rsidRDefault="00446E97" w:rsidP="00C91467">
      <w:pPr>
        <w:tabs>
          <w:tab w:val="left" w:pos="426"/>
        </w:tabs>
        <w:spacing w:line="276" w:lineRule="auto"/>
        <w:ind w:left="426"/>
        <w:jc w:val="both"/>
        <w:rPr>
          <w:rStyle w:val="FontStyle12"/>
        </w:rPr>
      </w:pPr>
    </w:p>
    <w:p w:rsidR="00446E97" w:rsidRDefault="00446E97" w:rsidP="00C91467">
      <w:pPr>
        <w:pStyle w:val="Style1"/>
        <w:widowControl/>
        <w:spacing w:before="38" w:line="276" w:lineRule="auto"/>
        <w:ind w:left="360"/>
        <w:jc w:val="both"/>
        <w:rPr>
          <w:rStyle w:val="FontStyle12"/>
        </w:rPr>
      </w:pPr>
      <w:r>
        <w:rPr>
          <w:rStyle w:val="FontStyle12"/>
        </w:rPr>
        <w:t xml:space="preserve"> </w:t>
      </w:r>
      <w:r w:rsidR="00C91467">
        <w:rPr>
          <w:rStyle w:val="FontStyle12"/>
        </w:rPr>
        <w:t xml:space="preserve">     </w:t>
      </w:r>
      <w:r>
        <w:rPr>
          <w:rStyle w:val="FontStyle12"/>
        </w:rPr>
        <w:t>Цена поставляемого программного обеспечения должна быть указана с учетом</w:t>
      </w:r>
    </w:p>
    <w:p w:rsidR="00446E97" w:rsidRPr="006C200D" w:rsidRDefault="00446E97" w:rsidP="00C91467">
      <w:pPr>
        <w:ind w:left="284"/>
        <w:jc w:val="both"/>
        <w:rPr>
          <w:sz w:val="22"/>
          <w:szCs w:val="22"/>
        </w:rPr>
      </w:pPr>
      <w:r>
        <w:rPr>
          <w:rStyle w:val="FontStyle12"/>
        </w:rPr>
        <w:t>включенных в цену товара расходов на перевозку, страхование, уплату таможенных пошлин, налогов, сборов и других обязательных платежей.</w:t>
      </w:r>
    </w:p>
    <w:p w:rsidR="00446E97" w:rsidRPr="006C200D" w:rsidRDefault="00446E97" w:rsidP="00446E97">
      <w:pPr>
        <w:ind w:right="-1558"/>
        <w:jc w:val="center"/>
        <w:rPr>
          <w:sz w:val="22"/>
          <w:szCs w:val="22"/>
        </w:rPr>
      </w:pPr>
    </w:p>
    <w:p w:rsidR="00C91467" w:rsidRPr="006C200D" w:rsidRDefault="00446E97" w:rsidP="00C91467">
      <w:pPr>
        <w:pStyle w:val="Style6"/>
        <w:widowControl/>
        <w:spacing w:before="29"/>
        <w:rPr>
          <w:sz w:val="22"/>
          <w:szCs w:val="22"/>
        </w:rPr>
      </w:pPr>
      <w:r>
        <w:rPr>
          <w:rStyle w:val="FontStyle12"/>
        </w:rPr>
        <w:t xml:space="preserve">       </w:t>
      </w:r>
    </w:p>
    <w:p w:rsidR="00C91467" w:rsidRDefault="00C91467" w:rsidP="00F94B4F">
      <w:pPr>
        <w:ind w:right="-1416"/>
        <w:rPr>
          <w:sz w:val="22"/>
          <w:szCs w:val="22"/>
        </w:rPr>
      </w:pPr>
    </w:p>
    <w:p w:rsidR="00C91467" w:rsidRPr="00C91467" w:rsidRDefault="00C91467" w:rsidP="00C91467">
      <w:pPr>
        <w:rPr>
          <w:sz w:val="22"/>
          <w:szCs w:val="22"/>
        </w:rPr>
      </w:pPr>
    </w:p>
    <w:p w:rsidR="00C91467" w:rsidRPr="00C91467" w:rsidRDefault="00C91467" w:rsidP="00C91467">
      <w:pPr>
        <w:rPr>
          <w:sz w:val="22"/>
          <w:szCs w:val="22"/>
        </w:rPr>
      </w:pPr>
    </w:p>
    <w:p w:rsidR="00C91467" w:rsidRPr="00C91467" w:rsidRDefault="00C91467" w:rsidP="00C91467">
      <w:pPr>
        <w:rPr>
          <w:sz w:val="22"/>
          <w:szCs w:val="22"/>
        </w:rPr>
      </w:pPr>
    </w:p>
    <w:p w:rsidR="006656D2" w:rsidRPr="00C91467" w:rsidRDefault="006656D2" w:rsidP="00C91467">
      <w:pPr>
        <w:rPr>
          <w:sz w:val="22"/>
          <w:szCs w:val="22"/>
        </w:rPr>
      </w:pPr>
    </w:p>
    <w:sectPr w:rsidR="006656D2" w:rsidRPr="00C91467" w:rsidSect="00F603E0">
      <w:type w:val="continuous"/>
      <w:pgSz w:w="11905" w:h="16837"/>
      <w:pgMar w:top="202" w:right="1699" w:bottom="741" w:left="1275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DE5" w:rsidRDefault="00ED0DE5">
      <w:r>
        <w:separator/>
      </w:r>
    </w:p>
  </w:endnote>
  <w:endnote w:type="continuationSeparator" w:id="1">
    <w:p w:rsidR="00ED0DE5" w:rsidRDefault="00ED0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DE5" w:rsidRDefault="00ED0DE5">
      <w:r>
        <w:separator/>
      </w:r>
    </w:p>
  </w:footnote>
  <w:footnote w:type="continuationSeparator" w:id="1">
    <w:p w:rsidR="00ED0DE5" w:rsidRDefault="00ED0D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3668"/>
    <w:multiLevelType w:val="singleLevel"/>
    <w:tmpl w:val="7578FD3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2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92E6A"/>
    <w:rsid w:val="000A2C62"/>
    <w:rsid w:val="000D348F"/>
    <w:rsid w:val="001A3D54"/>
    <w:rsid w:val="001E61C6"/>
    <w:rsid w:val="002139E7"/>
    <w:rsid w:val="00245DF6"/>
    <w:rsid w:val="00246B9B"/>
    <w:rsid w:val="00247976"/>
    <w:rsid w:val="00257627"/>
    <w:rsid w:val="002629ED"/>
    <w:rsid w:val="002D67AD"/>
    <w:rsid w:val="00307E3F"/>
    <w:rsid w:val="00331908"/>
    <w:rsid w:val="0034504B"/>
    <w:rsid w:val="00352526"/>
    <w:rsid w:val="0038672F"/>
    <w:rsid w:val="0039649B"/>
    <w:rsid w:val="003B5D3E"/>
    <w:rsid w:val="003D691F"/>
    <w:rsid w:val="00446E97"/>
    <w:rsid w:val="00507315"/>
    <w:rsid w:val="00532D59"/>
    <w:rsid w:val="005659ED"/>
    <w:rsid w:val="005B49FB"/>
    <w:rsid w:val="005D118E"/>
    <w:rsid w:val="005F0028"/>
    <w:rsid w:val="00612F5B"/>
    <w:rsid w:val="006179B7"/>
    <w:rsid w:val="00641172"/>
    <w:rsid w:val="00651EC3"/>
    <w:rsid w:val="006656D2"/>
    <w:rsid w:val="00670FF4"/>
    <w:rsid w:val="006768BB"/>
    <w:rsid w:val="006C200D"/>
    <w:rsid w:val="006D443F"/>
    <w:rsid w:val="006E74EF"/>
    <w:rsid w:val="00721119"/>
    <w:rsid w:val="00732EE1"/>
    <w:rsid w:val="007478AC"/>
    <w:rsid w:val="00747F38"/>
    <w:rsid w:val="0075485E"/>
    <w:rsid w:val="0077568D"/>
    <w:rsid w:val="00782EC4"/>
    <w:rsid w:val="007B6EBF"/>
    <w:rsid w:val="007E29FC"/>
    <w:rsid w:val="008173AA"/>
    <w:rsid w:val="008932F6"/>
    <w:rsid w:val="008A7293"/>
    <w:rsid w:val="008E379A"/>
    <w:rsid w:val="00963B41"/>
    <w:rsid w:val="00993102"/>
    <w:rsid w:val="00993CEC"/>
    <w:rsid w:val="00A4269B"/>
    <w:rsid w:val="00AB504C"/>
    <w:rsid w:val="00B3053A"/>
    <w:rsid w:val="00B86230"/>
    <w:rsid w:val="00BD3E0F"/>
    <w:rsid w:val="00BF57C0"/>
    <w:rsid w:val="00C06C91"/>
    <w:rsid w:val="00C403E3"/>
    <w:rsid w:val="00C41D49"/>
    <w:rsid w:val="00C91467"/>
    <w:rsid w:val="00CC5F5D"/>
    <w:rsid w:val="00CE7703"/>
    <w:rsid w:val="00D05CD6"/>
    <w:rsid w:val="00D32211"/>
    <w:rsid w:val="00DE30A5"/>
    <w:rsid w:val="00DE6D0E"/>
    <w:rsid w:val="00E019E1"/>
    <w:rsid w:val="00E348DA"/>
    <w:rsid w:val="00E36D89"/>
    <w:rsid w:val="00E842B7"/>
    <w:rsid w:val="00E9323B"/>
    <w:rsid w:val="00EA7A77"/>
    <w:rsid w:val="00EB7065"/>
    <w:rsid w:val="00EC762E"/>
    <w:rsid w:val="00ED0DE5"/>
    <w:rsid w:val="00F51383"/>
    <w:rsid w:val="00F603E0"/>
    <w:rsid w:val="00F6113C"/>
    <w:rsid w:val="00F816FA"/>
    <w:rsid w:val="00F94B4F"/>
    <w:rsid w:val="00F9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customStyle="1" w:styleId="FontStyle12">
    <w:name w:val="Font Style12"/>
    <w:basedOn w:val="a0"/>
    <w:uiPriority w:val="99"/>
    <w:rsid w:val="00446E9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7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6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D3348-6C11-4129-82BA-9E8DF73F4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торги.dotx</Template>
  <TotalTime>3</TotalTime>
  <Pages>1</Pages>
  <Words>135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yakushev.a.v</cp:lastModifiedBy>
  <cp:revision>4</cp:revision>
  <cp:lastPrinted>2011-03-28T12:21:00Z</cp:lastPrinted>
  <dcterms:created xsi:type="dcterms:W3CDTF">2011-06-09T08:23:00Z</dcterms:created>
  <dcterms:modified xsi:type="dcterms:W3CDTF">2011-06-09T08:51:00Z</dcterms:modified>
</cp:coreProperties>
</file>