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2D45C0" w:rsidRDefault="00624F38" w:rsidP="00624F38">
      <w:pPr>
        <w:jc w:val="center"/>
        <w:rPr>
          <w:bCs/>
        </w:rPr>
      </w:pPr>
      <w:r>
        <w:rPr>
          <w:bCs/>
        </w:rPr>
        <w:t xml:space="preserve">                                                      </w:t>
      </w:r>
      <w:r w:rsidR="008D42AE">
        <w:rPr>
          <w:bCs/>
        </w:rPr>
        <w:t xml:space="preserve">                          </w:t>
      </w:r>
      <w:r w:rsidR="00D3203B">
        <w:rPr>
          <w:bCs/>
        </w:rPr>
        <w:t xml:space="preserve">                                            </w:t>
      </w:r>
      <w:r w:rsidR="002D45C0" w:rsidRPr="002D45C0">
        <w:rPr>
          <w:bCs/>
        </w:rPr>
        <w:t>Приложение №</w:t>
      </w:r>
      <w:r w:rsidR="002D45C0">
        <w:rPr>
          <w:bCs/>
        </w:rPr>
        <w:t xml:space="preserve"> </w:t>
      </w:r>
      <w:r w:rsidR="00EB42C1">
        <w:rPr>
          <w:bCs/>
        </w:rPr>
        <w:t>3</w:t>
      </w:r>
    </w:p>
    <w:p w:rsidR="008D42AE" w:rsidRPr="00A256F7" w:rsidRDefault="008D42AE" w:rsidP="00EB42C1">
      <w:pPr>
        <w:ind w:left="4678"/>
      </w:pPr>
      <w:r>
        <w:rPr>
          <w:bCs/>
        </w:rPr>
        <w:t xml:space="preserve">      </w:t>
      </w:r>
      <w:r w:rsidR="00D3203B">
        <w:rPr>
          <w:bCs/>
        </w:rPr>
        <w:t xml:space="preserve">  </w:t>
      </w:r>
      <w:r w:rsidR="00EB42C1">
        <w:rPr>
          <w:bCs/>
        </w:rPr>
        <w:t xml:space="preserve">    </w:t>
      </w:r>
      <w:r w:rsidR="00D3203B">
        <w:rPr>
          <w:bCs/>
        </w:rPr>
        <w:t xml:space="preserve"> </w:t>
      </w:r>
      <w:r w:rsidR="00EB42C1">
        <w:t>к  договору №099/2012/12-03______</w:t>
      </w:r>
    </w:p>
    <w:p w:rsidR="002335C9" w:rsidRDefault="00EB42C1" w:rsidP="00EB42C1">
      <w:pPr>
        <w:jc w:val="right"/>
        <w:rPr>
          <w:color w:val="000000"/>
        </w:rPr>
      </w:pPr>
      <w:r>
        <w:rPr>
          <w:color w:val="000000"/>
        </w:rPr>
        <w:t>от «____» ________2012г.</w:t>
      </w:r>
    </w:p>
    <w:p w:rsidR="002D45C0" w:rsidRDefault="002335C9" w:rsidP="008D42AE">
      <w:pPr>
        <w:rPr>
          <w:bCs/>
        </w:rPr>
      </w:pPr>
      <w:r>
        <w:rPr>
          <w:color w:val="000000"/>
        </w:rPr>
        <w:t xml:space="preserve">                                                                            </w:t>
      </w:r>
      <w:r w:rsidR="00D3203B">
        <w:rPr>
          <w:color w:val="000000"/>
        </w:rPr>
        <w:t xml:space="preserve">                            </w:t>
      </w:r>
    </w:p>
    <w:p w:rsidR="002D45C0" w:rsidRDefault="002D45C0" w:rsidP="008F0463">
      <w:pPr>
        <w:jc w:val="center"/>
        <w:rPr>
          <w:b/>
          <w:bCs/>
          <w:sz w:val="3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  <w:bookmarkStart w:id="0" w:name="_GoBack"/>
      <w:bookmarkEnd w:id="0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</w:t>
      </w:r>
      <w:r w:rsidR="00572F4F">
        <w:t xml:space="preserve">законодательством </w:t>
      </w:r>
      <w:r>
        <w:t>срок</w:t>
      </w:r>
      <w:r w:rsidR="00572F4F">
        <w:t xml:space="preserve"> подтверждения</w:t>
      </w:r>
      <w:r>
        <w:t xml:space="preserve">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B0101E" w:rsidRDefault="0016324C" w:rsidP="002D45C0">
      <w:pPr>
        <w:pStyle w:val="text0"/>
        <w:spacing w:after="120"/>
        <w:jc w:val="both"/>
        <w:rPr>
          <w:b/>
        </w:rPr>
      </w:pPr>
      <w:r>
        <w:rPr>
          <w:b/>
        </w:rPr>
        <w:t>Заказчик</w:t>
      </w:r>
      <w:r w:rsidR="002D45C0" w:rsidRPr="002D45C0">
        <w:rPr>
          <w:b/>
        </w:rPr>
        <w:t xml:space="preserve">:                                          </w:t>
      </w:r>
      <w:r w:rsidR="00E7074B">
        <w:rPr>
          <w:b/>
        </w:rPr>
        <w:t xml:space="preserve">                           </w:t>
      </w:r>
      <w:r w:rsidR="002D45C0" w:rsidRPr="002D45C0">
        <w:rPr>
          <w:b/>
        </w:rPr>
        <w:t xml:space="preserve">     </w:t>
      </w:r>
      <w:r w:rsidR="00AD019E">
        <w:rPr>
          <w:b/>
        </w:rPr>
        <w:t>Исполнитель</w:t>
      </w:r>
      <w:r w:rsidR="002D45C0" w:rsidRPr="002D45C0">
        <w:rPr>
          <w:b/>
        </w:rPr>
        <w:t>:</w:t>
      </w:r>
    </w:p>
    <w:p w:rsidR="002D45C0" w:rsidRDefault="00B0101E" w:rsidP="00B0101E">
      <w:r>
        <w:t xml:space="preserve">Генеральный директор </w:t>
      </w:r>
      <w:r w:rsidR="00D00920">
        <w:t>З</w:t>
      </w:r>
      <w:r>
        <w:t>АО «</w:t>
      </w:r>
      <w:r w:rsidR="00D00920">
        <w:t>Далур</w:t>
      </w:r>
      <w:r>
        <w:t xml:space="preserve">»                      </w:t>
      </w:r>
      <w:r w:rsidR="0016324C">
        <w:t xml:space="preserve">    </w:t>
      </w:r>
      <w:r>
        <w:t>_____________________________</w:t>
      </w:r>
    </w:p>
    <w:p w:rsidR="00B0101E" w:rsidRDefault="00B0101E" w:rsidP="00B0101E"/>
    <w:p w:rsidR="00B0101E" w:rsidRPr="00B0101E" w:rsidRDefault="00B0101E" w:rsidP="00B0101E">
      <w:r>
        <w:t>____________________/</w:t>
      </w:r>
      <w:r w:rsidR="00D00920">
        <w:t xml:space="preserve">А.А. Дементьев/                  </w:t>
      </w:r>
      <w:r w:rsidR="0016324C">
        <w:t xml:space="preserve"> </w:t>
      </w:r>
      <w:r w:rsidR="00D00920">
        <w:t xml:space="preserve"> </w:t>
      </w:r>
      <w:r>
        <w:t>_______________/______________/</w:t>
      </w:r>
    </w:p>
    <w:sectPr w:rsidR="00B0101E" w:rsidRPr="00B0101E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16324C"/>
    <w:rsid w:val="000E7680"/>
    <w:rsid w:val="00143CFF"/>
    <w:rsid w:val="0015148D"/>
    <w:rsid w:val="0016324C"/>
    <w:rsid w:val="0018346D"/>
    <w:rsid w:val="002221D0"/>
    <w:rsid w:val="002335C9"/>
    <w:rsid w:val="00295228"/>
    <w:rsid w:val="002D45C0"/>
    <w:rsid w:val="00321A9D"/>
    <w:rsid w:val="00344DB4"/>
    <w:rsid w:val="003F0D36"/>
    <w:rsid w:val="003F2A7C"/>
    <w:rsid w:val="0048196C"/>
    <w:rsid w:val="004D2C23"/>
    <w:rsid w:val="004D7D16"/>
    <w:rsid w:val="0052079F"/>
    <w:rsid w:val="005252E1"/>
    <w:rsid w:val="00572F4F"/>
    <w:rsid w:val="00624F38"/>
    <w:rsid w:val="00664B58"/>
    <w:rsid w:val="00690AB5"/>
    <w:rsid w:val="007046E6"/>
    <w:rsid w:val="00833839"/>
    <w:rsid w:val="0084685E"/>
    <w:rsid w:val="00864723"/>
    <w:rsid w:val="008D42AE"/>
    <w:rsid w:val="008F0463"/>
    <w:rsid w:val="00900DD5"/>
    <w:rsid w:val="00974923"/>
    <w:rsid w:val="009A471A"/>
    <w:rsid w:val="009B5F4C"/>
    <w:rsid w:val="00A10044"/>
    <w:rsid w:val="00A52536"/>
    <w:rsid w:val="00A86C13"/>
    <w:rsid w:val="00AD019E"/>
    <w:rsid w:val="00B0101E"/>
    <w:rsid w:val="00D00920"/>
    <w:rsid w:val="00D3203B"/>
    <w:rsid w:val="00D361A3"/>
    <w:rsid w:val="00D4254B"/>
    <w:rsid w:val="00D5507C"/>
    <w:rsid w:val="00D560EB"/>
    <w:rsid w:val="00DA3D1B"/>
    <w:rsid w:val="00DB084B"/>
    <w:rsid w:val="00DE27B9"/>
    <w:rsid w:val="00E7074B"/>
    <w:rsid w:val="00EB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alloon Text"/>
    <w:basedOn w:val="a"/>
    <w:link w:val="a4"/>
    <w:rsid w:val="00B010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010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maeva.g.v\Documents\&#1044;&#1054;&#1043;&#1054;&#1042;&#1054;&#1056;&#1040;%20&#1053;&#1040;%202012%20&#1075;&#1086;&#1076;\&#1044;&#1086;&#1075;&#1086;&#1074;&#1086;&#1088;%20&#1088;&#1077;&#1074;&#1080;&#1079;&#1080;&#1103;%20&#1057;&#1059;&#1055;&#1069;&#1053;\&#1040;&#1085;&#1090;&#1080;&#1082;&#1086;&#1088;&#1088;&#1091;&#1087;&#1094;&#1080;&#1086;&#1085;&#1085;&#1072;&#1103;%20&#1086;&#1075;&#1086;&#1074;&#1086;&#1088;&#1082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Антикоррупционная оговорка</Template>
  <TotalTime>14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Галина Мамаева</dc:creator>
  <cp:lastModifiedBy>Галина Мамаева</cp:lastModifiedBy>
  <cp:revision>16</cp:revision>
  <cp:lastPrinted>2011-12-20T05:15:00Z</cp:lastPrinted>
  <dcterms:created xsi:type="dcterms:W3CDTF">2011-11-28T05:53:00Z</dcterms:created>
  <dcterms:modified xsi:type="dcterms:W3CDTF">2012-11-13T09:33:00Z</dcterms:modified>
</cp:coreProperties>
</file>