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4D2" w:rsidRPr="00783277" w:rsidRDefault="005E44D2" w:rsidP="00E55AA4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5E44D2" w:rsidRPr="00783277" w:rsidRDefault="005E44D2" w:rsidP="00E55AA4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224/11.02-04/14-444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5E44D2" w:rsidRPr="00783277" w:rsidRDefault="005E44D2" w:rsidP="00E55A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5E44D2" w:rsidRPr="00783277" w:rsidRDefault="005E44D2" w:rsidP="00E55AA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BD4E35">
        <w:rPr>
          <w:rFonts w:ascii="Times New Roman" w:hAnsi="Times New Roman" w:cs="Times New Roman"/>
          <w:color w:val="000000"/>
        </w:rPr>
        <w:t>персонального компьютера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  <w:bookmarkStart w:id="0" w:name="_GoBack"/>
      <w:bookmarkEnd w:id="0"/>
    </w:p>
    <w:p w:rsidR="005E44D2" w:rsidRPr="00783277" w:rsidRDefault="005E44D2" w:rsidP="00E55A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E44D2" w:rsidRPr="00783277" w:rsidRDefault="005E44D2" w:rsidP="00E55AA4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5E44D2" w:rsidRPr="00783277" w:rsidRDefault="005E44D2" w:rsidP="00E55AA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5E44D2" w:rsidRPr="00C753F6" w:rsidRDefault="005E44D2" w:rsidP="00E55AA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247A47">
        <w:rPr>
          <w:rFonts w:ascii="Times New Roman" w:hAnsi="Times New Roman" w:cs="Times New Roman"/>
          <w:color w:val="000000"/>
          <w:lang w:val="en-US"/>
        </w:rPr>
        <w:t>nignatova</w:t>
      </w:r>
      <w:r w:rsidRPr="00247A47">
        <w:rPr>
          <w:rFonts w:ascii="Times New Roman" w:hAnsi="Times New Roman" w:cs="Times New Roman"/>
          <w:color w:val="000000"/>
        </w:rPr>
        <w:t>@</w:t>
      </w:r>
      <w:r w:rsidRPr="00247A47">
        <w:rPr>
          <w:rFonts w:ascii="Times New Roman" w:hAnsi="Times New Roman" w:cs="Times New Roman"/>
          <w:color w:val="000000"/>
          <w:lang w:val="en-US"/>
        </w:rPr>
        <w:t>ippe</w:t>
      </w:r>
      <w:r w:rsidRPr="00247A47">
        <w:rPr>
          <w:rFonts w:ascii="Times New Roman" w:hAnsi="Times New Roman" w:cs="Times New Roman"/>
          <w:color w:val="000000"/>
        </w:rPr>
        <w:t>.</w:t>
      </w:r>
      <w:r w:rsidRPr="00247A47">
        <w:rPr>
          <w:rFonts w:ascii="Times New Roman" w:hAnsi="Times New Roman" w:cs="Times New Roman"/>
          <w:color w:val="000000"/>
          <w:lang w:val="en-US"/>
        </w:rPr>
        <w:t>ru</w:t>
      </w:r>
    </w:p>
    <w:p w:rsidR="005E44D2" w:rsidRDefault="005E44D2" w:rsidP="00E55AA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5E44D2" w:rsidRPr="00135EEB" w:rsidRDefault="005E44D2" w:rsidP="00E55AA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BD4E35">
        <w:rPr>
          <w:rFonts w:ascii="Times New Roman" w:hAnsi="Times New Roman" w:cs="Times New Roman"/>
          <w:color w:val="000000"/>
        </w:rPr>
        <w:t>персонального компьютера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B2596C">
        <w:rPr>
          <w:rFonts w:ascii="Times New Roman" w:hAnsi="Times New Roman" w:cs="Times New Roman"/>
        </w:rPr>
        <w:t>31</w:t>
      </w:r>
      <w:r>
        <w:rPr>
          <w:rFonts w:ascii="Times New Roman" w:hAnsi="Times New Roman" w:cs="Times New Roman"/>
        </w:rPr>
        <w:t>.12.</w:t>
      </w:r>
      <w:r w:rsidRPr="00783277">
        <w:rPr>
          <w:rFonts w:ascii="Times New Roman" w:hAnsi="Times New Roman" w:cs="Times New Roman"/>
        </w:rPr>
        <w:t>2014 года. Возможна досрочная поставка.</w:t>
      </w:r>
    </w:p>
    <w:p w:rsidR="005E44D2" w:rsidRDefault="005E44D2" w:rsidP="00E55AA4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5E44D2" w:rsidRPr="00783277" w:rsidRDefault="005E44D2" w:rsidP="00E55AA4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E44D2" w:rsidRPr="00783277" w:rsidRDefault="005E44D2" w:rsidP="00E55AA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44D2" w:rsidRPr="00783277" w:rsidRDefault="005E44D2" w:rsidP="00E55AA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44D2" w:rsidRPr="00783277" w:rsidRDefault="005E44D2" w:rsidP="00E55AA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44D2" w:rsidRPr="00783277" w:rsidRDefault="005E44D2" w:rsidP="00E55AA4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58002E">
        <w:rPr>
          <w:rFonts w:ascii="Times New Roman" w:hAnsi="Times New Roman" w:cs="Times New Roman"/>
          <w:color w:val="000000"/>
        </w:rPr>
        <w:t xml:space="preserve">34 693,41 (Тридцать четыре тысячи </w:t>
      </w:r>
      <w:r>
        <w:rPr>
          <w:rFonts w:ascii="Times New Roman" w:hAnsi="Times New Roman" w:cs="Times New Roman"/>
          <w:color w:val="000000"/>
        </w:rPr>
        <w:t>шестьсот девяносто три</w:t>
      </w:r>
      <w:r w:rsidRPr="0058002E">
        <w:rPr>
          <w:rFonts w:ascii="Times New Roman" w:hAnsi="Times New Roman" w:cs="Times New Roman"/>
          <w:color w:val="000000"/>
        </w:rPr>
        <w:t xml:space="preserve"> рубля 41</w:t>
      </w:r>
      <w:r w:rsidRPr="00297DB9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ейка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E44D2" w:rsidRPr="00783277" w:rsidRDefault="005E44D2" w:rsidP="00E55AA4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58002E">
        <w:rPr>
          <w:rFonts w:ascii="Times New Roman" w:hAnsi="Times New Roman" w:cs="Times New Roman"/>
          <w:color w:val="000000"/>
        </w:rPr>
        <w:t>29</w:t>
      </w:r>
      <w:r>
        <w:rPr>
          <w:rFonts w:ascii="Times New Roman" w:hAnsi="Times New Roman" w:cs="Times New Roman"/>
          <w:color w:val="000000"/>
        </w:rPr>
        <w:t xml:space="preserve"> </w:t>
      </w:r>
      <w:r w:rsidRPr="0058002E">
        <w:rPr>
          <w:rFonts w:ascii="Times New Roman" w:hAnsi="Times New Roman" w:cs="Times New Roman"/>
          <w:color w:val="000000"/>
        </w:rPr>
        <w:t>401,19 (Двадцать девять тысяч четыреста один рубль 19</w:t>
      </w:r>
      <w:r w:rsidRPr="00297DB9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E44D2" w:rsidRDefault="005E44D2" w:rsidP="00E55AA4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E44D2" w:rsidRDefault="005E44D2" w:rsidP="00E636A2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636A2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5E44D2" w:rsidRPr="00783277" w:rsidRDefault="005E44D2" w:rsidP="00E636A2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5E44D2" w:rsidRPr="00783277" w:rsidRDefault="005E44D2" w:rsidP="00E55AA4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E44D2" w:rsidRPr="00783277" w:rsidRDefault="005E44D2" w:rsidP="00E55AA4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E55AA4">
        <w:rPr>
          <w:rFonts w:ascii="Times New Roman" w:hAnsi="Times New Roman" w:cs="Times New Roman"/>
          <w:spacing w:val="-6"/>
          <w:highlight w:val="yellow"/>
        </w:rPr>
        <w:t>05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E55AA4">
        <w:rPr>
          <w:rFonts w:ascii="Times New Roman" w:hAnsi="Times New Roman" w:cs="Times New Roman"/>
          <w:spacing w:val="-6"/>
          <w:highlight w:val="yellow"/>
        </w:rPr>
        <w:t>05</w:t>
      </w:r>
      <w:r w:rsidRPr="00783277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E44D2" w:rsidRPr="00783277" w:rsidRDefault="005E44D2" w:rsidP="00E55AA4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E44D2" w:rsidRPr="00783277" w:rsidRDefault="005E44D2" w:rsidP="00E55AA4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5E44D2" w:rsidRPr="00783277" w:rsidRDefault="005E44D2" w:rsidP="00E55AA4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5E44D2" w:rsidRDefault="005E44D2">
      <w:pPr>
        <w:rPr>
          <w:rFonts w:cs="Times New Roman"/>
        </w:rPr>
      </w:pPr>
    </w:p>
    <w:sectPr w:rsidR="005E44D2" w:rsidSect="00A77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5FB"/>
    <w:rsid w:val="00004AA6"/>
    <w:rsid w:val="000E1028"/>
    <w:rsid w:val="00135EEB"/>
    <w:rsid w:val="001F4D81"/>
    <w:rsid w:val="0022083D"/>
    <w:rsid w:val="00247A47"/>
    <w:rsid w:val="00297DB9"/>
    <w:rsid w:val="0058002E"/>
    <w:rsid w:val="005E44D2"/>
    <w:rsid w:val="007757DE"/>
    <w:rsid w:val="00783277"/>
    <w:rsid w:val="0088752E"/>
    <w:rsid w:val="008C33AF"/>
    <w:rsid w:val="008E3C0C"/>
    <w:rsid w:val="009E1518"/>
    <w:rsid w:val="00A24FEF"/>
    <w:rsid w:val="00A77F52"/>
    <w:rsid w:val="00AF2D02"/>
    <w:rsid w:val="00B2596C"/>
    <w:rsid w:val="00BD4E35"/>
    <w:rsid w:val="00C10F1E"/>
    <w:rsid w:val="00C415FB"/>
    <w:rsid w:val="00C572F3"/>
    <w:rsid w:val="00C753F6"/>
    <w:rsid w:val="00D42E6F"/>
    <w:rsid w:val="00E55AA4"/>
    <w:rsid w:val="00E636A2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AA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804</Words>
  <Characters>4583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2014-11-17T08:01:00Z</dcterms:created>
  <dcterms:modified xsi:type="dcterms:W3CDTF">2014-11-24T11:49:00Z</dcterms:modified>
</cp:coreProperties>
</file>