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95D" w:rsidRPr="00331F42" w:rsidRDefault="00C6495D" w:rsidP="008B2E5B">
      <w:pPr>
        <w:jc w:val="center"/>
        <w:outlineLvl w:val="0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C6495D" w:rsidRPr="00331F42" w:rsidRDefault="00C6495D" w:rsidP="008B2E5B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224/11.02-04/15-11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  <w:bookmarkStart w:id="0" w:name="_GoBack"/>
      <w:bookmarkEnd w:id="0"/>
    </w:p>
    <w:p w:rsidR="00C6495D" w:rsidRPr="00550519" w:rsidRDefault="00C6495D" w:rsidP="008B2E5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>Открытый запрос цен в электронной форме.</w:t>
      </w:r>
    </w:p>
    <w:p w:rsidR="00C6495D" w:rsidRPr="00F13323" w:rsidRDefault="00C6495D" w:rsidP="008B2E5B">
      <w:pPr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>
        <w:rPr>
          <w:rFonts w:ascii="Times New Roman" w:hAnsi="Times New Roman" w:cs="Times New Roman"/>
          <w:spacing w:val="-6"/>
        </w:rPr>
        <w:t xml:space="preserve">право заключения договора на </w:t>
      </w:r>
      <w:r w:rsidRPr="00550519">
        <w:rPr>
          <w:rFonts w:ascii="Times New Roman" w:hAnsi="Times New Roman" w:cs="Times New Roman"/>
          <w:spacing w:val="-6"/>
        </w:rPr>
        <w:t xml:space="preserve">поставку </w:t>
      </w:r>
      <w:r w:rsidRPr="00D053DA">
        <w:rPr>
          <w:rFonts w:ascii="Times New Roman" w:hAnsi="Times New Roman" w:cs="Times New Roman"/>
        </w:rPr>
        <w:t>осциллографа</w:t>
      </w:r>
      <w:r w:rsidRPr="00F13323">
        <w:rPr>
          <w:rFonts w:ascii="Times New Roman" w:hAnsi="Times New Roman" w:cs="Times New Roman"/>
          <w:spacing w:val="-6"/>
        </w:rPr>
        <w:t xml:space="preserve"> </w:t>
      </w:r>
      <w:r w:rsidRPr="00F13323">
        <w:rPr>
          <w:rFonts w:ascii="Times New Roman" w:hAnsi="Times New Roman" w:cs="Times New Roman"/>
          <w:color w:val="000000"/>
        </w:rPr>
        <w:t>для нужд ФГУП «ГНЦ РФ-ФЭИ».</w:t>
      </w:r>
    </w:p>
    <w:p w:rsidR="00C6495D" w:rsidRPr="00331F42" w:rsidRDefault="00C6495D" w:rsidP="008B2E5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C6495D" w:rsidRPr="00331F42" w:rsidRDefault="00C6495D" w:rsidP="008B2E5B">
      <w:pPr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нахождения</w:t>
      </w:r>
      <w:r w:rsidRPr="00331F42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C6495D" w:rsidRPr="00331F42" w:rsidRDefault="00C6495D" w:rsidP="008B2E5B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Почтовый адрес</w:t>
      </w:r>
      <w:r w:rsidRPr="00331F42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C6495D" w:rsidRPr="009E2171" w:rsidRDefault="00C6495D" w:rsidP="008B2E5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Контактное лицо</w:t>
      </w:r>
      <w:r w:rsidRPr="00D2148B">
        <w:rPr>
          <w:rFonts w:ascii="Times New Roman" w:hAnsi="Times New Roman" w:cs="Times New Roman"/>
          <w:b/>
          <w:bCs/>
        </w:rPr>
        <w:t xml:space="preserve">: </w:t>
      </w:r>
      <w:r w:rsidRPr="000D0BB7">
        <w:rPr>
          <w:rFonts w:ascii="Times New Roman" w:hAnsi="Times New Roman" w:cs="Times New Roman"/>
          <w:color w:val="000000"/>
        </w:rPr>
        <w:t>Илюхин Денис Михайлович</w:t>
      </w:r>
      <w:r w:rsidRPr="00DF1C25">
        <w:rPr>
          <w:rFonts w:ascii="Times New Roman" w:hAnsi="Times New Roman" w:cs="Times New Roman"/>
        </w:rPr>
        <w:t>, (48439) 9-</w:t>
      </w:r>
      <w:r w:rsidRPr="000D0BB7">
        <w:rPr>
          <w:rFonts w:ascii="Times New Roman" w:hAnsi="Times New Roman" w:cs="Times New Roman"/>
        </w:rPr>
        <w:t>48-16</w:t>
      </w:r>
      <w:r w:rsidRPr="00DF1C25">
        <w:rPr>
          <w:rFonts w:ascii="Times New Roman" w:hAnsi="Times New Roman" w:cs="Times New Roman"/>
        </w:rPr>
        <w:t xml:space="preserve">, (48439) 9-49-30, </w:t>
      </w:r>
      <w:r w:rsidRPr="000D0BB7">
        <w:rPr>
          <w:rFonts w:ascii="Times New Roman" w:hAnsi="Times New Roman" w:cs="Times New Roman"/>
          <w:color w:val="000000"/>
          <w:lang w:val="en-US"/>
        </w:rPr>
        <w:t>dilyukhin</w:t>
      </w:r>
      <w:r w:rsidRPr="000D0BB7">
        <w:rPr>
          <w:rFonts w:ascii="Times New Roman" w:hAnsi="Times New Roman" w:cs="Times New Roman"/>
          <w:color w:val="000000"/>
        </w:rPr>
        <w:t>@</w:t>
      </w:r>
      <w:r w:rsidRPr="000D0BB7">
        <w:rPr>
          <w:rFonts w:ascii="Times New Roman" w:hAnsi="Times New Roman" w:cs="Times New Roman"/>
          <w:color w:val="000000"/>
          <w:lang w:val="en-US"/>
        </w:rPr>
        <w:t>ippe</w:t>
      </w:r>
      <w:r w:rsidRPr="000D0BB7">
        <w:rPr>
          <w:rFonts w:ascii="Times New Roman" w:hAnsi="Times New Roman" w:cs="Times New Roman"/>
          <w:color w:val="000000"/>
        </w:rPr>
        <w:t>.</w:t>
      </w:r>
      <w:r w:rsidRPr="000D0BB7">
        <w:rPr>
          <w:rFonts w:ascii="Times New Roman" w:hAnsi="Times New Roman" w:cs="Times New Roman"/>
          <w:color w:val="000000"/>
          <w:lang w:val="en-US"/>
        </w:rPr>
        <w:t>ru</w:t>
      </w:r>
      <w:r>
        <w:rPr>
          <w:rFonts w:ascii="Times New Roman" w:hAnsi="Times New Roman" w:cs="Times New Roman"/>
          <w:color w:val="000000"/>
        </w:rPr>
        <w:t>.</w:t>
      </w:r>
    </w:p>
    <w:p w:rsidR="00C6495D" w:rsidRPr="00550519" w:rsidRDefault="00C6495D" w:rsidP="008B2E5B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Матюкова Светлана Ивановна</w:t>
      </w:r>
      <w:r w:rsidRPr="00331F42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44-69</w:t>
      </w:r>
      <w:r w:rsidRPr="00331F42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asolovev</w:t>
      </w:r>
      <w:r w:rsidRPr="00331F42">
        <w:rPr>
          <w:rFonts w:ascii="Times New Roman" w:hAnsi="Times New Roman" w:cs="Times New Roman"/>
        </w:rPr>
        <w:t>@ippe.</w:t>
      </w:r>
      <w:r w:rsidRPr="00331F42">
        <w:rPr>
          <w:rFonts w:ascii="Times New Roman" w:hAnsi="Times New Roman" w:cs="Times New Roman"/>
          <w:lang w:val="en-US"/>
        </w:rPr>
        <w:t>ru</w:t>
      </w:r>
      <w:r w:rsidRPr="00331F42">
        <w:rPr>
          <w:rFonts w:ascii="Times New Roman" w:hAnsi="Times New Roman" w:cs="Times New Roman"/>
        </w:rPr>
        <w:t>.</w:t>
      </w:r>
    </w:p>
    <w:p w:rsidR="00C6495D" w:rsidRPr="00345001" w:rsidRDefault="00C6495D" w:rsidP="008B2E5B">
      <w:pPr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Предмет договора</w:t>
      </w:r>
      <w:r>
        <w:rPr>
          <w:rFonts w:ascii="Times New Roman" w:hAnsi="Times New Roman" w:cs="Times New Roman"/>
          <w:b/>
          <w:bCs/>
        </w:rPr>
        <w:t>:</w:t>
      </w:r>
      <w:r w:rsidRPr="008930FD">
        <w:rPr>
          <w:color w:val="000000"/>
        </w:rPr>
        <w:t xml:space="preserve"> </w:t>
      </w:r>
      <w:r w:rsidRPr="00F13323">
        <w:rPr>
          <w:rFonts w:ascii="Times New Roman" w:hAnsi="Times New Roman" w:cs="Times New Roman"/>
          <w:color w:val="000000"/>
        </w:rPr>
        <w:t xml:space="preserve">поставка </w:t>
      </w:r>
      <w:r w:rsidRPr="00D053DA">
        <w:rPr>
          <w:rFonts w:ascii="Times New Roman" w:hAnsi="Times New Roman" w:cs="Times New Roman"/>
        </w:rPr>
        <w:t>осциллографа</w:t>
      </w:r>
      <w:r w:rsidRPr="00F13323">
        <w:rPr>
          <w:rFonts w:ascii="Times New Roman" w:hAnsi="Times New Roman" w:cs="Times New Roman"/>
          <w:color w:val="000000"/>
        </w:rPr>
        <w:t>.</w:t>
      </w:r>
    </w:p>
    <w:p w:rsidR="00C6495D" w:rsidRDefault="00C6495D" w:rsidP="008B2E5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331F42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C6495D" w:rsidRDefault="00C6495D" w:rsidP="008B2E5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45001">
        <w:rPr>
          <w:rFonts w:ascii="Times New Roman" w:hAnsi="Times New Roman" w:cs="Times New Roman"/>
          <w:b/>
          <w:bCs/>
        </w:rPr>
        <w:t>Срок поставки товара/работ/услуг: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До</w:t>
      </w:r>
      <w:r w:rsidRPr="00D053DA">
        <w:rPr>
          <w:rFonts w:ascii="Times New Roman" w:hAnsi="Times New Roman" w:cs="Times New Roman"/>
        </w:rPr>
        <w:t xml:space="preserve"> 31 </w:t>
      </w:r>
      <w:r>
        <w:rPr>
          <w:rFonts w:ascii="Times New Roman" w:hAnsi="Times New Roman" w:cs="Times New Roman"/>
        </w:rPr>
        <w:t>марта 2015. Возможна досрочная поставка</w:t>
      </w:r>
      <w:r w:rsidRPr="00BA02D4">
        <w:rPr>
          <w:rFonts w:ascii="Times New Roman" w:hAnsi="Times New Roman" w:cs="Times New Roman"/>
        </w:rPr>
        <w:t>.</w:t>
      </w:r>
    </w:p>
    <w:p w:rsidR="00C6495D" w:rsidRPr="00C573AC" w:rsidRDefault="00C6495D" w:rsidP="008B2E5B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331F42">
        <w:rPr>
          <w:rFonts w:ascii="Times New Roman" w:hAnsi="Times New Roman" w:cs="Times New Roman"/>
        </w:rPr>
        <w:t>:</w:t>
      </w:r>
      <w:r w:rsidRPr="00331F42">
        <w:rPr>
          <w:rFonts w:ascii="Times New Roman" w:hAnsi="Times New Roman" w:cs="Times New Roman"/>
          <w:b/>
          <w:bCs/>
        </w:rPr>
        <w:t xml:space="preserve"> </w:t>
      </w:r>
      <w:r w:rsidRPr="00C573AC">
        <w:rPr>
          <w:rFonts w:ascii="Times New Roman" w:hAnsi="Times New Roman" w:cs="Times New Roman"/>
        </w:rPr>
        <w:t>249033, г. Обнинск, пл. Бондаренко, д.</w:t>
      </w:r>
      <w:r>
        <w:rPr>
          <w:rFonts w:ascii="Times New Roman" w:hAnsi="Times New Roman" w:cs="Times New Roman"/>
        </w:rPr>
        <w:t xml:space="preserve"> 1.</w:t>
      </w:r>
    </w:p>
    <w:p w:rsidR="00C6495D" w:rsidRPr="00331F42" w:rsidRDefault="00C6495D" w:rsidP="008B2E5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331F42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C6495D" w:rsidRPr="00331F42" w:rsidRDefault="00C6495D" w:rsidP="008B2E5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 w:cs="Times New Roman"/>
          <w:lang w:val="en-US"/>
        </w:rPr>
        <w:t>A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K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D</w:t>
      </w:r>
      <w:r w:rsidRPr="00331F42">
        <w:rPr>
          <w:rFonts w:ascii="Times New Roman" w:hAnsi="Times New Roman" w:cs="Times New Roman"/>
        </w:rPr>
        <w:t xml:space="preserve"> в сети «Интернет» по адресу: </w:t>
      </w:r>
      <w:r w:rsidRPr="00331F42">
        <w:rPr>
          <w:rFonts w:ascii="Times New Roman" w:hAnsi="Times New Roman" w:cs="Times New Roman"/>
          <w:b/>
          <w:bCs/>
          <w:i/>
          <w:iCs/>
        </w:rPr>
        <w:t>www.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331F42">
        <w:rPr>
          <w:rFonts w:ascii="Times New Roman" w:hAnsi="Times New Roman" w:cs="Times New Roman"/>
          <w:b/>
          <w:bCs/>
          <w:i/>
          <w:iCs/>
        </w:rPr>
        <w:t>.ru</w:t>
      </w:r>
      <w:r w:rsidRPr="00331F42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6495D" w:rsidRPr="00331F42" w:rsidRDefault="00C6495D" w:rsidP="008B2E5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6495D" w:rsidRPr="00331F42" w:rsidRDefault="00C6495D" w:rsidP="008B2E5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6495D" w:rsidRPr="00B656CB" w:rsidRDefault="00C6495D" w:rsidP="008B2E5B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B656CB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 w:rsidRPr="00853A8F">
        <w:rPr>
          <w:rFonts w:ascii="Times New Roman" w:hAnsi="Times New Roman" w:cs="Times New Roman"/>
        </w:rPr>
        <w:t>23 645,07 (двадцать три тысячи шестьсот сорок пять рублей 07</w:t>
      </w:r>
      <w:r w:rsidRPr="000D0BB7">
        <w:rPr>
          <w:rFonts w:ascii="Times New Roman" w:hAnsi="Times New Roman" w:cs="Times New Roman"/>
        </w:rPr>
        <w:t xml:space="preserve"> </w:t>
      </w:r>
      <w:r w:rsidRPr="00B656CB">
        <w:rPr>
          <w:rFonts w:ascii="Times New Roman" w:hAnsi="Times New Roman" w:cs="Times New Roman"/>
        </w:rPr>
        <w:t>коп</w:t>
      </w:r>
      <w:r w:rsidRPr="00B656CB">
        <w:rPr>
          <w:rFonts w:ascii="Times New Roman" w:hAnsi="Times New Roman" w:cs="Times New Roman"/>
          <w:color w:val="000000"/>
        </w:rPr>
        <w:t>е</w:t>
      </w:r>
      <w:r>
        <w:rPr>
          <w:rFonts w:ascii="Times New Roman" w:hAnsi="Times New Roman" w:cs="Times New Roman"/>
          <w:color w:val="000000"/>
        </w:rPr>
        <w:t>ек</w:t>
      </w:r>
      <w:r w:rsidRPr="00B656CB">
        <w:rPr>
          <w:rFonts w:ascii="Times New Roman" w:hAnsi="Times New Roman" w:cs="Times New Roman"/>
          <w:color w:val="000000"/>
        </w:rPr>
        <w:t xml:space="preserve">) рублей, включая НДС 18%. </w:t>
      </w:r>
      <w:r>
        <w:rPr>
          <w:rFonts w:ascii="Times New Roman" w:hAnsi="Times New Roman" w:cs="Times New Roman"/>
          <w:color w:val="000000"/>
        </w:rPr>
        <w:t>В</w:t>
      </w:r>
      <w:r w:rsidRPr="00B656CB">
        <w:rPr>
          <w:rFonts w:ascii="Times New Roman" w:hAnsi="Times New Roman" w:cs="Times New Roman"/>
          <w:color w:val="000000"/>
        </w:rPr>
        <w:t xml:space="preserve"> стоимость товара включены </w:t>
      </w:r>
      <w:r w:rsidRPr="0067419E">
        <w:rPr>
          <w:rFonts w:ascii="Times New Roman" w:hAnsi="Times New Roman" w:cs="Times New Roman"/>
          <w:color w:val="000000"/>
        </w:rPr>
        <w:t>расходы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</w:t>
      </w:r>
      <w:r w:rsidRPr="00B656CB">
        <w:rPr>
          <w:rFonts w:ascii="Times New Roman" w:hAnsi="Times New Roman" w:cs="Times New Roman"/>
          <w:color w:val="000000"/>
        </w:rPr>
        <w:t>.</w:t>
      </w:r>
    </w:p>
    <w:p w:rsidR="00C6495D" w:rsidRPr="00B656CB" w:rsidRDefault="00C6495D" w:rsidP="008B2E5B">
      <w:pPr>
        <w:tabs>
          <w:tab w:val="left" w:pos="0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B656CB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 w:rsidRPr="00853A8F">
        <w:rPr>
          <w:rFonts w:ascii="Times New Roman" w:hAnsi="Times New Roman" w:cs="Times New Roman"/>
        </w:rPr>
        <w:t>20 038,19 (двадцать тысяч тридцать восьмь) рублей 19</w:t>
      </w:r>
      <w:r w:rsidRPr="00B656CB">
        <w:rPr>
          <w:rFonts w:ascii="Times New Roman" w:hAnsi="Times New Roman" w:cs="Times New Roman"/>
          <w:color w:val="000000"/>
        </w:rPr>
        <w:t xml:space="preserve"> коп</w:t>
      </w:r>
      <w:r w:rsidRPr="00B656CB"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 xml:space="preserve">ек) </w:t>
      </w:r>
      <w:r w:rsidRPr="00B656CB">
        <w:rPr>
          <w:rFonts w:ascii="Times New Roman" w:hAnsi="Times New Roman" w:cs="Times New Roman"/>
        </w:rPr>
        <w:t>рублей</w:t>
      </w:r>
      <w:r w:rsidRPr="00B656CB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C6495D" w:rsidRPr="00D37E19" w:rsidRDefault="00C6495D" w:rsidP="008B2E5B">
      <w:pPr>
        <w:numPr>
          <w:ilvl w:val="0"/>
          <w:numId w:val="1"/>
        </w:numPr>
        <w:tabs>
          <w:tab w:val="left" w:pos="1134"/>
        </w:tabs>
        <w:suppressAutoHyphens w:val="0"/>
        <w:jc w:val="both"/>
        <w:rPr>
          <w:rFonts w:ascii="Times New Roman" w:hAnsi="Times New Roman" w:cs="Times New Roman"/>
          <w:b/>
          <w:bCs/>
          <w:spacing w:val="-6"/>
        </w:rPr>
      </w:pPr>
      <w:r w:rsidRPr="00536BA0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536BA0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C6495D" w:rsidRPr="00331F42" w:rsidRDefault="00C6495D" w:rsidP="008B2E5B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 w:cs="Times New Roman"/>
          <w:color w:val="0000FF"/>
        </w:rPr>
        <w:t>(http://www.zakupki.gov.ru)</w:t>
      </w:r>
      <w:r w:rsidRPr="00331F42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 w:cs="Times New Roman"/>
          <w:color w:val="0000FF"/>
        </w:rPr>
        <w:t>(http://zakupki.rosatom.ru)</w:t>
      </w:r>
      <w:r w:rsidRPr="00331F42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 xml:space="preserve"> www.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>.ru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C6495D" w:rsidRDefault="00C6495D" w:rsidP="00E450D8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AF2D02">
        <w:rPr>
          <w:rFonts w:ascii="Times New Roman" w:hAnsi="Times New Roman" w:cs="Times New Roman"/>
          <w:b/>
          <w:bCs/>
        </w:rPr>
        <w:t xml:space="preserve">9.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C6495D" w:rsidRDefault="00C6495D" w:rsidP="00E450D8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b/>
          <w:bCs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C6495D" w:rsidRPr="00331F42" w:rsidRDefault="00C6495D" w:rsidP="008B2E5B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10. </w:t>
      </w:r>
      <w:r w:rsidRPr="00331F42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331F42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C6495D" w:rsidRPr="00331F42" w:rsidRDefault="00C6495D" w:rsidP="008B2E5B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 w:rsidDel="00C572F3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</w:rPr>
        <w:t xml:space="preserve">www.a-k-d.ru, </w:t>
      </w:r>
      <w:r w:rsidRPr="00331F42">
        <w:rPr>
          <w:rFonts w:ascii="Times New Roman" w:hAnsi="Times New Roman" w:cs="Times New Roman"/>
          <w:spacing w:val="-6"/>
        </w:rPr>
        <w:t>начиная с даты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19» янва</w:t>
      </w:r>
      <w:r w:rsidRPr="00DA43C4">
        <w:rPr>
          <w:rFonts w:ascii="Times New Roman" w:hAnsi="Times New Roman" w:cs="Times New Roman"/>
          <w:spacing w:val="-6"/>
          <w:highlight w:val="yellow"/>
        </w:rPr>
        <w:t>ря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201</w:t>
      </w:r>
      <w:r>
        <w:rPr>
          <w:rFonts w:ascii="Times New Roman" w:hAnsi="Times New Roman" w:cs="Times New Roman"/>
          <w:spacing w:val="-6"/>
          <w:highlight w:val="yellow"/>
        </w:rPr>
        <w:t>5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331F42">
        <w:rPr>
          <w:rFonts w:ascii="Times New Roman" w:hAnsi="Times New Roman" w:cs="Times New Roman"/>
          <w:spacing w:val="-6"/>
        </w:rPr>
        <w:t xml:space="preserve"> </w:t>
      </w:r>
    </w:p>
    <w:p w:rsidR="00C6495D" w:rsidRPr="00331F42" w:rsidRDefault="00C6495D" w:rsidP="008B2E5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11. </w:t>
      </w:r>
      <w:r w:rsidRPr="00331F42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 w:rsidRPr="008C2DA9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23</w:t>
      </w:r>
      <w:r w:rsidRPr="008C2DA9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января</w:t>
      </w:r>
      <w:r w:rsidRPr="008C2DA9">
        <w:rPr>
          <w:rFonts w:ascii="Times New Roman" w:hAnsi="Times New Roman" w:cs="Times New Roman"/>
          <w:spacing w:val="-6"/>
          <w:highlight w:val="yellow"/>
        </w:rPr>
        <w:t xml:space="preserve"> </w:t>
      </w:r>
      <w:r w:rsidRPr="00331F42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5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C6495D" w:rsidRPr="00331F42" w:rsidRDefault="00C6495D" w:rsidP="008B2E5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12. </w:t>
      </w:r>
      <w:r w:rsidRPr="00331F42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 w:rsidRPr="008C2DA9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23</w:t>
      </w:r>
      <w:r w:rsidRPr="008C2DA9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января</w:t>
      </w:r>
      <w:r w:rsidRPr="008C2DA9">
        <w:rPr>
          <w:rFonts w:ascii="Times New Roman" w:hAnsi="Times New Roman" w:cs="Times New Roman"/>
          <w:spacing w:val="-6"/>
          <w:highlight w:val="yellow"/>
        </w:rPr>
        <w:t xml:space="preserve"> </w:t>
      </w:r>
      <w:r w:rsidRPr="00331F42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5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C6495D" w:rsidRPr="00331F42" w:rsidRDefault="00C6495D" w:rsidP="008B2E5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13. </w:t>
      </w:r>
      <w:r w:rsidRPr="00331F42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331F42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331F42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 w:cs="Times New Roman"/>
        </w:rPr>
        <w:t>а официальном сайте и не более 20</w:t>
      </w:r>
      <w:r w:rsidRPr="00331F42">
        <w:rPr>
          <w:rFonts w:ascii="Times New Roman" w:hAnsi="Times New Roman" w:cs="Times New Roman"/>
        </w:rPr>
        <w:t xml:space="preserve"> дней.</w:t>
      </w:r>
    </w:p>
    <w:p w:rsidR="00C6495D" w:rsidRPr="00331F42" w:rsidRDefault="00C6495D" w:rsidP="008B2E5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14. </w:t>
      </w:r>
      <w:r w:rsidRPr="00331F42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 w:cs="Times New Roman"/>
          <w:spacing w:val="-6"/>
        </w:rPr>
        <w:t xml:space="preserve">: не требуется </w:t>
      </w:r>
    </w:p>
    <w:p w:rsidR="00C6495D" w:rsidRPr="00E87132" w:rsidRDefault="00C6495D" w:rsidP="008B2E5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227A02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5</w:t>
      </w:r>
      <w:r w:rsidRPr="00E87132">
        <w:rPr>
          <w:rFonts w:ascii="Times New Roman" w:hAnsi="Times New Roman" w:cs="Times New Roman"/>
        </w:rPr>
        <w:t>.</w:t>
      </w:r>
      <w:r w:rsidRPr="00E87132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C6495D" w:rsidRPr="00E87132" w:rsidRDefault="00C6495D" w:rsidP="008B2E5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6</w:t>
      </w:r>
      <w:r w:rsidRPr="00E87132">
        <w:rPr>
          <w:rFonts w:ascii="Times New Roman" w:hAnsi="Times New Roman" w:cs="Times New Roman"/>
        </w:rPr>
        <w:t>.</w:t>
      </w:r>
      <w:r w:rsidRPr="00E87132">
        <w:rPr>
          <w:rFonts w:ascii="Times New Roman" w:hAnsi="Times New Roman" w:cs="Times New Roman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C6495D" w:rsidRPr="00E87132" w:rsidRDefault="00C6495D" w:rsidP="008B2E5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6495D" w:rsidRPr="00E87132" w:rsidRDefault="00C6495D" w:rsidP="008B2E5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6495D" w:rsidRPr="00E87132" w:rsidRDefault="00C6495D" w:rsidP="008B2E5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6495D" w:rsidRPr="00A6215E" w:rsidRDefault="00C6495D" w:rsidP="008B2E5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E87132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7</w:t>
      </w:r>
      <w:r w:rsidRPr="00E87132">
        <w:rPr>
          <w:rFonts w:ascii="Times New Roman" w:hAnsi="Times New Roman" w:cs="Times New Roman"/>
          <w:b/>
          <w:bCs/>
        </w:rPr>
        <w:t>.</w:t>
      </w:r>
      <w:r w:rsidRPr="00E87132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6495D" w:rsidRDefault="00C6495D">
      <w:pPr>
        <w:rPr>
          <w:rFonts w:cs="Times New Roman"/>
        </w:rPr>
      </w:pPr>
    </w:p>
    <w:sectPr w:rsidR="00C6495D" w:rsidSect="004C18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bCs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609CC"/>
    <w:rsid w:val="000609CC"/>
    <w:rsid w:val="000D0BB7"/>
    <w:rsid w:val="000E1028"/>
    <w:rsid w:val="001F4D81"/>
    <w:rsid w:val="00227A02"/>
    <w:rsid w:val="00331F42"/>
    <w:rsid w:val="00345001"/>
    <w:rsid w:val="004C18F4"/>
    <w:rsid w:val="00536BA0"/>
    <w:rsid w:val="00550519"/>
    <w:rsid w:val="0067419E"/>
    <w:rsid w:val="007757DE"/>
    <w:rsid w:val="00853A8F"/>
    <w:rsid w:val="008753B0"/>
    <w:rsid w:val="008930FD"/>
    <w:rsid w:val="008B2E5B"/>
    <w:rsid w:val="008C2DA9"/>
    <w:rsid w:val="008E3C0C"/>
    <w:rsid w:val="00912497"/>
    <w:rsid w:val="009E2171"/>
    <w:rsid w:val="00A6215E"/>
    <w:rsid w:val="00AF2D02"/>
    <w:rsid w:val="00B656CB"/>
    <w:rsid w:val="00BA02D4"/>
    <w:rsid w:val="00C572F3"/>
    <w:rsid w:val="00C573AC"/>
    <w:rsid w:val="00C6495D"/>
    <w:rsid w:val="00D053DA"/>
    <w:rsid w:val="00D2148B"/>
    <w:rsid w:val="00D37E19"/>
    <w:rsid w:val="00D42E6F"/>
    <w:rsid w:val="00DA43C4"/>
    <w:rsid w:val="00DC1BEE"/>
    <w:rsid w:val="00DF1C25"/>
    <w:rsid w:val="00E450D8"/>
    <w:rsid w:val="00E87132"/>
    <w:rsid w:val="00F0368B"/>
    <w:rsid w:val="00F13323"/>
    <w:rsid w:val="00F26F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2E5B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91249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925"/>
    <w:rPr>
      <w:rFonts w:eastAsia="Times New Roman" w:cs="Arial"/>
      <w:sz w:val="0"/>
      <w:szCs w:val="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2</Pages>
  <Words>797</Words>
  <Characters>4545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4</cp:revision>
  <cp:lastPrinted>2015-01-12T07:11:00Z</cp:lastPrinted>
  <dcterms:created xsi:type="dcterms:W3CDTF">2014-12-24T13:08:00Z</dcterms:created>
  <dcterms:modified xsi:type="dcterms:W3CDTF">2015-01-12T07:13:00Z</dcterms:modified>
</cp:coreProperties>
</file>