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C44" w:rsidRPr="00B421F3" w:rsidRDefault="00851C44" w:rsidP="00B06F53">
      <w:pPr>
        <w:jc w:val="center"/>
        <w:outlineLvl w:val="0"/>
        <w:rPr>
          <w:rFonts w:ascii="Times New Roman" w:hAnsi="Times New Roman" w:cs="Times New Roman"/>
        </w:rPr>
      </w:pPr>
      <w:r w:rsidRPr="00B421F3">
        <w:rPr>
          <w:rFonts w:ascii="Times New Roman" w:hAnsi="Times New Roman" w:cs="Times New Roman"/>
        </w:rPr>
        <w:t>ИЗВЕЩЕНИЕ О ПРОДЛЕНИИ СРОКА ПОДАЧИ ЗАЯВОК</w:t>
      </w:r>
    </w:p>
    <w:p w:rsidR="00851C44" w:rsidRPr="00B421F3" w:rsidRDefault="00851C44" w:rsidP="00B06F53">
      <w:pPr>
        <w:jc w:val="center"/>
        <w:outlineLvl w:val="0"/>
        <w:rPr>
          <w:rFonts w:ascii="Times New Roman" w:hAnsi="Times New Roman" w:cs="Times New Roman"/>
        </w:rPr>
      </w:pPr>
      <w:r w:rsidRPr="00B421F3">
        <w:rPr>
          <w:rFonts w:ascii="Times New Roman" w:hAnsi="Times New Roman" w:cs="Times New Roman"/>
        </w:rPr>
        <w:t>№ 224/67-03/13-280/2 ОЗЦЭ</w:t>
      </w:r>
      <w:bookmarkStart w:id="0" w:name="_GoBack"/>
      <w:bookmarkEnd w:id="0"/>
    </w:p>
    <w:p w:rsidR="00851C44" w:rsidRPr="00A6215E" w:rsidRDefault="00851C44" w:rsidP="00B06F53">
      <w:pPr>
        <w:jc w:val="center"/>
        <w:outlineLvl w:val="0"/>
        <w:rPr>
          <w:rFonts w:ascii="Times New Roman" w:hAnsi="Times New Roman" w:cs="Times New Roman"/>
        </w:rPr>
      </w:pPr>
    </w:p>
    <w:p w:rsidR="00851C44" w:rsidRPr="00A6215E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851C44" w:rsidRPr="00A6215E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51C44" w:rsidRPr="00A6215E" w:rsidRDefault="00851C44" w:rsidP="00B06F53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851C44" w:rsidRDefault="00851C44" w:rsidP="00B06F5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851C44" w:rsidRPr="00801685" w:rsidRDefault="00851C44" w:rsidP="00B06F53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851C44" w:rsidRPr="00BD1E5B" w:rsidRDefault="00851C44" w:rsidP="00B06F5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851C44" w:rsidRPr="003C0BF1" w:rsidRDefault="00851C44" w:rsidP="00B06F53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выполнение работ </w:t>
      </w:r>
      <w:r w:rsidRPr="00A950E4">
        <w:rPr>
          <w:rFonts w:ascii="Times New Roman" w:hAnsi="Times New Roman" w:cs="Times New Roman"/>
        </w:rPr>
        <w:t xml:space="preserve">по ремонту </w:t>
      </w:r>
      <w:r w:rsidRPr="007F1E81">
        <w:rPr>
          <w:rFonts w:ascii="Times New Roman" w:hAnsi="Times New Roman" w:cs="Times New Roman"/>
        </w:rPr>
        <w:t>стоянки для автотранспорта на площадке ОТ-1</w:t>
      </w:r>
      <w:r>
        <w:rPr>
          <w:b/>
          <w:bCs/>
        </w:rPr>
        <w:t xml:space="preserve"> </w:t>
      </w:r>
      <w:r w:rsidRPr="003C0BF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851C44" w:rsidRPr="00A6215E" w:rsidRDefault="00851C44" w:rsidP="00B06F5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851C44" w:rsidRPr="00532BDD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2BDD">
        <w:rPr>
          <w:rFonts w:ascii="Times New Roman" w:hAnsi="Times New Roman" w:cs="Times New Roman"/>
        </w:rPr>
        <w:t>:</w:t>
      </w:r>
      <w:r w:rsidRPr="00532BDD">
        <w:rPr>
          <w:rFonts w:ascii="Times New Roman" w:hAnsi="Times New Roman" w:cs="Times New Roman"/>
          <w:b/>
          <w:bCs/>
        </w:rPr>
        <w:t xml:space="preserve"> </w:t>
      </w:r>
      <w:r w:rsidRPr="007C65D1">
        <w:rPr>
          <w:rFonts w:ascii="Times New Roman" w:hAnsi="Times New Roman" w:cs="Times New Roman"/>
        </w:rPr>
        <w:t>Калужская обл.,</w:t>
      </w:r>
      <w:r>
        <w:rPr>
          <w:rFonts w:ascii="Times New Roman" w:hAnsi="Times New Roman" w:cs="Times New Roman"/>
        </w:rPr>
        <w:t xml:space="preserve"> г. Обнинск, пл. Бондаренко, д.1.</w:t>
      </w:r>
      <w:r w:rsidRPr="00532BDD">
        <w:rPr>
          <w:rFonts w:ascii="Times New Roman" w:hAnsi="Times New Roman" w:cs="Times New Roman"/>
          <w:b/>
          <w:bCs/>
        </w:rPr>
        <w:t xml:space="preserve"> </w:t>
      </w:r>
    </w:p>
    <w:p w:rsidR="00851C44" w:rsidRPr="00532BDD" w:rsidRDefault="00851C44" w:rsidP="00B06F53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532BDD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51C44" w:rsidRPr="00A6215E" w:rsidRDefault="00851C44" w:rsidP="00B06F5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51C44" w:rsidRPr="00A6215E" w:rsidRDefault="00851C44" w:rsidP="00B06F5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1C44" w:rsidRPr="00A6215E" w:rsidRDefault="00851C44" w:rsidP="00B06F5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1C44" w:rsidRPr="00582B01" w:rsidRDefault="00851C44" w:rsidP="00B06F53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66269A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6269A">
        <w:rPr>
          <w:rFonts w:ascii="Times New Roman" w:hAnsi="Times New Roman" w:cs="Times New Roman"/>
        </w:rPr>
        <w:t>:</w:t>
      </w:r>
      <w:r w:rsidRPr="00442A48">
        <w:t xml:space="preserve"> </w:t>
      </w:r>
      <w:r w:rsidRPr="00430B73">
        <w:rPr>
          <w:rFonts w:ascii="Times New Roman" w:hAnsi="Times New Roman" w:cs="Times New Roman"/>
        </w:rPr>
        <w:t>4 317 176,56</w:t>
      </w:r>
      <w:r w:rsidRPr="00E34DA0">
        <w:rPr>
          <w:rFonts w:ascii="Times New Roman" w:hAnsi="Times New Roman" w:cs="Times New Roman"/>
          <w:b/>
          <w:bCs/>
        </w:rPr>
        <w:t xml:space="preserve"> </w:t>
      </w:r>
      <w:r w:rsidRPr="00F84E7C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Четыре</w:t>
      </w:r>
      <w:r w:rsidRPr="00F84E7C">
        <w:rPr>
          <w:rFonts w:ascii="Times New Roman" w:hAnsi="Times New Roman" w:cs="Times New Roman"/>
        </w:rPr>
        <w:t xml:space="preserve"> миллион</w:t>
      </w:r>
      <w:r>
        <w:rPr>
          <w:rFonts w:ascii="Times New Roman" w:hAnsi="Times New Roman" w:cs="Times New Roman"/>
        </w:rPr>
        <w:t>а</w:t>
      </w:r>
      <w:r w:rsidRPr="00F84E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триста семнадцать тысяч</w:t>
      </w:r>
      <w:r w:rsidRPr="00F84E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сто семьдесят шесть</w:t>
      </w:r>
      <w:r w:rsidRPr="00F84E7C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ей</w:t>
      </w:r>
      <w:r w:rsidRPr="00F84E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56</w:t>
      </w:r>
      <w:r w:rsidRPr="00F84E7C">
        <w:rPr>
          <w:rFonts w:ascii="Times New Roman" w:hAnsi="Times New Roman" w:cs="Times New Roman"/>
        </w:rPr>
        <w:t xml:space="preserve">  коп.) </w:t>
      </w:r>
      <w:r w:rsidRPr="00582B01">
        <w:rPr>
          <w:rFonts w:ascii="Times New Roman" w:hAnsi="Times New Roman" w:cs="Times New Roman"/>
        </w:rPr>
        <w:t xml:space="preserve">рубля, в том числе НДС.  </w:t>
      </w:r>
    </w:p>
    <w:p w:rsidR="00851C44" w:rsidRPr="00566174" w:rsidRDefault="00851C44" w:rsidP="00B06F53">
      <w:pPr>
        <w:pStyle w:val="NoSpacing"/>
        <w:ind w:firstLine="720"/>
        <w:jc w:val="both"/>
        <w:rPr>
          <w:rFonts w:cs="Arial"/>
          <w:b/>
          <w:bCs/>
          <w:color w:val="0000FF"/>
        </w:rPr>
      </w:pP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851C44" w:rsidRPr="00442A48" w:rsidRDefault="00851C44" w:rsidP="00B06F53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51C44" w:rsidRPr="00A6215E" w:rsidRDefault="00851C44" w:rsidP="00B06F5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51C44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851C44" w:rsidRPr="00B421F3" w:rsidRDefault="00851C44" w:rsidP="00B421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421F3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421F3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421F3">
        <w:rPr>
          <w:rFonts w:ascii="Times New Roman" w:hAnsi="Times New Roman" w:cs="Times New Roman"/>
          <w:b/>
          <w:bCs/>
        </w:rPr>
        <w:t>:</w:t>
      </w:r>
    </w:p>
    <w:p w:rsidR="00851C44" w:rsidRPr="00B421F3" w:rsidRDefault="00851C44" w:rsidP="00B421F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421F3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421F3">
        <w:rPr>
          <w:rFonts w:ascii="Times New Roman" w:hAnsi="Times New Roman" w:cs="Times New Roman"/>
          <w:color w:val="0000FF"/>
        </w:rPr>
        <w:t xml:space="preserve"> </w:t>
      </w:r>
      <w:r w:rsidRPr="00B421F3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421F3">
        <w:rPr>
          <w:rFonts w:ascii="Times New Roman" w:hAnsi="Times New Roman" w:cs="Times New Roman"/>
          <w:spacing w:val="-6"/>
        </w:rPr>
        <w:t>на участие в запросе цен</w:t>
      </w:r>
      <w:r w:rsidRPr="00B421F3">
        <w:rPr>
          <w:rFonts w:ascii="Times New Roman" w:hAnsi="Times New Roman" w:cs="Times New Roman"/>
        </w:rPr>
        <w:t xml:space="preserve"> продлевается на 4 рабочих дня.</w:t>
      </w:r>
    </w:p>
    <w:p w:rsidR="00851C44" w:rsidRPr="00A6215E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51C44" w:rsidRPr="00A6215E" w:rsidRDefault="00851C44" w:rsidP="00B06F53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02»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652416">
        <w:rPr>
          <w:rFonts w:ascii="Times New Roman" w:hAnsi="Times New Roman" w:cs="Times New Roman"/>
          <w:spacing w:val="-6"/>
          <w:highlight w:val="yellow"/>
        </w:rPr>
        <w:t>сентября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851C44" w:rsidRPr="00A6215E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5241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10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51C44" w:rsidRPr="00A6215E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5241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10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51C44" w:rsidRPr="00A6215E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A6215E">
        <w:rPr>
          <w:rFonts w:ascii="Times New Roman" w:hAnsi="Times New Roman" w:cs="Times New Roman"/>
        </w:rPr>
        <w:t>0 дней</w:t>
      </w:r>
    </w:p>
    <w:p w:rsidR="00851C44" w:rsidRPr="00A6215E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851C44" w:rsidRPr="00A6215E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51C44" w:rsidRPr="00D55FE5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51C44" w:rsidRPr="00A6215E" w:rsidRDefault="00851C44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51C44" w:rsidRPr="00A6215E" w:rsidRDefault="00851C44" w:rsidP="00B06F53">
      <w:pPr>
        <w:jc w:val="center"/>
        <w:rPr>
          <w:rFonts w:ascii="Times New Roman" w:hAnsi="Times New Roman" w:cs="Times New Roman"/>
          <w:color w:val="000000"/>
        </w:rPr>
      </w:pPr>
    </w:p>
    <w:p w:rsidR="00851C44" w:rsidRDefault="00851C44" w:rsidP="00B06F53">
      <w:pPr>
        <w:jc w:val="center"/>
        <w:rPr>
          <w:rFonts w:ascii="Times New Roman" w:hAnsi="Times New Roman" w:cs="Times New Roman"/>
          <w:b/>
          <w:bCs/>
        </w:rPr>
      </w:pPr>
    </w:p>
    <w:p w:rsidR="00851C44" w:rsidRDefault="00851C44"/>
    <w:sectPr w:rsidR="00851C44" w:rsidSect="00950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15B"/>
    <w:rsid w:val="0014215B"/>
    <w:rsid w:val="002D381D"/>
    <w:rsid w:val="0036723D"/>
    <w:rsid w:val="003C0BF1"/>
    <w:rsid w:val="003D771F"/>
    <w:rsid w:val="00430B73"/>
    <w:rsid w:val="00442A48"/>
    <w:rsid w:val="00454708"/>
    <w:rsid w:val="004E5D69"/>
    <w:rsid w:val="00532BDD"/>
    <w:rsid w:val="00566174"/>
    <w:rsid w:val="00582B01"/>
    <w:rsid w:val="00652416"/>
    <w:rsid w:val="0066269A"/>
    <w:rsid w:val="006E5727"/>
    <w:rsid w:val="007C65D1"/>
    <w:rsid w:val="007F1E81"/>
    <w:rsid w:val="00801685"/>
    <w:rsid w:val="00851C44"/>
    <w:rsid w:val="00887A00"/>
    <w:rsid w:val="008E3C0C"/>
    <w:rsid w:val="0091736A"/>
    <w:rsid w:val="009504D1"/>
    <w:rsid w:val="00A6215E"/>
    <w:rsid w:val="00A950E4"/>
    <w:rsid w:val="00B06F53"/>
    <w:rsid w:val="00B15C4C"/>
    <w:rsid w:val="00B421F3"/>
    <w:rsid w:val="00BD1E5B"/>
    <w:rsid w:val="00C572F3"/>
    <w:rsid w:val="00D14104"/>
    <w:rsid w:val="00D42E6F"/>
    <w:rsid w:val="00D55FE5"/>
    <w:rsid w:val="00D822F8"/>
    <w:rsid w:val="00E34DA0"/>
    <w:rsid w:val="00ED0593"/>
    <w:rsid w:val="00F84E7C"/>
    <w:rsid w:val="00FC6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F5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06F53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B421F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731</Words>
  <Characters>4170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2013-08-19T06:32:00Z</dcterms:created>
  <dcterms:modified xsi:type="dcterms:W3CDTF">2013-08-26T08:42:00Z</dcterms:modified>
</cp:coreProperties>
</file>