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07B" w:rsidRPr="00331F42" w:rsidRDefault="001C307B" w:rsidP="00E95A0D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1C307B" w:rsidRPr="00331F42" w:rsidRDefault="001C307B" w:rsidP="00E95A0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224/11.02-04/15-12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1C307B" w:rsidRPr="00550519" w:rsidRDefault="001C307B" w:rsidP="00E95A0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1C307B" w:rsidRPr="00345001" w:rsidRDefault="001C307B" w:rsidP="00E95A0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617C25">
        <w:rPr>
          <w:rFonts w:ascii="Times New Roman" w:hAnsi="Times New Roman" w:cs="Times New Roman"/>
          <w:spacing w:val="-6"/>
        </w:rPr>
        <w:t>контрольно-измерительных приборов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1C307B" w:rsidRPr="00331F42" w:rsidRDefault="001C307B" w:rsidP="00E95A0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C307B" w:rsidRPr="00331F42" w:rsidRDefault="001C307B" w:rsidP="00E95A0D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1C307B" w:rsidRPr="00331F42" w:rsidRDefault="001C307B" w:rsidP="00E95A0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1C307B" w:rsidRPr="009E2171" w:rsidRDefault="001C307B" w:rsidP="00E95A0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Илюхин Денис Михайлович</w:t>
      </w:r>
      <w:r w:rsidRPr="00DF1C2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B220AC">
        <w:rPr>
          <w:rFonts w:ascii="Times New Roman" w:hAnsi="Times New Roman" w:cs="Times New Roman"/>
          <w:color w:val="000000"/>
          <w:lang w:val="en-US"/>
        </w:rPr>
        <w:t>dilyukhin</w:t>
      </w:r>
      <w:r w:rsidRPr="00B220AC">
        <w:rPr>
          <w:rFonts w:ascii="Times New Roman" w:hAnsi="Times New Roman" w:cs="Times New Roman"/>
          <w:color w:val="000000"/>
        </w:rPr>
        <w:t>@</w:t>
      </w:r>
      <w:r w:rsidRPr="00B220AC">
        <w:rPr>
          <w:rFonts w:ascii="Times New Roman" w:hAnsi="Times New Roman" w:cs="Times New Roman"/>
          <w:color w:val="000000"/>
          <w:lang w:val="en-US"/>
        </w:rPr>
        <w:t>ippe</w:t>
      </w:r>
      <w:r w:rsidRPr="00B220AC">
        <w:rPr>
          <w:rFonts w:ascii="Times New Roman" w:hAnsi="Times New Roman" w:cs="Times New Roman"/>
          <w:color w:val="000000"/>
        </w:rPr>
        <w:t>.</w:t>
      </w:r>
      <w:r w:rsidRPr="00B220AC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1C307B" w:rsidRPr="00550519" w:rsidRDefault="001C307B" w:rsidP="00E95A0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1C307B" w:rsidRPr="00345001" w:rsidRDefault="001C307B" w:rsidP="00E95A0D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617C25">
        <w:rPr>
          <w:rFonts w:ascii="Times New Roman" w:hAnsi="Times New Roman" w:cs="Times New Roman"/>
        </w:rPr>
        <w:t>контрольно-измерительных приборов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1C307B" w:rsidRDefault="001C307B" w:rsidP="00E95A0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1C307B" w:rsidRDefault="001C307B" w:rsidP="00E95A0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B220AC">
        <w:rPr>
          <w:rFonts w:ascii="Times New Roman" w:hAnsi="Times New Roman" w:cs="Times New Roman"/>
        </w:rPr>
        <w:t xml:space="preserve">до </w:t>
      </w:r>
      <w:r>
        <w:rPr>
          <w:rFonts w:ascii="Times New Roman" w:hAnsi="Times New Roman" w:cs="Times New Roman"/>
        </w:rPr>
        <w:t xml:space="preserve">19 февраля 2015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1C307B" w:rsidRPr="00C573AC" w:rsidRDefault="001C307B" w:rsidP="00E95A0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1C307B" w:rsidRPr="00331F42" w:rsidRDefault="001C307B" w:rsidP="00E95A0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C307B" w:rsidRPr="00331F42" w:rsidRDefault="001C307B" w:rsidP="00E95A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307B" w:rsidRPr="00331F42" w:rsidRDefault="001C307B" w:rsidP="00E95A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307B" w:rsidRPr="00331F42" w:rsidRDefault="001C307B" w:rsidP="00E95A0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307B" w:rsidRPr="00B656CB" w:rsidRDefault="001C307B" w:rsidP="00E95A0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B220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</w:t>
      </w:r>
      <w:r w:rsidRPr="00B220AC">
        <w:rPr>
          <w:rFonts w:ascii="Times New Roman" w:hAnsi="Times New Roman" w:cs="Times New Roman"/>
        </w:rPr>
        <w:t>800,81 (</w:t>
      </w:r>
      <w:r>
        <w:rPr>
          <w:rFonts w:ascii="Times New Roman" w:hAnsi="Times New Roman" w:cs="Times New Roman"/>
        </w:rPr>
        <w:t>тринадцать тысяч восемьсот рублей</w:t>
      </w:r>
      <w:r w:rsidRPr="00B220AC">
        <w:rPr>
          <w:rFonts w:ascii="Times New Roman" w:hAnsi="Times New Roman" w:cs="Times New Roman"/>
        </w:rPr>
        <w:t xml:space="preserve"> 81</w:t>
      </w:r>
      <w:r w:rsidRPr="00B656CB"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  <w:color w:val="000000"/>
        </w:rPr>
        <w:t>ейк</w:t>
      </w:r>
      <w:r>
        <w:rPr>
          <w:rFonts w:ascii="Times New Roman" w:hAnsi="Times New Roman" w:cs="Times New Roman"/>
          <w:color w:val="000000"/>
        </w:rPr>
        <w:t>а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B656CB">
        <w:rPr>
          <w:rFonts w:ascii="Times New Roman" w:hAnsi="Times New Roman" w:cs="Times New Roman"/>
          <w:color w:val="000000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C307B" w:rsidRPr="00B656CB" w:rsidRDefault="001C307B" w:rsidP="00E95A0D">
      <w:pPr>
        <w:tabs>
          <w:tab w:val="left" w:pos="0"/>
        </w:tabs>
        <w:suppressAutoHyphens w:val="0"/>
        <w:ind w:firstLine="1418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B220AC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 </w:t>
      </w:r>
      <w:r w:rsidRPr="00B220AC">
        <w:rPr>
          <w:rFonts w:ascii="Times New Roman" w:hAnsi="Times New Roman" w:cs="Times New Roman"/>
        </w:rPr>
        <w:t>695,60 (одиннадцать тысяч шестьсот девяносто пять руб</w:t>
      </w:r>
      <w:r>
        <w:rPr>
          <w:rFonts w:ascii="Times New Roman" w:hAnsi="Times New Roman" w:cs="Times New Roman"/>
        </w:rPr>
        <w:t>лей</w:t>
      </w:r>
      <w:r w:rsidRPr="00B220AC">
        <w:rPr>
          <w:rFonts w:ascii="Times New Roman" w:hAnsi="Times New Roman" w:cs="Times New Roman"/>
        </w:rPr>
        <w:t xml:space="preserve"> 60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C307B" w:rsidRPr="00D37E19" w:rsidRDefault="001C307B" w:rsidP="00E95A0D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C307B" w:rsidRPr="00331F42" w:rsidRDefault="001C307B" w:rsidP="00E95A0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C307B" w:rsidRDefault="001C307B" w:rsidP="00115A9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1C307B" w:rsidRDefault="001C307B" w:rsidP="00115A9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1C307B" w:rsidRPr="00331F42" w:rsidRDefault="001C307B" w:rsidP="00E95A0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C307B" w:rsidRPr="00331F42" w:rsidRDefault="001C307B" w:rsidP="00E95A0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19» 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1C307B" w:rsidRPr="00331F4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C307B" w:rsidRPr="00331F4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C307B" w:rsidRPr="00331F4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1C307B" w:rsidRPr="00331F4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1C307B" w:rsidRPr="00E8713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1C307B" w:rsidRPr="00E8713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C307B" w:rsidRPr="00E8713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307B" w:rsidRPr="00E8713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307B" w:rsidRPr="00E87132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307B" w:rsidRPr="00A6215E" w:rsidRDefault="001C307B" w:rsidP="00E95A0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307B" w:rsidRDefault="001C307B">
      <w:pPr>
        <w:rPr>
          <w:rFonts w:cs="Times New Roman"/>
        </w:rPr>
      </w:pPr>
    </w:p>
    <w:sectPr w:rsidR="001C307B" w:rsidSect="00195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9D0"/>
    <w:rsid w:val="0008398A"/>
    <w:rsid w:val="000E1028"/>
    <w:rsid w:val="00115A91"/>
    <w:rsid w:val="00195239"/>
    <w:rsid w:val="001C307B"/>
    <w:rsid w:val="001F4D81"/>
    <w:rsid w:val="00227A02"/>
    <w:rsid w:val="00331F42"/>
    <w:rsid w:val="00345001"/>
    <w:rsid w:val="00536BA0"/>
    <w:rsid w:val="00550519"/>
    <w:rsid w:val="00617C25"/>
    <w:rsid w:val="007027F2"/>
    <w:rsid w:val="007757DE"/>
    <w:rsid w:val="008930FD"/>
    <w:rsid w:val="008C2DA9"/>
    <w:rsid w:val="008E3C0C"/>
    <w:rsid w:val="009E2171"/>
    <w:rsid w:val="00A6215E"/>
    <w:rsid w:val="00AF2D02"/>
    <w:rsid w:val="00B220AC"/>
    <w:rsid w:val="00B656CB"/>
    <w:rsid w:val="00BA02D4"/>
    <w:rsid w:val="00C572F3"/>
    <w:rsid w:val="00C573AC"/>
    <w:rsid w:val="00CA0665"/>
    <w:rsid w:val="00D2148B"/>
    <w:rsid w:val="00D37E19"/>
    <w:rsid w:val="00D42E6F"/>
    <w:rsid w:val="00DF1C25"/>
    <w:rsid w:val="00E87132"/>
    <w:rsid w:val="00E95A0D"/>
    <w:rsid w:val="00F0368B"/>
    <w:rsid w:val="00F26FEC"/>
    <w:rsid w:val="00FE3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A0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822</Words>
  <Characters>4692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2014-12-25T13:22:00Z</dcterms:created>
  <dcterms:modified xsi:type="dcterms:W3CDTF">2015-01-12T07:16:00Z</dcterms:modified>
</cp:coreProperties>
</file>