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EF1" w:rsidRPr="001F46D0" w:rsidRDefault="002C0EF1" w:rsidP="006B258B">
      <w:pPr>
        <w:jc w:val="center"/>
        <w:outlineLvl w:val="0"/>
        <w:rPr>
          <w:rFonts w:ascii="Times New Roman" w:hAnsi="Times New Roman" w:cs="Times New Roman"/>
        </w:rPr>
      </w:pPr>
      <w:r w:rsidRPr="001F46D0">
        <w:rPr>
          <w:rFonts w:ascii="Times New Roman" w:hAnsi="Times New Roman" w:cs="Times New Roman"/>
        </w:rPr>
        <w:t>ИЗВЕЩЕНИЕ О ПРОДЛЕНИИ СРОКА ПОДАЧИ ЗАЯВОК</w:t>
      </w:r>
    </w:p>
    <w:p w:rsidR="002C0EF1" w:rsidRPr="001F46D0" w:rsidRDefault="002C0EF1" w:rsidP="006B258B">
      <w:pPr>
        <w:jc w:val="center"/>
        <w:outlineLvl w:val="0"/>
        <w:rPr>
          <w:rFonts w:ascii="Times New Roman" w:hAnsi="Times New Roman" w:cs="Times New Roman"/>
        </w:rPr>
      </w:pPr>
      <w:r w:rsidRPr="001F46D0">
        <w:rPr>
          <w:rFonts w:ascii="Times New Roman" w:hAnsi="Times New Roman" w:cs="Times New Roman"/>
        </w:rPr>
        <w:t>224/67-03/13-389/2 ОЗЦЭ</w:t>
      </w:r>
      <w:bookmarkStart w:id="0" w:name="_GoBack"/>
      <w:bookmarkEnd w:id="0"/>
    </w:p>
    <w:p w:rsidR="002C0EF1" w:rsidRPr="001F46D0" w:rsidRDefault="002C0EF1" w:rsidP="006B258B">
      <w:pPr>
        <w:jc w:val="center"/>
        <w:outlineLvl w:val="0"/>
        <w:rPr>
          <w:rFonts w:ascii="Times New Roman" w:hAnsi="Times New Roman" w:cs="Times New Roman"/>
        </w:rPr>
      </w:pP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C0EF1" w:rsidRPr="00331F42" w:rsidRDefault="002C0EF1" w:rsidP="006B258B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2C0EF1" w:rsidRPr="00331F42" w:rsidRDefault="002C0EF1" w:rsidP="006B258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2C0EF1" w:rsidRPr="00331F42" w:rsidRDefault="002C0EF1" w:rsidP="006B258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Фенина</w:t>
      </w:r>
      <w:r w:rsidRPr="00333A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Нина Андреевна</w:t>
      </w:r>
      <w:r w:rsidRPr="00331F42">
        <w:rPr>
          <w:rFonts w:ascii="Times New Roman" w:hAnsi="Times New Roman" w:cs="Times New Roman"/>
        </w:rPr>
        <w:t>, (48439) 9-4</w:t>
      </w:r>
      <w:r>
        <w:rPr>
          <w:rFonts w:ascii="Times New Roman" w:hAnsi="Times New Roman" w:cs="Times New Roman"/>
        </w:rPr>
        <w:t>7-50</w:t>
      </w:r>
      <w:r w:rsidRPr="00331F42">
        <w:rPr>
          <w:rFonts w:ascii="Times New Roman" w:hAnsi="Times New Roman" w:cs="Times New Roman"/>
        </w:rPr>
        <w:t xml:space="preserve">, факс (48439) 9-49-30, </w:t>
      </w:r>
      <w:r>
        <w:rPr>
          <w:rFonts w:ascii="Times New Roman" w:hAnsi="Times New Roman" w:cs="Times New Roman"/>
          <w:lang w:val="en-US"/>
        </w:rPr>
        <w:t>nfenina</w:t>
      </w:r>
      <w:r w:rsidRPr="00562B4A">
        <w:rPr>
          <w:rFonts w:ascii="Times New Roman" w:hAnsi="Times New Roman" w:cs="Times New Roman"/>
        </w:rPr>
        <w:t>@</w:t>
      </w:r>
      <w:r w:rsidRPr="0000344F">
        <w:rPr>
          <w:rFonts w:ascii="Times New Roman" w:hAnsi="Times New Roman" w:cs="Times New Roman"/>
          <w:lang w:val="en-US"/>
        </w:rPr>
        <w:t>ippe</w:t>
      </w:r>
      <w:r w:rsidRPr="00562B4A">
        <w:rPr>
          <w:rFonts w:ascii="Times New Roman" w:hAnsi="Times New Roman" w:cs="Times New Roman"/>
        </w:rPr>
        <w:t>.</w:t>
      </w:r>
      <w:r w:rsidRPr="0000344F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2C0EF1" w:rsidRPr="00331F42" w:rsidRDefault="002C0EF1" w:rsidP="006B258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поставка </w:t>
      </w:r>
      <w:r>
        <w:rPr>
          <w:rFonts w:ascii="Times New Roman" w:hAnsi="Times New Roman" w:cs="Times New Roman"/>
        </w:rPr>
        <w:t>фильтров</w:t>
      </w:r>
      <w:r w:rsidRPr="00F72DD5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2C0EF1" w:rsidRPr="00331F42" w:rsidRDefault="002C0EF1" w:rsidP="006B258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2C0EF1" w:rsidRPr="00B6475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B64752">
        <w:rPr>
          <w:rFonts w:ascii="Times New Roman" w:hAnsi="Times New Roman" w:cs="Times New Roman"/>
        </w:rPr>
        <w:t>Калужская обл., г.</w:t>
      </w:r>
      <w:r>
        <w:rPr>
          <w:rFonts w:ascii="Times New Roman" w:hAnsi="Times New Roman" w:cs="Times New Roman"/>
        </w:rPr>
        <w:t xml:space="preserve">        </w:t>
      </w:r>
      <w:r w:rsidRPr="00B64752">
        <w:rPr>
          <w:rFonts w:ascii="Times New Roman" w:hAnsi="Times New Roman" w:cs="Times New Roman"/>
        </w:rPr>
        <w:t>Обнинск, пл.Бондаренко, 1.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C0EF1" w:rsidRPr="00331F42" w:rsidRDefault="002C0EF1" w:rsidP="006B25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C0EF1" w:rsidRPr="00331F42" w:rsidRDefault="002C0EF1" w:rsidP="006B25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0EF1" w:rsidRPr="00331F42" w:rsidRDefault="002C0EF1" w:rsidP="006B25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0EF1" w:rsidRPr="000C1346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36BA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1 015 333</w:t>
      </w:r>
      <w:r w:rsidRPr="00536BA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00</w:t>
      </w:r>
      <w:r w:rsidRPr="00536BA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Один миллион пятнадцать </w:t>
      </w:r>
      <w:r w:rsidRPr="00536BA0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триста тридцать три</w:t>
      </w:r>
      <w:r w:rsidRPr="00536BA0">
        <w:rPr>
          <w:rFonts w:ascii="Times New Roman" w:hAnsi="Times New Roman" w:cs="Times New Roman"/>
        </w:rPr>
        <w:t xml:space="preserve"> </w:t>
      </w:r>
      <w:r w:rsidRPr="00536BA0">
        <w:rPr>
          <w:rFonts w:ascii="Times New Roman" w:hAnsi="Times New Roman" w:cs="Times New Roman"/>
          <w:color w:val="000000"/>
        </w:rPr>
        <w:t>рубл</w:t>
      </w:r>
      <w:r>
        <w:rPr>
          <w:rFonts w:ascii="Times New Roman" w:hAnsi="Times New Roman" w:cs="Times New Roman"/>
          <w:color w:val="000000"/>
        </w:rPr>
        <w:t>я</w:t>
      </w:r>
      <w:r w:rsidRPr="00536BA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00</w:t>
      </w:r>
      <w:r w:rsidRPr="00536BA0">
        <w:rPr>
          <w:rFonts w:ascii="Times New Roman" w:hAnsi="Times New Roman" w:cs="Times New Roman"/>
          <w:color w:val="000000"/>
        </w:rPr>
        <w:t xml:space="preserve"> копеек) рубл</w:t>
      </w:r>
      <w:r>
        <w:rPr>
          <w:rFonts w:ascii="Times New Roman" w:hAnsi="Times New Roman" w:cs="Times New Roman"/>
          <w:color w:val="000000"/>
        </w:rPr>
        <w:t>я</w:t>
      </w:r>
      <w:r w:rsidRPr="00536BA0">
        <w:rPr>
          <w:rFonts w:ascii="Times New Roman" w:hAnsi="Times New Roman" w:cs="Times New Roman"/>
          <w:color w:val="000000"/>
        </w:rPr>
        <w:t>,</w:t>
      </w:r>
      <w:r w:rsidRPr="00536BA0">
        <w:rPr>
          <w:rFonts w:ascii="Times New Roman" w:hAnsi="Times New Roman" w:cs="Times New Roman"/>
        </w:rPr>
        <w:t xml:space="preserve"> включая НДС. </w:t>
      </w:r>
    </w:p>
    <w:p w:rsidR="002C0EF1" w:rsidRPr="00FB265E" w:rsidRDefault="002C0EF1" w:rsidP="006B258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</w:rPr>
      </w:pPr>
      <w:r w:rsidRPr="00FB265E">
        <w:rPr>
          <w:rFonts w:ascii="Times New Roman" w:hAnsi="Times New Roman" w:cs="Times New Roman"/>
          <w:color w:val="000000"/>
        </w:rPr>
        <w:t>В стоимость товара включены расходы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C0EF1" w:rsidRPr="00536BA0" w:rsidRDefault="002C0EF1" w:rsidP="006B258B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C0EF1" w:rsidRPr="00331F42" w:rsidRDefault="002C0EF1" w:rsidP="006B25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C0EF1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2C0EF1" w:rsidRPr="006856E0" w:rsidRDefault="002C0EF1" w:rsidP="006856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856E0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856E0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856E0">
        <w:rPr>
          <w:rFonts w:ascii="Times New Roman" w:hAnsi="Times New Roman" w:cs="Times New Roman"/>
          <w:b/>
          <w:bCs/>
        </w:rPr>
        <w:t>:</w:t>
      </w:r>
    </w:p>
    <w:p w:rsidR="002C0EF1" w:rsidRPr="006856E0" w:rsidRDefault="002C0EF1" w:rsidP="006856E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6856E0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856E0">
        <w:rPr>
          <w:rFonts w:ascii="Times New Roman" w:hAnsi="Times New Roman" w:cs="Times New Roman"/>
          <w:color w:val="0000FF"/>
        </w:rPr>
        <w:t xml:space="preserve"> </w:t>
      </w:r>
      <w:r w:rsidRPr="006856E0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856E0">
        <w:rPr>
          <w:rFonts w:ascii="Times New Roman" w:hAnsi="Times New Roman" w:cs="Times New Roman"/>
          <w:spacing w:val="-6"/>
        </w:rPr>
        <w:t>на участие в запросе цен</w:t>
      </w:r>
      <w:r w:rsidRPr="006856E0">
        <w:rPr>
          <w:rFonts w:ascii="Times New Roman" w:hAnsi="Times New Roman" w:cs="Times New Roman"/>
        </w:rPr>
        <w:t xml:space="preserve"> продлевается на 4 рабочих дня.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C0EF1" w:rsidRPr="00331F42" w:rsidRDefault="002C0EF1" w:rsidP="006B258B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31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331F42">
        <w:rPr>
          <w:rFonts w:ascii="Times New Roman" w:hAnsi="Times New Roman" w:cs="Times New Roman"/>
          <w:spacing w:val="-6"/>
          <w:highlight w:val="yellow"/>
        </w:rPr>
        <w:t>ября 2013 года.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7A4428">
        <w:rPr>
          <w:rFonts w:ascii="Times New Roman" w:hAnsi="Times New Roman" w:cs="Times New Roman"/>
          <w:spacing w:val="-6"/>
          <w:highlight w:val="yellow"/>
        </w:rPr>
        <w:t>«</w:t>
      </w:r>
      <w:r w:rsidRPr="007A4428">
        <w:rPr>
          <w:rFonts w:ascii="Times New Roman" w:hAnsi="Times New Roman" w:cs="Times New Roman"/>
          <w:spacing w:val="-6"/>
          <w:highlight w:val="yellow"/>
          <w:lang w:val="en-US"/>
        </w:rPr>
        <w:t>0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5</w:t>
      </w:r>
      <w:r w:rsidRPr="007A4428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C0EF1" w:rsidRPr="00331F42" w:rsidRDefault="002C0EF1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C0EF1" w:rsidRDefault="002C0EF1"/>
    <w:sectPr w:rsidR="002C0EF1" w:rsidSect="00AA5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6E4D"/>
    <w:rsid w:val="0000344F"/>
    <w:rsid w:val="00061ACD"/>
    <w:rsid w:val="000C1346"/>
    <w:rsid w:val="001823E1"/>
    <w:rsid w:val="001F46D0"/>
    <w:rsid w:val="002C0EF1"/>
    <w:rsid w:val="002C6E4D"/>
    <w:rsid w:val="00331F42"/>
    <w:rsid w:val="00333A74"/>
    <w:rsid w:val="00536BA0"/>
    <w:rsid w:val="00562B4A"/>
    <w:rsid w:val="00646747"/>
    <w:rsid w:val="006856E0"/>
    <w:rsid w:val="006B258B"/>
    <w:rsid w:val="007A4428"/>
    <w:rsid w:val="008E3C0C"/>
    <w:rsid w:val="00AA5EE3"/>
    <w:rsid w:val="00B64752"/>
    <w:rsid w:val="00C572F3"/>
    <w:rsid w:val="00D42E6F"/>
    <w:rsid w:val="00F0368B"/>
    <w:rsid w:val="00F72DD5"/>
    <w:rsid w:val="00FB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58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1F46D0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730</Words>
  <Characters>4163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2013-10-18T09:09:00Z</dcterms:created>
  <dcterms:modified xsi:type="dcterms:W3CDTF">2013-10-24T07:44:00Z</dcterms:modified>
</cp:coreProperties>
</file>