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BF69E2" w:rsidRDefault="00BF69E2" w:rsidP="00BF69E2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bCs/>
          <w:color w:val="000000"/>
          <w:sz w:val="28"/>
          <w:szCs w:val="28"/>
        </w:rPr>
        <w:t>на право заключения договора на техническое обслуживание газовой котельной  ПХРО Свердловского отделения филиала «Уральский территориальный округ» ФГУП «РосРАО».</w:t>
      </w:r>
    </w:p>
    <w:p w:rsidR="0030315B" w:rsidRPr="00E70E51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lang w:val="ru-RU"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280C1B" w:rsidRPr="0090064A" w:rsidRDefault="00280C1B" w:rsidP="00280C1B">
      <w:pPr>
        <w:jc w:val="center"/>
        <w:rPr>
          <w:color w:val="000000"/>
        </w:rPr>
      </w:pPr>
    </w:p>
    <w:p w:rsidR="00BF69E2" w:rsidRPr="00CB6EB1" w:rsidRDefault="00BF69E2" w:rsidP="00BF69E2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lastRenderedPageBreak/>
        <w:t xml:space="preserve">Техническое задание </w:t>
      </w:r>
    </w:p>
    <w:p w:rsidR="00BF69E2" w:rsidRDefault="00BF69E2" w:rsidP="00BF69E2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t xml:space="preserve">на </w:t>
      </w:r>
      <w:r w:rsidRPr="00F172AB">
        <w:rPr>
          <w:rFonts w:hint="cs"/>
          <w:sz w:val="28"/>
          <w:szCs w:val="28"/>
        </w:rPr>
        <w:t>оказание</w:t>
      </w:r>
      <w:r w:rsidRPr="00F172AB">
        <w:rPr>
          <w:sz w:val="28"/>
          <w:szCs w:val="28"/>
        </w:rPr>
        <w:t xml:space="preserve"> </w:t>
      </w:r>
      <w:r w:rsidRPr="00F172AB">
        <w:rPr>
          <w:rFonts w:hint="cs"/>
          <w:sz w:val="28"/>
          <w:szCs w:val="28"/>
        </w:rPr>
        <w:t>услуг</w:t>
      </w:r>
    </w:p>
    <w:p w:rsidR="00BF69E2" w:rsidRPr="00374C22" w:rsidRDefault="00BF69E2" w:rsidP="00BF69E2">
      <w:pPr>
        <w:jc w:val="center"/>
        <w:rPr>
          <w:color w:val="000000"/>
          <w:sz w:val="28"/>
          <w:szCs w:val="28"/>
        </w:rPr>
      </w:pPr>
      <w:r w:rsidRPr="00374C22">
        <w:rPr>
          <w:color w:val="000000"/>
          <w:sz w:val="28"/>
          <w:szCs w:val="28"/>
        </w:rPr>
        <w:t>для объект</w:t>
      </w:r>
      <w:r>
        <w:rPr>
          <w:color w:val="000000"/>
          <w:sz w:val="28"/>
          <w:szCs w:val="28"/>
        </w:rPr>
        <w:t xml:space="preserve">ов </w:t>
      </w:r>
      <w:r>
        <w:rPr>
          <w:sz w:val="28"/>
          <w:szCs w:val="28"/>
          <w:u w:val="single"/>
        </w:rPr>
        <w:t>Свердловского отделения филиала «Уральский территориальный округ» ФГУП «РосРАО»</w:t>
      </w:r>
    </w:p>
    <w:p w:rsidR="00BF69E2" w:rsidRPr="00CB6EB1" w:rsidRDefault="00BF69E2" w:rsidP="00BF69E2">
      <w:pPr>
        <w:jc w:val="center"/>
        <w:rPr>
          <w:sz w:val="26"/>
          <w:szCs w:val="26"/>
        </w:rPr>
      </w:pPr>
    </w:p>
    <w:p w:rsidR="00BF69E2" w:rsidRPr="00CB6EB1" w:rsidRDefault="00BF69E2" w:rsidP="00BF69E2">
      <w:pPr>
        <w:jc w:val="center"/>
        <w:rPr>
          <w:sz w:val="26"/>
          <w:szCs w:val="26"/>
        </w:rPr>
      </w:pPr>
      <w:r w:rsidRPr="00CB6EB1">
        <w:rPr>
          <w:sz w:val="26"/>
          <w:szCs w:val="26"/>
        </w:rPr>
        <w:t>СОДЕРЖАНИЕ</w:t>
      </w:r>
    </w:p>
    <w:p w:rsidR="00BF69E2" w:rsidRPr="00CB6EB1" w:rsidRDefault="00BF69E2" w:rsidP="00BF69E2">
      <w:pPr>
        <w:jc w:val="center"/>
        <w:rPr>
          <w:sz w:val="26"/>
          <w:szCs w:val="26"/>
        </w:rPr>
      </w:pPr>
    </w:p>
    <w:p w:rsidR="00BF69E2" w:rsidRDefault="00BF69E2" w:rsidP="00BF69E2">
      <w:pPr>
        <w:rPr>
          <w:sz w:val="26"/>
          <w:szCs w:val="26"/>
        </w:rPr>
      </w:pPr>
      <w:r w:rsidRPr="00F172AB">
        <w:rPr>
          <w:rFonts w:hint="cs"/>
          <w:sz w:val="26"/>
          <w:szCs w:val="26"/>
        </w:rPr>
        <w:t>РАЗДЕЛ</w:t>
      </w:r>
      <w:r w:rsidRPr="00F172AB">
        <w:rPr>
          <w:sz w:val="26"/>
          <w:szCs w:val="26"/>
        </w:rPr>
        <w:t xml:space="preserve"> 1. </w:t>
      </w:r>
      <w:r w:rsidRPr="00F172AB">
        <w:rPr>
          <w:rFonts w:hint="cs"/>
          <w:sz w:val="26"/>
          <w:szCs w:val="26"/>
        </w:rPr>
        <w:t>НАИМЕНОВАНИЕ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УСЛУГИ</w:t>
      </w:r>
      <w:r w:rsidRPr="00F172AB">
        <w:rPr>
          <w:sz w:val="26"/>
          <w:szCs w:val="26"/>
        </w:rPr>
        <w:t xml:space="preserve"> </w:t>
      </w:r>
    </w:p>
    <w:p w:rsidR="00BF69E2" w:rsidRDefault="00BF69E2" w:rsidP="00BF69E2">
      <w:pPr>
        <w:rPr>
          <w:sz w:val="26"/>
          <w:szCs w:val="26"/>
        </w:rPr>
      </w:pPr>
      <w:r w:rsidRPr="00F172AB">
        <w:rPr>
          <w:rFonts w:hint="cs"/>
          <w:sz w:val="26"/>
          <w:szCs w:val="26"/>
        </w:rPr>
        <w:t>РАЗДЕЛ</w:t>
      </w:r>
      <w:r w:rsidRPr="00F172AB">
        <w:rPr>
          <w:sz w:val="26"/>
          <w:szCs w:val="26"/>
        </w:rPr>
        <w:t xml:space="preserve"> 2. </w:t>
      </w:r>
      <w:r w:rsidRPr="00F172AB">
        <w:rPr>
          <w:rFonts w:hint="cs"/>
          <w:sz w:val="26"/>
          <w:szCs w:val="26"/>
        </w:rPr>
        <w:t>ОПИСАНИЕ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УСЛУГ</w:t>
      </w:r>
    </w:p>
    <w:p w:rsidR="00BF69E2" w:rsidRPr="00CB6EB1" w:rsidRDefault="00BF69E2" w:rsidP="00BF69E2">
      <w:pPr>
        <w:tabs>
          <w:tab w:val="left" w:pos="851"/>
        </w:tabs>
        <w:ind w:left="851"/>
        <w:rPr>
          <w:sz w:val="26"/>
          <w:szCs w:val="26"/>
        </w:rPr>
      </w:pPr>
      <w:r w:rsidRPr="00CB6EB1">
        <w:rPr>
          <w:sz w:val="26"/>
          <w:szCs w:val="26"/>
        </w:rPr>
        <w:t xml:space="preserve">Подраздел </w:t>
      </w:r>
      <w:r w:rsidRPr="00F172AB">
        <w:rPr>
          <w:sz w:val="26"/>
          <w:szCs w:val="26"/>
        </w:rPr>
        <w:t xml:space="preserve">2.1 </w:t>
      </w:r>
      <w:r w:rsidRPr="00F172AB">
        <w:rPr>
          <w:rFonts w:hint="cs"/>
          <w:sz w:val="26"/>
          <w:szCs w:val="26"/>
        </w:rPr>
        <w:t>Состав</w:t>
      </w:r>
      <w:r w:rsidRPr="00F172AB">
        <w:rPr>
          <w:sz w:val="26"/>
          <w:szCs w:val="26"/>
        </w:rPr>
        <w:t xml:space="preserve"> (</w:t>
      </w:r>
      <w:r w:rsidRPr="00F172AB">
        <w:rPr>
          <w:rFonts w:hint="cs"/>
          <w:sz w:val="26"/>
          <w:szCs w:val="26"/>
        </w:rPr>
        <w:t>перечень</w:t>
      </w:r>
      <w:r w:rsidRPr="00F172AB">
        <w:rPr>
          <w:sz w:val="26"/>
          <w:szCs w:val="26"/>
        </w:rPr>
        <w:t xml:space="preserve">) </w:t>
      </w:r>
      <w:r w:rsidRPr="00F172AB">
        <w:rPr>
          <w:rFonts w:hint="cs"/>
          <w:sz w:val="26"/>
          <w:szCs w:val="26"/>
        </w:rPr>
        <w:t>оказываемых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услуг</w:t>
      </w:r>
    </w:p>
    <w:p w:rsidR="00BF69E2" w:rsidRDefault="00BF69E2" w:rsidP="00BF69E2">
      <w:pPr>
        <w:tabs>
          <w:tab w:val="left" w:pos="851"/>
        </w:tabs>
        <w:ind w:left="851"/>
        <w:rPr>
          <w:sz w:val="26"/>
          <w:szCs w:val="26"/>
        </w:rPr>
      </w:pPr>
      <w:r w:rsidRPr="00CB6EB1">
        <w:rPr>
          <w:sz w:val="26"/>
          <w:szCs w:val="26"/>
        </w:rPr>
        <w:t xml:space="preserve">Подраздел </w:t>
      </w:r>
      <w:r w:rsidRPr="00F172AB">
        <w:rPr>
          <w:sz w:val="26"/>
          <w:szCs w:val="26"/>
        </w:rPr>
        <w:t xml:space="preserve">2.2 </w:t>
      </w:r>
      <w:r w:rsidRPr="00F172AB">
        <w:rPr>
          <w:rFonts w:hint="cs"/>
          <w:sz w:val="26"/>
          <w:szCs w:val="26"/>
        </w:rPr>
        <w:t>Описание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оказываемых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услуг</w:t>
      </w:r>
    </w:p>
    <w:p w:rsidR="00BF69E2" w:rsidRDefault="00BF69E2" w:rsidP="00BF69E2">
      <w:pPr>
        <w:tabs>
          <w:tab w:val="left" w:pos="851"/>
        </w:tabs>
        <w:ind w:left="851"/>
        <w:rPr>
          <w:sz w:val="26"/>
          <w:szCs w:val="26"/>
        </w:rPr>
      </w:pPr>
      <w:r w:rsidRPr="00CB6EB1">
        <w:rPr>
          <w:sz w:val="26"/>
          <w:szCs w:val="26"/>
        </w:rPr>
        <w:t xml:space="preserve">Подраздел </w:t>
      </w:r>
      <w:r w:rsidRPr="00F172AB">
        <w:rPr>
          <w:sz w:val="26"/>
          <w:szCs w:val="26"/>
        </w:rPr>
        <w:t xml:space="preserve">2.3 </w:t>
      </w:r>
      <w:r w:rsidRPr="00F172AB">
        <w:rPr>
          <w:rFonts w:hint="cs"/>
          <w:sz w:val="26"/>
          <w:szCs w:val="26"/>
        </w:rPr>
        <w:t>Объем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оказываемых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услуг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либо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доля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оказываемых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услуг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в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общем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объеме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закупки</w:t>
      </w:r>
    </w:p>
    <w:p w:rsidR="00BF69E2" w:rsidRDefault="00BF69E2" w:rsidP="00BF69E2">
      <w:pPr>
        <w:rPr>
          <w:sz w:val="26"/>
          <w:szCs w:val="26"/>
        </w:rPr>
      </w:pPr>
      <w:r w:rsidRPr="00F172AB">
        <w:rPr>
          <w:rFonts w:hint="cs"/>
          <w:sz w:val="26"/>
          <w:szCs w:val="26"/>
        </w:rPr>
        <w:t>РАЗДЕЛ</w:t>
      </w:r>
      <w:r w:rsidRPr="00F172AB">
        <w:rPr>
          <w:sz w:val="26"/>
          <w:szCs w:val="26"/>
        </w:rPr>
        <w:t xml:space="preserve"> 3. </w:t>
      </w:r>
      <w:r w:rsidRPr="00F172AB">
        <w:rPr>
          <w:rFonts w:hint="cs"/>
          <w:sz w:val="26"/>
          <w:szCs w:val="26"/>
        </w:rPr>
        <w:t>ТРЕБОВАНИЯ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К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УСЛУГАМ</w:t>
      </w:r>
    </w:p>
    <w:p w:rsidR="00BF69E2" w:rsidRPr="00CB6EB1" w:rsidRDefault="00BF69E2" w:rsidP="00BF69E2">
      <w:pPr>
        <w:tabs>
          <w:tab w:val="left" w:pos="851"/>
        </w:tabs>
        <w:ind w:left="851"/>
        <w:rPr>
          <w:sz w:val="26"/>
          <w:szCs w:val="26"/>
        </w:rPr>
      </w:pPr>
      <w:r w:rsidRPr="00CB6EB1">
        <w:rPr>
          <w:sz w:val="26"/>
          <w:szCs w:val="26"/>
        </w:rPr>
        <w:t xml:space="preserve">Подраздел </w:t>
      </w:r>
      <w:r w:rsidRPr="00F172AB">
        <w:rPr>
          <w:sz w:val="26"/>
          <w:szCs w:val="26"/>
        </w:rPr>
        <w:t xml:space="preserve">3.1 </w:t>
      </w:r>
      <w:r w:rsidRPr="00F172AB">
        <w:rPr>
          <w:rFonts w:hint="cs"/>
          <w:sz w:val="26"/>
          <w:szCs w:val="26"/>
        </w:rPr>
        <w:t>Общие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требования</w:t>
      </w:r>
    </w:p>
    <w:p w:rsidR="00BF69E2" w:rsidRDefault="00BF69E2" w:rsidP="00BF69E2">
      <w:pPr>
        <w:tabs>
          <w:tab w:val="left" w:pos="851"/>
        </w:tabs>
        <w:ind w:left="851"/>
        <w:rPr>
          <w:sz w:val="26"/>
          <w:szCs w:val="26"/>
        </w:rPr>
      </w:pPr>
      <w:r w:rsidRPr="00CB6EB1">
        <w:rPr>
          <w:sz w:val="26"/>
          <w:szCs w:val="26"/>
        </w:rPr>
        <w:t xml:space="preserve">Подраздел </w:t>
      </w:r>
      <w:r w:rsidRPr="00F172AB">
        <w:rPr>
          <w:sz w:val="26"/>
          <w:szCs w:val="26"/>
        </w:rPr>
        <w:t xml:space="preserve">3.2 </w:t>
      </w:r>
      <w:r w:rsidRPr="00F172AB">
        <w:rPr>
          <w:rFonts w:hint="cs"/>
          <w:sz w:val="26"/>
          <w:szCs w:val="26"/>
        </w:rPr>
        <w:t>Требования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к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качеству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оказываемых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услуг</w:t>
      </w:r>
    </w:p>
    <w:p w:rsidR="00BF69E2" w:rsidRDefault="00BF69E2" w:rsidP="00BF69E2">
      <w:pPr>
        <w:tabs>
          <w:tab w:val="left" w:pos="851"/>
        </w:tabs>
        <w:ind w:left="851"/>
        <w:rPr>
          <w:sz w:val="26"/>
          <w:szCs w:val="26"/>
        </w:rPr>
      </w:pPr>
      <w:r w:rsidRPr="00CB6EB1">
        <w:rPr>
          <w:sz w:val="26"/>
          <w:szCs w:val="26"/>
        </w:rPr>
        <w:t xml:space="preserve">Подраздел </w:t>
      </w:r>
      <w:r w:rsidRPr="00F172AB">
        <w:rPr>
          <w:sz w:val="26"/>
          <w:szCs w:val="26"/>
        </w:rPr>
        <w:t xml:space="preserve">3.3 </w:t>
      </w:r>
      <w:r w:rsidRPr="00F172AB">
        <w:rPr>
          <w:rFonts w:hint="cs"/>
          <w:sz w:val="26"/>
          <w:szCs w:val="26"/>
        </w:rPr>
        <w:t>Требования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к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гарантийным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обязательствам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оказываемых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услуг</w:t>
      </w:r>
    </w:p>
    <w:p w:rsidR="00BF69E2" w:rsidRDefault="00BF69E2" w:rsidP="00BF69E2">
      <w:pPr>
        <w:tabs>
          <w:tab w:val="left" w:pos="851"/>
        </w:tabs>
        <w:ind w:left="851"/>
        <w:rPr>
          <w:sz w:val="26"/>
          <w:szCs w:val="26"/>
        </w:rPr>
      </w:pPr>
      <w:r w:rsidRPr="00CB6EB1">
        <w:rPr>
          <w:sz w:val="26"/>
          <w:szCs w:val="26"/>
        </w:rPr>
        <w:t xml:space="preserve">Подраздел </w:t>
      </w:r>
      <w:r w:rsidRPr="00F172AB">
        <w:rPr>
          <w:sz w:val="26"/>
          <w:szCs w:val="26"/>
        </w:rPr>
        <w:t xml:space="preserve">3.4 </w:t>
      </w:r>
      <w:r w:rsidRPr="00F172AB">
        <w:rPr>
          <w:rFonts w:hint="cs"/>
          <w:sz w:val="26"/>
          <w:szCs w:val="26"/>
        </w:rPr>
        <w:t>Требования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к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конфиденциальности</w:t>
      </w:r>
    </w:p>
    <w:p w:rsidR="00BF69E2" w:rsidRDefault="00BF69E2" w:rsidP="00BF69E2">
      <w:pPr>
        <w:tabs>
          <w:tab w:val="left" w:pos="851"/>
        </w:tabs>
        <w:ind w:left="851"/>
        <w:rPr>
          <w:sz w:val="26"/>
          <w:szCs w:val="26"/>
        </w:rPr>
      </w:pPr>
      <w:r w:rsidRPr="00CB6EB1">
        <w:rPr>
          <w:sz w:val="26"/>
          <w:szCs w:val="26"/>
        </w:rPr>
        <w:t xml:space="preserve">Подраздел </w:t>
      </w:r>
      <w:r w:rsidRPr="00F172AB">
        <w:rPr>
          <w:sz w:val="26"/>
          <w:szCs w:val="26"/>
        </w:rPr>
        <w:t xml:space="preserve">3.5 </w:t>
      </w:r>
      <w:r w:rsidRPr="00F172AB">
        <w:rPr>
          <w:rFonts w:hint="cs"/>
          <w:sz w:val="26"/>
          <w:szCs w:val="26"/>
        </w:rPr>
        <w:t>Требования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к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безопасности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оказания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услуг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и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безопасности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результата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оказанных</w:t>
      </w:r>
      <w:r w:rsidRPr="00F172AB">
        <w:rPr>
          <w:sz w:val="26"/>
          <w:szCs w:val="26"/>
        </w:rPr>
        <w:t xml:space="preserve"> </w:t>
      </w:r>
      <w:r w:rsidRPr="00F172AB">
        <w:rPr>
          <w:rFonts w:hint="cs"/>
          <w:sz w:val="26"/>
          <w:szCs w:val="26"/>
        </w:rPr>
        <w:t>услуг</w:t>
      </w:r>
    </w:p>
    <w:p w:rsidR="00BF69E2" w:rsidRPr="00192B58" w:rsidRDefault="00BF69E2" w:rsidP="00BF69E2">
      <w:pPr>
        <w:tabs>
          <w:tab w:val="left" w:pos="851"/>
        </w:tabs>
        <w:ind w:left="851"/>
        <w:rPr>
          <w:sz w:val="26"/>
          <w:szCs w:val="26"/>
        </w:rPr>
      </w:pPr>
      <w:r w:rsidRPr="00CB6EB1">
        <w:rPr>
          <w:sz w:val="26"/>
          <w:szCs w:val="26"/>
        </w:rPr>
        <w:t xml:space="preserve">Подраздел </w:t>
      </w:r>
      <w:r w:rsidRPr="00192B58">
        <w:rPr>
          <w:sz w:val="26"/>
          <w:szCs w:val="26"/>
        </w:rPr>
        <w:t>3.</w:t>
      </w:r>
      <w:r>
        <w:rPr>
          <w:sz w:val="26"/>
          <w:szCs w:val="26"/>
        </w:rPr>
        <w:t>6</w:t>
      </w:r>
      <w:r w:rsidRPr="00192B58">
        <w:rPr>
          <w:sz w:val="26"/>
          <w:szCs w:val="26"/>
        </w:rPr>
        <w:t xml:space="preserve"> Требования к составу технического предложения</w:t>
      </w:r>
    </w:p>
    <w:p w:rsidR="00BF69E2" w:rsidRDefault="00BF69E2" w:rsidP="00BF69E2">
      <w:pPr>
        <w:tabs>
          <w:tab w:val="left" w:pos="851"/>
        </w:tabs>
        <w:ind w:left="851"/>
        <w:rPr>
          <w:sz w:val="26"/>
          <w:szCs w:val="26"/>
        </w:rPr>
      </w:pPr>
      <w:r w:rsidRPr="00192B58">
        <w:rPr>
          <w:sz w:val="26"/>
          <w:szCs w:val="26"/>
        </w:rPr>
        <w:t>участника</w:t>
      </w:r>
    </w:p>
    <w:p w:rsidR="00BF69E2" w:rsidRDefault="00BF69E2" w:rsidP="00BF69E2">
      <w:pPr>
        <w:tabs>
          <w:tab w:val="left" w:pos="851"/>
        </w:tabs>
        <w:ind w:left="851"/>
        <w:rPr>
          <w:sz w:val="26"/>
          <w:szCs w:val="26"/>
        </w:rPr>
      </w:pPr>
      <w:r w:rsidRPr="00CB6EB1">
        <w:rPr>
          <w:sz w:val="26"/>
          <w:szCs w:val="26"/>
        </w:rPr>
        <w:t xml:space="preserve">Подраздел </w:t>
      </w:r>
      <w:r w:rsidRPr="00192B58">
        <w:rPr>
          <w:sz w:val="26"/>
          <w:szCs w:val="26"/>
        </w:rPr>
        <w:t>3.</w:t>
      </w:r>
      <w:r>
        <w:rPr>
          <w:sz w:val="26"/>
          <w:szCs w:val="26"/>
        </w:rPr>
        <w:t>7</w:t>
      </w:r>
      <w:r w:rsidRPr="00192B58">
        <w:rPr>
          <w:sz w:val="26"/>
          <w:szCs w:val="26"/>
        </w:rPr>
        <w:t xml:space="preserve"> </w:t>
      </w:r>
      <w:r w:rsidRPr="00192B58">
        <w:rPr>
          <w:rFonts w:hint="cs"/>
          <w:sz w:val="26"/>
          <w:szCs w:val="26"/>
        </w:rPr>
        <w:t>Специальные</w:t>
      </w:r>
      <w:r w:rsidRPr="00192B58">
        <w:rPr>
          <w:sz w:val="26"/>
          <w:szCs w:val="26"/>
        </w:rPr>
        <w:t xml:space="preserve"> </w:t>
      </w:r>
      <w:r w:rsidRPr="00192B58">
        <w:rPr>
          <w:rFonts w:hint="cs"/>
          <w:sz w:val="26"/>
          <w:szCs w:val="26"/>
        </w:rPr>
        <w:t>требования</w:t>
      </w:r>
    </w:p>
    <w:p w:rsidR="00BF69E2" w:rsidRDefault="00BF69E2" w:rsidP="00BF69E2">
      <w:pPr>
        <w:rPr>
          <w:sz w:val="26"/>
          <w:szCs w:val="26"/>
        </w:rPr>
      </w:pPr>
      <w:r w:rsidRPr="00F172AB">
        <w:rPr>
          <w:rFonts w:hint="cs"/>
          <w:sz w:val="26"/>
          <w:szCs w:val="26"/>
        </w:rPr>
        <w:t>РАЗДЕЛ</w:t>
      </w:r>
      <w:r w:rsidRPr="00F172AB">
        <w:rPr>
          <w:sz w:val="26"/>
          <w:szCs w:val="26"/>
        </w:rPr>
        <w:t xml:space="preserve"> </w:t>
      </w:r>
      <w:r w:rsidRPr="00192B58">
        <w:rPr>
          <w:sz w:val="26"/>
          <w:szCs w:val="26"/>
        </w:rPr>
        <w:t xml:space="preserve">4. </w:t>
      </w:r>
      <w:r w:rsidRPr="00192B58">
        <w:rPr>
          <w:rFonts w:hint="cs"/>
          <w:sz w:val="26"/>
          <w:szCs w:val="26"/>
        </w:rPr>
        <w:t>РЕЗУЛЬТАТ</w:t>
      </w:r>
      <w:r w:rsidRPr="00192B58">
        <w:rPr>
          <w:sz w:val="26"/>
          <w:szCs w:val="26"/>
        </w:rPr>
        <w:t xml:space="preserve"> </w:t>
      </w:r>
      <w:r w:rsidRPr="00192B58">
        <w:rPr>
          <w:rFonts w:hint="cs"/>
          <w:sz w:val="26"/>
          <w:szCs w:val="26"/>
        </w:rPr>
        <w:t>ОКАЗАННЫХ</w:t>
      </w:r>
      <w:r w:rsidRPr="00192B58">
        <w:rPr>
          <w:sz w:val="26"/>
          <w:szCs w:val="26"/>
        </w:rPr>
        <w:t xml:space="preserve"> </w:t>
      </w:r>
      <w:r w:rsidRPr="00192B58">
        <w:rPr>
          <w:rFonts w:hint="cs"/>
          <w:sz w:val="26"/>
          <w:szCs w:val="26"/>
        </w:rPr>
        <w:t>УСЛУГ</w:t>
      </w:r>
    </w:p>
    <w:p w:rsidR="00BF69E2" w:rsidRPr="00CB6EB1" w:rsidRDefault="00BF69E2" w:rsidP="00BF69E2">
      <w:pPr>
        <w:tabs>
          <w:tab w:val="left" w:pos="851"/>
        </w:tabs>
        <w:ind w:left="851"/>
        <w:rPr>
          <w:sz w:val="26"/>
          <w:szCs w:val="26"/>
        </w:rPr>
      </w:pPr>
      <w:r w:rsidRPr="00CB6EB1">
        <w:rPr>
          <w:sz w:val="26"/>
          <w:szCs w:val="26"/>
        </w:rPr>
        <w:t xml:space="preserve">Подраздел </w:t>
      </w:r>
      <w:r w:rsidRPr="00192B58">
        <w:rPr>
          <w:sz w:val="26"/>
          <w:szCs w:val="26"/>
        </w:rPr>
        <w:t xml:space="preserve">4.1 </w:t>
      </w:r>
      <w:r w:rsidRPr="00192B58">
        <w:rPr>
          <w:rFonts w:hint="cs"/>
          <w:sz w:val="26"/>
          <w:szCs w:val="26"/>
        </w:rPr>
        <w:t>Описание</w:t>
      </w:r>
      <w:r w:rsidRPr="00192B58">
        <w:rPr>
          <w:sz w:val="26"/>
          <w:szCs w:val="26"/>
        </w:rPr>
        <w:t xml:space="preserve"> </w:t>
      </w:r>
      <w:r w:rsidRPr="00192B58">
        <w:rPr>
          <w:rFonts w:hint="cs"/>
          <w:sz w:val="26"/>
          <w:szCs w:val="26"/>
        </w:rPr>
        <w:t>конечного</w:t>
      </w:r>
      <w:r w:rsidRPr="00192B58">
        <w:rPr>
          <w:sz w:val="26"/>
          <w:szCs w:val="26"/>
        </w:rPr>
        <w:t xml:space="preserve"> </w:t>
      </w:r>
      <w:r w:rsidRPr="00192B58">
        <w:rPr>
          <w:rFonts w:hint="cs"/>
          <w:sz w:val="26"/>
          <w:szCs w:val="26"/>
        </w:rPr>
        <w:t>результата</w:t>
      </w:r>
      <w:r w:rsidRPr="00192B58">
        <w:rPr>
          <w:sz w:val="26"/>
          <w:szCs w:val="26"/>
        </w:rPr>
        <w:t xml:space="preserve"> </w:t>
      </w:r>
      <w:r w:rsidRPr="00192B58">
        <w:rPr>
          <w:rFonts w:hint="cs"/>
          <w:sz w:val="26"/>
          <w:szCs w:val="26"/>
        </w:rPr>
        <w:t>оказанных</w:t>
      </w:r>
      <w:r w:rsidRPr="00192B58">
        <w:rPr>
          <w:sz w:val="26"/>
          <w:szCs w:val="26"/>
        </w:rPr>
        <w:t xml:space="preserve"> </w:t>
      </w:r>
      <w:r w:rsidRPr="00192B58">
        <w:rPr>
          <w:rFonts w:hint="cs"/>
          <w:sz w:val="26"/>
          <w:szCs w:val="26"/>
        </w:rPr>
        <w:t>услуг</w:t>
      </w:r>
    </w:p>
    <w:p w:rsidR="00BF69E2" w:rsidRDefault="00BF69E2" w:rsidP="00BF69E2">
      <w:pPr>
        <w:tabs>
          <w:tab w:val="left" w:pos="851"/>
        </w:tabs>
        <w:ind w:left="851"/>
        <w:rPr>
          <w:sz w:val="26"/>
          <w:szCs w:val="26"/>
        </w:rPr>
      </w:pPr>
      <w:r w:rsidRPr="00CB6EB1">
        <w:rPr>
          <w:sz w:val="26"/>
          <w:szCs w:val="26"/>
        </w:rPr>
        <w:t xml:space="preserve">Подраздел </w:t>
      </w:r>
      <w:r w:rsidRPr="00192B58">
        <w:rPr>
          <w:sz w:val="26"/>
          <w:szCs w:val="26"/>
        </w:rPr>
        <w:t xml:space="preserve">4.2 </w:t>
      </w:r>
      <w:r w:rsidRPr="00192B58">
        <w:rPr>
          <w:rFonts w:hint="cs"/>
          <w:sz w:val="26"/>
          <w:szCs w:val="26"/>
        </w:rPr>
        <w:t>Требования</w:t>
      </w:r>
      <w:r w:rsidRPr="00192B58">
        <w:rPr>
          <w:sz w:val="26"/>
          <w:szCs w:val="26"/>
        </w:rPr>
        <w:t xml:space="preserve"> </w:t>
      </w:r>
      <w:r w:rsidRPr="00192B58">
        <w:rPr>
          <w:rFonts w:hint="cs"/>
          <w:sz w:val="26"/>
          <w:szCs w:val="26"/>
        </w:rPr>
        <w:t>по</w:t>
      </w:r>
      <w:r w:rsidRPr="00192B58">
        <w:rPr>
          <w:sz w:val="26"/>
          <w:szCs w:val="26"/>
        </w:rPr>
        <w:t xml:space="preserve"> </w:t>
      </w:r>
      <w:r w:rsidRPr="00192B58">
        <w:rPr>
          <w:rFonts w:hint="cs"/>
          <w:sz w:val="26"/>
          <w:szCs w:val="26"/>
        </w:rPr>
        <w:t>приемке</w:t>
      </w:r>
      <w:r w:rsidRPr="00192B58">
        <w:rPr>
          <w:sz w:val="26"/>
          <w:szCs w:val="26"/>
        </w:rPr>
        <w:t xml:space="preserve"> </w:t>
      </w:r>
      <w:r w:rsidRPr="00192B58">
        <w:rPr>
          <w:rFonts w:hint="cs"/>
          <w:sz w:val="26"/>
          <w:szCs w:val="26"/>
        </w:rPr>
        <w:t>услуг</w:t>
      </w:r>
    </w:p>
    <w:p w:rsidR="00BF69E2" w:rsidRPr="00CB6EB1" w:rsidRDefault="00BF69E2" w:rsidP="00BF69E2">
      <w:pPr>
        <w:tabs>
          <w:tab w:val="left" w:pos="851"/>
        </w:tabs>
        <w:ind w:left="851"/>
        <w:rPr>
          <w:sz w:val="26"/>
          <w:szCs w:val="26"/>
        </w:rPr>
      </w:pPr>
      <w:r w:rsidRPr="00CB6EB1">
        <w:rPr>
          <w:sz w:val="26"/>
          <w:szCs w:val="26"/>
        </w:rPr>
        <w:t xml:space="preserve">Подраздел </w:t>
      </w:r>
      <w:r w:rsidRPr="00192B58">
        <w:rPr>
          <w:sz w:val="26"/>
          <w:szCs w:val="26"/>
        </w:rPr>
        <w:t xml:space="preserve">4.3 </w:t>
      </w:r>
      <w:r w:rsidRPr="00192B58">
        <w:rPr>
          <w:rFonts w:hint="cs"/>
          <w:sz w:val="26"/>
          <w:szCs w:val="26"/>
        </w:rPr>
        <w:t>Требования</w:t>
      </w:r>
      <w:r w:rsidRPr="00192B58">
        <w:rPr>
          <w:sz w:val="26"/>
          <w:szCs w:val="26"/>
        </w:rPr>
        <w:t xml:space="preserve"> </w:t>
      </w:r>
      <w:r w:rsidRPr="00192B58">
        <w:rPr>
          <w:rFonts w:hint="cs"/>
          <w:sz w:val="26"/>
          <w:szCs w:val="26"/>
        </w:rPr>
        <w:t>по</w:t>
      </w:r>
      <w:r w:rsidRPr="00192B58">
        <w:rPr>
          <w:sz w:val="26"/>
          <w:szCs w:val="26"/>
        </w:rPr>
        <w:t xml:space="preserve"> </w:t>
      </w:r>
      <w:r w:rsidRPr="00192B58">
        <w:rPr>
          <w:rFonts w:hint="cs"/>
          <w:sz w:val="26"/>
          <w:szCs w:val="26"/>
        </w:rPr>
        <w:t>передаче</w:t>
      </w:r>
      <w:r w:rsidRPr="00192B58">
        <w:rPr>
          <w:sz w:val="26"/>
          <w:szCs w:val="26"/>
        </w:rPr>
        <w:t xml:space="preserve"> </w:t>
      </w:r>
      <w:r w:rsidRPr="00192B58">
        <w:rPr>
          <w:rFonts w:hint="cs"/>
          <w:sz w:val="26"/>
          <w:szCs w:val="26"/>
        </w:rPr>
        <w:t>заказчику</w:t>
      </w:r>
      <w:r w:rsidRPr="00192B58">
        <w:rPr>
          <w:sz w:val="26"/>
          <w:szCs w:val="26"/>
        </w:rPr>
        <w:t xml:space="preserve"> </w:t>
      </w:r>
      <w:r w:rsidRPr="00192B58">
        <w:rPr>
          <w:rFonts w:hint="cs"/>
          <w:sz w:val="26"/>
          <w:szCs w:val="26"/>
        </w:rPr>
        <w:t>технических</w:t>
      </w:r>
      <w:r w:rsidRPr="00192B58">
        <w:rPr>
          <w:sz w:val="26"/>
          <w:szCs w:val="26"/>
        </w:rPr>
        <w:t xml:space="preserve"> </w:t>
      </w:r>
      <w:r w:rsidRPr="00192B58">
        <w:rPr>
          <w:rFonts w:hint="cs"/>
          <w:sz w:val="26"/>
          <w:szCs w:val="26"/>
        </w:rPr>
        <w:t>и</w:t>
      </w:r>
      <w:r w:rsidRPr="00192B58">
        <w:rPr>
          <w:sz w:val="26"/>
          <w:szCs w:val="26"/>
        </w:rPr>
        <w:t xml:space="preserve"> </w:t>
      </w:r>
      <w:r w:rsidRPr="00192B58">
        <w:rPr>
          <w:rFonts w:hint="cs"/>
          <w:sz w:val="26"/>
          <w:szCs w:val="26"/>
        </w:rPr>
        <w:t>иных</w:t>
      </w:r>
      <w:r w:rsidRPr="00192B58">
        <w:rPr>
          <w:sz w:val="26"/>
          <w:szCs w:val="26"/>
        </w:rPr>
        <w:t xml:space="preserve"> </w:t>
      </w:r>
      <w:r w:rsidRPr="00192B58">
        <w:rPr>
          <w:rFonts w:hint="cs"/>
          <w:sz w:val="26"/>
          <w:szCs w:val="26"/>
        </w:rPr>
        <w:t>документов</w:t>
      </w:r>
      <w:r w:rsidRPr="00192B58">
        <w:rPr>
          <w:sz w:val="26"/>
          <w:szCs w:val="26"/>
        </w:rPr>
        <w:t xml:space="preserve"> (</w:t>
      </w:r>
      <w:r w:rsidRPr="00192B58">
        <w:rPr>
          <w:rFonts w:hint="cs"/>
          <w:sz w:val="26"/>
          <w:szCs w:val="26"/>
        </w:rPr>
        <w:t>оформление</w:t>
      </w:r>
      <w:r w:rsidRPr="00192B58">
        <w:rPr>
          <w:sz w:val="26"/>
          <w:szCs w:val="26"/>
        </w:rPr>
        <w:t xml:space="preserve"> </w:t>
      </w:r>
      <w:r w:rsidRPr="00192B58">
        <w:rPr>
          <w:rFonts w:hint="cs"/>
          <w:sz w:val="26"/>
          <w:szCs w:val="26"/>
        </w:rPr>
        <w:t>результатов</w:t>
      </w:r>
      <w:r w:rsidRPr="00192B58">
        <w:rPr>
          <w:sz w:val="26"/>
          <w:szCs w:val="26"/>
        </w:rPr>
        <w:t xml:space="preserve"> </w:t>
      </w:r>
      <w:r w:rsidRPr="00192B58">
        <w:rPr>
          <w:rFonts w:hint="cs"/>
          <w:sz w:val="26"/>
          <w:szCs w:val="26"/>
        </w:rPr>
        <w:t>оказанных</w:t>
      </w:r>
      <w:r w:rsidRPr="00192B58">
        <w:rPr>
          <w:sz w:val="26"/>
          <w:szCs w:val="26"/>
        </w:rPr>
        <w:t xml:space="preserve"> </w:t>
      </w:r>
      <w:r w:rsidRPr="00192B58">
        <w:rPr>
          <w:rFonts w:hint="cs"/>
          <w:sz w:val="26"/>
          <w:szCs w:val="26"/>
        </w:rPr>
        <w:t>услуг</w:t>
      </w:r>
      <w:r w:rsidRPr="00192B58">
        <w:rPr>
          <w:sz w:val="26"/>
          <w:szCs w:val="26"/>
        </w:rPr>
        <w:t>)</w:t>
      </w:r>
    </w:p>
    <w:p w:rsidR="00BF69E2" w:rsidRPr="00192B58" w:rsidRDefault="00BF69E2" w:rsidP="00BF69E2">
      <w:pPr>
        <w:rPr>
          <w:sz w:val="28"/>
          <w:szCs w:val="28"/>
        </w:rPr>
      </w:pPr>
      <w:r w:rsidRPr="00CB6EB1">
        <w:rPr>
          <w:sz w:val="28"/>
          <w:szCs w:val="28"/>
        </w:rPr>
        <w:t xml:space="preserve">РАЗДЕЛ 5. </w:t>
      </w:r>
      <w:r w:rsidRPr="00192B58">
        <w:rPr>
          <w:sz w:val="28"/>
          <w:szCs w:val="28"/>
        </w:rPr>
        <w:t>ТРЕБОВАНИЯ К ТЕХНИЧЕСКОМУ ОБУЧЕНИЮ ПЕРСОНАЛА</w:t>
      </w:r>
    </w:p>
    <w:p w:rsidR="00BF69E2" w:rsidRDefault="00BF69E2" w:rsidP="00BF69E2">
      <w:pPr>
        <w:rPr>
          <w:sz w:val="28"/>
          <w:szCs w:val="28"/>
        </w:rPr>
      </w:pPr>
      <w:r w:rsidRPr="00192B58">
        <w:rPr>
          <w:sz w:val="28"/>
          <w:szCs w:val="28"/>
        </w:rPr>
        <w:t>ЗАКАЗЧИКА</w:t>
      </w:r>
    </w:p>
    <w:p w:rsidR="00BF69E2" w:rsidRDefault="00BF69E2" w:rsidP="00BF69E2">
      <w:pPr>
        <w:rPr>
          <w:sz w:val="28"/>
          <w:szCs w:val="28"/>
        </w:rPr>
      </w:pPr>
      <w:r w:rsidRPr="00D11E24">
        <w:rPr>
          <w:sz w:val="28"/>
          <w:szCs w:val="28"/>
        </w:rPr>
        <w:t>РАЗДЕЛ</w:t>
      </w:r>
      <w:r>
        <w:rPr>
          <w:sz w:val="28"/>
          <w:szCs w:val="28"/>
        </w:rPr>
        <w:t xml:space="preserve"> 6</w:t>
      </w:r>
      <w:r w:rsidRPr="00D11E24">
        <w:rPr>
          <w:sz w:val="28"/>
          <w:szCs w:val="28"/>
        </w:rPr>
        <w:t>. ЦЕЛЬ ЗАКУПКИ</w:t>
      </w:r>
    </w:p>
    <w:p w:rsidR="00BF69E2" w:rsidRDefault="00BF69E2" w:rsidP="00BF69E2">
      <w:pPr>
        <w:rPr>
          <w:sz w:val="26"/>
          <w:szCs w:val="26"/>
        </w:rPr>
      </w:pPr>
      <w:r w:rsidRPr="00F172AB">
        <w:rPr>
          <w:rFonts w:hint="cs"/>
          <w:sz w:val="26"/>
          <w:szCs w:val="26"/>
        </w:rPr>
        <w:t>РАЗДЕЛ</w:t>
      </w:r>
      <w:r w:rsidRPr="00F172AB">
        <w:rPr>
          <w:sz w:val="26"/>
          <w:szCs w:val="26"/>
        </w:rPr>
        <w:t xml:space="preserve"> </w:t>
      </w:r>
      <w:r>
        <w:rPr>
          <w:sz w:val="26"/>
          <w:szCs w:val="26"/>
        </w:rPr>
        <w:t>7</w:t>
      </w:r>
      <w:r w:rsidRPr="00192B58">
        <w:rPr>
          <w:sz w:val="26"/>
          <w:szCs w:val="26"/>
        </w:rPr>
        <w:t xml:space="preserve">. </w:t>
      </w:r>
      <w:r w:rsidRPr="00D11E24">
        <w:rPr>
          <w:sz w:val="26"/>
          <w:szCs w:val="26"/>
        </w:rPr>
        <w:t>ДОПОЛНИТЕЛЬНЫЕ (ИНЫЕ) ТРЕБОВАНИЯ</w:t>
      </w:r>
    </w:p>
    <w:p w:rsidR="00BF69E2" w:rsidRDefault="00BF69E2" w:rsidP="00BF69E2">
      <w:pPr>
        <w:rPr>
          <w:sz w:val="26"/>
          <w:szCs w:val="26"/>
        </w:rPr>
      </w:pPr>
      <w:r w:rsidRPr="00F172AB">
        <w:rPr>
          <w:rFonts w:hint="cs"/>
          <w:sz w:val="26"/>
          <w:szCs w:val="26"/>
        </w:rPr>
        <w:t>РАЗДЕЛ</w:t>
      </w:r>
      <w:r>
        <w:rPr>
          <w:sz w:val="26"/>
          <w:szCs w:val="26"/>
        </w:rPr>
        <w:t xml:space="preserve"> 8</w:t>
      </w:r>
      <w:r w:rsidRPr="00192B58">
        <w:rPr>
          <w:sz w:val="26"/>
          <w:szCs w:val="26"/>
        </w:rPr>
        <w:t xml:space="preserve">. </w:t>
      </w:r>
      <w:r w:rsidRPr="00192B58">
        <w:rPr>
          <w:rFonts w:hint="cs"/>
          <w:sz w:val="26"/>
          <w:szCs w:val="26"/>
        </w:rPr>
        <w:t>ПЕРЕЧЕНЬ</w:t>
      </w:r>
      <w:r w:rsidRPr="00192B58">
        <w:rPr>
          <w:sz w:val="26"/>
          <w:szCs w:val="26"/>
        </w:rPr>
        <w:t xml:space="preserve"> </w:t>
      </w:r>
      <w:r w:rsidRPr="00192B58">
        <w:rPr>
          <w:rFonts w:hint="cs"/>
          <w:sz w:val="26"/>
          <w:szCs w:val="26"/>
        </w:rPr>
        <w:t>ПРИНЯТЫХ</w:t>
      </w:r>
      <w:r w:rsidRPr="00192B58">
        <w:rPr>
          <w:sz w:val="26"/>
          <w:szCs w:val="26"/>
        </w:rPr>
        <w:t xml:space="preserve"> </w:t>
      </w:r>
      <w:r w:rsidRPr="00192B58">
        <w:rPr>
          <w:rFonts w:hint="cs"/>
          <w:sz w:val="26"/>
          <w:szCs w:val="26"/>
        </w:rPr>
        <w:t>СОКРАЩЕНИЙ</w:t>
      </w:r>
    </w:p>
    <w:p w:rsidR="00BF69E2" w:rsidRDefault="00BF69E2" w:rsidP="00BF69E2">
      <w:pPr>
        <w:rPr>
          <w:sz w:val="26"/>
          <w:szCs w:val="26"/>
        </w:rPr>
      </w:pPr>
      <w:r w:rsidRPr="00F172AB">
        <w:rPr>
          <w:rFonts w:hint="cs"/>
          <w:sz w:val="26"/>
          <w:szCs w:val="26"/>
        </w:rPr>
        <w:t>РАЗДЕЛ</w:t>
      </w:r>
      <w:r w:rsidRPr="00F172AB">
        <w:rPr>
          <w:sz w:val="26"/>
          <w:szCs w:val="26"/>
        </w:rPr>
        <w:t xml:space="preserve"> </w:t>
      </w:r>
      <w:r>
        <w:rPr>
          <w:sz w:val="26"/>
          <w:szCs w:val="26"/>
        </w:rPr>
        <w:t>9</w:t>
      </w:r>
      <w:r w:rsidRPr="00192B58">
        <w:rPr>
          <w:sz w:val="26"/>
          <w:szCs w:val="26"/>
        </w:rPr>
        <w:t xml:space="preserve">. </w:t>
      </w:r>
      <w:r w:rsidRPr="00192B58">
        <w:rPr>
          <w:rFonts w:hint="cs"/>
          <w:sz w:val="26"/>
          <w:szCs w:val="26"/>
        </w:rPr>
        <w:t>ПЕРЕЧЕНЬ</w:t>
      </w:r>
      <w:r w:rsidRPr="00192B58">
        <w:rPr>
          <w:sz w:val="26"/>
          <w:szCs w:val="26"/>
        </w:rPr>
        <w:t xml:space="preserve"> </w:t>
      </w:r>
      <w:r w:rsidRPr="00192B58">
        <w:rPr>
          <w:rFonts w:hint="cs"/>
          <w:sz w:val="26"/>
          <w:szCs w:val="26"/>
        </w:rPr>
        <w:t>ПРИЛОЖЕНИЙ</w:t>
      </w:r>
    </w:p>
    <w:p w:rsidR="00BF69E2" w:rsidRPr="00CB6EB1" w:rsidRDefault="00BF69E2" w:rsidP="00BF69E2">
      <w:pPr>
        <w:tabs>
          <w:tab w:val="left" w:pos="851"/>
        </w:tabs>
        <w:ind w:left="851"/>
        <w:rPr>
          <w:sz w:val="26"/>
          <w:szCs w:val="26"/>
        </w:rPr>
      </w:pPr>
    </w:p>
    <w:p w:rsidR="00BF69E2" w:rsidRDefault="00BF69E2" w:rsidP="00BF69E2">
      <w:pPr>
        <w:rPr>
          <w:sz w:val="26"/>
          <w:szCs w:val="26"/>
        </w:rPr>
      </w:pPr>
    </w:p>
    <w:p w:rsidR="00BF69E2" w:rsidRPr="00CB6EB1" w:rsidRDefault="00BF69E2" w:rsidP="00BF69E2"/>
    <w:p w:rsidR="00BF69E2" w:rsidRPr="00CB6EB1" w:rsidRDefault="00BF69E2" w:rsidP="00BF69E2">
      <w:pPr>
        <w:sectPr w:rsidR="00BF69E2" w:rsidRPr="00CB6EB1" w:rsidSect="000062FB">
          <w:headerReference w:type="default" r:id="rId12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BF69E2" w:rsidRPr="00CB6EB1" w:rsidRDefault="00BF69E2" w:rsidP="00BF69E2"/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BF69E2" w:rsidRPr="00CB6EB1" w:rsidTr="0044740D">
        <w:trPr>
          <w:trHeight w:val="273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F69E2" w:rsidRPr="00CB6EB1" w:rsidRDefault="00BF69E2" w:rsidP="0044740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 w:rsidRPr="00192B58">
              <w:rPr>
                <w:sz w:val="28"/>
                <w:szCs w:val="28"/>
              </w:rPr>
              <w:t xml:space="preserve">1. </w:t>
            </w:r>
            <w:r w:rsidRPr="00192B58">
              <w:rPr>
                <w:rFonts w:hint="cs"/>
                <w:sz w:val="28"/>
                <w:szCs w:val="28"/>
              </w:rPr>
              <w:t>НАИМЕНОВАНИЕ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УСЛУГИ</w:t>
            </w:r>
          </w:p>
        </w:tc>
      </w:tr>
      <w:tr w:rsidR="00BF69E2" w:rsidRPr="00CB6EB1" w:rsidTr="0044740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FF7E74" w:rsidRDefault="00BF69E2" w:rsidP="0044740D">
            <w:pPr>
              <w:rPr>
                <w:i/>
                <w:color w:val="7030A0"/>
              </w:rPr>
            </w:pPr>
            <w:r w:rsidRPr="00463053">
              <w:t>Техническое обслуживание газовой котельной  ПХРО на 2015 год</w:t>
            </w:r>
          </w:p>
        </w:tc>
      </w:tr>
      <w:tr w:rsidR="00BF69E2" w:rsidRPr="00CB6EB1" w:rsidTr="0044740D">
        <w:trPr>
          <w:trHeight w:val="273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F69E2" w:rsidRPr="00CB6EB1" w:rsidRDefault="00BF69E2" w:rsidP="0044740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2. </w:t>
            </w:r>
            <w:r w:rsidRPr="00192B58">
              <w:rPr>
                <w:rFonts w:hint="cs"/>
                <w:sz w:val="28"/>
                <w:szCs w:val="28"/>
              </w:rPr>
              <w:t>ОПИСАНИЕ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УСЛУГИ</w:t>
            </w:r>
          </w:p>
        </w:tc>
      </w:tr>
      <w:tr w:rsidR="00BF69E2" w:rsidRPr="00CB6EB1" w:rsidTr="0044740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CB6EB1" w:rsidRDefault="00BF69E2" w:rsidP="0044740D">
            <w:pPr>
              <w:jc w:val="center"/>
            </w:pPr>
            <w:r w:rsidRPr="00CB6EB1">
              <w:rPr>
                <w:sz w:val="28"/>
                <w:szCs w:val="28"/>
              </w:rPr>
              <w:t xml:space="preserve">Подраздел </w:t>
            </w:r>
            <w:r w:rsidRPr="00192B58">
              <w:rPr>
                <w:sz w:val="28"/>
                <w:szCs w:val="28"/>
              </w:rPr>
              <w:t xml:space="preserve">2.1 </w:t>
            </w:r>
            <w:r w:rsidRPr="00192B58">
              <w:rPr>
                <w:rFonts w:hint="cs"/>
                <w:sz w:val="28"/>
                <w:szCs w:val="28"/>
              </w:rPr>
              <w:t>Состав</w:t>
            </w:r>
            <w:r w:rsidRPr="00192B58">
              <w:rPr>
                <w:sz w:val="28"/>
                <w:szCs w:val="28"/>
              </w:rPr>
              <w:t xml:space="preserve"> (</w:t>
            </w:r>
            <w:r w:rsidRPr="00192B58">
              <w:rPr>
                <w:rFonts w:hint="cs"/>
                <w:sz w:val="28"/>
                <w:szCs w:val="28"/>
              </w:rPr>
              <w:t>перечень</w:t>
            </w:r>
            <w:r w:rsidRPr="00192B58">
              <w:rPr>
                <w:sz w:val="28"/>
                <w:szCs w:val="28"/>
              </w:rPr>
              <w:t xml:space="preserve">) </w:t>
            </w:r>
            <w:r w:rsidRPr="00192B58">
              <w:rPr>
                <w:rFonts w:hint="cs"/>
                <w:sz w:val="28"/>
                <w:szCs w:val="28"/>
              </w:rPr>
              <w:t>оказываемых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услуг</w:t>
            </w:r>
          </w:p>
        </w:tc>
      </w:tr>
      <w:tr w:rsidR="00BF69E2" w:rsidRPr="00CB6EB1" w:rsidTr="0044740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696C3E" w:rsidRDefault="00BF69E2" w:rsidP="0044740D">
            <w:pPr>
              <w:jc w:val="both"/>
            </w:pPr>
            <w:r>
              <w:t xml:space="preserve">Услуги по техническому (сервисному) обслуживанию и аварийному прикрытию оборудованию производится в составе оборудования </w:t>
            </w:r>
            <w:proofErr w:type="gramStart"/>
            <w:r>
              <w:t>согласно</w:t>
            </w:r>
            <w:r w:rsidRPr="00852FA7">
              <w:t xml:space="preserve"> приложени</w:t>
            </w:r>
            <w:r>
              <w:t>я</w:t>
            </w:r>
            <w:proofErr w:type="gramEnd"/>
            <w:r>
              <w:t xml:space="preserve"> (</w:t>
            </w:r>
            <w:r w:rsidRPr="00852FA7">
              <w:t>Приложение №</w:t>
            </w:r>
            <w:r>
              <w:t xml:space="preserve"> </w:t>
            </w:r>
            <w:r w:rsidRPr="00852FA7">
              <w:t>1</w:t>
            </w:r>
            <w:r>
              <w:t>)</w:t>
            </w:r>
            <w:r w:rsidRPr="00852FA7">
              <w:t>.</w:t>
            </w:r>
          </w:p>
        </w:tc>
      </w:tr>
      <w:tr w:rsidR="00BF69E2" w:rsidRPr="00CB6EB1" w:rsidTr="0044740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CB6EB1" w:rsidRDefault="00BF69E2" w:rsidP="0044740D">
            <w:pPr>
              <w:jc w:val="center"/>
            </w:pPr>
            <w:r w:rsidRPr="00CB6EB1">
              <w:rPr>
                <w:sz w:val="28"/>
                <w:szCs w:val="28"/>
              </w:rPr>
              <w:t xml:space="preserve">Подраздел </w:t>
            </w:r>
            <w:r w:rsidRPr="00192B58">
              <w:rPr>
                <w:sz w:val="28"/>
                <w:szCs w:val="28"/>
              </w:rPr>
              <w:t xml:space="preserve">2.2 </w:t>
            </w:r>
            <w:r w:rsidRPr="00192B58">
              <w:rPr>
                <w:rFonts w:hint="cs"/>
                <w:sz w:val="28"/>
                <w:szCs w:val="28"/>
              </w:rPr>
              <w:t>Описание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оказываемых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услуг</w:t>
            </w:r>
          </w:p>
        </w:tc>
      </w:tr>
      <w:tr w:rsidR="00BF69E2" w:rsidRPr="00CB6EB1" w:rsidTr="0044740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Default="00BF69E2" w:rsidP="0044740D">
            <w:pPr>
              <w:jc w:val="both"/>
            </w:pPr>
            <w:r>
              <w:t xml:space="preserve">Услуги по техническому (сервисному) обслуживанию и аварийному прикрытию оборудованию оборудования производится в объеме работ и </w:t>
            </w:r>
            <w:proofErr w:type="gramStart"/>
            <w:r>
              <w:t>согласно графика</w:t>
            </w:r>
            <w:proofErr w:type="gramEnd"/>
            <w:r>
              <w:t xml:space="preserve"> проведения работ (Приложение № 2)</w:t>
            </w:r>
            <w:r w:rsidRPr="00852FA7">
              <w:t>.</w:t>
            </w:r>
          </w:p>
          <w:p w:rsidR="00BF69E2" w:rsidRDefault="00BF69E2" w:rsidP="0044740D">
            <w:pPr>
              <w:jc w:val="both"/>
            </w:pPr>
            <w:r w:rsidRPr="00412E26">
              <w:t xml:space="preserve">В случае аварийной остановки оборудования в течение 4 часов с момента обращения Заказчика, </w:t>
            </w:r>
            <w:r>
              <w:t>(в любое время суток, без выходных)</w:t>
            </w:r>
            <w:r w:rsidRPr="00412E26">
              <w:t>, Исполнител</w:t>
            </w:r>
            <w:r>
              <w:t>ем</w:t>
            </w:r>
            <w:r w:rsidRPr="00412E26">
              <w:t xml:space="preserve"> производится инспекция оборудования и устранение всех неисправностей</w:t>
            </w:r>
            <w:r>
              <w:t xml:space="preserve">. </w:t>
            </w:r>
          </w:p>
          <w:p w:rsidR="00BF69E2" w:rsidRPr="00852FA7" w:rsidRDefault="00BF69E2" w:rsidP="0044740D">
            <w:pPr>
              <w:pStyle w:val="afc"/>
              <w:ind w:left="20" w:right="20"/>
            </w:pPr>
            <w:r w:rsidRPr="007E0C4A">
              <w:t>Все применяемые материалы и оборудование должны быть сертифицированы (сертификат соответствия, сертификат пожарной безопасности, санитарно-эпидемиологическое заключение).</w:t>
            </w:r>
          </w:p>
        </w:tc>
      </w:tr>
      <w:tr w:rsidR="00BF69E2" w:rsidRPr="00CB6EB1" w:rsidTr="0044740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192B58" w:rsidRDefault="00BF69E2" w:rsidP="0044740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Подраздел </w:t>
            </w:r>
            <w:r w:rsidRPr="00192B58">
              <w:rPr>
                <w:sz w:val="28"/>
                <w:szCs w:val="28"/>
              </w:rPr>
              <w:t xml:space="preserve">2.3 Объем оказываемых услуг либо доля оказываемых услуг </w:t>
            </w:r>
            <w:proofErr w:type="gramStart"/>
            <w:r w:rsidRPr="00192B58">
              <w:rPr>
                <w:sz w:val="28"/>
                <w:szCs w:val="28"/>
              </w:rPr>
              <w:t>в</w:t>
            </w:r>
            <w:proofErr w:type="gramEnd"/>
          </w:p>
          <w:p w:rsidR="00BF69E2" w:rsidRPr="00CB6EB1" w:rsidRDefault="00BF69E2" w:rsidP="0044740D">
            <w:pPr>
              <w:jc w:val="center"/>
            </w:pPr>
            <w:r w:rsidRPr="00192B58">
              <w:rPr>
                <w:sz w:val="28"/>
                <w:szCs w:val="28"/>
              </w:rPr>
              <w:tab/>
            </w:r>
            <w:proofErr w:type="gramStart"/>
            <w:r w:rsidRPr="00192B58">
              <w:rPr>
                <w:sz w:val="28"/>
                <w:szCs w:val="28"/>
              </w:rPr>
              <w:t>общем</w:t>
            </w:r>
            <w:proofErr w:type="gramEnd"/>
            <w:r w:rsidRPr="00192B58">
              <w:rPr>
                <w:sz w:val="28"/>
                <w:szCs w:val="28"/>
              </w:rPr>
              <w:t xml:space="preserve"> объеме закупки</w:t>
            </w:r>
          </w:p>
        </w:tc>
      </w:tr>
      <w:tr w:rsidR="00BF69E2" w:rsidRPr="00CB6EB1" w:rsidTr="0044740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852FA7" w:rsidRDefault="00BF69E2" w:rsidP="0044740D">
            <w:pPr>
              <w:jc w:val="both"/>
            </w:pPr>
            <w:r w:rsidRPr="00192B58">
              <w:rPr>
                <w:i/>
                <w:color w:val="7030A0"/>
              </w:rPr>
              <w:t xml:space="preserve"> </w:t>
            </w:r>
            <w:r>
              <w:t>Д</w:t>
            </w:r>
            <w:r w:rsidRPr="00852FA7">
              <w:rPr>
                <w:rFonts w:hint="cs"/>
              </w:rPr>
              <w:t>оля</w:t>
            </w:r>
            <w:r w:rsidRPr="00852FA7">
              <w:t>/</w:t>
            </w:r>
            <w:r w:rsidRPr="00852FA7">
              <w:rPr>
                <w:rFonts w:hint="cs"/>
              </w:rPr>
              <w:t>объем</w:t>
            </w:r>
            <w:r w:rsidRPr="00852FA7">
              <w:t xml:space="preserve"> </w:t>
            </w:r>
            <w:r w:rsidRPr="00852FA7">
              <w:rPr>
                <w:rFonts w:hint="cs"/>
              </w:rPr>
              <w:t>отдельных</w:t>
            </w:r>
            <w:r w:rsidRPr="00852FA7">
              <w:t xml:space="preserve"> </w:t>
            </w:r>
            <w:r w:rsidRPr="00852FA7">
              <w:rPr>
                <w:rFonts w:hint="cs"/>
              </w:rPr>
              <w:t>услуг</w:t>
            </w:r>
            <w:r w:rsidRPr="00852FA7">
              <w:t xml:space="preserve"> </w:t>
            </w:r>
            <w:r w:rsidRPr="00852FA7">
              <w:rPr>
                <w:rFonts w:hint="cs"/>
              </w:rPr>
              <w:t>в</w:t>
            </w:r>
            <w:r w:rsidRPr="00852FA7">
              <w:t xml:space="preserve"> </w:t>
            </w:r>
            <w:r w:rsidRPr="00852FA7">
              <w:rPr>
                <w:rFonts w:hint="cs"/>
              </w:rPr>
              <w:t>общем</w:t>
            </w:r>
            <w:r w:rsidRPr="00852FA7">
              <w:t xml:space="preserve"> </w:t>
            </w:r>
            <w:r w:rsidRPr="00852FA7">
              <w:rPr>
                <w:rFonts w:hint="cs"/>
              </w:rPr>
              <w:t>объеме</w:t>
            </w:r>
            <w:r w:rsidRPr="00852FA7">
              <w:t xml:space="preserve"> </w:t>
            </w:r>
            <w:r w:rsidRPr="00852FA7">
              <w:rPr>
                <w:rFonts w:hint="cs"/>
              </w:rPr>
              <w:t>закупок</w:t>
            </w:r>
            <w:r w:rsidRPr="00852FA7">
              <w:t xml:space="preserve"> </w:t>
            </w:r>
            <w:r w:rsidRPr="00852FA7">
              <w:rPr>
                <w:rFonts w:hint="cs"/>
              </w:rPr>
              <w:t>не</w:t>
            </w:r>
            <w:r w:rsidRPr="00852FA7">
              <w:t xml:space="preserve"> </w:t>
            </w:r>
            <w:r w:rsidRPr="00852FA7">
              <w:rPr>
                <w:rFonts w:hint="cs"/>
              </w:rPr>
              <w:t>определена</w:t>
            </w:r>
            <w:r w:rsidRPr="00852FA7">
              <w:t>.</w:t>
            </w:r>
          </w:p>
        </w:tc>
      </w:tr>
      <w:tr w:rsidR="00BF69E2" w:rsidRPr="00CB6EB1" w:rsidTr="0044740D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BF69E2" w:rsidRPr="00CB6EB1" w:rsidRDefault="00BF69E2" w:rsidP="0044740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3. </w:t>
            </w:r>
            <w:r w:rsidRPr="00192B58">
              <w:rPr>
                <w:rFonts w:hint="cs"/>
                <w:sz w:val="28"/>
                <w:szCs w:val="28"/>
              </w:rPr>
              <w:t>ТРЕБОВАНИЯ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К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УСЛУГАМ</w:t>
            </w:r>
          </w:p>
        </w:tc>
      </w:tr>
      <w:tr w:rsidR="00BF69E2" w:rsidRPr="00CB6EB1" w:rsidTr="0044740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CB6EB1" w:rsidRDefault="00BF69E2" w:rsidP="0044740D">
            <w:pPr>
              <w:jc w:val="center"/>
            </w:pPr>
            <w:r w:rsidRPr="00CB6EB1">
              <w:rPr>
                <w:sz w:val="28"/>
                <w:szCs w:val="28"/>
              </w:rPr>
              <w:t xml:space="preserve">Подраздел </w:t>
            </w:r>
            <w:r w:rsidRPr="00192B58">
              <w:rPr>
                <w:sz w:val="28"/>
                <w:szCs w:val="28"/>
              </w:rPr>
              <w:t xml:space="preserve">3.1 </w:t>
            </w:r>
            <w:r w:rsidRPr="00192B58">
              <w:rPr>
                <w:rFonts w:hint="cs"/>
                <w:sz w:val="28"/>
                <w:szCs w:val="28"/>
              </w:rPr>
              <w:t>Общие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требования</w:t>
            </w:r>
          </w:p>
        </w:tc>
      </w:tr>
      <w:tr w:rsidR="00BF69E2" w:rsidRPr="00CB6EB1" w:rsidTr="0044740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463053" w:rsidRDefault="00BF69E2" w:rsidP="0044740D">
            <w:pPr>
              <w:jc w:val="both"/>
            </w:pPr>
            <w:r w:rsidRPr="00463053">
              <w:t>Дата начала оказания услуг – дата подписания договора, но не ранее 01.01.2015г, дата окончания предоставления услуг – 31.12.2015.</w:t>
            </w:r>
            <w:r>
              <w:t xml:space="preserve"> </w:t>
            </w:r>
          </w:p>
          <w:p w:rsidR="00BF69E2" w:rsidRPr="00852FA7" w:rsidRDefault="00BF69E2" w:rsidP="0044740D">
            <w:pPr>
              <w:jc w:val="both"/>
            </w:pPr>
            <w:r w:rsidRPr="00463053">
              <w:t xml:space="preserve">Место оказания услуг: по адресу: </w:t>
            </w:r>
            <w:r w:rsidRPr="006A7D28">
              <w:t>Свердловская обл., ГО Верхняя Пышма, в 3км. Восточнее п. Крутой (Пункт хранения радиоактивных отходов (ПХРО) Свердловского отделения)</w:t>
            </w:r>
          </w:p>
        </w:tc>
      </w:tr>
      <w:tr w:rsidR="00BF69E2" w:rsidRPr="00CB6EB1" w:rsidTr="0044740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CB6EB1" w:rsidRDefault="00BF69E2" w:rsidP="0044740D">
            <w:pPr>
              <w:jc w:val="center"/>
            </w:pPr>
            <w:r w:rsidRPr="00CB6EB1">
              <w:rPr>
                <w:sz w:val="28"/>
                <w:szCs w:val="28"/>
              </w:rPr>
              <w:t xml:space="preserve">Подраздел </w:t>
            </w:r>
            <w:r w:rsidRPr="00192B58">
              <w:rPr>
                <w:sz w:val="28"/>
                <w:szCs w:val="28"/>
              </w:rPr>
              <w:t xml:space="preserve">3.2 </w:t>
            </w:r>
            <w:r w:rsidRPr="00192B58">
              <w:rPr>
                <w:rFonts w:hint="cs"/>
                <w:sz w:val="28"/>
                <w:szCs w:val="28"/>
              </w:rPr>
              <w:t>Требования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к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качеству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оказываемых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услуг</w:t>
            </w:r>
          </w:p>
        </w:tc>
      </w:tr>
      <w:tr w:rsidR="00BF69E2" w:rsidRPr="00CB6EB1" w:rsidTr="0044740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Default="00BF69E2" w:rsidP="0044740D">
            <w:pPr>
              <w:jc w:val="both"/>
            </w:pPr>
            <w:r>
              <w:t>Исполнитель обязуется оказывать услуги качественно, в объеме и сроки</w:t>
            </w:r>
            <w:r w:rsidRPr="00852FA7">
              <w:t xml:space="preserve"> </w:t>
            </w:r>
            <w:r>
              <w:t xml:space="preserve">согласно </w:t>
            </w:r>
            <w:r w:rsidRPr="00852FA7">
              <w:t>Приложение</w:t>
            </w:r>
            <w:r>
              <w:t>м № 1 и № 2, и вести эксплуатационную техническую документацию.</w:t>
            </w:r>
          </w:p>
          <w:p w:rsidR="00BF69E2" w:rsidRDefault="00BF69E2" w:rsidP="0044740D">
            <w:pPr>
              <w:jc w:val="both"/>
            </w:pPr>
            <w:r w:rsidRPr="00412E26">
              <w:t>Работы по техническому обслуживанию проводятся в соответствии с</w:t>
            </w:r>
            <w:r>
              <w:t xml:space="preserve"> документами:</w:t>
            </w:r>
          </w:p>
          <w:p w:rsidR="00BF69E2" w:rsidRDefault="00BF69E2" w:rsidP="0044740D">
            <w:pPr>
              <w:jc w:val="both"/>
            </w:pPr>
            <w:r>
              <w:t xml:space="preserve"> - «Правилами безопасности систем газоснабжения и </w:t>
            </w:r>
            <w:proofErr w:type="spellStart"/>
            <w:r>
              <w:t>газпотребления</w:t>
            </w:r>
            <w:proofErr w:type="spellEnd"/>
            <w:r>
              <w:t>» (</w:t>
            </w:r>
            <w:proofErr w:type="gramStart"/>
            <w:r>
              <w:t>ПР</w:t>
            </w:r>
            <w:proofErr w:type="gramEnd"/>
            <w:r>
              <w:t xml:space="preserve"> 12-529-03)</w:t>
            </w:r>
          </w:p>
          <w:p w:rsidR="00BF69E2" w:rsidRPr="00852FA7" w:rsidRDefault="00BF69E2" w:rsidP="0044740D">
            <w:pPr>
              <w:jc w:val="both"/>
            </w:pPr>
            <w:r>
              <w:t xml:space="preserve"> - «Технической эксплуатацией газораспределительных систем (ОСТ 153-39,-051-2003)</w:t>
            </w:r>
          </w:p>
        </w:tc>
      </w:tr>
      <w:tr w:rsidR="00BF69E2" w:rsidRPr="00CB6EB1" w:rsidTr="0044740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CB6EB1" w:rsidRDefault="00BF69E2" w:rsidP="0044740D">
            <w:pPr>
              <w:jc w:val="center"/>
            </w:pPr>
            <w:r w:rsidRPr="00CB6EB1">
              <w:rPr>
                <w:sz w:val="28"/>
                <w:szCs w:val="28"/>
              </w:rPr>
              <w:t xml:space="preserve">Подраздел </w:t>
            </w:r>
            <w:r w:rsidRPr="00192B58">
              <w:rPr>
                <w:sz w:val="28"/>
                <w:szCs w:val="28"/>
              </w:rPr>
              <w:t xml:space="preserve">3.3 </w:t>
            </w:r>
            <w:r w:rsidRPr="00192B58">
              <w:rPr>
                <w:rFonts w:hint="cs"/>
                <w:sz w:val="28"/>
                <w:szCs w:val="28"/>
              </w:rPr>
              <w:t>Требования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к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гарантийным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обязательствам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оказываемых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услуг</w:t>
            </w:r>
          </w:p>
        </w:tc>
      </w:tr>
      <w:tr w:rsidR="00BF69E2" w:rsidRPr="00CB6EB1" w:rsidTr="0044740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373C71" w:rsidRDefault="00BF69E2" w:rsidP="0044740D">
            <w:pPr>
              <w:jc w:val="both"/>
            </w:pPr>
            <w:r>
              <w:t xml:space="preserve">Исполнитель гарантирует качество результата оказания услуги на срок до проведения очередного технического обслуживания в соответствии с </w:t>
            </w:r>
            <w:r w:rsidRPr="00852FA7">
              <w:t>Приложение</w:t>
            </w:r>
            <w:r>
              <w:t>м №2</w:t>
            </w:r>
            <w:r w:rsidRPr="00852FA7">
              <w:t>.</w:t>
            </w:r>
          </w:p>
        </w:tc>
      </w:tr>
      <w:tr w:rsidR="00BF69E2" w:rsidRPr="00CB6EB1" w:rsidTr="0044740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CB6EB1" w:rsidRDefault="00BF69E2" w:rsidP="0044740D">
            <w:pPr>
              <w:jc w:val="center"/>
            </w:pPr>
            <w:r w:rsidRPr="00CB6EB1">
              <w:rPr>
                <w:sz w:val="28"/>
                <w:szCs w:val="28"/>
              </w:rPr>
              <w:t xml:space="preserve">Подраздел </w:t>
            </w:r>
            <w:r w:rsidRPr="00192B58">
              <w:rPr>
                <w:sz w:val="28"/>
                <w:szCs w:val="28"/>
              </w:rPr>
              <w:t xml:space="preserve">3.4 </w:t>
            </w:r>
            <w:r w:rsidRPr="00192B58">
              <w:rPr>
                <w:rFonts w:hint="cs"/>
                <w:sz w:val="28"/>
                <w:szCs w:val="28"/>
              </w:rPr>
              <w:t>Требования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к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конфиденциальности</w:t>
            </w:r>
          </w:p>
        </w:tc>
      </w:tr>
      <w:tr w:rsidR="00BF69E2" w:rsidRPr="00CB6EB1" w:rsidTr="0044740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D37D88" w:rsidRDefault="00BF69E2" w:rsidP="0044740D">
            <w:pPr>
              <w:ind w:firstLine="601"/>
              <w:jc w:val="both"/>
              <w:rPr>
                <w:i/>
                <w:color w:val="7030A0"/>
              </w:rPr>
            </w:pPr>
            <w:r w:rsidRPr="00D37D88">
              <w:rPr>
                <w:rFonts w:eastAsia="Calibri"/>
              </w:rPr>
              <w:t xml:space="preserve">Исполнитель обязан соблюдать требования по обеспечению конфиденциальности информации, касающейся любых фактов, данных и информации, полученных в процессе исполнения  Договора оказания услуг. При этом Исполнитель вправе </w:t>
            </w:r>
            <w:proofErr w:type="gramStart"/>
            <w:r w:rsidRPr="00D37D88">
              <w:rPr>
                <w:rFonts w:eastAsia="Calibri"/>
              </w:rPr>
              <w:t>предоставлять документы</w:t>
            </w:r>
            <w:proofErr w:type="gramEnd"/>
            <w:r w:rsidRPr="00D37D88">
              <w:rPr>
                <w:rFonts w:eastAsia="Calibri"/>
              </w:rPr>
              <w:t xml:space="preserve"> по настоящему Договору  в соответствии с требованиями действующего законодательства в государственные или судебные органы с уведомлением об этом Заказчика. </w:t>
            </w:r>
          </w:p>
        </w:tc>
      </w:tr>
      <w:tr w:rsidR="00BF69E2" w:rsidRPr="00CB6EB1" w:rsidTr="0044740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192B58" w:rsidRDefault="00BF69E2" w:rsidP="0044740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Подраздел </w:t>
            </w:r>
            <w:r w:rsidRPr="00192B58">
              <w:rPr>
                <w:sz w:val="28"/>
                <w:szCs w:val="28"/>
              </w:rPr>
              <w:t>3.5 Требования к безопасности оказания услуг и безопасности</w:t>
            </w:r>
          </w:p>
          <w:p w:rsidR="00BF69E2" w:rsidRPr="00CB6EB1" w:rsidRDefault="00BF69E2" w:rsidP="0044740D">
            <w:pPr>
              <w:jc w:val="center"/>
            </w:pPr>
            <w:r w:rsidRPr="00192B58">
              <w:rPr>
                <w:sz w:val="28"/>
                <w:szCs w:val="28"/>
              </w:rPr>
              <w:tab/>
              <w:t>результата оказанных услуг</w:t>
            </w:r>
          </w:p>
        </w:tc>
      </w:tr>
      <w:tr w:rsidR="00BF69E2" w:rsidRPr="00CB6EB1" w:rsidTr="0044740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03422F" w:rsidRDefault="00BF69E2" w:rsidP="0044740D">
            <w:pPr>
              <w:jc w:val="both"/>
              <w:rPr>
                <w:i/>
              </w:rPr>
            </w:pPr>
            <w:r w:rsidRPr="0003422F">
              <w:t>В соответствии с законодательством об охране труда, в соответствии с требованием СНиП 3.05.0-88 и «Правил безопасности в газовом хозяйстве» Госгортехнадзора РФ.</w:t>
            </w:r>
          </w:p>
        </w:tc>
      </w:tr>
      <w:tr w:rsidR="00BF69E2" w:rsidRPr="00CB6EB1" w:rsidTr="0044740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CB6EB1" w:rsidRDefault="00BF69E2" w:rsidP="0044740D">
            <w:pPr>
              <w:jc w:val="center"/>
            </w:pPr>
            <w:r w:rsidRPr="00CB6EB1">
              <w:rPr>
                <w:sz w:val="28"/>
                <w:szCs w:val="28"/>
              </w:rPr>
              <w:t xml:space="preserve">Подраздел </w:t>
            </w:r>
            <w:r w:rsidRPr="00192B58">
              <w:rPr>
                <w:sz w:val="28"/>
                <w:szCs w:val="28"/>
              </w:rPr>
              <w:t>3.</w:t>
            </w:r>
            <w:r>
              <w:rPr>
                <w:sz w:val="28"/>
                <w:szCs w:val="28"/>
              </w:rPr>
              <w:t>6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Требования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к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составу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технического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предложения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участника</w:t>
            </w:r>
          </w:p>
        </w:tc>
      </w:tr>
      <w:tr w:rsidR="00BF69E2" w:rsidRPr="00CB6EB1" w:rsidTr="0044740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9A0103" w:rsidRDefault="00BF69E2" w:rsidP="0044740D">
            <w:pPr>
              <w:jc w:val="center"/>
            </w:pPr>
            <w:r w:rsidRPr="009A0103">
              <w:lastRenderedPageBreak/>
              <w:t>Согласно данного ТЗ</w:t>
            </w:r>
            <w:r>
              <w:t>.</w:t>
            </w:r>
          </w:p>
        </w:tc>
      </w:tr>
      <w:tr w:rsidR="00BF69E2" w:rsidRPr="00CB6EB1" w:rsidTr="0044740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CB6EB1" w:rsidRDefault="00BF69E2" w:rsidP="0044740D">
            <w:pPr>
              <w:jc w:val="center"/>
            </w:pPr>
            <w:r w:rsidRPr="00CB6EB1">
              <w:rPr>
                <w:sz w:val="28"/>
                <w:szCs w:val="28"/>
              </w:rPr>
              <w:t xml:space="preserve">Подраздел </w:t>
            </w:r>
            <w:r w:rsidRPr="00192B58">
              <w:rPr>
                <w:sz w:val="28"/>
                <w:szCs w:val="28"/>
              </w:rPr>
              <w:t>3.</w:t>
            </w:r>
            <w:r>
              <w:rPr>
                <w:sz w:val="28"/>
                <w:szCs w:val="28"/>
              </w:rPr>
              <w:t>7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Специальные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требования</w:t>
            </w:r>
          </w:p>
        </w:tc>
      </w:tr>
      <w:tr w:rsidR="00BF69E2" w:rsidRPr="00CB6EB1" w:rsidTr="0044740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Default="00BF69E2" w:rsidP="0044740D">
            <w:pPr>
              <w:jc w:val="both"/>
            </w:pPr>
            <w:r>
              <w:t xml:space="preserve">   Исполнитель работ п</w:t>
            </w:r>
            <w:r w:rsidRPr="00201B33">
              <w:t>редоставля</w:t>
            </w:r>
            <w:r>
              <w:t>ет</w:t>
            </w:r>
            <w:r w:rsidRPr="00201B33">
              <w:t xml:space="preserve"> список своих работников с указанием их паспортных данных,</w:t>
            </w:r>
            <w:r>
              <w:t xml:space="preserve"> </w:t>
            </w:r>
            <w:r w:rsidRPr="00201B33">
              <w:t xml:space="preserve">а также список задействованного автотранспорта для организации прохода работников и заезда на </w:t>
            </w:r>
            <w:r>
              <w:t xml:space="preserve">режимную </w:t>
            </w:r>
            <w:r w:rsidRPr="00201B33">
              <w:t>территорию заказчика.</w:t>
            </w:r>
          </w:p>
          <w:p w:rsidR="00BF69E2" w:rsidRDefault="00BF69E2" w:rsidP="0044740D">
            <w:pPr>
              <w:jc w:val="both"/>
            </w:pPr>
            <w:r>
              <w:t xml:space="preserve">   К работе с оборудованием допускаются работники Исполнителя, прошедшими соответствующую аттестацию по направлению </w:t>
            </w:r>
            <w:r w:rsidRPr="007E0C4A">
              <w:t xml:space="preserve">«Объекты газораспределения и </w:t>
            </w:r>
            <w:proofErr w:type="spellStart"/>
            <w:r w:rsidRPr="007E0C4A">
              <w:t>газ</w:t>
            </w:r>
            <w:r>
              <w:t>о</w:t>
            </w:r>
            <w:r w:rsidRPr="007E0C4A">
              <w:t>потребления</w:t>
            </w:r>
            <w:proofErr w:type="spellEnd"/>
            <w:r w:rsidRPr="007E0C4A">
              <w:t>»</w:t>
            </w:r>
            <w:r>
              <w:t xml:space="preserve"> в органах </w:t>
            </w:r>
            <w:proofErr w:type="spellStart"/>
            <w:r>
              <w:t>Ростехнадзора</w:t>
            </w:r>
            <w:proofErr w:type="spellEnd"/>
            <w:r>
              <w:t xml:space="preserve"> РФ</w:t>
            </w:r>
          </w:p>
          <w:p w:rsidR="00BF69E2" w:rsidRPr="00412E26" w:rsidRDefault="00BF69E2" w:rsidP="0044740D">
            <w:pPr>
              <w:jc w:val="both"/>
            </w:pPr>
            <w:r>
              <w:t xml:space="preserve">   Исполнитель</w:t>
            </w:r>
            <w:r w:rsidRPr="00412E26">
              <w:t xml:space="preserve"> закупки должен обладать необходимыми лицензиями на производство работ и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договора, в том числе:</w:t>
            </w:r>
          </w:p>
          <w:p w:rsidR="00BF69E2" w:rsidRPr="00A46173" w:rsidRDefault="00BF69E2" w:rsidP="0044740D">
            <w:pPr>
              <w:jc w:val="both"/>
            </w:pPr>
            <w:r w:rsidRPr="00412E26">
              <w:t xml:space="preserve">- </w:t>
            </w:r>
            <w:r w:rsidRPr="00A46173">
              <w:t>Свидетельством СРО о допуске к производству работ, которые оказывают влияние на безопасность объектов капитального строительства в части выполнения работ:</w:t>
            </w:r>
          </w:p>
          <w:p w:rsidR="00BF69E2" w:rsidRPr="00A46173" w:rsidRDefault="00BF69E2" w:rsidP="0044740D">
            <w:pPr>
              <w:jc w:val="both"/>
            </w:pPr>
            <w:r w:rsidRPr="00A46173">
              <w:t>п.15. Устройство внутренних инженерных систем и оборудования зданий и сооружений</w:t>
            </w:r>
          </w:p>
          <w:p w:rsidR="00BF69E2" w:rsidRPr="00A46173" w:rsidRDefault="00BF69E2" w:rsidP="0044740D">
            <w:pPr>
              <w:jc w:val="both"/>
            </w:pPr>
            <w:r w:rsidRPr="00A46173">
              <w:t>15.1. Устройство и демонтаж системы водопровода и канализации</w:t>
            </w:r>
          </w:p>
          <w:p w:rsidR="00BF69E2" w:rsidRPr="00A46173" w:rsidRDefault="00BF69E2" w:rsidP="0044740D">
            <w:pPr>
              <w:jc w:val="both"/>
            </w:pPr>
            <w:r w:rsidRPr="00A46173">
              <w:t>15.2. Устройство и демонтаж системы отопления</w:t>
            </w:r>
          </w:p>
          <w:p w:rsidR="00BF69E2" w:rsidRPr="00A46173" w:rsidRDefault="00BF69E2" w:rsidP="0044740D">
            <w:pPr>
              <w:jc w:val="both"/>
            </w:pPr>
            <w:r w:rsidRPr="00A46173">
              <w:t xml:space="preserve">15.3. Устройство и демонтаж системы газоснабжения </w:t>
            </w:r>
          </w:p>
          <w:p w:rsidR="00BF69E2" w:rsidRPr="00A46173" w:rsidRDefault="00BF69E2" w:rsidP="0044740D">
            <w:pPr>
              <w:jc w:val="both"/>
            </w:pPr>
            <w:r w:rsidRPr="00A46173">
              <w:t>15.5. Устройство системы электроснабжения</w:t>
            </w:r>
          </w:p>
          <w:p w:rsidR="00BF69E2" w:rsidRPr="00A46173" w:rsidRDefault="00BF69E2" w:rsidP="0044740D">
            <w:pPr>
              <w:jc w:val="both"/>
            </w:pPr>
            <w:r w:rsidRPr="00A46173">
              <w:t>п.24. Пусконаладочные работы</w:t>
            </w:r>
          </w:p>
          <w:p w:rsidR="00BF69E2" w:rsidRPr="00A46173" w:rsidRDefault="00BF69E2" w:rsidP="0044740D">
            <w:pPr>
              <w:jc w:val="both"/>
            </w:pPr>
            <w:r w:rsidRPr="00A46173">
              <w:t>24.10. Пусконаладочные работы системы автоматики, сигнализации и взаимосвязанных устройств</w:t>
            </w:r>
          </w:p>
          <w:p w:rsidR="00BF69E2" w:rsidRPr="00A46173" w:rsidRDefault="00BF69E2" w:rsidP="0044740D">
            <w:pPr>
              <w:jc w:val="both"/>
            </w:pPr>
            <w:r w:rsidRPr="00A46173">
              <w:t>24.21. Пусконаладочные работы водогрейных теплофикационных котлов</w:t>
            </w:r>
          </w:p>
          <w:p w:rsidR="00BF69E2" w:rsidRPr="00A46173" w:rsidRDefault="00BF69E2" w:rsidP="0044740D">
            <w:pPr>
              <w:jc w:val="both"/>
            </w:pPr>
            <w:r w:rsidRPr="00A46173">
              <w:t>24.22. Пусконаладочные работы котельно-вспомогательного оборудования</w:t>
            </w:r>
          </w:p>
          <w:p w:rsidR="00BF69E2" w:rsidRPr="00A46173" w:rsidRDefault="00BF69E2" w:rsidP="0044740D">
            <w:pPr>
              <w:jc w:val="both"/>
            </w:pPr>
            <w:r w:rsidRPr="00A46173">
              <w:t>24.23. Пусконаладочные работы оборудования водоочистки</w:t>
            </w:r>
          </w:p>
          <w:p w:rsidR="00BF69E2" w:rsidRPr="00A46173" w:rsidRDefault="00BF69E2" w:rsidP="0044740D">
            <w:pPr>
              <w:jc w:val="both"/>
            </w:pPr>
            <w:r w:rsidRPr="00A46173">
              <w:t xml:space="preserve">24.25. Пусконаладочные работы </w:t>
            </w:r>
            <w:proofErr w:type="spellStart"/>
            <w:r w:rsidRPr="00A46173">
              <w:t>газовоздушного</w:t>
            </w:r>
            <w:proofErr w:type="spellEnd"/>
            <w:r w:rsidRPr="00A46173">
              <w:t xml:space="preserve"> тракта</w:t>
            </w:r>
          </w:p>
          <w:p w:rsidR="00BF69E2" w:rsidRPr="00201B33" w:rsidRDefault="00BF69E2" w:rsidP="0044740D">
            <w:pPr>
              <w:jc w:val="both"/>
            </w:pPr>
            <w:r w:rsidRPr="00A46173">
              <w:t xml:space="preserve">24.26. Пусконаладочные работы </w:t>
            </w:r>
            <w:proofErr w:type="spellStart"/>
            <w:r w:rsidRPr="00A46173">
              <w:t>общекотельных</w:t>
            </w:r>
            <w:proofErr w:type="spellEnd"/>
            <w:r w:rsidRPr="00A46173">
              <w:t xml:space="preserve"> систем и инженерных коммуникаций</w:t>
            </w:r>
          </w:p>
        </w:tc>
      </w:tr>
      <w:tr w:rsidR="00BF69E2" w:rsidRPr="00CB6EB1" w:rsidTr="0044740D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BF69E2" w:rsidRPr="00CB6EB1" w:rsidRDefault="00BF69E2" w:rsidP="0044740D">
            <w:pPr>
              <w:jc w:val="center"/>
            </w:pPr>
            <w:r w:rsidRPr="00CB6EB1">
              <w:rPr>
                <w:sz w:val="28"/>
                <w:szCs w:val="28"/>
              </w:rPr>
              <w:t xml:space="preserve">РАЗДЕЛ 4. </w:t>
            </w:r>
            <w:r w:rsidRPr="00192B58">
              <w:rPr>
                <w:rFonts w:hint="cs"/>
                <w:sz w:val="28"/>
                <w:szCs w:val="28"/>
              </w:rPr>
              <w:t>РЕЗУЛЬТАТ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ОКАЗАННЫХ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УСЛУГ</w:t>
            </w:r>
          </w:p>
        </w:tc>
      </w:tr>
      <w:tr w:rsidR="00BF69E2" w:rsidRPr="00CB6EB1" w:rsidTr="0044740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CB6EB1" w:rsidRDefault="00BF69E2" w:rsidP="0044740D">
            <w:pPr>
              <w:jc w:val="center"/>
            </w:pPr>
            <w:r w:rsidRPr="00CB6EB1">
              <w:rPr>
                <w:sz w:val="28"/>
                <w:szCs w:val="28"/>
              </w:rPr>
              <w:t xml:space="preserve">Подраздел </w:t>
            </w:r>
            <w:r w:rsidRPr="00192B58">
              <w:rPr>
                <w:sz w:val="28"/>
                <w:szCs w:val="28"/>
              </w:rPr>
              <w:t xml:space="preserve">4.1 </w:t>
            </w:r>
            <w:r w:rsidRPr="00192B58">
              <w:rPr>
                <w:rFonts w:hint="cs"/>
                <w:sz w:val="28"/>
                <w:szCs w:val="28"/>
              </w:rPr>
              <w:t>Описание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конечного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результата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оказанных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услуг</w:t>
            </w:r>
          </w:p>
        </w:tc>
      </w:tr>
      <w:tr w:rsidR="00BF69E2" w:rsidRPr="00CB6EB1" w:rsidTr="0044740D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00210C" w:rsidRDefault="00BF69E2" w:rsidP="0044740D">
            <w:pPr>
              <w:jc w:val="both"/>
            </w:pPr>
            <w:r w:rsidRPr="0000210C">
              <w:t>Устранения аварийной ситуации и проведение  технического обслуживания котельной.</w:t>
            </w:r>
          </w:p>
        </w:tc>
      </w:tr>
      <w:tr w:rsidR="00BF69E2" w:rsidRPr="00CB6EB1" w:rsidTr="0044740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CB6EB1" w:rsidRDefault="00BF69E2" w:rsidP="0044740D">
            <w:pPr>
              <w:jc w:val="center"/>
            </w:pPr>
            <w:r w:rsidRPr="00CB6EB1">
              <w:rPr>
                <w:sz w:val="28"/>
                <w:szCs w:val="28"/>
              </w:rPr>
              <w:t xml:space="preserve">Подраздел </w:t>
            </w:r>
            <w:r w:rsidRPr="00192B58">
              <w:rPr>
                <w:sz w:val="28"/>
                <w:szCs w:val="28"/>
              </w:rPr>
              <w:t xml:space="preserve">4.2 </w:t>
            </w:r>
            <w:r w:rsidRPr="00192B58">
              <w:rPr>
                <w:rFonts w:hint="cs"/>
                <w:sz w:val="28"/>
                <w:szCs w:val="28"/>
              </w:rPr>
              <w:t>Требования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по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приемке</w:t>
            </w:r>
            <w:r w:rsidRPr="00192B58">
              <w:rPr>
                <w:sz w:val="28"/>
                <w:szCs w:val="28"/>
              </w:rPr>
              <w:t xml:space="preserve"> </w:t>
            </w:r>
            <w:r w:rsidRPr="00192B58">
              <w:rPr>
                <w:rFonts w:hint="cs"/>
                <w:sz w:val="28"/>
                <w:szCs w:val="28"/>
              </w:rPr>
              <w:t>услуг</w:t>
            </w:r>
          </w:p>
        </w:tc>
      </w:tr>
      <w:tr w:rsidR="00BF69E2" w:rsidRPr="00CB6EB1" w:rsidTr="0044740D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03422F" w:rsidRDefault="00BF69E2" w:rsidP="0044740D">
            <w:pPr>
              <w:jc w:val="both"/>
            </w:pPr>
            <w:r>
              <w:t xml:space="preserve">Исполнитель уведомляет Заказчика о выполненных работах, а Заказчик в течение пяти рабочих дней рассматривает предоставленные документы и согласовывает их, либо направляет Исполнителю мотивированный письменный отказ от приемки работ. В случае неполучения Исполнителям мотивированного отказа документы считаются принятыми полностью. </w:t>
            </w:r>
          </w:p>
        </w:tc>
      </w:tr>
      <w:tr w:rsidR="00BF69E2" w:rsidRPr="00CB6EB1" w:rsidTr="0044740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192B58" w:rsidRDefault="00BF69E2" w:rsidP="0044740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Подраздел </w:t>
            </w:r>
            <w:r w:rsidRPr="00192B58">
              <w:rPr>
                <w:sz w:val="28"/>
                <w:szCs w:val="28"/>
              </w:rPr>
              <w:t>4.3 Требования по передаче Заказчику технических и иных</w:t>
            </w:r>
          </w:p>
          <w:p w:rsidR="00BF69E2" w:rsidRPr="00CB6EB1" w:rsidRDefault="00BF69E2" w:rsidP="0044740D">
            <w:pPr>
              <w:jc w:val="center"/>
            </w:pPr>
            <w:r w:rsidRPr="00192B58">
              <w:rPr>
                <w:sz w:val="28"/>
                <w:szCs w:val="28"/>
              </w:rPr>
              <w:tab/>
              <w:t>документов (оформление результатов оказанных услуг)</w:t>
            </w:r>
          </w:p>
        </w:tc>
      </w:tr>
      <w:tr w:rsidR="00BF69E2" w:rsidRPr="00CB6EB1" w:rsidTr="0044740D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CB6EB1" w:rsidRDefault="00BF69E2" w:rsidP="0044740D">
            <w:pPr>
              <w:jc w:val="both"/>
            </w:pPr>
            <w:r>
              <w:t>Исполнитель уведомляет Заказчика о выполненных работах путем предоставления двух экземпляров Акта сдачи-приемки выполненных работ.</w:t>
            </w:r>
          </w:p>
        </w:tc>
      </w:tr>
      <w:tr w:rsidR="00BF69E2" w:rsidRPr="00CB6EB1" w:rsidTr="0044740D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BF69E2" w:rsidRPr="00192B58" w:rsidRDefault="00BF69E2" w:rsidP="0044740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5. </w:t>
            </w:r>
            <w:r w:rsidRPr="00192B58">
              <w:rPr>
                <w:sz w:val="28"/>
                <w:szCs w:val="28"/>
              </w:rPr>
              <w:t>ТРЕБОВАНИЯ К ТЕХНИЧЕСКОМУ ОБУЧЕНИЮ ПЕРСОНАЛА</w:t>
            </w:r>
          </w:p>
          <w:p w:rsidR="00BF69E2" w:rsidRPr="00CB6EB1" w:rsidRDefault="00BF69E2" w:rsidP="0044740D">
            <w:pPr>
              <w:jc w:val="center"/>
              <w:rPr>
                <w:sz w:val="28"/>
                <w:szCs w:val="28"/>
              </w:rPr>
            </w:pPr>
            <w:r w:rsidRPr="00192B58">
              <w:rPr>
                <w:sz w:val="28"/>
                <w:szCs w:val="28"/>
              </w:rPr>
              <w:t>ЗАКАЗЧИКА</w:t>
            </w:r>
          </w:p>
        </w:tc>
      </w:tr>
      <w:tr w:rsidR="00BF69E2" w:rsidRPr="00CB6EB1" w:rsidTr="0044740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6A7D28" w:rsidRDefault="00BF69E2" w:rsidP="0044740D">
            <w:pPr>
              <w:rPr>
                <w:color w:val="FF0000"/>
              </w:rPr>
            </w:pPr>
            <w:r w:rsidRPr="006A7D28">
              <w:t>Не требуется</w:t>
            </w:r>
          </w:p>
        </w:tc>
      </w:tr>
      <w:tr w:rsidR="00BF69E2" w:rsidRPr="00D11E24" w:rsidTr="0044740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BF69E2" w:rsidRPr="00D11E24" w:rsidRDefault="00BF69E2" w:rsidP="0044740D">
            <w:pPr>
              <w:jc w:val="center"/>
              <w:rPr>
                <w:sz w:val="28"/>
                <w:szCs w:val="28"/>
              </w:rPr>
            </w:pPr>
            <w:r w:rsidRPr="00D11E24">
              <w:rPr>
                <w:sz w:val="28"/>
                <w:szCs w:val="28"/>
              </w:rPr>
              <w:t>РАЗДЕЛ 6. ЦЕЛЬ ЗАКУПКИ</w:t>
            </w:r>
          </w:p>
        </w:tc>
      </w:tr>
      <w:tr w:rsidR="00BF69E2" w:rsidRPr="00CB6EB1" w:rsidTr="0044740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3B2F09" w:rsidRDefault="00BF69E2" w:rsidP="0044740D">
            <w:pPr>
              <w:jc w:val="both"/>
            </w:pPr>
            <w:r w:rsidRPr="00412E26">
              <w:t xml:space="preserve">Организация бесперебойной работы оборудования газовой котельной </w:t>
            </w:r>
            <w:r w:rsidRPr="003B2F09">
              <w:t>и решение вопросов немедленного реагирования в случ</w:t>
            </w:r>
            <w:r>
              <w:t xml:space="preserve">ае аварии в </w:t>
            </w:r>
            <w:r w:rsidRPr="00412E26">
              <w:t xml:space="preserve">газовой </w:t>
            </w:r>
            <w:r>
              <w:t>ко</w:t>
            </w:r>
            <w:r w:rsidRPr="003B2F09">
              <w:t xml:space="preserve">тельной. </w:t>
            </w:r>
          </w:p>
        </w:tc>
      </w:tr>
      <w:tr w:rsidR="00BF69E2" w:rsidRPr="00CB6EB1" w:rsidTr="0044740D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BF69E2" w:rsidRPr="00CB6EB1" w:rsidRDefault="00BF69E2" w:rsidP="0044740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7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D11E24">
              <w:rPr>
                <w:sz w:val="28"/>
                <w:szCs w:val="28"/>
              </w:rPr>
              <w:t>ДОПОЛНИТЕЛЬНЫЕ (ИНЫЕ) ТРЕБОВАНИЯ</w:t>
            </w:r>
          </w:p>
        </w:tc>
      </w:tr>
      <w:tr w:rsidR="00BF69E2" w:rsidRPr="00CB6EB1" w:rsidTr="0044740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Default="00BF69E2" w:rsidP="0044740D">
            <w:pPr>
              <w:jc w:val="both"/>
            </w:pPr>
            <w:r>
              <w:t xml:space="preserve">Исполнитель должен быть уполномочен </w:t>
            </w:r>
            <w:proofErr w:type="spellStart"/>
            <w:r>
              <w:t>Ростехнадзором</w:t>
            </w:r>
            <w:proofErr w:type="spellEnd"/>
            <w:r>
              <w:t xml:space="preserve"> РФ производить пуско-наладочные работы и работы по техническому обслуживанию газового и котельного оборудования.</w:t>
            </w:r>
          </w:p>
          <w:p w:rsidR="00BF69E2" w:rsidRDefault="00BF69E2" w:rsidP="0044740D">
            <w:pPr>
              <w:jc w:val="both"/>
            </w:pPr>
            <w:r w:rsidRPr="00DA5028">
              <w:rPr>
                <w:rFonts w:hint="cs"/>
              </w:rPr>
              <w:lastRenderedPageBreak/>
              <w:t>М</w:t>
            </w:r>
            <w:r w:rsidRPr="00DA5028">
              <w:rPr>
                <w:rFonts w:hint="eastAsia"/>
              </w:rPr>
              <w:t>есто</w:t>
            </w:r>
            <w:r w:rsidRPr="00DA5028">
              <w:t xml:space="preserve"> </w:t>
            </w:r>
            <w:r w:rsidRPr="00DA5028">
              <w:rPr>
                <w:rFonts w:hint="eastAsia"/>
              </w:rPr>
              <w:t>выполняемых</w:t>
            </w:r>
            <w:r w:rsidRPr="00DA5028">
              <w:t xml:space="preserve"> </w:t>
            </w:r>
            <w:r w:rsidRPr="00DA5028">
              <w:rPr>
                <w:rFonts w:hint="eastAsia"/>
              </w:rPr>
              <w:t>работ</w:t>
            </w:r>
            <w:r>
              <w:t>:</w:t>
            </w:r>
            <w:r w:rsidRPr="00DF2B20">
              <w:t xml:space="preserve"> Свердловская обл., ГО Верхняя Пышма, в 3км. Восточнее п. Крутой (Пункт хранен</w:t>
            </w:r>
            <w:r>
              <w:t xml:space="preserve">ия радиоактивных отходов (ПХРО) </w:t>
            </w:r>
            <w:r w:rsidRPr="00DF2B20">
              <w:t>Свердловского отделения Филиал «Уральский территориальный округ»</w:t>
            </w:r>
            <w:r>
              <w:t xml:space="preserve"> </w:t>
            </w:r>
            <w:r w:rsidRPr="00DF2B20">
              <w:t>ФГУП «РосРАО)</w:t>
            </w:r>
          </w:p>
          <w:p w:rsidR="00BF69E2" w:rsidRPr="00DA5028" w:rsidRDefault="00BF69E2" w:rsidP="0044740D">
            <w:pPr>
              <w:jc w:val="both"/>
              <w:rPr>
                <w:i/>
              </w:rPr>
            </w:pPr>
            <w:r>
              <w:t xml:space="preserve">Срок прибытия специалистов </w:t>
            </w:r>
            <w:proofErr w:type="gramStart"/>
            <w:r>
              <w:t>по</w:t>
            </w:r>
            <w:proofErr w:type="gramEnd"/>
            <w:r>
              <w:t xml:space="preserve"> </w:t>
            </w:r>
            <w:proofErr w:type="gramStart"/>
            <w:r>
              <w:t>аварийным</w:t>
            </w:r>
            <w:proofErr w:type="gramEnd"/>
            <w:r>
              <w:t xml:space="preserve"> вызовом не должен превышать четырех часов круглосуточно.</w:t>
            </w:r>
          </w:p>
        </w:tc>
      </w:tr>
    </w:tbl>
    <w:p w:rsidR="00BF69E2" w:rsidRPr="00CB6EB1" w:rsidRDefault="00BF69E2" w:rsidP="00BF69E2">
      <w:pPr>
        <w:jc w:val="center"/>
      </w:pPr>
      <w:r>
        <w:rPr>
          <w:sz w:val="28"/>
          <w:szCs w:val="28"/>
        </w:rPr>
        <w:lastRenderedPageBreak/>
        <w:t>РАЗДЕЛ 8</w:t>
      </w:r>
      <w:r w:rsidRPr="00CB6EB1">
        <w:rPr>
          <w:sz w:val="28"/>
          <w:szCs w:val="28"/>
        </w:rPr>
        <w:t>. ПЕРЕЧЕНЬ ПРИНЯТЫХ СОКРАЩЕНИЙ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261"/>
        <w:gridCol w:w="6237"/>
      </w:tblGrid>
      <w:tr w:rsidR="00BF69E2" w:rsidRPr="00A179E3" w:rsidTr="0044740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9E2" w:rsidRPr="00A179E3" w:rsidRDefault="00BF69E2" w:rsidP="0044740D">
            <w:pPr>
              <w:jc w:val="center"/>
            </w:pPr>
            <w:r w:rsidRPr="00A179E3">
              <w:t xml:space="preserve">№ </w:t>
            </w:r>
            <w:proofErr w:type="gramStart"/>
            <w:r w:rsidRPr="00A179E3">
              <w:t>п</w:t>
            </w:r>
            <w:proofErr w:type="gramEnd"/>
            <w:r w:rsidRPr="00A179E3"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9E2" w:rsidRPr="00A179E3" w:rsidRDefault="00BF69E2" w:rsidP="0044740D">
            <w:pPr>
              <w:autoSpaceDE w:val="0"/>
              <w:autoSpaceDN w:val="0"/>
              <w:adjustRightInd w:val="0"/>
              <w:jc w:val="center"/>
            </w:pPr>
            <w:r w:rsidRPr="00A179E3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9E2" w:rsidRPr="00A179E3" w:rsidRDefault="00BF69E2" w:rsidP="0044740D">
            <w:pPr>
              <w:jc w:val="center"/>
            </w:pPr>
            <w:r w:rsidRPr="00A179E3">
              <w:t>Расшифровка сокращения</w:t>
            </w:r>
          </w:p>
        </w:tc>
      </w:tr>
      <w:tr w:rsidR="00BF69E2" w:rsidRPr="00A179E3" w:rsidTr="0044740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69E2" w:rsidRPr="00A179E3" w:rsidRDefault="00BF69E2" w:rsidP="0044740D">
            <w:pPr>
              <w:jc w:val="both"/>
            </w:pPr>
            <w: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E2" w:rsidRPr="00A179E3" w:rsidRDefault="00BF69E2" w:rsidP="0044740D">
            <w:pPr>
              <w:autoSpaceDE w:val="0"/>
              <w:autoSpaceDN w:val="0"/>
              <w:adjustRightInd w:val="0"/>
            </w:pPr>
            <w:r w:rsidRPr="00A179E3">
              <w:t>ФГУП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E2" w:rsidRPr="00A179E3" w:rsidRDefault="00BF69E2" w:rsidP="0044740D">
            <w:pPr>
              <w:jc w:val="both"/>
            </w:pPr>
            <w:r w:rsidRPr="00A179E3">
              <w:t>Федеральное государственное унитарное предприятие</w:t>
            </w:r>
          </w:p>
        </w:tc>
      </w:tr>
      <w:tr w:rsidR="00BF69E2" w:rsidRPr="00A179E3" w:rsidTr="0044740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69E2" w:rsidRPr="00A179E3" w:rsidRDefault="00BF69E2" w:rsidP="0044740D">
            <w:pPr>
              <w:jc w:val="both"/>
            </w:pPr>
            <w: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E2" w:rsidRPr="00A179E3" w:rsidRDefault="00BF69E2" w:rsidP="0044740D">
            <w:pPr>
              <w:autoSpaceDE w:val="0"/>
              <w:autoSpaceDN w:val="0"/>
              <w:adjustRightInd w:val="0"/>
            </w:pPr>
            <w:r w:rsidRPr="00A179E3">
              <w:t>ПХРО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E2" w:rsidRPr="00A179E3" w:rsidRDefault="00BF69E2" w:rsidP="0044740D">
            <w:pPr>
              <w:jc w:val="both"/>
            </w:pPr>
            <w:r w:rsidRPr="00A179E3">
              <w:t>Пункт хранения радиоактивных отходов</w:t>
            </w:r>
          </w:p>
        </w:tc>
      </w:tr>
      <w:tr w:rsidR="00BF69E2" w:rsidRPr="00A179E3" w:rsidTr="0044740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69E2" w:rsidRPr="00A179E3" w:rsidRDefault="00BF69E2" w:rsidP="0044740D">
            <w:pPr>
              <w:jc w:val="both"/>
            </w:pPr>
            <w:r>
              <w:t>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E2" w:rsidRPr="00A179E3" w:rsidRDefault="00BF69E2" w:rsidP="0044740D">
            <w:pPr>
              <w:autoSpaceDE w:val="0"/>
              <w:autoSpaceDN w:val="0"/>
              <w:adjustRightInd w:val="0"/>
            </w:pPr>
            <w:r w:rsidRPr="00A179E3">
              <w:t>ТЗ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E2" w:rsidRPr="00A179E3" w:rsidRDefault="00BF69E2" w:rsidP="0044740D">
            <w:pPr>
              <w:jc w:val="both"/>
            </w:pPr>
            <w:r w:rsidRPr="00A179E3">
              <w:t>Техническое задание</w:t>
            </w:r>
          </w:p>
        </w:tc>
      </w:tr>
    </w:tbl>
    <w:p w:rsidR="00BF69E2" w:rsidRPr="00CB6EB1" w:rsidRDefault="00BF69E2" w:rsidP="00BF69E2">
      <w:pPr>
        <w:jc w:val="center"/>
      </w:pPr>
      <w:r w:rsidRPr="00CB6EB1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9</w:t>
      </w:r>
      <w:r w:rsidRPr="00CB6EB1">
        <w:rPr>
          <w:sz w:val="28"/>
          <w:szCs w:val="28"/>
        </w:rPr>
        <w:t>. ПЕРЕЧЕНЬ ПРИЛОЖЕНИЙ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080"/>
        <w:gridCol w:w="1418"/>
      </w:tblGrid>
      <w:tr w:rsidR="00BF69E2" w:rsidRPr="00CB6EB1" w:rsidTr="00BF69E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9E2" w:rsidRPr="00CB6EB1" w:rsidRDefault="00BF69E2" w:rsidP="0044740D">
            <w:pPr>
              <w:jc w:val="center"/>
            </w:pPr>
            <w:r w:rsidRPr="00CB6EB1">
              <w:t xml:space="preserve">№ </w:t>
            </w:r>
            <w:proofErr w:type="gramStart"/>
            <w:r w:rsidRPr="00CB6EB1">
              <w:t>п</w:t>
            </w:r>
            <w:proofErr w:type="gramEnd"/>
            <w:r w:rsidRPr="00CB6EB1">
              <w:t>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9E2" w:rsidRPr="00CB6EB1" w:rsidRDefault="00BF69E2" w:rsidP="0044740D">
            <w:pPr>
              <w:autoSpaceDE w:val="0"/>
              <w:autoSpaceDN w:val="0"/>
              <w:adjustRightInd w:val="0"/>
              <w:jc w:val="center"/>
            </w:pPr>
            <w:r w:rsidRPr="00CB6EB1"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9E2" w:rsidRPr="00CB6EB1" w:rsidRDefault="00BF69E2" w:rsidP="0044740D">
            <w:pPr>
              <w:jc w:val="center"/>
            </w:pPr>
            <w:r w:rsidRPr="00CB6EB1">
              <w:t>Номер страницы</w:t>
            </w:r>
          </w:p>
        </w:tc>
      </w:tr>
      <w:tr w:rsidR="00BF69E2" w:rsidRPr="00CB6EB1" w:rsidTr="00BF69E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E2" w:rsidRPr="00CB6EB1" w:rsidRDefault="00BF69E2" w:rsidP="0044740D">
            <w:pPr>
              <w:jc w:val="both"/>
            </w:pPr>
            <w:r>
              <w:t>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E2" w:rsidRPr="00AA6BBE" w:rsidRDefault="00BF69E2" w:rsidP="0044740D">
            <w:pPr>
              <w:autoSpaceDE w:val="0"/>
              <w:autoSpaceDN w:val="0"/>
              <w:adjustRightInd w:val="0"/>
            </w:pPr>
            <w:r w:rsidRPr="00EF514C">
              <w:rPr>
                <w:szCs w:val="20"/>
              </w:rPr>
              <w:t>П</w:t>
            </w:r>
            <w:r w:rsidRPr="00AA6BBE">
              <w:rPr>
                <w:szCs w:val="20"/>
              </w:rPr>
              <w:t>еречень оборудования, принимаемого на обслуживание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E2" w:rsidRPr="00AA6BBE" w:rsidRDefault="00BF69E2" w:rsidP="0044740D">
            <w:pPr>
              <w:jc w:val="both"/>
            </w:pPr>
            <w:r>
              <w:t>1</w:t>
            </w:r>
          </w:p>
        </w:tc>
      </w:tr>
      <w:tr w:rsidR="00BF69E2" w:rsidRPr="00CB6EB1" w:rsidTr="00BF69E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E2" w:rsidRPr="00CB6EB1" w:rsidRDefault="00BF69E2" w:rsidP="0044740D">
            <w:pPr>
              <w:jc w:val="both"/>
            </w:pPr>
            <w:r>
              <w:t>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E2" w:rsidRPr="00AA6BBE" w:rsidRDefault="00BF69E2" w:rsidP="0044740D">
            <w:pPr>
              <w:autoSpaceDE w:val="0"/>
              <w:autoSpaceDN w:val="0"/>
              <w:adjustRightInd w:val="0"/>
            </w:pPr>
            <w:r w:rsidRPr="000507BB">
              <w:t>График проведения технического обслуживания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E2" w:rsidRPr="00AA6BBE" w:rsidRDefault="00BF69E2" w:rsidP="0044740D">
            <w:pPr>
              <w:jc w:val="both"/>
            </w:pPr>
            <w:r>
              <w:t>2 - 3</w:t>
            </w:r>
          </w:p>
        </w:tc>
      </w:tr>
    </w:tbl>
    <w:p w:rsidR="00BF69E2" w:rsidRDefault="00BF69E2" w:rsidP="00BF69E2"/>
    <w:p w:rsidR="00BF69E2" w:rsidRDefault="00BF69E2" w:rsidP="00BF69E2"/>
    <w:p w:rsidR="00BF69E2" w:rsidRDefault="00BF69E2" w:rsidP="00BF69E2"/>
    <w:p w:rsidR="00BF69E2" w:rsidRDefault="00BF69E2" w:rsidP="00BF69E2"/>
    <w:p w:rsidR="00BF69E2" w:rsidRDefault="00BF69E2" w:rsidP="00BF69E2"/>
    <w:p w:rsidR="00BF69E2" w:rsidRDefault="00BF69E2" w:rsidP="00BF69E2"/>
    <w:p w:rsidR="00BF69E2" w:rsidRDefault="00BF69E2" w:rsidP="00BF69E2"/>
    <w:p w:rsidR="00BF69E2" w:rsidRDefault="00BF69E2" w:rsidP="00BF69E2"/>
    <w:p w:rsidR="00BF69E2" w:rsidRDefault="00BF69E2" w:rsidP="00BF69E2"/>
    <w:p w:rsidR="00BF69E2" w:rsidRDefault="00BF69E2" w:rsidP="00BF69E2"/>
    <w:p w:rsidR="00BF69E2" w:rsidRDefault="00BF69E2" w:rsidP="00BF69E2"/>
    <w:p w:rsidR="00BF69E2" w:rsidRDefault="00BF69E2" w:rsidP="00BF69E2"/>
    <w:p w:rsidR="00BF69E2" w:rsidRDefault="00BF69E2" w:rsidP="00BF69E2">
      <w:pPr>
        <w:rPr>
          <w:lang w:val="en-US"/>
        </w:rPr>
      </w:pPr>
    </w:p>
    <w:p w:rsidR="00BF69E2" w:rsidRDefault="00BF69E2" w:rsidP="00BF69E2">
      <w:pPr>
        <w:rPr>
          <w:lang w:val="en-US"/>
        </w:rPr>
      </w:pPr>
    </w:p>
    <w:p w:rsidR="00BF69E2" w:rsidRDefault="00BF69E2" w:rsidP="00BF69E2">
      <w:pPr>
        <w:rPr>
          <w:lang w:val="en-US"/>
        </w:rPr>
      </w:pPr>
    </w:p>
    <w:p w:rsidR="00BF69E2" w:rsidRDefault="00BF69E2" w:rsidP="00BF69E2">
      <w:pPr>
        <w:rPr>
          <w:lang w:val="en-US"/>
        </w:rPr>
      </w:pPr>
    </w:p>
    <w:p w:rsidR="00BF69E2" w:rsidRDefault="00BF69E2" w:rsidP="00BF69E2">
      <w:pPr>
        <w:rPr>
          <w:lang w:val="en-US"/>
        </w:rPr>
      </w:pPr>
    </w:p>
    <w:p w:rsidR="00BF69E2" w:rsidRDefault="00BF69E2" w:rsidP="00BF69E2">
      <w:pPr>
        <w:rPr>
          <w:lang w:val="en-US"/>
        </w:rPr>
      </w:pPr>
    </w:p>
    <w:p w:rsidR="00BF69E2" w:rsidRDefault="00BF69E2" w:rsidP="00BF69E2">
      <w:pPr>
        <w:rPr>
          <w:lang w:val="en-US"/>
        </w:rPr>
      </w:pPr>
    </w:p>
    <w:p w:rsidR="00BF69E2" w:rsidRDefault="00BF69E2" w:rsidP="00BF69E2">
      <w:pPr>
        <w:rPr>
          <w:lang w:val="en-US"/>
        </w:rPr>
      </w:pPr>
    </w:p>
    <w:p w:rsidR="00BF69E2" w:rsidRDefault="00BF69E2" w:rsidP="00BF69E2">
      <w:pPr>
        <w:rPr>
          <w:lang w:val="en-US"/>
        </w:rPr>
      </w:pPr>
    </w:p>
    <w:p w:rsidR="00BF69E2" w:rsidRDefault="00BF69E2" w:rsidP="00BF69E2">
      <w:pPr>
        <w:rPr>
          <w:lang w:val="en-US"/>
        </w:rPr>
      </w:pPr>
    </w:p>
    <w:p w:rsidR="00BF69E2" w:rsidRDefault="00BF69E2" w:rsidP="00BF69E2">
      <w:pPr>
        <w:rPr>
          <w:lang w:val="en-US"/>
        </w:rPr>
      </w:pPr>
    </w:p>
    <w:p w:rsidR="00BF69E2" w:rsidRDefault="00BF69E2" w:rsidP="00BF69E2">
      <w:pPr>
        <w:rPr>
          <w:lang w:val="en-US"/>
        </w:rPr>
      </w:pPr>
    </w:p>
    <w:p w:rsidR="00BF69E2" w:rsidRDefault="00BF69E2" w:rsidP="00BF69E2">
      <w:pPr>
        <w:rPr>
          <w:lang w:val="en-US"/>
        </w:rPr>
      </w:pPr>
    </w:p>
    <w:p w:rsidR="00BF69E2" w:rsidRDefault="00BF69E2" w:rsidP="00BF69E2">
      <w:pPr>
        <w:rPr>
          <w:lang w:val="en-US"/>
        </w:rPr>
      </w:pPr>
    </w:p>
    <w:p w:rsidR="00BF69E2" w:rsidRDefault="00BF69E2" w:rsidP="00BF69E2">
      <w:pPr>
        <w:rPr>
          <w:lang w:val="en-US"/>
        </w:rPr>
      </w:pPr>
    </w:p>
    <w:p w:rsidR="00BF69E2" w:rsidRDefault="00BF69E2" w:rsidP="00BF69E2">
      <w:pPr>
        <w:rPr>
          <w:lang w:val="en-US"/>
        </w:rPr>
      </w:pPr>
    </w:p>
    <w:p w:rsidR="00BF69E2" w:rsidRDefault="00BF69E2" w:rsidP="00BF69E2">
      <w:pPr>
        <w:rPr>
          <w:lang w:val="en-US"/>
        </w:rPr>
      </w:pPr>
    </w:p>
    <w:p w:rsidR="00BF69E2" w:rsidRPr="00BF69E2" w:rsidRDefault="00BF69E2" w:rsidP="00BF69E2">
      <w:pPr>
        <w:rPr>
          <w:lang w:val="en-US"/>
        </w:rPr>
      </w:pPr>
    </w:p>
    <w:p w:rsidR="00BF69E2" w:rsidRDefault="00BF69E2" w:rsidP="00BF69E2"/>
    <w:p w:rsidR="00BF69E2" w:rsidRDefault="00BF69E2" w:rsidP="00BF69E2"/>
    <w:p w:rsidR="00BF69E2" w:rsidRDefault="00BF69E2" w:rsidP="00BF69E2"/>
    <w:p w:rsidR="00BF69E2" w:rsidRPr="00361469" w:rsidRDefault="00BF69E2" w:rsidP="00BF69E2">
      <w:pPr>
        <w:jc w:val="right"/>
        <w:rPr>
          <w:sz w:val="28"/>
          <w:szCs w:val="28"/>
        </w:rPr>
      </w:pPr>
      <w:r w:rsidRPr="00361469">
        <w:rPr>
          <w:sz w:val="28"/>
          <w:szCs w:val="28"/>
        </w:rPr>
        <w:lastRenderedPageBreak/>
        <w:t>Приложение №</w:t>
      </w:r>
      <w:r>
        <w:rPr>
          <w:sz w:val="28"/>
          <w:szCs w:val="28"/>
        </w:rPr>
        <w:t xml:space="preserve"> </w:t>
      </w:r>
      <w:r w:rsidRPr="00361469">
        <w:rPr>
          <w:sz w:val="28"/>
          <w:szCs w:val="28"/>
        </w:rPr>
        <w:t>1</w:t>
      </w:r>
    </w:p>
    <w:p w:rsidR="00BF69E2" w:rsidRPr="00361469" w:rsidRDefault="00BF69E2" w:rsidP="00BF69E2">
      <w:pPr>
        <w:jc w:val="right"/>
        <w:rPr>
          <w:sz w:val="28"/>
          <w:szCs w:val="28"/>
        </w:rPr>
      </w:pPr>
      <w:r w:rsidRPr="00361469">
        <w:rPr>
          <w:sz w:val="28"/>
          <w:szCs w:val="28"/>
        </w:rPr>
        <w:t>к Т</w:t>
      </w:r>
      <w:r w:rsidRPr="00361469">
        <w:rPr>
          <w:rFonts w:hint="cs"/>
          <w:sz w:val="28"/>
          <w:szCs w:val="28"/>
        </w:rPr>
        <w:t>ехническо</w:t>
      </w:r>
      <w:r w:rsidRPr="00361469">
        <w:rPr>
          <w:sz w:val="28"/>
          <w:szCs w:val="28"/>
        </w:rPr>
        <w:t xml:space="preserve">му </w:t>
      </w:r>
      <w:r w:rsidRPr="00361469">
        <w:rPr>
          <w:rFonts w:hint="cs"/>
          <w:sz w:val="28"/>
          <w:szCs w:val="28"/>
        </w:rPr>
        <w:t>задани</w:t>
      </w:r>
      <w:r w:rsidRPr="00361469">
        <w:rPr>
          <w:sz w:val="28"/>
          <w:szCs w:val="28"/>
        </w:rPr>
        <w:t>ю</w:t>
      </w:r>
    </w:p>
    <w:p w:rsidR="00BF69E2" w:rsidRDefault="00BF69E2" w:rsidP="00BF69E2">
      <w:pPr>
        <w:jc w:val="right"/>
        <w:rPr>
          <w:sz w:val="28"/>
          <w:szCs w:val="28"/>
        </w:rPr>
      </w:pPr>
    </w:p>
    <w:p w:rsidR="00BF69E2" w:rsidRPr="00EF514C" w:rsidRDefault="00BF69E2" w:rsidP="00BF69E2">
      <w:pPr>
        <w:keepNext/>
        <w:outlineLvl w:val="0"/>
        <w:rPr>
          <w:b/>
          <w:szCs w:val="20"/>
        </w:rPr>
      </w:pPr>
      <w:r w:rsidRPr="00EF514C">
        <w:rPr>
          <w:b/>
          <w:szCs w:val="20"/>
        </w:rPr>
        <w:t>ПЕРЕЧЕНЬ ОБОРУДОВАНИЯ, ПРИНИМАЕМОГО НА ОБСЛУЖИВАНИЕ</w:t>
      </w:r>
    </w:p>
    <w:p w:rsidR="00BF69E2" w:rsidRPr="00EF514C" w:rsidRDefault="00BF69E2" w:rsidP="00BF69E2">
      <w:pPr>
        <w:jc w:val="center"/>
        <w:rPr>
          <w:b/>
          <w:sz w:val="16"/>
          <w:szCs w:val="20"/>
        </w:rPr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7372"/>
        <w:gridCol w:w="2126"/>
      </w:tblGrid>
      <w:tr w:rsidR="00BF69E2" w:rsidRPr="00EF514C" w:rsidTr="0044740D">
        <w:tc>
          <w:tcPr>
            <w:tcW w:w="709" w:type="dxa"/>
          </w:tcPr>
          <w:p w:rsidR="00BF69E2" w:rsidRPr="00EF514C" w:rsidRDefault="00BF69E2" w:rsidP="0044740D">
            <w:pPr>
              <w:jc w:val="center"/>
              <w:rPr>
                <w:b/>
              </w:rPr>
            </w:pPr>
            <w:r w:rsidRPr="00EF514C">
              <w:rPr>
                <w:b/>
              </w:rPr>
              <w:t>№</w:t>
            </w:r>
          </w:p>
        </w:tc>
        <w:tc>
          <w:tcPr>
            <w:tcW w:w="7372" w:type="dxa"/>
          </w:tcPr>
          <w:p w:rsidR="00BF69E2" w:rsidRPr="00EF514C" w:rsidRDefault="00BF69E2" w:rsidP="0044740D">
            <w:pPr>
              <w:jc w:val="center"/>
              <w:rPr>
                <w:b/>
              </w:rPr>
            </w:pPr>
            <w:r w:rsidRPr="00EF514C">
              <w:rPr>
                <w:b/>
              </w:rPr>
              <w:t>Наименование оборудования</w:t>
            </w:r>
          </w:p>
        </w:tc>
        <w:tc>
          <w:tcPr>
            <w:tcW w:w="2126" w:type="dxa"/>
          </w:tcPr>
          <w:p w:rsidR="00BF69E2" w:rsidRPr="00EF514C" w:rsidRDefault="00BF69E2" w:rsidP="0044740D">
            <w:pPr>
              <w:jc w:val="center"/>
              <w:rPr>
                <w:b/>
              </w:rPr>
            </w:pPr>
            <w:r w:rsidRPr="00EF514C">
              <w:rPr>
                <w:b/>
              </w:rPr>
              <w:t>Кол-во</w:t>
            </w:r>
          </w:p>
        </w:tc>
      </w:tr>
      <w:tr w:rsidR="00BF69E2" w:rsidRPr="00EF514C" w:rsidTr="0044740D">
        <w:tc>
          <w:tcPr>
            <w:tcW w:w="709" w:type="dxa"/>
          </w:tcPr>
          <w:p w:rsidR="00BF69E2" w:rsidRPr="00EF514C" w:rsidRDefault="00BF69E2" w:rsidP="0044740D">
            <w:pPr>
              <w:jc w:val="center"/>
            </w:pPr>
            <w:r w:rsidRPr="00EF514C">
              <w:t>1</w:t>
            </w:r>
          </w:p>
        </w:tc>
        <w:tc>
          <w:tcPr>
            <w:tcW w:w="7372" w:type="dxa"/>
          </w:tcPr>
          <w:p w:rsidR="00BF69E2" w:rsidRPr="00EF514C" w:rsidRDefault="00BF69E2" w:rsidP="0044740D">
            <w:r w:rsidRPr="00EF514C">
              <w:t xml:space="preserve">Котёл </w:t>
            </w:r>
            <w:r w:rsidRPr="00EF514C">
              <w:rPr>
                <w:lang w:val="en-US"/>
              </w:rPr>
              <w:t>ICI</w:t>
            </w:r>
            <w:r w:rsidRPr="00EF514C">
              <w:t xml:space="preserve"> </w:t>
            </w:r>
            <w:r w:rsidRPr="00EF514C">
              <w:rPr>
                <w:lang w:val="en-US"/>
              </w:rPr>
              <w:t>REX</w:t>
            </w:r>
            <w:r w:rsidRPr="00EF514C">
              <w:t>-25 мощностью 250 кВт</w:t>
            </w:r>
          </w:p>
        </w:tc>
        <w:tc>
          <w:tcPr>
            <w:tcW w:w="2126" w:type="dxa"/>
          </w:tcPr>
          <w:p w:rsidR="00BF69E2" w:rsidRPr="00EF514C" w:rsidRDefault="00BF69E2" w:rsidP="0044740D">
            <w:pPr>
              <w:jc w:val="center"/>
            </w:pPr>
            <w:r w:rsidRPr="00EF514C">
              <w:t>2</w:t>
            </w:r>
          </w:p>
        </w:tc>
      </w:tr>
      <w:tr w:rsidR="00BF69E2" w:rsidRPr="00EF514C" w:rsidTr="0044740D">
        <w:tc>
          <w:tcPr>
            <w:tcW w:w="709" w:type="dxa"/>
          </w:tcPr>
          <w:p w:rsidR="00BF69E2" w:rsidRPr="00EF514C" w:rsidRDefault="00BF69E2" w:rsidP="0044740D">
            <w:pPr>
              <w:jc w:val="center"/>
            </w:pPr>
            <w:r w:rsidRPr="00EF514C">
              <w:t>2</w:t>
            </w:r>
          </w:p>
        </w:tc>
        <w:tc>
          <w:tcPr>
            <w:tcW w:w="7372" w:type="dxa"/>
          </w:tcPr>
          <w:p w:rsidR="00BF69E2" w:rsidRPr="00EF514C" w:rsidRDefault="00BF69E2" w:rsidP="0044740D">
            <w:r w:rsidRPr="00EF514C">
              <w:t xml:space="preserve">Горелка газовая </w:t>
            </w:r>
            <w:r w:rsidRPr="00EF514C">
              <w:rPr>
                <w:lang w:val="en-US"/>
              </w:rPr>
              <w:t>CIP</w:t>
            </w:r>
            <w:r w:rsidRPr="00EF514C">
              <w:t xml:space="preserve"> </w:t>
            </w:r>
            <w:r w:rsidRPr="00EF514C">
              <w:rPr>
                <w:lang w:val="en-US"/>
              </w:rPr>
              <w:t>UNIGAS</w:t>
            </w:r>
            <w:r w:rsidRPr="00EF514C">
              <w:t xml:space="preserve"> </w:t>
            </w:r>
            <w:r w:rsidRPr="00EF514C">
              <w:rPr>
                <w:lang w:val="en-US"/>
              </w:rPr>
              <w:t>NG</w:t>
            </w:r>
            <w:r w:rsidRPr="00EF514C">
              <w:t>-350</w:t>
            </w:r>
            <w:r w:rsidRPr="00EF514C">
              <w:rPr>
                <w:snapToGrid w:val="0"/>
                <w:color w:val="000000"/>
              </w:rPr>
              <w:t xml:space="preserve"> </w:t>
            </w:r>
            <w:r w:rsidRPr="00EF514C">
              <w:t xml:space="preserve"> </w:t>
            </w:r>
          </w:p>
        </w:tc>
        <w:tc>
          <w:tcPr>
            <w:tcW w:w="2126" w:type="dxa"/>
          </w:tcPr>
          <w:p w:rsidR="00BF69E2" w:rsidRPr="00EF514C" w:rsidRDefault="00BF69E2" w:rsidP="0044740D">
            <w:pPr>
              <w:jc w:val="center"/>
              <w:rPr>
                <w:lang w:val="en-US"/>
              </w:rPr>
            </w:pPr>
            <w:r w:rsidRPr="00EF514C">
              <w:rPr>
                <w:lang w:val="en-US"/>
              </w:rPr>
              <w:t>2</w:t>
            </w:r>
          </w:p>
        </w:tc>
      </w:tr>
      <w:tr w:rsidR="00BF69E2" w:rsidRPr="00EF514C" w:rsidTr="0044740D">
        <w:tc>
          <w:tcPr>
            <w:tcW w:w="709" w:type="dxa"/>
          </w:tcPr>
          <w:p w:rsidR="00BF69E2" w:rsidRPr="00EF514C" w:rsidRDefault="00BF69E2" w:rsidP="0044740D">
            <w:pPr>
              <w:jc w:val="center"/>
            </w:pPr>
            <w:r w:rsidRPr="00EF514C">
              <w:t>3</w:t>
            </w:r>
          </w:p>
        </w:tc>
        <w:tc>
          <w:tcPr>
            <w:tcW w:w="7372" w:type="dxa"/>
          </w:tcPr>
          <w:p w:rsidR="00BF69E2" w:rsidRPr="00EF514C" w:rsidRDefault="00BF69E2" w:rsidP="0044740D">
            <w:r w:rsidRPr="00EF514C">
              <w:t>Теплообменник пластинчатый 40 кВт</w:t>
            </w:r>
          </w:p>
        </w:tc>
        <w:tc>
          <w:tcPr>
            <w:tcW w:w="2126" w:type="dxa"/>
          </w:tcPr>
          <w:p w:rsidR="00BF69E2" w:rsidRPr="00EF514C" w:rsidRDefault="00BF69E2" w:rsidP="0044740D">
            <w:pPr>
              <w:jc w:val="center"/>
            </w:pPr>
            <w:r w:rsidRPr="00EF514C">
              <w:t>1</w:t>
            </w:r>
          </w:p>
        </w:tc>
      </w:tr>
      <w:tr w:rsidR="00BF69E2" w:rsidRPr="00EF514C" w:rsidTr="0044740D">
        <w:tc>
          <w:tcPr>
            <w:tcW w:w="709" w:type="dxa"/>
          </w:tcPr>
          <w:p w:rsidR="00BF69E2" w:rsidRPr="00EF514C" w:rsidRDefault="00BF69E2" w:rsidP="0044740D">
            <w:pPr>
              <w:jc w:val="center"/>
            </w:pPr>
            <w:r w:rsidRPr="00EF514C">
              <w:t>4</w:t>
            </w:r>
          </w:p>
        </w:tc>
        <w:tc>
          <w:tcPr>
            <w:tcW w:w="7372" w:type="dxa"/>
          </w:tcPr>
          <w:p w:rsidR="00BF69E2" w:rsidRPr="00EF514C" w:rsidRDefault="00BF69E2" w:rsidP="0044740D">
            <w:r w:rsidRPr="00EF514C">
              <w:t xml:space="preserve">Насос циркуляционный </w:t>
            </w:r>
          </w:p>
        </w:tc>
        <w:tc>
          <w:tcPr>
            <w:tcW w:w="2126" w:type="dxa"/>
          </w:tcPr>
          <w:p w:rsidR="00BF69E2" w:rsidRPr="00EF514C" w:rsidRDefault="00BF69E2" w:rsidP="0044740D">
            <w:pPr>
              <w:jc w:val="center"/>
            </w:pPr>
            <w:r w:rsidRPr="00EF514C">
              <w:t>7</w:t>
            </w:r>
          </w:p>
        </w:tc>
      </w:tr>
      <w:tr w:rsidR="00BF69E2" w:rsidRPr="00EF514C" w:rsidTr="0044740D">
        <w:tc>
          <w:tcPr>
            <w:tcW w:w="709" w:type="dxa"/>
          </w:tcPr>
          <w:p w:rsidR="00BF69E2" w:rsidRPr="00EF514C" w:rsidRDefault="00BF69E2" w:rsidP="0044740D">
            <w:pPr>
              <w:jc w:val="center"/>
            </w:pPr>
            <w:r w:rsidRPr="00EF514C">
              <w:t>5</w:t>
            </w:r>
          </w:p>
        </w:tc>
        <w:tc>
          <w:tcPr>
            <w:tcW w:w="7372" w:type="dxa"/>
          </w:tcPr>
          <w:p w:rsidR="00BF69E2" w:rsidRPr="00EF514C" w:rsidRDefault="00BF69E2" w:rsidP="0044740D">
            <w:pPr>
              <w:rPr>
                <w:lang w:val="en-US"/>
              </w:rPr>
            </w:pPr>
            <w:r w:rsidRPr="00EF514C">
              <w:t xml:space="preserve">Бак расширительный мембранный </w:t>
            </w:r>
          </w:p>
        </w:tc>
        <w:tc>
          <w:tcPr>
            <w:tcW w:w="2126" w:type="dxa"/>
          </w:tcPr>
          <w:p w:rsidR="00BF69E2" w:rsidRPr="00EF514C" w:rsidRDefault="00BF69E2" w:rsidP="0044740D">
            <w:pPr>
              <w:jc w:val="center"/>
            </w:pPr>
            <w:r w:rsidRPr="00EF514C">
              <w:t>2</w:t>
            </w:r>
          </w:p>
        </w:tc>
      </w:tr>
      <w:tr w:rsidR="00BF69E2" w:rsidRPr="00EF514C" w:rsidTr="0044740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E2" w:rsidRPr="00EF514C" w:rsidRDefault="00BF69E2" w:rsidP="0044740D">
            <w:pPr>
              <w:jc w:val="center"/>
            </w:pPr>
            <w:r w:rsidRPr="00EF514C">
              <w:t>6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E2" w:rsidRPr="00EF514C" w:rsidRDefault="00BF69E2" w:rsidP="0044740D">
            <w:r w:rsidRPr="00EF514C">
              <w:t xml:space="preserve">Оборудование комплекса </w:t>
            </w:r>
            <w:proofErr w:type="spellStart"/>
            <w:r w:rsidRPr="00EF514C">
              <w:t>химводоподготовки</w:t>
            </w:r>
            <w:proofErr w:type="spellEnd"/>
            <w:r w:rsidRPr="00EF514C">
              <w:t xml:space="preserve"> (ХВО)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E2" w:rsidRPr="00EF514C" w:rsidRDefault="00BF69E2" w:rsidP="0044740D">
            <w:pPr>
              <w:jc w:val="center"/>
            </w:pPr>
            <w:r w:rsidRPr="00EF514C">
              <w:t>1</w:t>
            </w:r>
          </w:p>
        </w:tc>
      </w:tr>
      <w:tr w:rsidR="00BF69E2" w:rsidRPr="00EF514C" w:rsidTr="0044740D">
        <w:tc>
          <w:tcPr>
            <w:tcW w:w="709" w:type="dxa"/>
          </w:tcPr>
          <w:p w:rsidR="00BF69E2" w:rsidRPr="00EF514C" w:rsidRDefault="00BF69E2" w:rsidP="0044740D">
            <w:pPr>
              <w:jc w:val="center"/>
            </w:pPr>
            <w:r w:rsidRPr="00EF514C">
              <w:t>7</w:t>
            </w:r>
          </w:p>
        </w:tc>
        <w:tc>
          <w:tcPr>
            <w:tcW w:w="7372" w:type="dxa"/>
          </w:tcPr>
          <w:p w:rsidR="00BF69E2" w:rsidRPr="00EF514C" w:rsidRDefault="00BF69E2" w:rsidP="0044740D">
            <w:r w:rsidRPr="00EF514C">
              <w:t xml:space="preserve">Электрооборудование и </w:t>
            </w:r>
            <w:proofErr w:type="spellStart"/>
            <w:r w:rsidRPr="00EF514C">
              <w:t>КИПиА</w:t>
            </w:r>
            <w:proofErr w:type="spellEnd"/>
            <w:r w:rsidRPr="00EF514C">
              <w:t xml:space="preserve"> в пределах помещения котельной</w:t>
            </w:r>
          </w:p>
        </w:tc>
        <w:tc>
          <w:tcPr>
            <w:tcW w:w="2126" w:type="dxa"/>
          </w:tcPr>
          <w:p w:rsidR="00BF69E2" w:rsidRPr="00EF514C" w:rsidRDefault="00BF69E2" w:rsidP="0044740D">
            <w:pPr>
              <w:jc w:val="center"/>
            </w:pPr>
            <w:r w:rsidRPr="00EF514C">
              <w:t>1</w:t>
            </w:r>
          </w:p>
        </w:tc>
      </w:tr>
      <w:tr w:rsidR="00BF69E2" w:rsidRPr="00EF514C" w:rsidTr="0044740D">
        <w:tc>
          <w:tcPr>
            <w:tcW w:w="709" w:type="dxa"/>
          </w:tcPr>
          <w:p w:rsidR="00BF69E2" w:rsidRPr="00EF514C" w:rsidRDefault="00BF69E2" w:rsidP="0044740D">
            <w:pPr>
              <w:jc w:val="center"/>
            </w:pPr>
            <w:r w:rsidRPr="00EF514C">
              <w:t>8</w:t>
            </w:r>
          </w:p>
        </w:tc>
        <w:tc>
          <w:tcPr>
            <w:tcW w:w="7372" w:type="dxa"/>
          </w:tcPr>
          <w:p w:rsidR="00BF69E2" w:rsidRPr="00EF514C" w:rsidRDefault="00BF69E2" w:rsidP="0044740D">
            <w:r w:rsidRPr="00EF514C">
              <w:t>Внутренний газопровод до изолирующего фланца на входной задвижке с оборудованием ГРУ (без узла коммерческого расхода газа)</w:t>
            </w:r>
          </w:p>
        </w:tc>
        <w:tc>
          <w:tcPr>
            <w:tcW w:w="2126" w:type="dxa"/>
          </w:tcPr>
          <w:p w:rsidR="00BF69E2" w:rsidRPr="00EF514C" w:rsidRDefault="00BF69E2" w:rsidP="0044740D">
            <w:pPr>
              <w:jc w:val="center"/>
            </w:pPr>
            <w:r w:rsidRPr="00EF514C">
              <w:t>1</w:t>
            </w:r>
          </w:p>
        </w:tc>
      </w:tr>
    </w:tbl>
    <w:p w:rsidR="00BF69E2" w:rsidRDefault="00BF69E2" w:rsidP="00BF69E2">
      <w:pPr>
        <w:jc w:val="both"/>
        <w:rPr>
          <w:sz w:val="32"/>
          <w:szCs w:val="32"/>
        </w:rPr>
      </w:pPr>
    </w:p>
    <w:p w:rsidR="00BF69E2" w:rsidRDefault="00BF69E2" w:rsidP="00BF69E2">
      <w:pPr>
        <w:jc w:val="right"/>
        <w:rPr>
          <w:sz w:val="28"/>
          <w:szCs w:val="28"/>
        </w:rPr>
      </w:pPr>
    </w:p>
    <w:p w:rsidR="00BF69E2" w:rsidRDefault="00BF69E2" w:rsidP="00BF69E2">
      <w:pPr>
        <w:jc w:val="right"/>
        <w:rPr>
          <w:sz w:val="28"/>
          <w:szCs w:val="28"/>
        </w:rPr>
      </w:pPr>
    </w:p>
    <w:p w:rsidR="00BF69E2" w:rsidRDefault="00BF69E2" w:rsidP="00BF69E2">
      <w:pPr>
        <w:jc w:val="right"/>
        <w:rPr>
          <w:sz w:val="28"/>
          <w:szCs w:val="28"/>
        </w:rPr>
      </w:pPr>
    </w:p>
    <w:p w:rsidR="00BF69E2" w:rsidRDefault="00BF69E2" w:rsidP="00BF69E2">
      <w:pPr>
        <w:jc w:val="right"/>
        <w:rPr>
          <w:sz w:val="28"/>
          <w:szCs w:val="28"/>
        </w:rPr>
      </w:pPr>
    </w:p>
    <w:p w:rsidR="00BF69E2" w:rsidRDefault="00BF69E2" w:rsidP="00BF69E2">
      <w:pPr>
        <w:jc w:val="right"/>
        <w:rPr>
          <w:sz w:val="28"/>
          <w:szCs w:val="28"/>
        </w:rPr>
      </w:pPr>
    </w:p>
    <w:p w:rsidR="00BF69E2" w:rsidRDefault="00BF69E2" w:rsidP="00BF69E2">
      <w:pPr>
        <w:jc w:val="right"/>
        <w:rPr>
          <w:sz w:val="28"/>
          <w:szCs w:val="28"/>
        </w:rPr>
      </w:pPr>
    </w:p>
    <w:p w:rsidR="00BF69E2" w:rsidRDefault="00BF69E2" w:rsidP="00BF69E2">
      <w:pPr>
        <w:jc w:val="right"/>
        <w:rPr>
          <w:sz w:val="28"/>
          <w:szCs w:val="28"/>
        </w:rPr>
      </w:pPr>
    </w:p>
    <w:p w:rsidR="00BF69E2" w:rsidRDefault="00BF69E2" w:rsidP="00BF69E2">
      <w:pPr>
        <w:jc w:val="right"/>
        <w:rPr>
          <w:sz w:val="28"/>
          <w:szCs w:val="28"/>
        </w:rPr>
      </w:pPr>
    </w:p>
    <w:p w:rsidR="00BF69E2" w:rsidRDefault="00BF69E2" w:rsidP="00BF69E2">
      <w:pPr>
        <w:jc w:val="right"/>
        <w:rPr>
          <w:sz w:val="28"/>
          <w:szCs w:val="28"/>
        </w:rPr>
      </w:pPr>
    </w:p>
    <w:p w:rsidR="00BF69E2" w:rsidRDefault="00BF69E2" w:rsidP="00BF69E2">
      <w:pPr>
        <w:jc w:val="right"/>
        <w:rPr>
          <w:sz w:val="28"/>
          <w:szCs w:val="28"/>
        </w:rPr>
      </w:pPr>
    </w:p>
    <w:p w:rsidR="00BF69E2" w:rsidRDefault="00BF69E2" w:rsidP="00BF69E2">
      <w:pPr>
        <w:jc w:val="right"/>
        <w:rPr>
          <w:sz w:val="28"/>
          <w:szCs w:val="28"/>
        </w:rPr>
      </w:pPr>
    </w:p>
    <w:p w:rsidR="00BF69E2" w:rsidRDefault="00BF69E2" w:rsidP="00BF69E2">
      <w:pPr>
        <w:jc w:val="right"/>
        <w:rPr>
          <w:sz w:val="28"/>
          <w:szCs w:val="28"/>
        </w:rPr>
      </w:pPr>
    </w:p>
    <w:p w:rsidR="00BF69E2" w:rsidRDefault="00BF69E2" w:rsidP="00BF69E2">
      <w:pPr>
        <w:jc w:val="right"/>
        <w:rPr>
          <w:sz w:val="28"/>
          <w:szCs w:val="28"/>
        </w:rPr>
      </w:pPr>
    </w:p>
    <w:p w:rsidR="00BF69E2" w:rsidRDefault="00BF69E2" w:rsidP="00BF69E2">
      <w:pPr>
        <w:jc w:val="right"/>
        <w:rPr>
          <w:sz w:val="28"/>
          <w:szCs w:val="28"/>
        </w:rPr>
      </w:pPr>
    </w:p>
    <w:p w:rsidR="00BF69E2" w:rsidRDefault="00BF69E2" w:rsidP="00BF69E2">
      <w:pPr>
        <w:jc w:val="right"/>
        <w:rPr>
          <w:sz w:val="28"/>
          <w:szCs w:val="28"/>
        </w:rPr>
      </w:pPr>
    </w:p>
    <w:p w:rsidR="00BF69E2" w:rsidRDefault="00BF69E2" w:rsidP="00BF69E2">
      <w:pPr>
        <w:jc w:val="right"/>
        <w:rPr>
          <w:sz w:val="28"/>
          <w:szCs w:val="28"/>
        </w:rPr>
      </w:pPr>
    </w:p>
    <w:p w:rsidR="00BF69E2" w:rsidRDefault="00BF69E2" w:rsidP="00BF69E2">
      <w:pPr>
        <w:jc w:val="right"/>
        <w:rPr>
          <w:sz w:val="28"/>
          <w:szCs w:val="28"/>
        </w:rPr>
      </w:pPr>
    </w:p>
    <w:p w:rsidR="00BF69E2" w:rsidRDefault="00BF69E2" w:rsidP="00BF69E2">
      <w:pPr>
        <w:jc w:val="right"/>
        <w:rPr>
          <w:sz w:val="28"/>
          <w:szCs w:val="28"/>
          <w:lang w:val="en-US"/>
        </w:rPr>
      </w:pPr>
    </w:p>
    <w:p w:rsidR="00BF69E2" w:rsidRDefault="00BF69E2" w:rsidP="00BF69E2">
      <w:pPr>
        <w:jc w:val="right"/>
        <w:rPr>
          <w:sz w:val="28"/>
          <w:szCs w:val="28"/>
          <w:lang w:val="en-US"/>
        </w:rPr>
      </w:pPr>
    </w:p>
    <w:p w:rsidR="00BF69E2" w:rsidRDefault="00BF69E2" w:rsidP="00BF69E2">
      <w:pPr>
        <w:jc w:val="right"/>
        <w:rPr>
          <w:sz w:val="28"/>
          <w:szCs w:val="28"/>
          <w:lang w:val="en-US"/>
        </w:rPr>
      </w:pPr>
    </w:p>
    <w:p w:rsidR="00BF69E2" w:rsidRDefault="00BF69E2" w:rsidP="00BF69E2">
      <w:pPr>
        <w:jc w:val="right"/>
        <w:rPr>
          <w:sz w:val="28"/>
          <w:szCs w:val="28"/>
          <w:lang w:val="en-US"/>
        </w:rPr>
      </w:pPr>
    </w:p>
    <w:p w:rsidR="00BF69E2" w:rsidRPr="00BF69E2" w:rsidRDefault="00BF69E2" w:rsidP="00BF69E2">
      <w:pPr>
        <w:jc w:val="right"/>
        <w:rPr>
          <w:sz w:val="28"/>
          <w:szCs w:val="28"/>
          <w:lang w:val="en-US"/>
        </w:rPr>
      </w:pPr>
      <w:bookmarkStart w:id="0" w:name="_GoBack"/>
      <w:bookmarkEnd w:id="0"/>
    </w:p>
    <w:p w:rsidR="00BF69E2" w:rsidRDefault="00BF69E2" w:rsidP="00BF69E2">
      <w:pPr>
        <w:jc w:val="right"/>
        <w:rPr>
          <w:sz w:val="28"/>
          <w:szCs w:val="28"/>
        </w:rPr>
      </w:pPr>
    </w:p>
    <w:p w:rsidR="00BF69E2" w:rsidRDefault="00BF69E2" w:rsidP="00BF69E2">
      <w:pPr>
        <w:jc w:val="right"/>
        <w:rPr>
          <w:sz w:val="28"/>
          <w:szCs w:val="28"/>
        </w:rPr>
      </w:pPr>
    </w:p>
    <w:p w:rsidR="00BF69E2" w:rsidRDefault="00BF69E2" w:rsidP="00BF69E2">
      <w:pPr>
        <w:jc w:val="right"/>
        <w:rPr>
          <w:sz w:val="28"/>
          <w:szCs w:val="28"/>
        </w:rPr>
      </w:pPr>
    </w:p>
    <w:p w:rsidR="00BF69E2" w:rsidRDefault="00BF69E2" w:rsidP="00BF69E2">
      <w:pPr>
        <w:jc w:val="right"/>
        <w:rPr>
          <w:sz w:val="28"/>
          <w:szCs w:val="28"/>
        </w:rPr>
      </w:pPr>
    </w:p>
    <w:p w:rsidR="00BF69E2" w:rsidRDefault="00BF69E2" w:rsidP="00BF69E2">
      <w:pPr>
        <w:jc w:val="right"/>
        <w:rPr>
          <w:sz w:val="28"/>
          <w:szCs w:val="28"/>
        </w:rPr>
      </w:pPr>
    </w:p>
    <w:p w:rsidR="00BF69E2" w:rsidRDefault="00BF69E2" w:rsidP="00BF69E2">
      <w:pPr>
        <w:jc w:val="right"/>
        <w:rPr>
          <w:sz w:val="28"/>
          <w:szCs w:val="28"/>
        </w:rPr>
      </w:pPr>
    </w:p>
    <w:p w:rsidR="00BF69E2" w:rsidRDefault="00BF69E2" w:rsidP="00BF69E2">
      <w:pPr>
        <w:jc w:val="right"/>
        <w:rPr>
          <w:sz w:val="28"/>
          <w:szCs w:val="28"/>
        </w:rPr>
      </w:pPr>
    </w:p>
    <w:p w:rsidR="00BF69E2" w:rsidRPr="00361469" w:rsidRDefault="00BF69E2" w:rsidP="00BF69E2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2</w:t>
      </w:r>
    </w:p>
    <w:p w:rsidR="00BF69E2" w:rsidRPr="00361469" w:rsidRDefault="00BF69E2" w:rsidP="00BF69E2">
      <w:pPr>
        <w:jc w:val="right"/>
        <w:rPr>
          <w:sz w:val="28"/>
          <w:szCs w:val="28"/>
        </w:rPr>
      </w:pPr>
      <w:r w:rsidRPr="00361469">
        <w:rPr>
          <w:sz w:val="28"/>
          <w:szCs w:val="28"/>
        </w:rPr>
        <w:t>к Т</w:t>
      </w:r>
      <w:r w:rsidRPr="00361469">
        <w:rPr>
          <w:rFonts w:hint="cs"/>
          <w:sz w:val="28"/>
          <w:szCs w:val="28"/>
        </w:rPr>
        <w:t>ехническо</w:t>
      </w:r>
      <w:r w:rsidRPr="00361469">
        <w:rPr>
          <w:sz w:val="28"/>
          <w:szCs w:val="28"/>
        </w:rPr>
        <w:t xml:space="preserve">му </w:t>
      </w:r>
      <w:r w:rsidRPr="00361469">
        <w:rPr>
          <w:rFonts w:hint="cs"/>
          <w:sz w:val="28"/>
          <w:szCs w:val="28"/>
        </w:rPr>
        <w:t>задани</w:t>
      </w:r>
      <w:r w:rsidRPr="00361469">
        <w:rPr>
          <w:sz w:val="28"/>
          <w:szCs w:val="28"/>
        </w:rPr>
        <w:t>ю</w:t>
      </w:r>
    </w:p>
    <w:p w:rsidR="00BF69E2" w:rsidRPr="00EF514C" w:rsidRDefault="00BF69E2" w:rsidP="00BF69E2">
      <w:pPr>
        <w:jc w:val="right"/>
        <w:rPr>
          <w:sz w:val="32"/>
          <w:szCs w:val="32"/>
        </w:rPr>
      </w:pPr>
      <w:r w:rsidRPr="00361469">
        <w:rPr>
          <w:sz w:val="28"/>
          <w:szCs w:val="28"/>
        </w:rPr>
        <w:t xml:space="preserve"> </w:t>
      </w:r>
    </w:p>
    <w:p w:rsidR="00BF69E2" w:rsidRPr="00EF514C" w:rsidRDefault="00BF69E2" w:rsidP="00BF69E2">
      <w:pPr>
        <w:ind w:left="-567"/>
        <w:jc w:val="center"/>
        <w:rPr>
          <w:b/>
        </w:rPr>
      </w:pPr>
      <w:r w:rsidRPr="00EF514C">
        <w:rPr>
          <w:b/>
        </w:rPr>
        <w:t>СРОК ПРОВЕДЕНИЯ РАБОТ: 1 ЯНВАРЯ  2015г. – 31 ДЕКАБРЯ 2015г.</w:t>
      </w:r>
    </w:p>
    <w:p w:rsidR="00BF69E2" w:rsidRPr="00EF514C" w:rsidRDefault="00BF69E2" w:rsidP="00BF69E2">
      <w:pPr>
        <w:ind w:left="-567"/>
        <w:jc w:val="center"/>
        <w:rPr>
          <w:b/>
          <w:sz w:val="32"/>
          <w:szCs w:val="32"/>
        </w:rPr>
      </w:pPr>
    </w:p>
    <w:p w:rsidR="00BF69E2" w:rsidRPr="002D201A" w:rsidRDefault="00BF69E2" w:rsidP="00BF69E2">
      <w:pPr>
        <w:pStyle w:val="afff"/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/>
          <w:b/>
          <w:sz w:val="24"/>
          <w:szCs w:val="20"/>
          <w:lang w:eastAsia="ru-RU"/>
        </w:rPr>
      </w:pPr>
      <w:r w:rsidRPr="002D201A">
        <w:rPr>
          <w:rFonts w:ascii="Times New Roman" w:eastAsia="Times New Roman" w:hAnsi="Times New Roman"/>
          <w:b/>
          <w:sz w:val="24"/>
          <w:szCs w:val="20"/>
          <w:lang w:eastAsia="ru-RU"/>
        </w:rPr>
        <w:t xml:space="preserve">График проведения технического обслуживания </w:t>
      </w:r>
    </w:p>
    <w:p w:rsidR="00BF69E2" w:rsidRPr="00EF514C" w:rsidRDefault="00BF69E2" w:rsidP="00BF69E2">
      <w:pPr>
        <w:ind w:left="708"/>
        <w:rPr>
          <w:b/>
          <w:sz w:val="16"/>
          <w:szCs w:val="16"/>
        </w:rPr>
      </w:pPr>
    </w:p>
    <w:tbl>
      <w:tblPr>
        <w:tblW w:w="10328" w:type="dxa"/>
        <w:tblInd w:w="-8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351"/>
        <w:gridCol w:w="2126"/>
      </w:tblGrid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spacing w:before="120" w:after="120"/>
              <w:jc w:val="center"/>
              <w:rPr>
                <w:b/>
                <w:szCs w:val="20"/>
                <w:lang w:val="en-US"/>
              </w:rPr>
            </w:pPr>
            <w:r w:rsidRPr="00EF514C">
              <w:rPr>
                <w:b/>
                <w:szCs w:val="20"/>
                <w:lang w:val="en-US"/>
              </w:rPr>
              <w:t>№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spacing w:before="120" w:after="120"/>
              <w:jc w:val="center"/>
              <w:rPr>
                <w:b/>
                <w:szCs w:val="20"/>
              </w:rPr>
            </w:pPr>
            <w:r w:rsidRPr="00EF514C">
              <w:rPr>
                <w:b/>
                <w:szCs w:val="20"/>
              </w:rPr>
              <w:t>Вид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spacing w:before="120" w:after="120"/>
              <w:jc w:val="center"/>
              <w:rPr>
                <w:b/>
                <w:szCs w:val="20"/>
              </w:rPr>
            </w:pPr>
            <w:r w:rsidRPr="00EF514C">
              <w:rPr>
                <w:b/>
                <w:szCs w:val="20"/>
              </w:rPr>
              <w:t>Периодичность</w:t>
            </w:r>
          </w:p>
        </w:tc>
      </w:tr>
      <w:tr w:rsidR="00BF69E2" w:rsidRPr="00EF514C" w:rsidTr="0044740D">
        <w:tc>
          <w:tcPr>
            <w:tcW w:w="103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b/>
                <w:szCs w:val="20"/>
              </w:rPr>
            </w:pPr>
            <w:r w:rsidRPr="00EF514C">
              <w:rPr>
                <w:b/>
                <w:szCs w:val="20"/>
              </w:rPr>
              <w:t>1. Газовые горелочные устройства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1.1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>Проверка на плотность фланцевых и резьбовых соединений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месяц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1.2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>Проверка плотности электромагнитного клапана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месяц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1.3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>Проверка плотности кранов и задвижек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месяц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1.4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>Продувка газопровода горелочного устройства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месяц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1.5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>Проверка (при необходимости чистка) горелочного устройства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месяц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1.6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>Проверка защиты по погасанию факела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месяц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1.7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 xml:space="preserve">Проверка защиты по понижению давления газа перед котлом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месяц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1.8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>Проверка защиты по понижению давления воздуха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месяц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1.9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>Очистка газового фильтра на горелке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квартал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1.10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>Проверка (при необходимости регулировка) стартового и рабочего давления газа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квартал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1.11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>Регулировка соотношения газо-воздушной смеси по составу продуктов сгорания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квартал</w:t>
            </w:r>
          </w:p>
        </w:tc>
      </w:tr>
      <w:tr w:rsidR="00BF69E2" w:rsidRPr="00EF514C" w:rsidTr="0044740D">
        <w:tc>
          <w:tcPr>
            <w:tcW w:w="103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b/>
                <w:szCs w:val="20"/>
              </w:rPr>
              <w:t xml:space="preserve">2. Котловые агрегаты, система отопления 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2.1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>Очистка водяного фильтра системы отопления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По необходимости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2.2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t>Очистка оборудования от грязи и ржавчины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По необходимости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2.3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>Регулировка уплотнений и затворов на котле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квартал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2.4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>Проверка состояния воздухоотводящих устройств, задвижек, кранов, клапанов, фланцевых и резьбовых соединений водной системы (внешний осмотр)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квартал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2.5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>Проверка срабатывания устройств защиты, блокировок и сигнализации на котлах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месяц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2.6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>Проверка группы безопасности котла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квартал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2.7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>Проверка работы циркуляционных насосов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  <w:lang w:val="en-US"/>
              </w:rPr>
            </w:pPr>
            <w:r w:rsidRPr="00EF514C">
              <w:rPr>
                <w:szCs w:val="20"/>
              </w:rPr>
              <w:t>1 раз в квартал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2.8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 xml:space="preserve">Проверка работы </w:t>
            </w:r>
            <w:proofErr w:type="spellStart"/>
            <w:r w:rsidRPr="00EF514C">
              <w:rPr>
                <w:szCs w:val="20"/>
              </w:rPr>
              <w:t>подпиточных</w:t>
            </w:r>
            <w:proofErr w:type="spellEnd"/>
            <w:r w:rsidRPr="00EF514C">
              <w:rPr>
                <w:szCs w:val="20"/>
              </w:rPr>
              <w:t xml:space="preserve"> насосов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квартал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2.9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>Проверка смесительного узла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квартал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2.10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>Проверка давления в расширительном мембранном баке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квартал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2.11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 xml:space="preserve">Проверка (при необходимости чистка) топочной камеры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квартал</w:t>
            </w:r>
          </w:p>
        </w:tc>
      </w:tr>
      <w:tr w:rsidR="00BF69E2" w:rsidRPr="00EF514C" w:rsidTr="0044740D">
        <w:tc>
          <w:tcPr>
            <w:tcW w:w="103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b/>
                <w:szCs w:val="20"/>
              </w:rPr>
            </w:pPr>
            <w:r w:rsidRPr="00EF514C">
              <w:rPr>
                <w:b/>
                <w:szCs w:val="20"/>
              </w:rPr>
              <w:t>3. Электрооборудование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3.1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>Визуальный осмотр КИП котельной, насосов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месяц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3.2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 xml:space="preserve">Проверка срабатывания сигнализатора загазованности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месяц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3.3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>Проверка цепей сигнализации с выходом на ПДС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месяц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3.4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>Опрос датчиков котлов по дисплею контроллера котла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квартал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3.5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 xml:space="preserve">Опрос датчиков котельной по дисплею </w:t>
            </w:r>
            <w:proofErr w:type="spellStart"/>
            <w:r w:rsidRPr="00EF514C">
              <w:rPr>
                <w:szCs w:val="20"/>
              </w:rPr>
              <w:t>общекотельного</w:t>
            </w:r>
            <w:proofErr w:type="spellEnd"/>
            <w:r w:rsidRPr="00EF514C">
              <w:rPr>
                <w:szCs w:val="20"/>
              </w:rPr>
              <w:t xml:space="preserve"> контроллера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квартал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3.6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>Проверка напряжения питания ЩПУ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квартал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3.7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 xml:space="preserve">Проверка (при необходимости регулировка) автоматики управления контура нагрева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квартал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3.8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>Проверка работы АВР насосов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квартал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lastRenderedPageBreak/>
              <w:t>3.9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 xml:space="preserve">Контрольный осмотр электрооборудования и </w:t>
            </w:r>
            <w:proofErr w:type="spellStart"/>
            <w:r w:rsidRPr="00EF514C">
              <w:rPr>
                <w:szCs w:val="20"/>
              </w:rPr>
              <w:t>КИПиА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квартал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3.10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>Проверка качества монтажа электрических и штекерных соединений (при необходимости подтягивание и очистка)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квартал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3.11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>Проверка функционирования и настройки защитных ограничителей температуры и датчиков в погружных гильзах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квартал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3.12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>Проверка функционирования датчика наружной температуры и его штекерного соединения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квартал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3.13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 xml:space="preserve">Снятие приборов </w:t>
            </w:r>
            <w:proofErr w:type="spellStart"/>
            <w:r w:rsidRPr="00EF514C">
              <w:rPr>
                <w:szCs w:val="20"/>
              </w:rPr>
              <w:t>КИПиА</w:t>
            </w:r>
            <w:proofErr w:type="spellEnd"/>
            <w:r w:rsidRPr="00EF514C">
              <w:rPr>
                <w:szCs w:val="20"/>
              </w:rPr>
              <w:t xml:space="preserve"> в поверку и последующая установка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По необходимости</w:t>
            </w:r>
          </w:p>
        </w:tc>
      </w:tr>
      <w:tr w:rsidR="00BF69E2" w:rsidRPr="00EF514C" w:rsidTr="0044740D">
        <w:tc>
          <w:tcPr>
            <w:tcW w:w="103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b/>
                <w:szCs w:val="20"/>
              </w:rPr>
            </w:pPr>
            <w:r w:rsidRPr="00EF514C">
              <w:rPr>
                <w:b/>
                <w:szCs w:val="20"/>
              </w:rPr>
              <w:t>4. Внутренний газопровод и ГРУ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4.1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t>Внешний осмотр для выявления перекосов, раковин, трещин, коррозии и других дефектов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месяц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4.2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r w:rsidRPr="00EF514C">
              <w:t>Очистка оборудования от грязи и ржавчины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По необходимости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4.3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>Проверка на плотность фланцевых и резьбовых соединений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месяц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4.4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>Проверка плотности электромагнитного клапана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месяц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4.5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>Проверка хода и плотности кранов и задвижек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месяц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4.6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t>Продувка импульсных трубок к контрольно-измерительным приборам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месяц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4.7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t>Контроль уровня заправки маслом счетчика (при необходимости смазка счетного механизма и заливка масла в местах расположения отверстий-масленок)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месяц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4.8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>Проверка работы узла учёта газа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месяц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4.9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>Проверка настроек ГРУ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квартал</w:t>
            </w:r>
          </w:p>
        </w:tc>
      </w:tr>
      <w:tr w:rsidR="00BF69E2" w:rsidRPr="00EF514C" w:rsidTr="0044740D">
        <w:tc>
          <w:tcPr>
            <w:tcW w:w="103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b/>
                <w:szCs w:val="20"/>
              </w:rPr>
            </w:pPr>
            <w:r w:rsidRPr="00EF514C">
              <w:rPr>
                <w:b/>
                <w:szCs w:val="20"/>
              </w:rPr>
              <w:t xml:space="preserve">5. Комплекс </w:t>
            </w:r>
            <w:proofErr w:type="spellStart"/>
            <w:r w:rsidRPr="00EF514C">
              <w:rPr>
                <w:b/>
                <w:szCs w:val="20"/>
              </w:rPr>
              <w:t>химводоподготовки</w:t>
            </w:r>
            <w:proofErr w:type="spellEnd"/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5.1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>Проведение анализа сетевой воды, корректировка работы дозирующего насоса (в случае необходимости)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месяц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5.2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>Проверка работы дозирующего насоса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1 раз в месяц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5.3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>Заправка установки реактивами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По мере расхода</w:t>
            </w:r>
          </w:p>
        </w:tc>
      </w:tr>
      <w:tr w:rsidR="00BF69E2" w:rsidRPr="00EF514C" w:rsidTr="0044740D">
        <w:tc>
          <w:tcPr>
            <w:tcW w:w="103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b/>
                <w:szCs w:val="20"/>
              </w:rPr>
            </w:pPr>
            <w:r w:rsidRPr="00EF514C">
              <w:rPr>
                <w:b/>
                <w:szCs w:val="20"/>
                <w:lang w:val="en-US"/>
              </w:rPr>
              <w:t>6</w:t>
            </w:r>
            <w:r w:rsidRPr="00EF514C">
              <w:rPr>
                <w:b/>
                <w:szCs w:val="20"/>
              </w:rPr>
              <w:t>. Ремонтные работы</w:t>
            </w:r>
          </w:p>
        </w:tc>
      </w:tr>
      <w:tr w:rsidR="00BF69E2" w:rsidRPr="00EF514C" w:rsidTr="004474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6.1</w:t>
            </w:r>
          </w:p>
        </w:tc>
        <w:tc>
          <w:tcPr>
            <w:tcW w:w="7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rPr>
                <w:szCs w:val="20"/>
              </w:rPr>
            </w:pPr>
            <w:r w:rsidRPr="00EF514C">
              <w:rPr>
                <w:szCs w:val="20"/>
              </w:rPr>
              <w:t>Замена деталей и узлов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9E2" w:rsidRPr="00EF514C" w:rsidRDefault="00BF69E2" w:rsidP="0044740D">
            <w:pPr>
              <w:jc w:val="center"/>
              <w:rPr>
                <w:szCs w:val="20"/>
              </w:rPr>
            </w:pPr>
            <w:r w:rsidRPr="00EF514C">
              <w:rPr>
                <w:szCs w:val="20"/>
              </w:rPr>
              <w:t>По необходимости</w:t>
            </w:r>
          </w:p>
        </w:tc>
      </w:tr>
    </w:tbl>
    <w:p w:rsidR="00BF69E2" w:rsidRPr="00EF514C" w:rsidRDefault="00BF69E2" w:rsidP="00BF69E2">
      <w:pPr>
        <w:ind w:left="720"/>
        <w:rPr>
          <w:b/>
          <w:szCs w:val="20"/>
        </w:rPr>
      </w:pPr>
    </w:p>
    <w:p w:rsidR="00BF69E2" w:rsidRPr="002D201A" w:rsidRDefault="00BF69E2" w:rsidP="00BF69E2">
      <w:pPr>
        <w:pStyle w:val="afff"/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/>
          <w:b/>
          <w:sz w:val="24"/>
          <w:szCs w:val="20"/>
          <w:lang w:eastAsia="ru-RU"/>
        </w:rPr>
      </w:pPr>
      <w:r w:rsidRPr="002D201A">
        <w:rPr>
          <w:rFonts w:ascii="Times New Roman" w:eastAsia="Times New Roman" w:hAnsi="Times New Roman"/>
          <w:b/>
          <w:sz w:val="24"/>
          <w:szCs w:val="20"/>
          <w:lang w:eastAsia="ru-RU"/>
        </w:rPr>
        <w:t xml:space="preserve">Причины вызова специалистов вне графика </w:t>
      </w:r>
      <w:r w:rsidRPr="002D201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(аварийное прикрытие):</w:t>
      </w:r>
    </w:p>
    <w:p w:rsidR="00BF69E2" w:rsidRPr="00EF514C" w:rsidRDefault="00BF69E2" w:rsidP="00BF69E2">
      <w:pPr>
        <w:ind w:left="720"/>
        <w:jc w:val="center"/>
        <w:rPr>
          <w:b/>
          <w:sz w:val="16"/>
          <w:szCs w:val="16"/>
        </w:rPr>
      </w:pPr>
    </w:p>
    <w:p w:rsidR="00BF69E2" w:rsidRPr="00EF514C" w:rsidRDefault="00BF69E2" w:rsidP="00BF69E2">
      <w:pPr>
        <w:numPr>
          <w:ilvl w:val="0"/>
          <w:numId w:val="37"/>
        </w:numPr>
        <w:ind w:left="1276" w:hanging="425"/>
      </w:pPr>
      <w:r w:rsidRPr="00EF514C">
        <w:t>Утечка газа на внутреннем газопроводе;</w:t>
      </w:r>
    </w:p>
    <w:p w:rsidR="00BF69E2" w:rsidRPr="00EF514C" w:rsidRDefault="00BF69E2" w:rsidP="00BF69E2">
      <w:pPr>
        <w:numPr>
          <w:ilvl w:val="0"/>
          <w:numId w:val="37"/>
        </w:numPr>
        <w:ind w:left="1276" w:hanging="425"/>
      </w:pPr>
      <w:r w:rsidRPr="00EF514C">
        <w:t>Падение давления в системе отопления;</w:t>
      </w:r>
    </w:p>
    <w:p w:rsidR="00BF69E2" w:rsidRPr="00EF514C" w:rsidRDefault="00BF69E2" w:rsidP="00BF69E2">
      <w:pPr>
        <w:numPr>
          <w:ilvl w:val="0"/>
          <w:numId w:val="37"/>
        </w:numPr>
        <w:ind w:left="1276" w:hanging="425"/>
      </w:pPr>
      <w:r w:rsidRPr="00EF514C">
        <w:t>Наличие течи в котловых соединениях;</w:t>
      </w:r>
    </w:p>
    <w:p w:rsidR="00BF69E2" w:rsidRPr="00EF514C" w:rsidRDefault="00BF69E2" w:rsidP="00BF69E2">
      <w:pPr>
        <w:numPr>
          <w:ilvl w:val="0"/>
          <w:numId w:val="37"/>
        </w:numPr>
        <w:ind w:left="1276" w:hanging="425"/>
      </w:pPr>
      <w:r w:rsidRPr="00EF514C">
        <w:t>Значительный шум в котле;</w:t>
      </w:r>
    </w:p>
    <w:p w:rsidR="00BF69E2" w:rsidRPr="00EF514C" w:rsidRDefault="00BF69E2" w:rsidP="00BF69E2">
      <w:pPr>
        <w:numPr>
          <w:ilvl w:val="0"/>
          <w:numId w:val="37"/>
        </w:numPr>
        <w:ind w:left="1276" w:hanging="425"/>
      </w:pPr>
      <w:r w:rsidRPr="00EF514C">
        <w:t>Шум при работе или отказ насосов;</w:t>
      </w:r>
    </w:p>
    <w:p w:rsidR="00BF69E2" w:rsidRPr="00EF514C" w:rsidRDefault="00BF69E2" w:rsidP="00BF69E2">
      <w:pPr>
        <w:numPr>
          <w:ilvl w:val="0"/>
          <w:numId w:val="37"/>
        </w:numPr>
        <w:ind w:left="1276" w:hanging="425"/>
      </w:pPr>
      <w:r w:rsidRPr="00EF514C">
        <w:t>Неустойчивое зажигание котла;</w:t>
      </w:r>
    </w:p>
    <w:p w:rsidR="00BF69E2" w:rsidRPr="00EF514C" w:rsidRDefault="00BF69E2" w:rsidP="00BF69E2">
      <w:pPr>
        <w:numPr>
          <w:ilvl w:val="0"/>
          <w:numId w:val="37"/>
        </w:numPr>
        <w:ind w:left="1276" w:hanging="425"/>
      </w:pPr>
      <w:r w:rsidRPr="00EF514C">
        <w:t>Отсутствие горячей воды;</w:t>
      </w:r>
    </w:p>
    <w:p w:rsidR="00BF69E2" w:rsidRPr="00EF514C" w:rsidRDefault="00BF69E2" w:rsidP="00BF69E2">
      <w:pPr>
        <w:numPr>
          <w:ilvl w:val="0"/>
          <w:numId w:val="37"/>
        </w:numPr>
        <w:ind w:left="1276" w:hanging="425"/>
      </w:pPr>
      <w:r w:rsidRPr="00EF514C">
        <w:t>Неисправность автоматики;</w:t>
      </w:r>
    </w:p>
    <w:p w:rsidR="00BF69E2" w:rsidRDefault="00BF69E2" w:rsidP="00BF69E2">
      <w:pPr>
        <w:numPr>
          <w:ilvl w:val="0"/>
          <w:numId w:val="37"/>
        </w:numPr>
        <w:spacing w:after="120"/>
        <w:ind w:left="1276" w:hanging="425"/>
      </w:pPr>
      <w:r w:rsidRPr="00EF514C">
        <w:t>Отказ котла при наличии электропитания и газоснабжения.</w:t>
      </w:r>
    </w:p>
    <w:p w:rsidR="00BF69E2" w:rsidRPr="006A7D28" w:rsidRDefault="00BF69E2" w:rsidP="00BF69E2">
      <w:pPr>
        <w:spacing w:after="120"/>
        <w:ind w:left="-567"/>
      </w:pPr>
      <w:r w:rsidRPr="006A7D28">
        <w:t xml:space="preserve">Срок прибытия специалистов по аварийным вызовам не должен превышать 4-х (Четырёх) часов </w:t>
      </w:r>
      <w:r>
        <w:t>круглосуточно, в течени</w:t>
      </w:r>
      <w:proofErr w:type="gramStart"/>
      <w:r>
        <w:t>и</w:t>
      </w:r>
      <w:proofErr w:type="gramEnd"/>
      <w:r>
        <w:t xml:space="preserve"> срока действия договора</w:t>
      </w:r>
      <w:r w:rsidRPr="006A7D28">
        <w:t>.</w:t>
      </w:r>
    </w:p>
    <w:p w:rsidR="00BF69E2" w:rsidRPr="00EF514C" w:rsidRDefault="00BF69E2" w:rsidP="00BF69E2">
      <w:pPr>
        <w:ind w:firstLine="567"/>
        <w:jc w:val="both"/>
      </w:pPr>
    </w:p>
    <w:p w:rsidR="00BF69E2" w:rsidRPr="00EF514C" w:rsidRDefault="00BF69E2" w:rsidP="00BF69E2">
      <w:pPr>
        <w:jc w:val="both"/>
      </w:pPr>
    </w:p>
    <w:p w:rsidR="00BF69E2" w:rsidRPr="00EF514C" w:rsidRDefault="00BF69E2" w:rsidP="00BF69E2">
      <w:pPr>
        <w:ind w:firstLine="567"/>
        <w:jc w:val="both"/>
      </w:pPr>
    </w:p>
    <w:p w:rsidR="00BF69E2" w:rsidRDefault="00BF69E2" w:rsidP="00BF69E2">
      <w:pPr>
        <w:ind w:left="-851"/>
      </w:pPr>
    </w:p>
    <w:p w:rsidR="0080743F" w:rsidRPr="00BF69E2" w:rsidRDefault="0080743F" w:rsidP="00280C1B">
      <w:pPr>
        <w:jc w:val="center"/>
        <w:rPr>
          <w:color w:val="000000"/>
        </w:rPr>
      </w:pPr>
    </w:p>
    <w:sectPr w:rsidR="0080743F" w:rsidRPr="00BF69E2" w:rsidSect="00E70E51">
      <w:footerReference w:type="default" r:id="rId13"/>
      <w:footerReference w:type="first" r:id="rId14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F69E2">
      <w:rPr>
        <w:noProof/>
      </w:rPr>
      <w:t>1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F69E2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9E2" w:rsidRDefault="00BF69E2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BF69E2" w:rsidRDefault="00BF69E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3492A07"/>
    <w:multiLevelType w:val="hybridMultilevel"/>
    <w:tmpl w:val="0C64DD22"/>
    <w:lvl w:ilvl="0" w:tplc="67AA5BBE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06424F2D"/>
    <w:multiLevelType w:val="hybridMultilevel"/>
    <w:tmpl w:val="8926115A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08CB0219"/>
    <w:multiLevelType w:val="hybridMultilevel"/>
    <w:tmpl w:val="5E3C771E"/>
    <w:lvl w:ilvl="0" w:tplc="2E1E9AB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0A242AAC"/>
    <w:multiLevelType w:val="hybridMultilevel"/>
    <w:tmpl w:val="5CD6E522"/>
    <w:lvl w:ilvl="0" w:tplc="E1285D7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A70F39"/>
    <w:multiLevelType w:val="hybridMultilevel"/>
    <w:tmpl w:val="1B12004A"/>
    <w:lvl w:ilvl="0" w:tplc="472E19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05D15"/>
    <w:multiLevelType w:val="multilevel"/>
    <w:tmpl w:val="6B0E94A6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3">
    <w:nsid w:val="1B1B0FBC"/>
    <w:multiLevelType w:val="hybridMultilevel"/>
    <w:tmpl w:val="99B2C75A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1F814914"/>
    <w:multiLevelType w:val="hybridMultilevel"/>
    <w:tmpl w:val="9E86F674"/>
    <w:lvl w:ilvl="0" w:tplc="2E1E9AB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8BE3F53"/>
    <w:multiLevelType w:val="singleLevel"/>
    <w:tmpl w:val="041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8">
    <w:nsid w:val="2B3603F5"/>
    <w:multiLevelType w:val="multilevel"/>
    <w:tmpl w:val="81AAC8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854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C96BF0"/>
    <w:multiLevelType w:val="hybridMultilevel"/>
    <w:tmpl w:val="674AE516"/>
    <w:lvl w:ilvl="0" w:tplc="2E1E9A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863030"/>
    <w:multiLevelType w:val="hybridMultilevel"/>
    <w:tmpl w:val="BC00CCA2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E6695A"/>
    <w:multiLevelType w:val="hybridMultilevel"/>
    <w:tmpl w:val="BBB47DC0"/>
    <w:lvl w:ilvl="0" w:tplc="72767C5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082FEB"/>
    <w:multiLevelType w:val="hybridMultilevel"/>
    <w:tmpl w:val="ED240AF2"/>
    <w:lvl w:ilvl="0" w:tplc="3A506F1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B607009"/>
    <w:multiLevelType w:val="hybridMultilevel"/>
    <w:tmpl w:val="44A4C8FE"/>
    <w:lvl w:ilvl="0" w:tplc="EA30D7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E8CA342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C1B6110"/>
    <w:multiLevelType w:val="hybridMultilevel"/>
    <w:tmpl w:val="E6E0C34E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4D3810E7"/>
    <w:multiLevelType w:val="hybridMultilevel"/>
    <w:tmpl w:val="5B4C043A"/>
    <w:lvl w:ilvl="0" w:tplc="E1285D7C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71637D0"/>
    <w:multiLevelType w:val="hybridMultilevel"/>
    <w:tmpl w:val="A58EA960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59B1F54"/>
    <w:multiLevelType w:val="hybridMultilevel"/>
    <w:tmpl w:val="1C44CBF4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BF53FB9"/>
    <w:multiLevelType w:val="hybridMultilevel"/>
    <w:tmpl w:val="DB9C7D5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1285D7C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D306DC4"/>
    <w:multiLevelType w:val="hybridMultilevel"/>
    <w:tmpl w:val="99E08AC2"/>
    <w:lvl w:ilvl="0" w:tplc="2E1E9A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E1E9A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19"/>
  </w:num>
  <w:num w:numId="9">
    <w:abstractNumId w:val="2"/>
  </w:num>
  <w:num w:numId="10">
    <w:abstractNumId w:val="22"/>
  </w:num>
  <w:num w:numId="11">
    <w:abstractNumId w:val="34"/>
  </w:num>
  <w:num w:numId="12">
    <w:abstractNumId w:val="11"/>
  </w:num>
  <w:num w:numId="13">
    <w:abstractNumId w:val="31"/>
  </w:num>
  <w:num w:numId="14">
    <w:abstractNumId w:val="16"/>
  </w:num>
  <w:num w:numId="15">
    <w:abstractNumId w:val="5"/>
  </w:num>
  <w:num w:numId="16">
    <w:abstractNumId w:val="14"/>
  </w:num>
  <w:num w:numId="17">
    <w:abstractNumId w:val="33"/>
  </w:num>
  <w:num w:numId="18">
    <w:abstractNumId w:val="37"/>
  </w:num>
  <w:num w:numId="19">
    <w:abstractNumId w:val="7"/>
  </w:num>
  <w:num w:numId="20">
    <w:abstractNumId w:val="9"/>
  </w:num>
  <w:num w:numId="21">
    <w:abstractNumId w:val="27"/>
  </w:num>
  <w:num w:numId="22">
    <w:abstractNumId w:val="21"/>
  </w:num>
  <w:num w:numId="23">
    <w:abstractNumId w:val="13"/>
  </w:num>
  <w:num w:numId="24">
    <w:abstractNumId w:val="6"/>
  </w:num>
  <w:num w:numId="25">
    <w:abstractNumId w:val="28"/>
  </w:num>
  <w:num w:numId="26">
    <w:abstractNumId w:val="12"/>
  </w:num>
  <w:num w:numId="27">
    <w:abstractNumId w:val="25"/>
  </w:num>
  <w:num w:numId="28">
    <w:abstractNumId w:val="8"/>
  </w:num>
  <w:num w:numId="29">
    <w:abstractNumId w:val="15"/>
  </w:num>
  <w:num w:numId="30">
    <w:abstractNumId w:val="26"/>
  </w:num>
  <w:num w:numId="31">
    <w:abstractNumId w:val="18"/>
  </w:num>
  <w:num w:numId="32">
    <w:abstractNumId w:val="20"/>
  </w:num>
  <w:num w:numId="33">
    <w:abstractNumId w:val="38"/>
  </w:num>
  <w:num w:numId="34">
    <w:abstractNumId w:val="10"/>
  </w:num>
  <w:num w:numId="35">
    <w:abstractNumId w:val="30"/>
  </w:num>
  <w:num w:numId="36">
    <w:abstractNumId w:val="36"/>
  </w:num>
  <w:num w:numId="37">
    <w:abstractNumId w:val="17"/>
  </w:num>
  <w:num w:numId="38">
    <w:abstractNumId w:val="2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79C9C0BB-0EBA-4444-A3ED-32FCD7E82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350</TotalTime>
  <Pages>8</Pages>
  <Words>1730</Words>
  <Characters>11932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13635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97</cp:revision>
  <cp:lastPrinted>2013-05-13T10:31:00Z</cp:lastPrinted>
  <dcterms:created xsi:type="dcterms:W3CDTF">2013-12-04T11:06:00Z</dcterms:created>
  <dcterms:modified xsi:type="dcterms:W3CDTF">2014-12-09T07:07:00Z</dcterms:modified>
</cp:coreProperties>
</file>