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88C" w:rsidRDefault="00EA688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EA688C" w:rsidRDefault="00EA688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A688C" w:rsidRPr="00AE6B22" w:rsidRDefault="00EA688C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EA688C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EA688C" w:rsidRPr="00FC009D" w:rsidRDefault="00EA688C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EA688C" w:rsidRPr="00FC009D" w:rsidRDefault="00EA688C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EA688C" w:rsidRPr="00FC009D" w:rsidRDefault="00EA688C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A688C" w:rsidRPr="00FC009D">
        <w:trPr>
          <w:trHeight w:val="184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A688C" w:rsidRPr="00FC009D" w:rsidRDefault="00EA688C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A688C" w:rsidRPr="009A5C74" w:rsidRDefault="00EA688C" w:rsidP="00750F04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EA688C" w:rsidRDefault="00EA688C" w:rsidP="00750F04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A688C" w:rsidRPr="00FD5F77" w:rsidRDefault="00EA688C" w:rsidP="00750F04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A688C" w:rsidRPr="00A16F29" w:rsidRDefault="00EA688C" w:rsidP="00750F04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A688C" w:rsidRPr="00FC009D">
        <w:trPr>
          <w:trHeight w:val="955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A688C" w:rsidRPr="00FC009D" w:rsidRDefault="00EA688C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A688C" w:rsidRDefault="00EA688C" w:rsidP="00750F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EA688C" w:rsidRDefault="00EA688C" w:rsidP="00750F0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A688C" w:rsidRDefault="00EA688C" w:rsidP="00750F0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A688C" w:rsidRDefault="00EA688C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EA688C" w:rsidRPr="00A16F29" w:rsidRDefault="00EA688C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A688C" w:rsidRDefault="00EA688C" w:rsidP="00750F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A688C" w:rsidRDefault="00EA688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A688C" w:rsidRDefault="00EA688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A688C" w:rsidRDefault="00EA688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A688C" w:rsidRPr="00A16F29" w:rsidRDefault="00EA688C" w:rsidP="00750F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A688C" w:rsidRPr="00FC009D">
        <w:trPr>
          <w:trHeight w:val="246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A688C" w:rsidRPr="00FC009D" w:rsidRDefault="00EA688C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A688C" w:rsidRDefault="00EA688C" w:rsidP="00750F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EA688C" w:rsidRPr="00AD35B1" w:rsidRDefault="00EA688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A688C" w:rsidRDefault="00EA688C" w:rsidP="00750F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A688C" w:rsidRDefault="00EA688C" w:rsidP="00750F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A688C" w:rsidRDefault="00EA688C" w:rsidP="00750F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A688C" w:rsidRDefault="00EA688C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EA688C" w:rsidRPr="00AD35B1" w:rsidRDefault="00EA688C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EA688C" w:rsidRPr="00FC009D" w:rsidRDefault="00EA688C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EA688C" w:rsidRPr="00FC009D">
        <w:trPr>
          <w:trHeight w:val="473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EA688C" w:rsidRPr="00FC009D" w:rsidRDefault="00EA688C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A688C" w:rsidRDefault="00EA688C" w:rsidP="00750F0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EA688C" w:rsidRPr="00805445" w:rsidRDefault="00EA688C" w:rsidP="00750F0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EA688C" w:rsidRPr="00EC3767" w:rsidRDefault="00EA688C" w:rsidP="00750F0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EA688C" w:rsidRPr="00345E3A" w:rsidRDefault="00EA688C" w:rsidP="00750F04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EA688C" w:rsidRPr="00A3133D" w:rsidRDefault="00EA688C" w:rsidP="00750F0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EA688C" w:rsidRPr="00A3133D" w:rsidRDefault="00EA688C" w:rsidP="00750F0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EA688C" w:rsidRPr="00A3133D" w:rsidRDefault="00EA688C" w:rsidP="00750F0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688C" w:rsidRPr="00A3133D" w:rsidRDefault="00EA688C" w:rsidP="00750F0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EA688C" w:rsidRPr="00A3133D" w:rsidRDefault="00EA688C" w:rsidP="00750F0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EA688C" w:rsidRPr="00A3133D" w:rsidRDefault="00EA688C" w:rsidP="00750F0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EA688C" w:rsidRPr="00A3133D" w:rsidRDefault="00EA688C" w:rsidP="00750F04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EA688C" w:rsidRPr="005A4FD0" w:rsidRDefault="00EA688C" w:rsidP="00750F0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EA688C" w:rsidRPr="00EC3767" w:rsidRDefault="00EA688C" w:rsidP="00750F0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EA688C" w:rsidRPr="00E77DD2" w:rsidRDefault="00EA688C" w:rsidP="00750F0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A688C" w:rsidRPr="002C4A4B" w:rsidRDefault="00EA688C" w:rsidP="00750F0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EA688C" w:rsidRPr="00E77DD2" w:rsidRDefault="00EA688C" w:rsidP="00750F0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EA688C" w:rsidRPr="00E77DD2" w:rsidRDefault="00EA688C" w:rsidP="00750F0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EA688C" w:rsidRPr="00E77DD2" w:rsidRDefault="00EA688C" w:rsidP="00750F0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A688C" w:rsidRPr="00E77DD2" w:rsidRDefault="00EA688C" w:rsidP="00750F0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A688C" w:rsidRPr="00E77DD2" w:rsidRDefault="00EA688C" w:rsidP="00750F04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EA688C" w:rsidRPr="00EC3767" w:rsidRDefault="00EA688C" w:rsidP="00750F0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EA688C" w:rsidRPr="00EC3767" w:rsidRDefault="00EA688C" w:rsidP="00750F04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EA688C" w:rsidRPr="00787BF1" w:rsidRDefault="00EA688C" w:rsidP="00750F04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EA688C" w:rsidRPr="00FC009D" w:rsidRDefault="00EA688C" w:rsidP="00750F04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EA688C" w:rsidRPr="00FC009D">
        <w:trPr>
          <w:trHeight w:val="388"/>
        </w:trPr>
        <w:tc>
          <w:tcPr>
            <w:tcW w:w="781" w:type="dxa"/>
          </w:tcPr>
          <w:p w:rsidR="00EA688C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EA688C" w:rsidRPr="00FC009D" w:rsidRDefault="00EA688C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EA688C" w:rsidRPr="000035D6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A688C" w:rsidRPr="007F4E78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EA688C" w:rsidRPr="00F322E9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A688C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A688C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A688C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A688C" w:rsidRPr="00641F6C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A688C" w:rsidRPr="00C74B4E" w:rsidRDefault="00EA688C" w:rsidP="00750F04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A688C" w:rsidRPr="00C74B4E" w:rsidRDefault="00EA688C" w:rsidP="00750F04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A688C" w:rsidRPr="005671FF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EA688C" w:rsidRPr="005671FF" w:rsidRDefault="00EA688C" w:rsidP="00750F04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EA688C" w:rsidRPr="005671FF" w:rsidRDefault="00EA688C" w:rsidP="00750F04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EA688C" w:rsidRDefault="00EA688C" w:rsidP="00750F04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A688C" w:rsidRPr="005671FF" w:rsidRDefault="00EA688C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A688C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A688C" w:rsidRPr="00AB5B20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A688C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A688C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A688C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A688C" w:rsidRDefault="00EA688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A688C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A688C" w:rsidRPr="00FC009D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A688C" w:rsidRPr="00FC009D" w:rsidRDefault="00EA688C" w:rsidP="00750F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A688C" w:rsidRPr="00FC009D">
        <w:trPr>
          <w:trHeight w:val="388"/>
        </w:trPr>
        <w:tc>
          <w:tcPr>
            <w:tcW w:w="781" w:type="dxa"/>
          </w:tcPr>
          <w:p w:rsidR="00EA688C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A688C" w:rsidRPr="007A1F5D" w:rsidRDefault="00EA688C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A688C" w:rsidRPr="00412D5D" w:rsidRDefault="00EA688C" w:rsidP="00750F04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A688C" w:rsidRPr="002562F4" w:rsidRDefault="00EA688C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A688C" w:rsidRPr="00FC009D">
        <w:trPr>
          <w:trHeight w:val="388"/>
        </w:trPr>
        <w:tc>
          <w:tcPr>
            <w:tcW w:w="781" w:type="dxa"/>
          </w:tcPr>
          <w:p w:rsidR="00EA688C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A688C" w:rsidRPr="00FC009D" w:rsidRDefault="00EA688C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A688C" w:rsidRPr="00412D5D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A688C" w:rsidRPr="00656215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EA688C" w:rsidRPr="003012C7" w:rsidRDefault="00EA688C" w:rsidP="00750F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EA688C" w:rsidRPr="003012C7" w:rsidRDefault="00EA688C" w:rsidP="00750F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A688C" w:rsidRPr="002562F4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A688C" w:rsidRPr="00656215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A688C" w:rsidRPr="003012C7" w:rsidRDefault="00EA688C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A688C" w:rsidRPr="00656215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A688C" w:rsidRPr="00656215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A688C" w:rsidRPr="003012C7" w:rsidRDefault="00EA688C" w:rsidP="00750F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EA688C" w:rsidRPr="00CC3AA2" w:rsidRDefault="00EA688C" w:rsidP="00750F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50F0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50F0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50F0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50F0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A688C" w:rsidRPr="003012C7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A688C" w:rsidRPr="00412D5D" w:rsidRDefault="00EA688C" w:rsidP="00750F0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A688C" w:rsidRPr="00FC009D">
        <w:trPr>
          <w:trHeight w:val="388"/>
        </w:trPr>
        <w:tc>
          <w:tcPr>
            <w:tcW w:w="781" w:type="dxa"/>
          </w:tcPr>
          <w:p w:rsidR="00EA688C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A688C" w:rsidRPr="00FC009D" w:rsidRDefault="00EA688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A688C" w:rsidRDefault="00EA688C" w:rsidP="00750F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EA688C" w:rsidRPr="00DA3FA6" w:rsidRDefault="00EA688C" w:rsidP="00750F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EA688C" w:rsidRPr="00DA3FA6" w:rsidRDefault="00EA688C" w:rsidP="00750F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EA688C" w:rsidRPr="00DA3FA6" w:rsidRDefault="00EA688C" w:rsidP="00750F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A688C" w:rsidRPr="00DA3FA6" w:rsidRDefault="00EA688C" w:rsidP="00750F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A688C" w:rsidRPr="0084666B" w:rsidRDefault="00EA688C" w:rsidP="00750F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A688C" w:rsidRPr="00656215" w:rsidRDefault="00EA688C" w:rsidP="00750F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EA688C" w:rsidRPr="00DA3FA6" w:rsidRDefault="00EA688C" w:rsidP="00750F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A688C" w:rsidRPr="00FC009D">
        <w:trPr>
          <w:trHeight w:val="388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A688C" w:rsidRPr="000619BA" w:rsidRDefault="00EA688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A688C" w:rsidRPr="00AA57E4" w:rsidRDefault="00EA688C" w:rsidP="00750F0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A688C" w:rsidRDefault="00EA688C" w:rsidP="00750F0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A688C" w:rsidRPr="00AA57E4" w:rsidRDefault="00EA688C" w:rsidP="00750F0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A688C" w:rsidRPr="00AA57E4" w:rsidRDefault="00EA688C" w:rsidP="00750F0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A688C" w:rsidRPr="00AA57E4" w:rsidRDefault="00EA688C" w:rsidP="00750F0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A688C" w:rsidRPr="00AA57E4" w:rsidRDefault="00EA688C" w:rsidP="00750F0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EA688C" w:rsidRPr="00DE0B73" w:rsidRDefault="00EA688C" w:rsidP="00750F0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A688C" w:rsidRPr="00DE0B73" w:rsidRDefault="00EA688C" w:rsidP="00750F0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A688C" w:rsidRPr="000619BA" w:rsidRDefault="00EA688C" w:rsidP="00750F0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688C" w:rsidRPr="00FC009D">
        <w:trPr>
          <w:trHeight w:val="194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EA688C" w:rsidRPr="00FC009D" w:rsidRDefault="00EA688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A688C" w:rsidRPr="00DE0B73" w:rsidRDefault="00EA688C" w:rsidP="00750F0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688C" w:rsidRPr="00DE0B73" w:rsidRDefault="00EA688C" w:rsidP="00750F0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A688C" w:rsidRDefault="00EA688C" w:rsidP="00750F04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A688C" w:rsidRPr="00EF37DD" w:rsidRDefault="00EA688C" w:rsidP="00750F04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EA688C" w:rsidRPr="00FA02D7" w:rsidRDefault="00EA688C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A688C" w:rsidRPr="00AE7722" w:rsidRDefault="00EA688C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A688C" w:rsidRPr="00AE7722" w:rsidRDefault="00EA688C" w:rsidP="00750F04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EA688C" w:rsidRPr="00676509" w:rsidRDefault="00EA688C" w:rsidP="00750F0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EA688C" w:rsidRPr="00676509" w:rsidRDefault="00EA688C" w:rsidP="00750F04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EA688C" w:rsidRPr="00676509" w:rsidRDefault="00EA688C" w:rsidP="00750F04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A688C" w:rsidRPr="00FC009D" w:rsidRDefault="00EA688C" w:rsidP="00750F04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EA688C" w:rsidRPr="00FC009D">
        <w:trPr>
          <w:trHeight w:val="194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EA688C" w:rsidRDefault="00EA688C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EA688C" w:rsidRPr="00676509" w:rsidRDefault="00EA688C" w:rsidP="00750F04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EA688C" w:rsidRPr="00676509" w:rsidRDefault="00EA688C" w:rsidP="00750F04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EA688C" w:rsidRPr="00676509" w:rsidRDefault="00EA688C" w:rsidP="00750F04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A688C" w:rsidRPr="00676509" w:rsidRDefault="00EA688C" w:rsidP="00750F04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EA688C" w:rsidRPr="00134C01" w:rsidRDefault="00EA688C" w:rsidP="00750F04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688C" w:rsidRPr="00FC009D">
        <w:trPr>
          <w:trHeight w:val="194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EA688C" w:rsidRPr="00FC009D" w:rsidRDefault="00EA688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A688C" w:rsidRPr="00DE0B73" w:rsidRDefault="00EA688C" w:rsidP="00750F04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EA688C" w:rsidRPr="00DE0B73" w:rsidRDefault="00EA688C" w:rsidP="00750F0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EA688C" w:rsidRPr="00DE0B73" w:rsidRDefault="00EA688C" w:rsidP="00750F0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EA688C" w:rsidRPr="00DE0B73" w:rsidRDefault="00EA688C" w:rsidP="00750F0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EA688C" w:rsidRPr="00DE0B73" w:rsidRDefault="00EA688C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EA688C" w:rsidRPr="00DE0B73" w:rsidRDefault="00EA688C" w:rsidP="00750F0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A688C" w:rsidRPr="00DE0B73" w:rsidRDefault="00EA688C" w:rsidP="00750F0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A688C" w:rsidRPr="00DE0B73" w:rsidRDefault="00EA688C" w:rsidP="00750F0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A688C" w:rsidRPr="00DE0B73" w:rsidRDefault="00EA688C" w:rsidP="00750F04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750F04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688C" w:rsidRPr="00DE0B73" w:rsidRDefault="00EA688C" w:rsidP="00750F04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EA688C" w:rsidRPr="00134C01" w:rsidRDefault="00EA688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A688C" w:rsidRPr="00DE0B73" w:rsidRDefault="00EA688C" w:rsidP="00750F04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A688C" w:rsidRPr="00FC009D">
        <w:trPr>
          <w:trHeight w:val="194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EA688C" w:rsidRPr="00EC3767" w:rsidRDefault="00EA688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A688C" w:rsidRPr="009E764B" w:rsidRDefault="00EA688C" w:rsidP="00750F04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A688C" w:rsidRDefault="00EA688C" w:rsidP="00750F0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A688C" w:rsidRDefault="00EA688C" w:rsidP="00750F0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EA688C" w:rsidRDefault="00EA688C" w:rsidP="00750F0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A688C" w:rsidRDefault="00EA688C" w:rsidP="00750F0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A688C" w:rsidRDefault="00EA688C" w:rsidP="00750F0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В случае уклонения лица, с которым заключается договор, от подписания договора, заказчик:</w:t>
            </w:r>
          </w:p>
          <w:p w:rsidR="00EA688C" w:rsidRDefault="00EA688C" w:rsidP="00750F0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A688C" w:rsidRDefault="00EA688C" w:rsidP="00750F0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9E764B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9E764B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A688C" w:rsidRDefault="00EA688C" w:rsidP="00750F0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будучи признанным победителем закупки, уклонился от заключения договора;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будучи единственным участником, с которым заключается договор, уклонился от заключения договора;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A688C" w:rsidRDefault="00EA688C" w:rsidP="00750F0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EA688C" w:rsidRPr="009E764B" w:rsidRDefault="00EA688C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9E764B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EA688C" w:rsidRPr="009E764B" w:rsidRDefault="00EA688C" w:rsidP="00750F0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9E764B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EA688C" w:rsidRPr="00FC009D">
        <w:trPr>
          <w:trHeight w:val="194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EA688C" w:rsidRPr="00FC009D" w:rsidRDefault="00EA688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A688C" w:rsidRPr="009E764B" w:rsidRDefault="00EA688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E764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A688C" w:rsidRPr="00A93455" w:rsidRDefault="00EA688C" w:rsidP="00F61B2F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EA688C" w:rsidRPr="009E764B" w:rsidRDefault="00EA688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E764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A688C" w:rsidRPr="009E764B" w:rsidRDefault="00EA688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E764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A688C" w:rsidRPr="009E764B" w:rsidRDefault="00EA688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E764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A688C" w:rsidRPr="009E764B" w:rsidRDefault="00EA688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E764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EA688C" w:rsidRPr="009E764B" w:rsidRDefault="00EA688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E764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A688C" w:rsidRPr="009E764B" w:rsidRDefault="00EA688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E764B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EA688C" w:rsidRPr="00FC009D">
        <w:trPr>
          <w:trHeight w:val="194"/>
        </w:trPr>
        <w:tc>
          <w:tcPr>
            <w:tcW w:w="781" w:type="dxa"/>
          </w:tcPr>
          <w:p w:rsidR="00EA688C" w:rsidRPr="00FC009D" w:rsidRDefault="00EA688C" w:rsidP="00750F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A688C" w:rsidRPr="00FC009D" w:rsidRDefault="00EA688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A688C" w:rsidRPr="009E764B" w:rsidRDefault="00EA688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9E764B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EA688C" w:rsidRPr="009E764B" w:rsidRDefault="00EA688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E764B">
              <w:t>1.</w:t>
            </w:r>
            <w:r w:rsidRPr="009E764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A688C" w:rsidRPr="009E764B" w:rsidRDefault="00EA688C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E764B">
              <w:t>2.</w:t>
            </w:r>
            <w:r w:rsidRPr="009E764B">
              <w:tab/>
              <w:t>Адрес электронной почты: 0707@rosatom.ru;</w:t>
            </w:r>
          </w:p>
          <w:p w:rsidR="00EA688C" w:rsidRPr="009E764B" w:rsidRDefault="00EA688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E764B">
              <w:t>3.</w:t>
            </w:r>
            <w:r w:rsidRPr="009E764B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A688C" w:rsidRDefault="00EA688C" w:rsidP="00F61B2F">
      <w:pPr>
        <w:ind w:firstLine="709"/>
        <w:jc w:val="both"/>
      </w:pPr>
    </w:p>
    <w:p w:rsidR="00EA688C" w:rsidRPr="00A35928" w:rsidRDefault="00EA688C" w:rsidP="00F61B2F">
      <w:pPr>
        <w:ind w:firstLine="709"/>
        <w:jc w:val="both"/>
      </w:pPr>
      <w:r w:rsidRPr="00237F5E">
        <w:t xml:space="preserve">Исполнитель _____________ </w:t>
      </w:r>
      <w:r>
        <w:t>А.С. Мироненко</w:t>
      </w:r>
    </w:p>
    <w:p w:rsidR="00EA688C" w:rsidRDefault="00EA688C" w:rsidP="005D6E3F">
      <w:pPr>
        <w:ind w:firstLine="709"/>
        <w:jc w:val="both"/>
        <w:rPr>
          <w:b/>
          <w:bCs/>
          <w:i/>
          <w:iCs/>
        </w:rPr>
      </w:pPr>
    </w:p>
    <w:sectPr w:rsidR="00EA688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88C" w:rsidRDefault="00EA688C">
      <w:r>
        <w:separator/>
      </w:r>
    </w:p>
  </w:endnote>
  <w:endnote w:type="continuationSeparator" w:id="0">
    <w:p w:rsidR="00EA688C" w:rsidRDefault="00EA688C">
      <w:r>
        <w:continuationSeparator/>
      </w:r>
    </w:p>
  </w:endnote>
  <w:endnote w:type="continuationNotice" w:id="1">
    <w:p w:rsidR="00EA688C" w:rsidRDefault="00EA688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8C" w:rsidRPr="00FE6219" w:rsidRDefault="00EA688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88C" w:rsidRDefault="00EA688C">
      <w:r>
        <w:separator/>
      </w:r>
    </w:p>
  </w:footnote>
  <w:footnote w:type="continuationSeparator" w:id="0">
    <w:p w:rsidR="00EA688C" w:rsidRDefault="00EA688C">
      <w:r>
        <w:continuationSeparator/>
      </w:r>
    </w:p>
  </w:footnote>
  <w:footnote w:type="continuationNotice" w:id="1">
    <w:p w:rsidR="00EA688C" w:rsidRDefault="00EA688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8C" w:rsidRPr="00F429FC" w:rsidRDefault="00EA688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0"/>
  </w:num>
  <w:num w:numId="6">
    <w:abstractNumId w:val="43"/>
  </w:num>
  <w:num w:numId="7">
    <w:abstractNumId w:val="39"/>
  </w:num>
  <w:num w:numId="8">
    <w:abstractNumId w:val="1"/>
  </w:num>
  <w:num w:numId="9">
    <w:abstractNumId w:val="0"/>
  </w:num>
  <w:num w:numId="10">
    <w:abstractNumId w:val="33"/>
  </w:num>
  <w:num w:numId="11">
    <w:abstractNumId w:val="31"/>
  </w:num>
  <w:num w:numId="12">
    <w:abstractNumId w:val="3"/>
  </w:num>
  <w:num w:numId="13">
    <w:abstractNumId w:val="21"/>
  </w:num>
  <w:num w:numId="14">
    <w:abstractNumId w:val="2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0C3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B7A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37F5E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53AE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0F04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7E6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64B"/>
    <w:rsid w:val="009E7B08"/>
    <w:rsid w:val="009E7C9F"/>
    <w:rsid w:val="009F057F"/>
    <w:rsid w:val="009F11A9"/>
    <w:rsid w:val="009F1FD8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928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47FBB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88C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B20A5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B20A5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B20A5B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0A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0A5B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0A5B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0A5B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20A5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0A5B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0A5B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A5B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20A5B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20A5B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0A5B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0A5B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20A5B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0A5B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B20A5B"/>
    <w:pPr>
      <w:numPr>
        <w:numId w:val="18"/>
      </w:numPr>
    </w:pPr>
  </w:style>
  <w:style w:type="numbering" w:customStyle="1" w:styleId="1">
    <w:name w:val="Стиль1"/>
    <w:rsid w:val="00B20A5B"/>
    <w:pPr>
      <w:numPr>
        <w:numId w:val="15"/>
      </w:numPr>
    </w:pPr>
  </w:style>
  <w:style w:type="numbering" w:customStyle="1" w:styleId="11">
    <w:name w:val="Стиль11"/>
    <w:rsid w:val="00B20A5B"/>
    <w:pPr>
      <w:numPr>
        <w:numId w:val="17"/>
      </w:numPr>
    </w:pPr>
  </w:style>
  <w:style w:type="numbering" w:customStyle="1" w:styleId="2">
    <w:name w:val="Стиль2"/>
    <w:rsid w:val="00B20A5B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4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16</Pages>
  <Words>6360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6</cp:revision>
  <cp:lastPrinted>2015-11-02T06:51:00Z</cp:lastPrinted>
  <dcterms:created xsi:type="dcterms:W3CDTF">2015-08-11T09:03:00Z</dcterms:created>
  <dcterms:modified xsi:type="dcterms:W3CDTF">2015-11-02T06:51:00Z</dcterms:modified>
</cp:coreProperties>
</file>