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D02100" w:rsidRDefault="00D02100" w:rsidP="00857169">
      <w:pPr>
        <w:pStyle w:val="af3"/>
        <w:widowControl w:val="0"/>
        <w:spacing w:before="0" w:beforeAutospacing="0" w:after="0" w:afterAutospacing="0"/>
        <w:jc w:val="center"/>
        <w:rPr>
          <w:b/>
          <w:sz w:val="28"/>
          <w:szCs w:val="28"/>
          <w:lang w:val="ru-RU"/>
        </w:rPr>
      </w:pPr>
      <w:r w:rsidRPr="00D02100">
        <w:rPr>
          <w:b/>
          <w:bCs/>
          <w:color w:val="000000"/>
          <w:sz w:val="28"/>
          <w:szCs w:val="28"/>
        </w:rPr>
        <w:t>аренды помещения (офиса) для нужд аппарата управления филиала</w:t>
      </w:r>
      <w:r w:rsidRPr="00D02100">
        <w:rPr>
          <w:b/>
          <w:sz w:val="28"/>
          <w:szCs w:val="28"/>
        </w:rPr>
        <w:t xml:space="preserve"> «Северо-западный территориальный округ»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3C7007">
          <w:rPr>
            <w:webHidden/>
          </w:rPr>
          <w:t>2</w:t>
        </w:r>
        <w:r w:rsidR="00117965" w:rsidRPr="00117965">
          <w:rPr>
            <w:webHidden/>
          </w:rPr>
          <w:fldChar w:fldCharType="end"/>
        </w:r>
      </w:hyperlink>
    </w:p>
    <w:p w:rsidR="00117965" w:rsidRPr="00117965" w:rsidRDefault="00D02100">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3C7007">
          <w:rPr>
            <w:webHidden/>
          </w:rPr>
          <w:t>3</w:t>
        </w:r>
        <w:r w:rsidR="00117965" w:rsidRPr="00117965">
          <w:rPr>
            <w:webHidden/>
          </w:rPr>
          <w:fldChar w:fldCharType="end"/>
        </w:r>
      </w:hyperlink>
    </w:p>
    <w:p w:rsidR="00117965" w:rsidRPr="00117965" w:rsidRDefault="00D02100">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3C7007">
          <w:rPr>
            <w:webHidden/>
          </w:rPr>
          <w:t>6</w:t>
        </w:r>
        <w:r w:rsidR="00117965" w:rsidRPr="00117965">
          <w:rPr>
            <w:webHidden/>
          </w:rPr>
          <w:fldChar w:fldCharType="end"/>
        </w:r>
      </w:hyperlink>
    </w:p>
    <w:p w:rsidR="00117965" w:rsidRPr="00117965" w:rsidRDefault="00D02100">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3C7007">
          <w:rPr>
            <w:webHidden/>
          </w:rPr>
          <w:t>6</w:t>
        </w:r>
        <w:r w:rsidR="00117965" w:rsidRPr="00117965">
          <w:rPr>
            <w:webHidden/>
          </w:rPr>
          <w:fldChar w:fldCharType="end"/>
        </w:r>
      </w:hyperlink>
    </w:p>
    <w:p w:rsidR="00117965" w:rsidRPr="00117965" w:rsidRDefault="00D02100">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3C7007">
          <w:rPr>
            <w:webHidden/>
          </w:rPr>
          <w:t>8</w:t>
        </w:r>
        <w:r w:rsidR="00117965" w:rsidRPr="00117965">
          <w:rPr>
            <w:webHidden/>
          </w:rPr>
          <w:fldChar w:fldCharType="end"/>
        </w:r>
      </w:hyperlink>
    </w:p>
    <w:p w:rsidR="00117965" w:rsidRPr="00117965" w:rsidRDefault="00D02100">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3C7007">
          <w:rPr>
            <w:webHidden/>
          </w:rPr>
          <w:t>12</w:t>
        </w:r>
        <w:r w:rsidR="00117965" w:rsidRPr="00117965">
          <w:rPr>
            <w:webHidden/>
          </w:rPr>
          <w:fldChar w:fldCharType="end"/>
        </w:r>
      </w:hyperlink>
    </w:p>
    <w:p w:rsidR="00117965" w:rsidRPr="00117965" w:rsidRDefault="00D02100">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3C7007">
          <w:rPr>
            <w:webHidden/>
          </w:rPr>
          <w:t>16</w:t>
        </w:r>
        <w:r w:rsidR="00117965" w:rsidRPr="00117965">
          <w:rPr>
            <w:webHidden/>
          </w:rPr>
          <w:fldChar w:fldCharType="end"/>
        </w:r>
      </w:hyperlink>
    </w:p>
    <w:p w:rsidR="00117965" w:rsidRPr="00117965" w:rsidRDefault="00D02100">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3C7007">
          <w:rPr>
            <w:webHidden/>
          </w:rPr>
          <w:t>40</w:t>
        </w:r>
        <w:r w:rsidR="00117965" w:rsidRPr="00117965">
          <w:rPr>
            <w:webHidden/>
          </w:rPr>
          <w:fldChar w:fldCharType="end"/>
        </w:r>
      </w:hyperlink>
    </w:p>
    <w:p w:rsidR="00117965" w:rsidRPr="00117965" w:rsidRDefault="00D02100">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3C7007">
          <w:rPr>
            <w:webHidden/>
          </w:rPr>
          <w:t>49</w:t>
        </w:r>
        <w:r w:rsidR="00117965" w:rsidRPr="00117965">
          <w:rPr>
            <w:webHidden/>
          </w:rPr>
          <w:fldChar w:fldCharType="end"/>
        </w:r>
      </w:hyperlink>
    </w:p>
    <w:p w:rsidR="00117965" w:rsidRPr="00117965" w:rsidRDefault="00D02100">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3C7007">
          <w:rPr>
            <w:webHidden/>
          </w:rPr>
          <w:t>64</w:t>
        </w:r>
        <w:r w:rsidR="00117965" w:rsidRPr="00117965">
          <w:rPr>
            <w:webHidden/>
          </w:rPr>
          <w:fldChar w:fldCharType="end"/>
        </w:r>
      </w:hyperlink>
    </w:p>
    <w:p w:rsidR="00117965" w:rsidRPr="00117965" w:rsidRDefault="00D02100">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3C7007">
          <w:rPr>
            <w:webHidden/>
          </w:rPr>
          <w:t>66</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84765F">
          <w:headerReference w:type="default" r:id="rId15"/>
          <w:footerReference w:type="default" r:id="rId16"/>
          <w:pgSz w:w="11907" w:h="16840" w:code="9"/>
          <w:pgMar w:top="1134" w:right="567" w:bottom="1134" w:left="1418" w:header="709" w:footer="292" w:gutter="0"/>
          <w:cols w:space="708"/>
          <w:docGrid w:linePitch="360"/>
        </w:sectPr>
      </w:pP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 xml:space="preserve">Контактное лицо: </w:t>
      </w:r>
      <w:r w:rsidR="001F4FA5">
        <w:t>Майоров Андрей Андреевич</w:t>
      </w:r>
      <w:r w:rsidRPr="00117965">
        <w:t>.</w:t>
      </w:r>
    </w:p>
    <w:p w:rsidR="00C87330" w:rsidRPr="00117965"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w:t>
      </w:r>
      <w:r w:rsidR="00D02100" w:rsidRPr="00D02100">
        <w:rPr>
          <w:rFonts w:ascii="Times New Roman" w:hAnsi="Times New Roman"/>
          <w:bCs/>
          <w:color w:val="000000"/>
          <w:sz w:val="24"/>
          <w:szCs w:val="24"/>
        </w:rPr>
        <w:t>аренды помещения (офиса) для нужд аппарата управления филиала</w:t>
      </w:r>
      <w:r w:rsidR="00D02100" w:rsidRPr="00D02100">
        <w:rPr>
          <w:rFonts w:ascii="Times New Roman" w:hAnsi="Times New Roman"/>
          <w:sz w:val="24"/>
          <w:szCs w:val="24"/>
        </w:rPr>
        <w:t xml:space="preserve"> «Северо-западный территориальный округ» ФГУП «РосРАО»</w:t>
      </w:r>
      <w:r w:rsidR="00C6343D" w:rsidRPr="00D02100">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962262" w:rsidRDefault="00B224B5" w:rsidP="00962262">
      <w:pPr>
        <w:widowControl w:val="0"/>
        <w:ind w:firstLine="1276"/>
        <w:jc w:val="both"/>
      </w:pPr>
      <w:r w:rsidRPr="00117965">
        <w:t>Срок поставки товара, выпол</w:t>
      </w:r>
      <w:r w:rsidR="00962262">
        <w:t xml:space="preserve">нения работ или оказания услуг: </w:t>
      </w:r>
      <w:r w:rsidR="00962262" w:rsidRPr="00962262">
        <w:rPr>
          <w:color w:val="000000"/>
        </w:rPr>
        <w:t>в течение 11 (одиннадцати) месяцев с даты заключения договора.</w:t>
      </w:r>
    </w:p>
    <w:p w:rsidR="00DC2469" w:rsidRPr="00D02100" w:rsidRDefault="00B224B5" w:rsidP="00D02100">
      <w:pPr>
        <w:widowControl w:val="0"/>
        <w:ind w:firstLine="1276"/>
        <w:jc w:val="both"/>
        <w:rPr>
          <w:bCs/>
          <w:i/>
          <w:color w:val="000000"/>
        </w:rPr>
      </w:pPr>
      <w:r w:rsidRPr="00117965">
        <w:t xml:space="preserve">Место поставки товара, выполнения работ или оказания услуг: </w:t>
      </w:r>
      <w:r w:rsidR="00D02100" w:rsidRPr="00D02100">
        <w:rPr>
          <w:bCs/>
          <w:color w:val="000000"/>
        </w:rPr>
        <w:t>г. Санкт-Петербург, Калининский район.</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C48C1" w:rsidRPr="00CC48C1" w:rsidRDefault="00C87330" w:rsidP="00CC48C1">
      <w:pPr>
        <w:shd w:val="clear" w:color="auto" w:fill="FFFFFF"/>
        <w:spacing w:before="60"/>
        <w:ind w:left="744" w:hanging="523"/>
        <w:jc w:val="both"/>
        <w:rPr>
          <w:bCs/>
          <w:color w:val="FF0000"/>
        </w:rPr>
      </w:pPr>
      <w:r w:rsidRPr="00117965">
        <w:t xml:space="preserve">Начальная (максимальная) цена договора: </w:t>
      </w:r>
      <w:r w:rsidR="00CC48C1" w:rsidRPr="00CC48C1">
        <w:rPr>
          <w:bCs/>
          <w:color w:val="000000"/>
        </w:rPr>
        <w:t>4 582 581,67 (Четыре миллиона пятьсот восемьдесят две тысячи пятьсот восемьдесят один) рубл</w:t>
      </w:r>
      <w:r w:rsidR="003540C5">
        <w:rPr>
          <w:bCs/>
          <w:color w:val="000000"/>
        </w:rPr>
        <w:t>ь</w:t>
      </w:r>
      <w:r w:rsidR="00CC48C1" w:rsidRPr="00CC48C1">
        <w:rPr>
          <w:bCs/>
          <w:color w:val="000000"/>
        </w:rPr>
        <w:t xml:space="preserve"> 67 копеек</w:t>
      </w:r>
      <w:r w:rsidR="000D5ECF" w:rsidRPr="00CC48C1">
        <w:t xml:space="preserve">. </w:t>
      </w:r>
      <w:r w:rsidR="00CC48C1" w:rsidRPr="00CC48C1">
        <w:rPr>
          <w:bCs/>
        </w:rPr>
        <w:t>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В стоимость аренды (договора) кроме уплаты всех налогов, пошлин, сборов и других обязательных платежей входит</w:t>
      </w:r>
      <w:r w:rsidR="00CC48C1" w:rsidRPr="00CC48C1">
        <w:rPr>
          <w:bCs/>
          <w:color w:val="000000"/>
        </w:rPr>
        <w:t>:</w:t>
      </w:r>
    </w:p>
    <w:p w:rsidR="00CC48C1" w:rsidRPr="00CC48C1" w:rsidRDefault="00CC48C1" w:rsidP="00CC48C1">
      <w:pPr>
        <w:pStyle w:val="Default"/>
        <w:numPr>
          <w:ilvl w:val="0"/>
          <w:numId w:val="138"/>
        </w:numPr>
        <w:tabs>
          <w:tab w:val="left" w:pos="142"/>
          <w:tab w:val="left" w:pos="1027"/>
        </w:tabs>
        <w:spacing w:before="0"/>
        <w:ind w:left="744" w:firstLine="0"/>
        <w:rPr>
          <w:bCs/>
        </w:rPr>
      </w:pPr>
      <w:r w:rsidRPr="00CC48C1">
        <w:rPr>
          <w:bCs/>
        </w:rPr>
        <w:t>оплата за арендуемое помещение;</w:t>
      </w:r>
    </w:p>
    <w:p w:rsidR="00CC48C1" w:rsidRPr="00CC48C1" w:rsidRDefault="00CC48C1" w:rsidP="00CC48C1">
      <w:pPr>
        <w:pStyle w:val="Default"/>
        <w:numPr>
          <w:ilvl w:val="0"/>
          <w:numId w:val="138"/>
        </w:numPr>
        <w:tabs>
          <w:tab w:val="left" w:pos="142"/>
          <w:tab w:val="left" w:pos="1008"/>
        </w:tabs>
        <w:spacing w:before="0"/>
        <w:ind w:left="744" w:firstLine="0"/>
        <w:rPr>
          <w:bCs/>
        </w:rPr>
      </w:pPr>
      <w:r w:rsidRPr="00CC48C1">
        <w:rPr>
          <w:bCs/>
        </w:rPr>
        <w:t>оплата электроснабжения, отопления, горячего и холодного водоснабжения, водоотведения;</w:t>
      </w:r>
    </w:p>
    <w:p w:rsidR="00CC48C1" w:rsidRPr="00CC48C1" w:rsidRDefault="00CC48C1" w:rsidP="00CC48C1">
      <w:pPr>
        <w:pStyle w:val="Default"/>
        <w:numPr>
          <w:ilvl w:val="0"/>
          <w:numId w:val="138"/>
        </w:numPr>
        <w:tabs>
          <w:tab w:val="left" w:pos="142"/>
          <w:tab w:val="left" w:pos="963"/>
        </w:tabs>
        <w:spacing w:before="0"/>
        <w:ind w:firstLine="308"/>
        <w:rPr>
          <w:bCs/>
        </w:rPr>
      </w:pPr>
      <w:r w:rsidRPr="00CC48C1">
        <w:rPr>
          <w:bCs/>
        </w:rPr>
        <w:t>оплата за уборку помещений и прилегающей территории, вывоза мусора;</w:t>
      </w:r>
    </w:p>
    <w:p w:rsidR="00CC48C1" w:rsidRPr="00CC48C1" w:rsidRDefault="00CC48C1" w:rsidP="00CC48C1">
      <w:pPr>
        <w:pStyle w:val="Default"/>
        <w:numPr>
          <w:ilvl w:val="0"/>
          <w:numId w:val="138"/>
        </w:numPr>
        <w:tabs>
          <w:tab w:val="left" w:pos="142"/>
          <w:tab w:val="left" w:pos="978"/>
        </w:tabs>
        <w:spacing w:before="0"/>
        <w:ind w:firstLine="308"/>
        <w:rPr>
          <w:bCs/>
        </w:rPr>
      </w:pPr>
      <w:r w:rsidRPr="00CC48C1">
        <w:rPr>
          <w:bCs/>
        </w:rPr>
        <w:t>охрана территории, видеонаблюдение, пропускную систему и прочие услуги;</w:t>
      </w:r>
    </w:p>
    <w:p w:rsidR="00CC48C1" w:rsidRPr="00CC48C1" w:rsidRDefault="00CC48C1" w:rsidP="00CC48C1">
      <w:pPr>
        <w:pStyle w:val="Default"/>
        <w:numPr>
          <w:ilvl w:val="0"/>
          <w:numId w:val="138"/>
        </w:numPr>
        <w:tabs>
          <w:tab w:val="left" w:pos="142"/>
          <w:tab w:val="left" w:pos="978"/>
        </w:tabs>
        <w:spacing w:before="0"/>
        <w:ind w:left="744" w:firstLine="0"/>
        <w:rPr>
          <w:bCs/>
        </w:rPr>
      </w:pPr>
      <w:r w:rsidRPr="00CC48C1">
        <w:rPr>
          <w:bCs/>
        </w:rPr>
        <w:t>парковочное место на охраняемой стоянке Арендодателя у центрального входа в здание;</w:t>
      </w:r>
    </w:p>
    <w:p w:rsidR="00CC48C1" w:rsidRPr="00CC48C1" w:rsidRDefault="00CC48C1" w:rsidP="00CC48C1">
      <w:pPr>
        <w:pStyle w:val="Default"/>
        <w:numPr>
          <w:ilvl w:val="0"/>
          <w:numId w:val="138"/>
        </w:numPr>
        <w:tabs>
          <w:tab w:val="left" w:pos="142"/>
          <w:tab w:val="left" w:pos="978"/>
        </w:tabs>
        <w:spacing w:before="0"/>
        <w:ind w:left="744" w:firstLine="0"/>
        <w:rPr>
          <w:bCs/>
        </w:rPr>
      </w:pPr>
      <w:r w:rsidRPr="00CC48C1">
        <w:rPr>
          <w:bCs/>
        </w:rPr>
        <w:t>ежедневная доставка корреспонденции адресованной Арендатору;</w:t>
      </w:r>
    </w:p>
    <w:p w:rsidR="00C87330" w:rsidRPr="00CC48C1" w:rsidRDefault="00CC48C1" w:rsidP="00CC48C1">
      <w:pPr>
        <w:pStyle w:val="Default"/>
        <w:numPr>
          <w:ilvl w:val="0"/>
          <w:numId w:val="138"/>
        </w:numPr>
        <w:tabs>
          <w:tab w:val="left" w:pos="142"/>
          <w:tab w:val="left" w:pos="978"/>
        </w:tabs>
        <w:spacing w:before="0"/>
        <w:ind w:left="744" w:firstLine="0"/>
        <w:rPr>
          <w:bCs/>
        </w:rPr>
      </w:pPr>
      <w:r w:rsidRPr="00CC48C1">
        <w:rPr>
          <w:bCs/>
        </w:rPr>
        <w:lastRenderedPageBreak/>
        <w:t>организация и осуществление переезда имущества филиала с занимаемых площадей по адресу: 195009, г. Санкт-Петербург, ул. Арсенальная, дом 1, корпус 2.</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1F4FA5">
        <w:rPr>
          <w:rFonts w:ascii="Times New Roman" w:hAnsi="Times New Roman"/>
          <w:sz w:val="24"/>
          <w:szCs w:val="24"/>
        </w:rPr>
        <w:t xml:space="preserve">не установлено. </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3C7007">
        <w:rPr>
          <w:spacing w:val="-6"/>
        </w:rPr>
        <w:t>18</w:t>
      </w:r>
      <w:r w:rsidR="00C11B66" w:rsidRPr="00117965">
        <w:rPr>
          <w:spacing w:val="-6"/>
        </w:rPr>
        <w:t xml:space="preserve">» </w:t>
      </w:r>
      <w:r w:rsidR="003C7007">
        <w:rPr>
          <w:spacing w:val="-6"/>
        </w:rPr>
        <w:t>ф</w:t>
      </w:r>
      <w:r w:rsidR="007C1038">
        <w:rPr>
          <w:spacing w:val="-6"/>
        </w:rPr>
        <w:t>еврал</w:t>
      </w:r>
      <w:r w:rsidR="00794A9E">
        <w:rPr>
          <w:spacing w:val="-6"/>
        </w:rPr>
        <w:t>я</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bookmarkStart w:id="6" w:name="_GoBack"/>
      <w:bookmarkEnd w:id="6"/>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7"/>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640C4C">
        <w:rPr>
          <w:rFonts w:ascii="Times New Roman" w:hAnsi="Times New Roman"/>
          <w:sz w:val="24"/>
          <w:szCs w:val="24"/>
        </w:rPr>
        <w:t>18</w:t>
      </w:r>
      <w:r w:rsidR="00C6343D" w:rsidRPr="00117965">
        <w:rPr>
          <w:rFonts w:ascii="Times New Roman" w:hAnsi="Times New Roman"/>
          <w:sz w:val="24"/>
          <w:szCs w:val="24"/>
        </w:rPr>
        <w:t xml:space="preserve">» </w:t>
      </w:r>
      <w:r w:rsidR="00640C4C">
        <w:rPr>
          <w:rFonts w:ascii="Times New Roman" w:hAnsi="Times New Roman"/>
          <w:sz w:val="24"/>
          <w:szCs w:val="24"/>
        </w:rPr>
        <w:t>ф</w:t>
      </w:r>
      <w:r w:rsidR="007C1038">
        <w:rPr>
          <w:rFonts w:ascii="Times New Roman" w:hAnsi="Times New Roman"/>
          <w:sz w:val="24"/>
          <w:szCs w:val="24"/>
        </w:rPr>
        <w:t>евраля</w:t>
      </w:r>
      <w:r w:rsidR="00794A9E" w:rsidRPr="00794A9E">
        <w:rPr>
          <w:rFonts w:ascii="Times New Roman" w:hAnsi="Times New Roman"/>
          <w:sz w:val="24"/>
          <w:szCs w:val="24"/>
        </w:rPr>
        <w:t xml:space="preserve">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640C4C">
        <w:rPr>
          <w:rFonts w:ascii="Times New Roman" w:hAnsi="Times New Roman"/>
          <w:sz w:val="24"/>
          <w:szCs w:val="24"/>
        </w:rPr>
        <w:t>20</w:t>
      </w:r>
      <w:r w:rsidR="00C6343D" w:rsidRPr="00117965">
        <w:rPr>
          <w:rFonts w:ascii="Times New Roman" w:hAnsi="Times New Roman"/>
          <w:sz w:val="24"/>
          <w:szCs w:val="24"/>
        </w:rPr>
        <w:t xml:space="preserve">» </w:t>
      </w:r>
      <w:r w:rsidR="00640C4C">
        <w:rPr>
          <w:rFonts w:ascii="Times New Roman" w:hAnsi="Times New Roman"/>
          <w:sz w:val="24"/>
          <w:szCs w:val="24"/>
        </w:rPr>
        <w:t>ф</w:t>
      </w:r>
      <w:r w:rsidR="00EE7BEE">
        <w:rPr>
          <w:rFonts w:ascii="Times New Roman" w:hAnsi="Times New Roman"/>
          <w:sz w:val="24"/>
          <w:szCs w:val="24"/>
        </w:rPr>
        <w:t>евраля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8"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8"/>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640C4C">
        <w:rPr>
          <w:rFonts w:ascii="Times New Roman" w:hAnsi="Times New Roman"/>
          <w:sz w:val="24"/>
          <w:szCs w:val="24"/>
        </w:rPr>
        <w:t>21</w:t>
      </w:r>
      <w:r w:rsidR="00C6343D" w:rsidRPr="00117965">
        <w:rPr>
          <w:rFonts w:ascii="Times New Roman" w:hAnsi="Times New Roman"/>
          <w:sz w:val="24"/>
          <w:szCs w:val="24"/>
        </w:rPr>
        <w:t xml:space="preserve">» </w:t>
      </w:r>
      <w:r w:rsidR="00640C4C">
        <w:rPr>
          <w:rFonts w:ascii="Times New Roman" w:hAnsi="Times New Roman"/>
          <w:sz w:val="24"/>
          <w:szCs w:val="24"/>
        </w:rPr>
        <w:t>ф</w:t>
      </w:r>
      <w:r w:rsidR="00EE7BEE">
        <w:rPr>
          <w:rFonts w:ascii="Times New Roman" w:hAnsi="Times New Roman"/>
          <w:sz w:val="24"/>
          <w:szCs w:val="24"/>
        </w:rPr>
        <w:t>евраля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7C1038"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p>
    <w:p w:rsidR="007C1038" w:rsidRPr="007C1038" w:rsidRDefault="007C1038" w:rsidP="00EE7BEE">
      <w:pPr>
        <w:widowControl w:val="0"/>
        <w:tabs>
          <w:tab w:val="left" w:pos="1134"/>
        </w:tabs>
        <w:ind w:firstLine="709"/>
        <w:contextualSpacing/>
        <w:jc w:val="both"/>
      </w:pPr>
      <w:r w:rsidRPr="007C1038">
        <w:t xml:space="preserve">Форма обеспечения: </w:t>
      </w:r>
      <w:r w:rsidR="001F4FA5">
        <w:t>не установлено.</w:t>
      </w:r>
    </w:p>
    <w:p w:rsidR="007C1038" w:rsidRPr="007C1038" w:rsidRDefault="007C1038" w:rsidP="00EE7BEE">
      <w:pPr>
        <w:widowControl w:val="0"/>
        <w:tabs>
          <w:tab w:val="left" w:pos="1134"/>
        </w:tabs>
        <w:ind w:firstLine="709"/>
        <w:contextualSpacing/>
        <w:jc w:val="both"/>
      </w:pPr>
      <w:r w:rsidRPr="007C1038">
        <w:t>Размер об</w:t>
      </w:r>
      <w:r w:rsidR="006A7D7B">
        <w:t xml:space="preserve">еспечения: </w:t>
      </w:r>
      <w:r w:rsidR="001F4FA5">
        <w:t>не установлено.</w:t>
      </w:r>
    </w:p>
    <w:p w:rsidR="00C87330" w:rsidRPr="00117965" w:rsidRDefault="007C1038" w:rsidP="00EE7BEE">
      <w:pPr>
        <w:widowControl w:val="0"/>
        <w:tabs>
          <w:tab w:val="left" w:pos="1134"/>
        </w:tabs>
        <w:ind w:firstLine="709"/>
        <w:contextualSpacing/>
        <w:jc w:val="both"/>
      </w:pPr>
      <w:r w:rsidRPr="007C1038">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lastRenderedPageBreak/>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9" w:name="_Toc374456839"/>
      <w:r w:rsidR="00C14669" w:rsidRPr="00117965">
        <w:lastRenderedPageBreak/>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74456840"/>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C7007">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C7007">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C7007">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C7007">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C7007">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C7007">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3C7007">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3C7007">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74456841"/>
      <w:r w:rsidRPr="00117965">
        <w:lastRenderedPageBreak/>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3C7007">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3C7007">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C7007">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C7007">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3C7007">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3C7007">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3C7007">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3C7007">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3C7007">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C7007">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3C7007">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6"/>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7"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3C7007">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7"/>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3C7007">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3C7007">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3C7007">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3C7007">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3C7007">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3C7007">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3C7007">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3C7007">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C7007">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C7007">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3C7007">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3C7007">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C7007">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3C7007">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3C7007">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3C7007">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3C7007">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sidRPr="003C7007">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3C7007">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74456843"/>
      <w:r w:rsidRPr="00117965">
        <w:lastRenderedPageBreak/>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3C7007">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3C7007">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3C7007" w:rsidRPr="003C7007">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3C7007">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3C7007">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3C7007">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3C7007">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3C7007">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3C7007">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w:t>
      </w:r>
      <w:proofErr w:type="gramStart"/>
      <w:r w:rsidRPr="00117965">
        <w:t>работы</w:t>
      </w:r>
      <w:proofErr w:type="gramEnd"/>
      <w:r w:rsidRPr="00117965">
        <w:t xml:space="preserve">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3C7007">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 xml:space="preserve">запроса </w:t>
      </w:r>
      <w:proofErr w:type="gramStart"/>
      <w:r w:rsidR="003E0066" w:rsidRPr="00117965">
        <w:t>предложений</w:t>
      </w:r>
      <w:proofErr w:type="gramEnd"/>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иностранном языке, если такие материалы сопровождаются точным, нотариально заверенным переводом на русский язык (</w:t>
      </w:r>
      <w:proofErr w:type="gramStart"/>
      <w:r w:rsidRPr="00117965">
        <w:t>в случаях</w:t>
      </w:r>
      <w:proofErr w:type="gramEnd"/>
      <w:r w:rsidRPr="00117965">
        <w:t xml:space="preserve">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3C7007">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3C7007">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3C7007" w:rsidRPr="003C7007">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3C7007" w:rsidRPr="003C7007">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3C7007" w:rsidRPr="003C7007">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3C7007" w:rsidRPr="003C7007">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C7007">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3C7007">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3C7007">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3C7007" w:rsidRPr="003C7007">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3C7007" w:rsidRPr="003C7007">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3C7007">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3C7007">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w:t>
      </w:r>
      <w:proofErr w:type="gramStart"/>
      <w:r w:rsidRPr="00117965">
        <w:t>работы</w:t>
      </w:r>
      <w:proofErr w:type="gramEnd"/>
      <w:r w:rsidRPr="00117965">
        <w:t xml:space="preserve">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3C7007">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3C7007">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6"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w:t>
      </w:r>
      <w:proofErr w:type="gramStart"/>
      <w:r w:rsidRPr="00117965">
        <w:t>работы</w:t>
      </w:r>
      <w:proofErr w:type="gramEnd"/>
      <w:r w:rsidRPr="00117965">
        <w:t xml:space="preserve">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3C7007">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2.7.2</w:t>
      </w:r>
      <w:r w:rsidRPr="00117965">
        <w:rPr>
          <w:u w:val="single"/>
        </w:rPr>
        <w:fldChar w:fldCharType="end"/>
      </w:r>
      <w:r w:rsidRPr="00117965">
        <w:t>.</w:t>
      </w:r>
      <w:bookmarkEnd w:id="89"/>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3C7007">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3C7007">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3C7007">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3C7007">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3C7007">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3C7007">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w:t>
      </w:r>
      <w:proofErr w:type="gramStart"/>
      <w:r w:rsidRPr="00117965">
        <w:t>достоверности</w:t>
      </w:r>
      <w:proofErr w:type="gramEnd"/>
      <w:r w:rsidRPr="00117965">
        <w:t xml:space="preserve">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9F76BD">
      <w:pPr>
        <w:numPr>
          <w:ilvl w:val="0"/>
          <w:numId w:val="63"/>
        </w:numPr>
        <w:autoSpaceDE w:val="0"/>
        <w:autoSpaceDN w:val="0"/>
        <w:adjustRightInd w:val="0"/>
        <w:ind w:left="0" w:firstLine="360"/>
        <w:jc w:val="both"/>
      </w:pPr>
      <w:bookmarkStart w:id="113"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4"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3C7007">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3C7007">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C7007">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3C7007">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3C7007">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3C7007">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3C7007">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3C7007">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796"/>
      <w:r w:rsidRPr="00117965">
        <w:t>достоверность сведений и действительность документов, приведенных в заявке;</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3C7007">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3C7007">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4A0A4B">
      <w:pPr>
        <w:numPr>
          <w:ilvl w:val="0"/>
          <w:numId w:val="90"/>
        </w:numPr>
        <w:autoSpaceDE w:val="0"/>
        <w:autoSpaceDN w:val="0"/>
        <w:adjustRightInd w:val="0"/>
        <w:ind w:left="0" w:firstLine="709"/>
        <w:jc w:val="both"/>
      </w:pPr>
      <w:bookmarkStart w:id="127"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3C7007">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3C7007">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3C7007">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3C7007">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3C7007">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3C7007" w:rsidRPr="003C7007">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3C7007">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3C7007">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3C7007">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C7007">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C7007">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C7007">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C7007">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C7007">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C7007">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C7007">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C7007">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C7007">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C7007">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C7007">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C7007">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3C7007">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3"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4"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3C7007">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3C7007">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3C7007">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3C7007">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3C7007">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2"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3C7007">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3C7007">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3C7007">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3C7007">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7"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8" w:name="_Ref264625125"/>
      <w:bookmarkEnd w:id="147"/>
      <w:r w:rsidRPr="00117965">
        <w:t>о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xml:space="preserve">, начиная с первого, относительно других по мере уменьшения степени </w:t>
      </w:r>
      <w:proofErr w:type="gramStart"/>
      <w:r w:rsidRPr="00117965">
        <w:t>предпочтительности</w:t>
      </w:r>
      <w:proofErr w:type="gramEnd"/>
      <w:r w:rsidRPr="00117965">
        <w:t xml:space="preserve">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25414"/>
      <w:r w:rsidRPr="00117965">
        <w:t>о результатах переторжки (если проводилась);</w:t>
      </w:r>
      <w:bookmarkEnd w:id="150"/>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1"/>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2"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3C7007">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3C7007">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3C7007">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3C7007">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3C7007">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3C7007">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2"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3C7007">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3C7007">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3C7007">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3C7007">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9"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C7007">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3C7007">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3C7007">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3C7007">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C7007">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74456844"/>
      <w:r w:rsidRPr="00117965">
        <w:lastRenderedPageBreak/>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3C7007">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3C7007">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B42D6" w:rsidTr="00293921">
        <w:trPr>
          <w:trHeight w:val="20"/>
          <w:tblHeader/>
        </w:trPr>
        <w:tc>
          <w:tcPr>
            <w:tcW w:w="781" w:type="dxa"/>
            <w:vAlign w:val="center"/>
          </w:tcPr>
          <w:p w:rsidR="00C87330" w:rsidRPr="001B42D6" w:rsidRDefault="00C87330" w:rsidP="00C87330">
            <w:pPr>
              <w:jc w:val="center"/>
            </w:pPr>
            <w:r w:rsidRPr="001B42D6">
              <w:t>№ п/п</w:t>
            </w:r>
          </w:p>
        </w:tc>
        <w:tc>
          <w:tcPr>
            <w:tcW w:w="3228" w:type="dxa"/>
            <w:vAlign w:val="center"/>
          </w:tcPr>
          <w:p w:rsidR="00C87330" w:rsidRPr="001B42D6" w:rsidRDefault="00C87330" w:rsidP="00C87330">
            <w:pPr>
              <w:pStyle w:val="22"/>
              <w:ind w:firstLine="0"/>
              <w:jc w:val="center"/>
              <w:rPr>
                <w:bCs/>
              </w:rPr>
            </w:pPr>
            <w:r w:rsidRPr="001B42D6">
              <w:rPr>
                <w:bCs/>
              </w:rPr>
              <w:t>Наименование п/п</w:t>
            </w:r>
          </w:p>
        </w:tc>
        <w:tc>
          <w:tcPr>
            <w:tcW w:w="10664" w:type="dxa"/>
            <w:vAlign w:val="center"/>
          </w:tcPr>
          <w:p w:rsidR="00C87330" w:rsidRPr="001B42D6" w:rsidRDefault="00C87330" w:rsidP="00C87330">
            <w:pPr>
              <w:pStyle w:val="22"/>
              <w:ind w:right="153" w:firstLine="0"/>
              <w:jc w:val="center"/>
              <w:rPr>
                <w:bCs/>
              </w:rPr>
            </w:pPr>
            <w:r w:rsidRPr="001B42D6">
              <w:rPr>
                <w:bCs/>
              </w:rPr>
              <w:t>Содержание</w:t>
            </w:r>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bookmarkStart w:id="266" w:name="_Ref317250566"/>
          </w:p>
        </w:tc>
        <w:bookmarkEnd w:id="266"/>
        <w:tc>
          <w:tcPr>
            <w:tcW w:w="3228" w:type="dxa"/>
          </w:tcPr>
          <w:p w:rsidR="00C87330" w:rsidRPr="001B42D6" w:rsidRDefault="00C87330" w:rsidP="00C87330">
            <w:pPr>
              <w:contextualSpacing/>
            </w:pPr>
            <w:r w:rsidRPr="001B42D6">
              <w:rPr>
                <w:bCs/>
              </w:rPr>
              <w:t xml:space="preserve">Предмет </w:t>
            </w:r>
            <w:r w:rsidR="003E0066" w:rsidRPr="001B42D6">
              <w:rPr>
                <w:bCs/>
              </w:rPr>
              <w:t>запроса предложений</w:t>
            </w:r>
            <w:r w:rsidRPr="001B42D6">
              <w:rPr>
                <w:bCs/>
              </w:rPr>
              <w:t xml:space="preserve"> </w:t>
            </w:r>
          </w:p>
          <w:p w:rsidR="00293921" w:rsidRPr="001B42D6" w:rsidRDefault="00293921" w:rsidP="00C87330">
            <w:pPr>
              <w:contextualSpacing/>
            </w:pPr>
          </w:p>
          <w:p w:rsidR="00C87330" w:rsidRPr="001B42D6" w:rsidRDefault="00C87330" w:rsidP="00C87330">
            <w:pPr>
              <w:contextualSpacing/>
              <w:rPr>
                <w:bCs/>
              </w:rPr>
            </w:pPr>
            <w:r w:rsidRPr="001B42D6">
              <w:t xml:space="preserve">Состав и объем </w:t>
            </w:r>
            <w:r w:rsidRPr="001B42D6">
              <w:rPr>
                <w:i/>
              </w:rPr>
              <w:t>[товара/ работ/услуг]</w:t>
            </w:r>
          </w:p>
        </w:tc>
        <w:tc>
          <w:tcPr>
            <w:tcW w:w="10664" w:type="dxa"/>
          </w:tcPr>
          <w:p w:rsidR="00293921" w:rsidRPr="001B42D6" w:rsidRDefault="00293921" w:rsidP="00293921">
            <w:pPr>
              <w:widowControl w:val="0"/>
              <w:ind w:right="153"/>
              <w:contextualSpacing/>
              <w:jc w:val="both"/>
            </w:pPr>
            <w:r w:rsidRPr="001B42D6">
              <w:t xml:space="preserve">Право заключения договора </w:t>
            </w:r>
            <w:r w:rsidR="0022210C" w:rsidRPr="001B42D6">
              <w:rPr>
                <w:bCs/>
                <w:color w:val="000000"/>
              </w:rPr>
              <w:t>аренды помещения (офиса) для нужд аппарата управления филиала</w:t>
            </w:r>
            <w:r w:rsidR="0022210C" w:rsidRPr="001B42D6">
              <w:t xml:space="preserve"> «Северо-западный территориальный округ» ФГУП «РосРАО»</w:t>
            </w:r>
            <w:r w:rsidRPr="001B42D6">
              <w:t>.</w:t>
            </w:r>
          </w:p>
          <w:p w:rsidR="00293921" w:rsidRPr="001B42D6" w:rsidRDefault="00293921" w:rsidP="00293921">
            <w:pPr>
              <w:widowControl w:val="0"/>
              <w:ind w:right="153"/>
              <w:contextualSpacing/>
              <w:jc w:val="both"/>
            </w:pPr>
          </w:p>
          <w:p w:rsidR="00C87330" w:rsidRPr="001B42D6" w:rsidRDefault="00293921" w:rsidP="00293921">
            <w:pPr>
              <w:ind w:right="153"/>
              <w:contextualSpacing/>
              <w:jc w:val="both"/>
            </w:pPr>
            <w:r w:rsidRPr="001B42D6">
              <w:t xml:space="preserve">В соответствии с </w:t>
            </w:r>
            <w:r w:rsidRPr="001B42D6">
              <w:rPr>
                <w:u w:val="single"/>
              </w:rPr>
              <w:t>Томом 2 «ТЕХНИЧЕСКАЯ ЧАСТЬ»</w:t>
            </w:r>
            <w:r w:rsidRPr="001B42D6">
              <w:t>.</w:t>
            </w:r>
          </w:p>
          <w:p w:rsidR="0022210C" w:rsidRPr="001B42D6" w:rsidRDefault="00AE4CAE" w:rsidP="00293921">
            <w:pPr>
              <w:ind w:right="153"/>
              <w:contextualSpacing/>
              <w:jc w:val="both"/>
            </w:pPr>
            <w:r w:rsidRPr="001B42D6">
              <w:rPr>
                <w:bCs/>
              </w:rPr>
              <w:t xml:space="preserve">Объем услуг: </w:t>
            </w:r>
            <w:r w:rsidR="0022210C" w:rsidRPr="001B42D6">
              <w:rPr>
                <w:bCs/>
              </w:rPr>
              <w:t>324,80 – 436,80</w:t>
            </w:r>
            <w:r w:rsidRPr="001B42D6">
              <w:rPr>
                <w:bCs/>
              </w:rPr>
              <w:t xml:space="preserve"> м2.</w:t>
            </w:r>
          </w:p>
          <w:p w:rsidR="0022210C" w:rsidRPr="001B42D6" w:rsidRDefault="0022210C" w:rsidP="00293921">
            <w:pPr>
              <w:ind w:right="153"/>
              <w:contextualSpacing/>
              <w:jc w:val="both"/>
              <w:rPr>
                <w:bCs/>
              </w:rPr>
            </w:pPr>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bookmarkStart w:id="267" w:name="_Ref320198365"/>
          </w:p>
        </w:tc>
        <w:bookmarkEnd w:id="267"/>
        <w:tc>
          <w:tcPr>
            <w:tcW w:w="3228" w:type="dxa"/>
          </w:tcPr>
          <w:p w:rsidR="00C87330" w:rsidRPr="001B42D6" w:rsidRDefault="00C87330" w:rsidP="00FF5992">
            <w:pPr>
              <w:ind w:right="70"/>
              <w:rPr>
                <w:bCs/>
              </w:rPr>
            </w:pPr>
            <w:r w:rsidRPr="001B42D6">
              <w:rPr>
                <w:bCs/>
              </w:rPr>
              <w:t xml:space="preserve">Нормативный документ, в соответствии с которым проводится </w:t>
            </w:r>
            <w:r w:rsidR="002E77A5" w:rsidRPr="001B42D6">
              <w:rPr>
                <w:bCs/>
              </w:rPr>
              <w:t>запрос предложений</w:t>
            </w:r>
          </w:p>
        </w:tc>
        <w:tc>
          <w:tcPr>
            <w:tcW w:w="10664" w:type="dxa"/>
          </w:tcPr>
          <w:p w:rsidR="00C87330" w:rsidRPr="001B42D6" w:rsidRDefault="00963D48" w:rsidP="006B233D">
            <w:pPr>
              <w:pStyle w:val="22"/>
              <w:ind w:right="153" w:firstLine="0"/>
              <w:rPr>
                <w:bCs/>
                <w:i/>
                <w:shd w:val="clear" w:color="auto" w:fill="FDE9D9"/>
              </w:rPr>
            </w:pPr>
            <w:r w:rsidRPr="001B42D6">
              <w:rPr>
                <w:bCs/>
              </w:rPr>
              <w:t>Единый отраслевой стандарт закупок (Положение о закупке) Государственной корпорации по атомной энергии «</w:t>
            </w:r>
            <w:proofErr w:type="spellStart"/>
            <w:r w:rsidRPr="001B42D6">
              <w:rPr>
                <w:bCs/>
              </w:rPr>
              <w:t>Росатом</w:t>
            </w:r>
            <w:proofErr w:type="spellEnd"/>
            <w:r w:rsidRPr="001B42D6">
              <w:rPr>
                <w:bCs/>
              </w:rPr>
              <w:t xml:space="preserve">» </w:t>
            </w:r>
            <w:r w:rsidR="00EE0862" w:rsidRPr="001B42D6">
              <w:rPr>
                <w:bCs/>
              </w:rPr>
              <w:t xml:space="preserve">с изменениями, </w:t>
            </w:r>
            <w:r w:rsidRPr="001B42D6">
              <w:rPr>
                <w:bCs/>
              </w:rPr>
              <w:t>утвержденны</w:t>
            </w:r>
            <w:r w:rsidR="00EE0862" w:rsidRPr="001B42D6">
              <w:rPr>
                <w:bCs/>
              </w:rPr>
              <w:t>ми</w:t>
            </w:r>
            <w:r w:rsidRPr="001B42D6">
              <w:rPr>
                <w:bCs/>
              </w:rPr>
              <w:t xml:space="preserve"> решением наблюдательного совета </w:t>
            </w:r>
            <w:proofErr w:type="spellStart"/>
            <w:r w:rsidRPr="001B42D6">
              <w:rPr>
                <w:bCs/>
              </w:rPr>
              <w:t>Госкорпорации</w:t>
            </w:r>
            <w:proofErr w:type="spellEnd"/>
            <w:r w:rsidRPr="001B42D6">
              <w:rPr>
                <w:bCs/>
              </w:rPr>
              <w:t xml:space="preserve"> «</w:t>
            </w:r>
            <w:proofErr w:type="spellStart"/>
            <w:r w:rsidRPr="001B42D6">
              <w:rPr>
                <w:bCs/>
              </w:rPr>
              <w:t>Росатом</w:t>
            </w:r>
            <w:proofErr w:type="spellEnd"/>
            <w:r w:rsidRPr="001B42D6">
              <w:rPr>
                <w:bCs/>
              </w:rPr>
              <w:t xml:space="preserve">» </w:t>
            </w:r>
            <w:r w:rsidR="00BD7FA6" w:rsidRPr="001B42D6">
              <w:rPr>
                <w:bCs/>
              </w:rPr>
              <w:t>(</w:t>
            </w:r>
            <w:r w:rsidR="00BD7FA6" w:rsidRPr="001B42D6">
              <w:rPr>
                <w:bCs/>
                <w:i/>
              </w:rPr>
              <w:t>протокол от </w:t>
            </w:r>
            <w:r w:rsidR="006B233D" w:rsidRPr="001B42D6">
              <w:rPr>
                <w:bCs/>
                <w:i/>
              </w:rPr>
              <w:t>03.12</w:t>
            </w:r>
            <w:r w:rsidR="00BD7FA6" w:rsidRPr="001B42D6">
              <w:rPr>
                <w:bCs/>
                <w:i/>
              </w:rPr>
              <w:t>.201</w:t>
            </w:r>
            <w:r w:rsidR="00EE0862" w:rsidRPr="001B42D6">
              <w:rPr>
                <w:bCs/>
                <w:i/>
              </w:rPr>
              <w:t>3</w:t>
            </w:r>
            <w:r w:rsidR="00BD7FA6" w:rsidRPr="001B42D6">
              <w:rPr>
                <w:bCs/>
                <w:i/>
              </w:rPr>
              <w:t xml:space="preserve"> № </w:t>
            </w:r>
            <w:r w:rsidR="00C6343D" w:rsidRPr="001B42D6">
              <w:rPr>
                <w:bCs/>
                <w:i/>
              </w:rPr>
              <w:t>5</w:t>
            </w:r>
            <w:r w:rsidR="006B233D" w:rsidRPr="001B42D6">
              <w:rPr>
                <w:bCs/>
                <w:i/>
              </w:rPr>
              <w:t>4</w:t>
            </w:r>
            <w:r w:rsidR="00BD7FA6" w:rsidRPr="001B42D6">
              <w:rPr>
                <w:bCs/>
              </w:rPr>
              <w:t>)</w:t>
            </w:r>
            <w:r w:rsidR="00293921" w:rsidRPr="001B42D6">
              <w:rPr>
                <w:bCs/>
              </w:rPr>
              <w:t>.</w:t>
            </w:r>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bookmarkStart w:id="268" w:name="_Ref317250598"/>
          </w:p>
        </w:tc>
        <w:bookmarkEnd w:id="268"/>
        <w:tc>
          <w:tcPr>
            <w:tcW w:w="3228" w:type="dxa"/>
          </w:tcPr>
          <w:p w:rsidR="00A35D2A" w:rsidRPr="001B42D6" w:rsidRDefault="00A35D2A" w:rsidP="00A35D2A">
            <w:pPr>
              <w:ind w:right="153"/>
            </w:pPr>
            <w:r w:rsidRPr="001B42D6">
              <w:t>Условия договора:</w:t>
            </w:r>
          </w:p>
          <w:p w:rsidR="00C87330" w:rsidRPr="001B42D6" w:rsidRDefault="00C87330" w:rsidP="00C87330">
            <w:pPr>
              <w:ind w:right="153"/>
              <w:rPr>
                <w:i/>
              </w:rPr>
            </w:pPr>
            <w:r w:rsidRPr="001B42D6">
              <w:t xml:space="preserve">Сроки </w:t>
            </w:r>
            <w:r w:rsidRPr="001B42D6">
              <w:rPr>
                <w:i/>
              </w:rPr>
              <w:t>поставки товара/ выполнения работ или оказания услуг</w:t>
            </w:r>
          </w:p>
          <w:p w:rsidR="00293921" w:rsidRPr="001B42D6" w:rsidRDefault="00293921" w:rsidP="00C87330">
            <w:pPr>
              <w:ind w:right="153"/>
              <w:rPr>
                <w:bCs/>
                <w:i/>
                <w:shd w:val="clear" w:color="auto" w:fill="FDE9D9"/>
              </w:rPr>
            </w:pPr>
          </w:p>
          <w:p w:rsidR="00C87330" w:rsidRPr="001B42D6" w:rsidRDefault="00C87330" w:rsidP="00C87330">
            <w:pPr>
              <w:ind w:right="153"/>
              <w:rPr>
                <w:bCs/>
                <w:i/>
                <w:shd w:val="clear" w:color="auto" w:fill="FDE9D9"/>
              </w:rPr>
            </w:pPr>
            <w:r w:rsidRPr="001B42D6">
              <w:t xml:space="preserve">Место </w:t>
            </w:r>
            <w:r w:rsidRPr="001B42D6">
              <w:rPr>
                <w:i/>
              </w:rPr>
              <w:t>поставки товара/ выполнения работ или оказания услуг</w:t>
            </w:r>
          </w:p>
          <w:p w:rsidR="00D572B9" w:rsidRPr="001B42D6" w:rsidRDefault="00D572B9" w:rsidP="00C87330">
            <w:pPr>
              <w:ind w:right="153"/>
              <w:rPr>
                <w:bCs/>
                <w:i/>
                <w:shd w:val="clear" w:color="auto" w:fill="FDE9D9"/>
              </w:rPr>
            </w:pPr>
          </w:p>
          <w:p w:rsidR="00C87330" w:rsidRPr="001B42D6" w:rsidRDefault="005866A3" w:rsidP="00C87330">
            <w:pPr>
              <w:ind w:right="153"/>
              <w:rPr>
                <w:i/>
              </w:rPr>
            </w:pPr>
            <w:r w:rsidRPr="001B42D6">
              <w:rPr>
                <w:i/>
              </w:rPr>
              <w:t xml:space="preserve">Условия оплаты </w:t>
            </w:r>
          </w:p>
        </w:tc>
        <w:tc>
          <w:tcPr>
            <w:tcW w:w="10664" w:type="dxa"/>
          </w:tcPr>
          <w:p w:rsidR="00293921" w:rsidRPr="001B42D6" w:rsidRDefault="00293921" w:rsidP="00293921">
            <w:pPr>
              <w:ind w:right="153"/>
            </w:pPr>
          </w:p>
          <w:p w:rsidR="00293921" w:rsidRPr="001B42D6" w:rsidRDefault="001B42D6" w:rsidP="00293921">
            <w:pPr>
              <w:ind w:right="153"/>
            </w:pPr>
            <w:r w:rsidRPr="001B42D6">
              <w:rPr>
                <w:color w:val="000000"/>
              </w:rPr>
              <w:t>в течение 11 (одиннадцати) месяцев с даты заключения договора.</w:t>
            </w:r>
          </w:p>
          <w:p w:rsidR="00293921" w:rsidRPr="001B42D6" w:rsidRDefault="00293921" w:rsidP="00293921">
            <w:pPr>
              <w:widowControl w:val="0"/>
              <w:ind w:right="153"/>
              <w:jc w:val="both"/>
            </w:pPr>
          </w:p>
          <w:p w:rsidR="00293921" w:rsidRPr="001B42D6" w:rsidRDefault="00293921" w:rsidP="00293921">
            <w:pPr>
              <w:widowControl w:val="0"/>
              <w:ind w:right="153"/>
              <w:jc w:val="both"/>
            </w:pPr>
          </w:p>
          <w:p w:rsidR="00293921" w:rsidRPr="001B42D6" w:rsidRDefault="00293921" w:rsidP="00293921">
            <w:pPr>
              <w:widowControl w:val="0"/>
              <w:ind w:right="153"/>
              <w:jc w:val="both"/>
            </w:pPr>
          </w:p>
          <w:p w:rsidR="00293921" w:rsidRPr="001B42D6" w:rsidRDefault="00AE4CAE" w:rsidP="00293921">
            <w:pPr>
              <w:widowControl w:val="0"/>
              <w:ind w:right="153"/>
              <w:jc w:val="both"/>
            </w:pPr>
            <w:r w:rsidRPr="001B42D6">
              <w:rPr>
                <w:bCs/>
                <w:color w:val="000000"/>
              </w:rPr>
              <w:t>г.</w:t>
            </w:r>
            <w:r w:rsidRPr="001B42D6">
              <w:rPr>
                <w:bCs/>
                <w:color w:val="000000"/>
              </w:rPr>
              <w:t xml:space="preserve"> </w:t>
            </w:r>
            <w:r w:rsidRPr="001B42D6">
              <w:rPr>
                <w:bCs/>
                <w:color w:val="000000"/>
              </w:rPr>
              <w:t>Санкт-Петербург, Калининский район</w:t>
            </w:r>
            <w:r w:rsidRPr="001B42D6">
              <w:rPr>
                <w:bCs/>
                <w:color w:val="000000"/>
              </w:rPr>
              <w:t>.</w:t>
            </w:r>
          </w:p>
          <w:p w:rsidR="00293921" w:rsidRPr="001B42D6" w:rsidRDefault="00293921" w:rsidP="00293921">
            <w:pPr>
              <w:widowControl w:val="0"/>
              <w:ind w:right="153"/>
              <w:jc w:val="both"/>
            </w:pPr>
          </w:p>
          <w:p w:rsidR="00293921" w:rsidRPr="001B42D6" w:rsidRDefault="00293921" w:rsidP="00293921">
            <w:pPr>
              <w:widowControl w:val="0"/>
              <w:ind w:right="153"/>
              <w:jc w:val="both"/>
            </w:pPr>
          </w:p>
          <w:p w:rsidR="00AE4CAE" w:rsidRPr="001B42D6" w:rsidRDefault="00AE4CAE" w:rsidP="0064048F">
            <w:pPr>
              <w:widowControl w:val="0"/>
              <w:ind w:right="153"/>
              <w:jc w:val="both"/>
              <w:rPr>
                <w:bCs/>
                <w:i/>
                <w:color w:val="000000"/>
              </w:rPr>
            </w:pPr>
          </w:p>
          <w:p w:rsidR="00CC6B67" w:rsidRPr="001B42D6" w:rsidRDefault="00AE4CAE" w:rsidP="0064048F">
            <w:pPr>
              <w:widowControl w:val="0"/>
              <w:ind w:right="153"/>
              <w:jc w:val="both"/>
            </w:pPr>
            <w:r w:rsidRPr="001B42D6">
              <w:rPr>
                <w:bCs/>
                <w:color w:val="000000"/>
              </w:rPr>
              <w:t>Безналичный расчет.</w:t>
            </w:r>
            <w:r w:rsidRPr="001B42D6">
              <w:rPr>
                <w:bCs/>
                <w:color w:val="FF0000"/>
              </w:rPr>
              <w:t xml:space="preserve"> </w:t>
            </w:r>
            <w:r w:rsidRPr="001B42D6">
              <w:rPr>
                <w:bCs/>
              </w:rPr>
              <w:t xml:space="preserve">Ежемесячно, в течение 10 (десяти) банковских </w:t>
            </w:r>
            <w:r w:rsidRPr="001B42D6">
              <w:rPr>
                <w:bCs/>
                <w:color w:val="000000"/>
              </w:rPr>
              <w:t>дней, с момента подписания Акта приема-передачи оказанных услуг.</w:t>
            </w:r>
          </w:p>
        </w:tc>
      </w:tr>
      <w:tr w:rsidR="0001444C" w:rsidRPr="001B42D6" w:rsidTr="00293921">
        <w:trPr>
          <w:trHeight w:val="20"/>
        </w:trPr>
        <w:tc>
          <w:tcPr>
            <w:tcW w:w="781" w:type="dxa"/>
          </w:tcPr>
          <w:p w:rsidR="0001444C" w:rsidRPr="001B42D6" w:rsidRDefault="00A265D1" w:rsidP="00A265D1">
            <w:pPr>
              <w:tabs>
                <w:tab w:val="left" w:pos="0"/>
                <w:tab w:val="left" w:pos="284"/>
              </w:tabs>
            </w:pPr>
            <w:r w:rsidRPr="001B42D6">
              <w:t>3.1</w:t>
            </w:r>
          </w:p>
        </w:tc>
        <w:tc>
          <w:tcPr>
            <w:tcW w:w="3228" w:type="dxa"/>
          </w:tcPr>
          <w:p w:rsidR="0001444C" w:rsidRPr="001B42D6" w:rsidRDefault="0001444C" w:rsidP="00A35D2A">
            <w:pPr>
              <w:ind w:right="153"/>
            </w:pPr>
            <w:r w:rsidRPr="001B42D6">
              <w:t>Встречные предложения по условиям договора</w:t>
            </w:r>
          </w:p>
        </w:tc>
        <w:tc>
          <w:tcPr>
            <w:tcW w:w="10664" w:type="dxa"/>
          </w:tcPr>
          <w:p w:rsidR="00D30A27" w:rsidRPr="001B42D6" w:rsidRDefault="005866A3" w:rsidP="005866A3">
            <w:pPr>
              <w:pStyle w:val="Times12"/>
              <w:overflowPunct/>
              <w:autoSpaceDE/>
              <w:autoSpaceDN/>
              <w:adjustRightInd/>
              <w:ind w:firstLine="0"/>
              <w:rPr>
                <w:szCs w:val="24"/>
              </w:rPr>
            </w:pPr>
            <w:r w:rsidRPr="001B42D6">
              <w:rPr>
                <w:szCs w:val="24"/>
              </w:rPr>
              <w:t>Н</w:t>
            </w:r>
            <w:r w:rsidR="0001444C" w:rsidRPr="001B42D6">
              <w:rPr>
                <w:szCs w:val="24"/>
              </w:rPr>
              <w:t>е допускаются.</w:t>
            </w:r>
          </w:p>
        </w:tc>
      </w:tr>
      <w:tr w:rsidR="00293921" w:rsidRPr="001B42D6" w:rsidTr="00293921">
        <w:trPr>
          <w:trHeight w:val="20"/>
        </w:trPr>
        <w:tc>
          <w:tcPr>
            <w:tcW w:w="781" w:type="dxa"/>
          </w:tcPr>
          <w:p w:rsidR="00293921" w:rsidRPr="001B42D6" w:rsidRDefault="00293921" w:rsidP="00293921">
            <w:pPr>
              <w:numPr>
                <w:ilvl w:val="0"/>
                <w:numId w:val="56"/>
              </w:numPr>
              <w:tabs>
                <w:tab w:val="num" w:pos="786"/>
              </w:tabs>
              <w:ind w:left="0" w:hanging="15"/>
              <w:jc w:val="center"/>
            </w:pPr>
            <w:bookmarkStart w:id="269" w:name="_Ref317250606"/>
          </w:p>
        </w:tc>
        <w:bookmarkEnd w:id="269"/>
        <w:tc>
          <w:tcPr>
            <w:tcW w:w="3228" w:type="dxa"/>
          </w:tcPr>
          <w:p w:rsidR="00293921" w:rsidRPr="001B42D6" w:rsidRDefault="00293921" w:rsidP="00293921">
            <w:pPr>
              <w:ind w:right="153"/>
            </w:pPr>
            <w:r w:rsidRPr="001B42D6">
              <w:t xml:space="preserve">Количество лотов </w:t>
            </w:r>
          </w:p>
        </w:tc>
        <w:tc>
          <w:tcPr>
            <w:tcW w:w="10664" w:type="dxa"/>
          </w:tcPr>
          <w:p w:rsidR="00293921" w:rsidRPr="001B42D6" w:rsidRDefault="00293921" w:rsidP="00293921">
            <w:pPr>
              <w:widowControl w:val="0"/>
              <w:ind w:right="153"/>
            </w:pPr>
            <w:r w:rsidRPr="001B42D6">
              <w:t>1 (Один)</w:t>
            </w:r>
          </w:p>
        </w:tc>
      </w:tr>
      <w:tr w:rsidR="00293921" w:rsidRPr="001B42D6" w:rsidTr="00293921">
        <w:trPr>
          <w:trHeight w:val="20"/>
        </w:trPr>
        <w:tc>
          <w:tcPr>
            <w:tcW w:w="781" w:type="dxa"/>
          </w:tcPr>
          <w:p w:rsidR="00293921" w:rsidRPr="001B42D6" w:rsidRDefault="00293921" w:rsidP="00293921">
            <w:pPr>
              <w:numPr>
                <w:ilvl w:val="0"/>
                <w:numId w:val="56"/>
              </w:numPr>
              <w:tabs>
                <w:tab w:val="num" w:pos="786"/>
              </w:tabs>
              <w:ind w:left="0" w:hanging="15"/>
              <w:jc w:val="center"/>
            </w:pPr>
            <w:bookmarkStart w:id="270" w:name="_Ref317249928"/>
          </w:p>
        </w:tc>
        <w:bookmarkEnd w:id="270"/>
        <w:tc>
          <w:tcPr>
            <w:tcW w:w="3228" w:type="dxa"/>
          </w:tcPr>
          <w:p w:rsidR="00293921" w:rsidRPr="001B42D6" w:rsidRDefault="00293921" w:rsidP="00293921">
            <w:pPr>
              <w:contextualSpacing/>
            </w:pPr>
            <w:r w:rsidRPr="001B42D6">
              <w:t>Заказчик</w:t>
            </w:r>
          </w:p>
        </w:tc>
        <w:tc>
          <w:tcPr>
            <w:tcW w:w="10664" w:type="dxa"/>
          </w:tcPr>
          <w:p w:rsidR="00293921" w:rsidRPr="001B42D6" w:rsidRDefault="00293921" w:rsidP="00293921">
            <w:pPr>
              <w:widowControl w:val="0"/>
              <w:ind w:right="153"/>
              <w:jc w:val="both"/>
            </w:pPr>
            <w:r w:rsidRPr="001B42D6">
              <w:t>Федеральное государственное унитарное предприятие «Предприятие по обращению с радиоактивными отходами «РосРАО»</w:t>
            </w:r>
          </w:p>
          <w:p w:rsidR="00293921" w:rsidRPr="001B42D6" w:rsidRDefault="00293921" w:rsidP="00293921">
            <w:pPr>
              <w:widowControl w:val="0"/>
              <w:ind w:right="153"/>
              <w:jc w:val="both"/>
            </w:pPr>
            <w:r w:rsidRPr="001B42D6">
              <w:t xml:space="preserve">Место нахождения: 119017, г. Москва, </w:t>
            </w:r>
            <w:proofErr w:type="spellStart"/>
            <w:r w:rsidRPr="001B42D6">
              <w:t>Пыжевский</w:t>
            </w:r>
            <w:proofErr w:type="spellEnd"/>
            <w:r w:rsidRPr="001B42D6">
              <w:t xml:space="preserve"> пер., д. 6.</w:t>
            </w:r>
          </w:p>
          <w:p w:rsidR="00293921" w:rsidRPr="001B42D6" w:rsidRDefault="00293921" w:rsidP="00293921">
            <w:pPr>
              <w:widowControl w:val="0"/>
              <w:ind w:right="153"/>
              <w:jc w:val="both"/>
            </w:pPr>
            <w:r w:rsidRPr="001B42D6">
              <w:t>Почтовый адрес: 119017, г. Москва, Большая Ордынка, д. 24.</w:t>
            </w:r>
          </w:p>
          <w:p w:rsidR="00293921" w:rsidRPr="001B42D6" w:rsidRDefault="00293921" w:rsidP="00293921">
            <w:pPr>
              <w:widowControl w:val="0"/>
              <w:ind w:right="153"/>
              <w:jc w:val="both"/>
            </w:pPr>
            <w:r w:rsidRPr="001B42D6">
              <w:lastRenderedPageBreak/>
              <w:t>Тел.: (495) 710-76-48; факс: (495) 710-76-50.</w:t>
            </w:r>
          </w:p>
        </w:tc>
      </w:tr>
      <w:tr w:rsidR="00293921" w:rsidRPr="001B42D6" w:rsidTr="00293921">
        <w:trPr>
          <w:trHeight w:val="20"/>
        </w:trPr>
        <w:tc>
          <w:tcPr>
            <w:tcW w:w="781" w:type="dxa"/>
          </w:tcPr>
          <w:p w:rsidR="00293921" w:rsidRPr="001B42D6" w:rsidRDefault="00293921" w:rsidP="00293921">
            <w:pPr>
              <w:numPr>
                <w:ilvl w:val="0"/>
                <w:numId w:val="56"/>
              </w:numPr>
              <w:tabs>
                <w:tab w:val="num" w:pos="786"/>
              </w:tabs>
              <w:ind w:left="0" w:hanging="15"/>
              <w:jc w:val="center"/>
            </w:pPr>
            <w:bookmarkStart w:id="271" w:name="_Ref317250471"/>
          </w:p>
        </w:tc>
        <w:bookmarkEnd w:id="271"/>
        <w:tc>
          <w:tcPr>
            <w:tcW w:w="3228" w:type="dxa"/>
          </w:tcPr>
          <w:p w:rsidR="00293921" w:rsidRPr="001B42D6" w:rsidRDefault="00293921" w:rsidP="00293921">
            <w:pPr>
              <w:ind w:right="153"/>
            </w:pPr>
            <w:r w:rsidRPr="001B42D6">
              <w:t>О</w:t>
            </w:r>
            <w:r w:rsidRPr="001B42D6">
              <w:rPr>
                <w:bCs/>
              </w:rPr>
              <w:t>рганизатор запроса предложений</w:t>
            </w:r>
          </w:p>
        </w:tc>
        <w:tc>
          <w:tcPr>
            <w:tcW w:w="10664" w:type="dxa"/>
          </w:tcPr>
          <w:p w:rsidR="00293921" w:rsidRPr="001B42D6" w:rsidRDefault="00293921" w:rsidP="00293921">
            <w:pPr>
              <w:widowControl w:val="0"/>
              <w:ind w:right="153"/>
              <w:jc w:val="both"/>
            </w:pPr>
            <w:r w:rsidRPr="001B42D6">
              <w:t>Федеральное государственное унитарное предприятие «Предприятие по обращению с радиоактивными отходами «РосРАО».</w:t>
            </w:r>
          </w:p>
          <w:p w:rsidR="00293921" w:rsidRPr="001B42D6" w:rsidRDefault="00293921" w:rsidP="00293921">
            <w:pPr>
              <w:widowControl w:val="0"/>
              <w:ind w:right="153"/>
              <w:jc w:val="both"/>
            </w:pPr>
            <w:r w:rsidRPr="001B42D6">
              <w:t xml:space="preserve">Место нахождения: 119017, г. Москва, </w:t>
            </w:r>
            <w:proofErr w:type="spellStart"/>
            <w:r w:rsidRPr="001B42D6">
              <w:t>Пыжевский</w:t>
            </w:r>
            <w:proofErr w:type="spellEnd"/>
            <w:r w:rsidRPr="001B42D6">
              <w:t xml:space="preserve"> пер., д. 6.</w:t>
            </w:r>
          </w:p>
          <w:p w:rsidR="00293921" w:rsidRPr="001B42D6" w:rsidRDefault="00293921" w:rsidP="00293921">
            <w:pPr>
              <w:widowControl w:val="0"/>
              <w:ind w:right="153"/>
              <w:jc w:val="both"/>
            </w:pPr>
            <w:r w:rsidRPr="001B42D6">
              <w:t>Почтовый адрес: 119017, г. Москва, Большая Ордынка, д. 24.</w:t>
            </w:r>
          </w:p>
          <w:p w:rsidR="00293921" w:rsidRPr="001B42D6" w:rsidRDefault="00293921" w:rsidP="00293921">
            <w:pPr>
              <w:widowControl w:val="0"/>
              <w:ind w:right="153"/>
              <w:jc w:val="both"/>
            </w:pPr>
            <w:r w:rsidRPr="001B42D6">
              <w:t xml:space="preserve">Тел.: (495) 710-76-48; факс: (495) 710-76-50; Эл. почта: </w:t>
            </w:r>
            <w:hyperlink r:id="rId27" w:history="1">
              <w:r w:rsidRPr="001B42D6">
                <w:rPr>
                  <w:rStyle w:val="afa"/>
                </w:rPr>
                <w:t>zakupki@rosrao.ru</w:t>
              </w:r>
            </w:hyperlink>
            <w:r w:rsidRPr="001B42D6">
              <w:t>.</w:t>
            </w:r>
          </w:p>
          <w:p w:rsidR="00293921" w:rsidRPr="001B42D6" w:rsidRDefault="00293921" w:rsidP="003A3AEF">
            <w:pPr>
              <w:widowControl w:val="0"/>
              <w:ind w:right="153"/>
              <w:jc w:val="both"/>
            </w:pPr>
            <w:r w:rsidRPr="001B42D6">
              <w:t xml:space="preserve">Контактное лицо: </w:t>
            </w:r>
            <w:r w:rsidR="003A3AEF" w:rsidRPr="001B42D6">
              <w:t>Майоров Андрей Андреевич</w:t>
            </w:r>
            <w:r w:rsidR="00AE4CAE" w:rsidRPr="001B42D6">
              <w:t>.</w:t>
            </w:r>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bookmarkStart w:id="272" w:name="_Ref317250534"/>
          </w:p>
        </w:tc>
        <w:bookmarkEnd w:id="272"/>
        <w:tc>
          <w:tcPr>
            <w:tcW w:w="3228" w:type="dxa"/>
          </w:tcPr>
          <w:p w:rsidR="00C87330" w:rsidRPr="001B42D6" w:rsidRDefault="00C87330" w:rsidP="00293921">
            <w:pPr>
              <w:ind w:right="153"/>
            </w:pPr>
            <w:r w:rsidRPr="001B42D6">
              <w:t xml:space="preserve">Информационное обеспечение проведения </w:t>
            </w:r>
            <w:r w:rsidR="003E0066" w:rsidRPr="001B42D6">
              <w:t>запроса предложений</w:t>
            </w:r>
          </w:p>
        </w:tc>
        <w:tc>
          <w:tcPr>
            <w:tcW w:w="10664" w:type="dxa"/>
          </w:tcPr>
          <w:p w:rsidR="004C1016" w:rsidRPr="001B42D6" w:rsidRDefault="004C1016" w:rsidP="004C1016">
            <w:pPr>
              <w:tabs>
                <w:tab w:val="left" w:pos="1134"/>
              </w:tabs>
              <w:contextualSpacing/>
              <w:jc w:val="both"/>
            </w:pPr>
            <w:r w:rsidRPr="001B42D6">
              <w:rPr>
                <w:spacing w:val="-6"/>
              </w:rPr>
              <w:t xml:space="preserve">Официальным сайтом </w:t>
            </w:r>
            <w:r w:rsidRPr="001B42D6">
              <w:t xml:space="preserve">в сети «Интернет» для размещения информации о проведении </w:t>
            </w:r>
            <w:r w:rsidR="003E0066" w:rsidRPr="001B42D6">
              <w:t>запроса предложений</w:t>
            </w:r>
            <w:r w:rsidRPr="001B42D6">
              <w:t xml:space="preserve"> является:</w:t>
            </w:r>
          </w:p>
          <w:p w:rsidR="004C1016" w:rsidRPr="001B42D6" w:rsidRDefault="00B76A1C" w:rsidP="00B76A1C">
            <w:pPr>
              <w:tabs>
                <w:tab w:val="left" w:pos="386"/>
              </w:tabs>
              <w:contextualSpacing/>
              <w:jc w:val="both"/>
            </w:pPr>
            <w:r w:rsidRPr="001B42D6">
              <w:rPr>
                <w:spacing w:val="-6"/>
              </w:rPr>
              <w:t xml:space="preserve">1) </w:t>
            </w:r>
            <w:r w:rsidR="004C1016" w:rsidRPr="001B42D6">
              <w:rPr>
                <w:spacing w:val="-6"/>
              </w:rPr>
              <w:t xml:space="preserve">Официальный государственный сайт </w:t>
            </w:r>
            <w:r w:rsidR="004C1016" w:rsidRPr="001B42D6">
              <w:t>(</w:t>
            </w:r>
            <w:hyperlink r:id="rId28" w:history="1">
              <w:r w:rsidR="004C1016" w:rsidRPr="001B42D6">
                <w:rPr>
                  <w:rStyle w:val="afa"/>
                  <w:color w:val="auto"/>
                </w:rPr>
                <w:t>http://www.zakupki.gov.ru</w:t>
              </w:r>
            </w:hyperlink>
            <w:r w:rsidR="004C1016" w:rsidRPr="001B42D6">
              <w:t xml:space="preserve">), </w:t>
            </w:r>
          </w:p>
          <w:p w:rsidR="004C1016" w:rsidRPr="001B42D6" w:rsidRDefault="00B76A1C" w:rsidP="004C1016">
            <w:pPr>
              <w:tabs>
                <w:tab w:val="left" w:pos="1134"/>
              </w:tabs>
              <w:contextualSpacing/>
              <w:jc w:val="both"/>
              <w:rPr>
                <w:spacing w:val="-6"/>
              </w:rPr>
            </w:pPr>
            <w:r w:rsidRPr="001B42D6">
              <w:t xml:space="preserve">2) </w:t>
            </w:r>
            <w:r w:rsidR="004C1016" w:rsidRPr="001B42D6">
              <w:t xml:space="preserve">Официальный сайт по закупкам атомной отрасли </w:t>
            </w:r>
            <w:proofErr w:type="spellStart"/>
            <w:r w:rsidR="004C1016" w:rsidRPr="001B42D6">
              <w:t>Госкорпорации</w:t>
            </w:r>
            <w:proofErr w:type="spellEnd"/>
            <w:r w:rsidR="004C1016" w:rsidRPr="001B42D6">
              <w:t xml:space="preserve"> «</w:t>
            </w:r>
            <w:proofErr w:type="spellStart"/>
            <w:r w:rsidR="004C1016" w:rsidRPr="001B42D6">
              <w:t>Рос</w:t>
            </w:r>
            <w:r w:rsidR="004C1016" w:rsidRPr="001B42D6">
              <w:rPr>
                <w:spacing w:val="-6"/>
              </w:rPr>
              <w:t>атом</w:t>
            </w:r>
            <w:proofErr w:type="spellEnd"/>
            <w:r w:rsidR="004C1016" w:rsidRPr="001B42D6">
              <w:rPr>
                <w:spacing w:val="-6"/>
              </w:rPr>
              <w:t>» (</w:t>
            </w:r>
            <w:hyperlink r:id="rId29" w:history="1">
              <w:r w:rsidR="004C1016" w:rsidRPr="001B42D6">
                <w:rPr>
                  <w:rStyle w:val="afa"/>
                  <w:color w:val="auto"/>
                </w:rPr>
                <w:t>http://zakupki.rosatom.ru</w:t>
              </w:r>
            </w:hyperlink>
            <w:r w:rsidR="004C1016" w:rsidRPr="001B42D6">
              <w:rPr>
                <w:spacing w:val="-6"/>
              </w:rPr>
              <w:t>).</w:t>
            </w:r>
          </w:p>
          <w:p w:rsidR="004C1016" w:rsidRPr="001B42D6" w:rsidRDefault="004C1016" w:rsidP="00293921">
            <w:pPr>
              <w:tabs>
                <w:tab w:val="left" w:pos="1134"/>
              </w:tabs>
              <w:spacing w:before="120"/>
              <w:jc w:val="both"/>
            </w:pPr>
            <w:r w:rsidRPr="001B42D6">
              <w:t xml:space="preserve">Настоящий </w:t>
            </w:r>
            <w:r w:rsidR="002E77A5" w:rsidRPr="001B42D6">
              <w:t>запрос предложений</w:t>
            </w:r>
            <w:r w:rsidRPr="001B42D6">
              <w:t xml:space="preserve"> проводится в соответствии с правилами и с использованием функционала ЭТП </w:t>
            </w:r>
            <w:proofErr w:type="spellStart"/>
            <w:r w:rsidR="00293921" w:rsidRPr="001B42D6">
              <w:t>ЭТП</w:t>
            </w:r>
            <w:proofErr w:type="spellEnd"/>
            <w:r w:rsidR="00293921" w:rsidRPr="001B42D6">
              <w:t xml:space="preserve"> ООО «Аукционный конкурсный дом» в сети «Интернет» по адресу: </w:t>
            </w:r>
            <w:hyperlink r:id="rId30" w:history="1">
              <w:r w:rsidR="00293921" w:rsidRPr="001B42D6">
                <w:rPr>
                  <w:rStyle w:val="afa"/>
                  <w:color w:val="auto"/>
                </w:rPr>
                <w:t>http://www.a-k-d.r</w:t>
              </w:r>
              <w:r w:rsidR="00293921" w:rsidRPr="001B42D6">
                <w:rPr>
                  <w:rStyle w:val="afa"/>
                  <w:color w:val="auto"/>
                  <w:lang w:val="en-US"/>
                </w:rPr>
                <w:t>u</w:t>
              </w:r>
              <w:r w:rsidR="00293921" w:rsidRPr="001B42D6">
                <w:rPr>
                  <w:rStyle w:val="afa"/>
                  <w:color w:val="auto"/>
                </w:rPr>
                <w:t>/</w:t>
              </w:r>
            </w:hyperlink>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p>
        </w:tc>
        <w:tc>
          <w:tcPr>
            <w:tcW w:w="3228" w:type="dxa"/>
          </w:tcPr>
          <w:p w:rsidR="00C87330" w:rsidRPr="001B42D6" w:rsidRDefault="00C87330" w:rsidP="00C87330">
            <w:pPr>
              <w:ind w:right="153"/>
            </w:pPr>
            <w:r w:rsidRPr="001B42D6">
              <w:rPr>
                <w:bCs/>
              </w:rPr>
              <w:t xml:space="preserve">Дата опубликования извещения о проведении </w:t>
            </w:r>
            <w:r w:rsidR="003E0066" w:rsidRPr="001B42D6">
              <w:rPr>
                <w:bCs/>
              </w:rPr>
              <w:t>запроса предложений</w:t>
            </w:r>
          </w:p>
        </w:tc>
        <w:tc>
          <w:tcPr>
            <w:tcW w:w="10664" w:type="dxa"/>
          </w:tcPr>
          <w:p w:rsidR="00C87330" w:rsidRPr="001B42D6" w:rsidRDefault="00C87330" w:rsidP="00AE4CAE">
            <w:pPr>
              <w:ind w:right="153"/>
              <w:rPr>
                <w:bCs/>
              </w:rPr>
            </w:pPr>
            <w:r w:rsidRPr="001B42D6">
              <w:t>«</w:t>
            </w:r>
            <w:r w:rsidR="00AE4CAE" w:rsidRPr="001B42D6">
              <w:t>07</w:t>
            </w:r>
            <w:r w:rsidRPr="001B42D6">
              <w:t xml:space="preserve">» </w:t>
            </w:r>
            <w:r w:rsidR="00AE4CAE" w:rsidRPr="001B42D6">
              <w:t>февраля</w:t>
            </w:r>
            <w:r w:rsidR="00293921" w:rsidRPr="001B42D6">
              <w:t xml:space="preserve"> </w:t>
            </w:r>
            <w:r w:rsidRPr="001B42D6">
              <w:t>20</w:t>
            </w:r>
            <w:r w:rsidR="000D5ECF" w:rsidRPr="001B42D6">
              <w:t>14</w:t>
            </w:r>
            <w:r w:rsidRPr="001B42D6">
              <w:t xml:space="preserve"> года</w:t>
            </w:r>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bookmarkStart w:id="273" w:name="_Ref317250440"/>
          </w:p>
        </w:tc>
        <w:bookmarkEnd w:id="273"/>
        <w:tc>
          <w:tcPr>
            <w:tcW w:w="3228" w:type="dxa"/>
          </w:tcPr>
          <w:p w:rsidR="00C87330" w:rsidRPr="001B42D6" w:rsidRDefault="00C87330" w:rsidP="00C87330">
            <w:pPr>
              <w:pStyle w:val="36"/>
              <w:tabs>
                <w:tab w:val="clear" w:pos="1307"/>
              </w:tabs>
              <w:ind w:left="0" w:right="153"/>
              <w:jc w:val="left"/>
              <w:rPr>
                <w:szCs w:val="24"/>
              </w:rPr>
            </w:pPr>
            <w:r w:rsidRPr="001B42D6">
              <w:rPr>
                <w:szCs w:val="24"/>
              </w:rPr>
              <w:t xml:space="preserve">Начальная (максимальная) цена договора </w:t>
            </w:r>
            <w:r w:rsidR="003F6C75" w:rsidRPr="001B42D6">
              <w:rPr>
                <w:i/>
                <w:szCs w:val="24"/>
              </w:rPr>
              <w:t>[по каждому лоту]</w:t>
            </w:r>
          </w:p>
        </w:tc>
        <w:tc>
          <w:tcPr>
            <w:tcW w:w="10664" w:type="dxa"/>
          </w:tcPr>
          <w:p w:rsidR="00AE4CAE" w:rsidRPr="001B42D6" w:rsidRDefault="00AE4CAE" w:rsidP="00AE4CAE">
            <w:pPr>
              <w:shd w:val="clear" w:color="auto" w:fill="FFFFFF"/>
              <w:spacing w:before="60"/>
              <w:ind w:left="221"/>
              <w:rPr>
                <w:bCs/>
                <w:color w:val="FF0000"/>
              </w:rPr>
            </w:pPr>
            <w:r w:rsidRPr="001B42D6">
              <w:rPr>
                <w:bCs/>
                <w:color w:val="000000"/>
              </w:rPr>
              <w:t>4 582 581,67 (Четыре миллиона пятьсот восемьдесят две тысячи пятьсот восемьдесят один) рубл</w:t>
            </w:r>
            <w:r w:rsidRPr="001B42D6">
              <w:rPr>
                <w:bCs/>
                <w:color w:val="000000"/>
              </w:rPr>
              <w:t>ь</w:t>
            </w:r>
            <w:r w:rsidRPr="001B42D6">
              <w:rPr>
                <w:bCs/>
                <w:color w:val="000000"/>
              </w:rPr>
              <w:t xml:space="preserve"> 67 копеек</w:t>
            </w:r>
            <w:r w:rsidRPr="001B42D6">
              <w:rPr>
                <w:bCs/>
                <w:color w:val="000000"/>
              </w:rPr>
              <w:t>.</w:t>
            </w:r>
            <w:r w:rsidR="009C3CAB" w:rsidRPr="001B42D6">
              <w:rPr>
                <w:bCs/>
                <w:color w:val="000000"/>
              </w:rPr>
              <w:t xml:space="preserve"> </w:t>
            </w:r>
            <w:r w:rsidRPr="001B42D6">
              <w:rPr>
                <w:bCs/>
              </w:rPr>
              <w:t>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В стоимость аренды (договора) кроме уплаты всех налогов, пошлин, сборов и других обязательных платежей входит</w:t>
            </w:r>
            <w:r w:rsidRPr="001B42D6">
              <w:rPr>
                <w:bCs/>
                <w:color w:val="000000"/>
              </w:rPr>
              <w:t>:</w:t>
            </w:r>
          </w:p>
          <w:p w:rsidR="00AE4CAE" w:rsidRPr="001B42D6" w:rsidRDefault="00AE4CAE" w:rsidP="00AE4CAE">
            <w:pPr>
              <w:pStyle w:val="Default"/>
              <w:numPr>
                <w:ilvl w:val="0"/>
                <w:numId w:val="138"/>
              </w:numPr>
              <w:tabs>
                <w:tab w:val="left" w:pos="142"/>
                <w:tab w:val="left" w:pos="1027"/>
              </w:tabs>
              <w:spacing w:before="0"/>
              <w:ind w:left="744" w:firstLine="0"/>
              <w:rPr>
                <w:bCs/>
              </w:rPr>
            </w:pPr>
            <w:r w:rsidRPr="001B42D6">
              <w:rPr>
                <w:bCs/>
              </w:rPr>
              <w:t>оплата за арендуемое помещение;</w:t>
            </w:r>
          </w:p>
          <w:p w:rsidR="00AE4CAE" w:rsidRPr="001B42D6" w:rsidRDefault="00AE4CAE" w:rsidP="00AE4CAE">
            <w:pPr>
              <w:pStyle w:val="Default"/>
              <w:numPr>
                <w:ilvl w:val="0"/>
                <w:numId w:val="138"/>
              </w:numPr>
              <w:tabs>
                <w:tab w:val="left" w:pos="142"/>
                <w:tab w:val="left" w:pos="1008"/>
              </w:tabs>
              <w:spacing w:before="0"/>
              <w:ind w:left="744" w:firstLine="0"/>
              <w:rPr>
                <w:bCs/>
              </w:rPr>
            </w:pPr>
            <w:r w:rsidRPr="001B42D6">
              <w:rPr>
                <w:bCs/>
              </w:rPr>
              <w:t>оплата электроснабжения, отопления, горячего и холодного водоснабжения, водоотведения;</w:t>
            </w:r>
          </w:p>
          <w:p w:rsidR="00AE4CAE" w:rsidRPr="001B42D6" w:rsidRDefault="00AE4CAE" w:rsidP="00AE4CAE">
            <w:pPr>
              <w:pStyle w:val="Default"/>
              <w:numPr>
                <w:ilvl w:val="0"/>
                <w:numId w:val="138"/>
              </w:numPr>
              <w:tabs>
                <w:tab w:val="left" w:pos="142"/>
                <w:tab w:val="left" w:pos="963"/>
              </w:tabs>
              <w:spacing w:before="0"/>
              <w:ind w:firstLine="308"/>
              <w:rPr>
                <w:bCs/>
              </w:rPr>
            </w:pPr>
            <w:r w:rsidRPr="001B42D6">
              <w:rPr>
                <w:bCs/>
              </w:rPr>
              <w:t>оплата за уборку помещений и прилегающей территории, вывоза мусора;</w:t>
            </w:r>
          </w:p>
          <w:p w:rsidR="00AE4CAE" w:rsidRPr="001B42D6" w:rsidRDefault="00AE4CAE" w:rsidP="00AE4CAE">
            <w:pPr>
              <w:pStyle w:val="Default"/>
              <w:numPr>
                <w:ilvl w:val="0"/>
                <w:numId w:val="138"/>
              </w:numPr>
              <w:tabs>
                <w:tab w:val="left" w:pos="142"/>
                <w:tab w:val="left" w:pos="978"/>
              </w:tabs>
              <w:spacing w:before="0"/>
              <w:ind w:firstLine="308"/>
              <w:rPr>
                <w:bCs/>
              </w:rPr>
            </w:pPr>
            <w:r w:rsidRPr="001B42D6">
              <w:rPr>
                <w:bCs/>
              </w:rPr>
              <w:t>охрана территории, видеонаблюдение, пропускную систему и прочие услуги;</w:t>
            </w:r>
          </w:p>
          <w:p w:rsidR="00AE4CAE" w:rsidRPr="001B42D6" w:rsidRDefault="00AE4CAE" w:rsidP="00AE4CAE">
            <w:pPr>
              <w:pStyle w:val="Default"/>
              <w:numPr>
                <w:ilvl w:val="0"/>
                <w:numId w:val="138"/>
              </w:numPr>
              <w:tabs>
                <w:tab w:val="left" w:pos="142"/>
                <w:tab w:val="left" w:pos="993"/>
              </w:tabs>
              <w:spacing w:before="0"/>
              <w:ind w:left="744" w:firstLine="0"/>
              <w:rPr>
                <w:bCs/>
              </w:rPr>
            </w:pPr>
            <w:r w:rsidRPr="001B42D6">
              <w:rPr>
                <w:bCs/>
              </w:rPr>
              <w:t>парковочное место на охраняемой стоянке Арендодателя у центрального входа в здание;</w:t>
            </w:r>
          </w:p>
          <w:p w:rsidR="00AE4CAE" w:rsidRPr="001B42D6" w:rsidRDefault="00AE4CAE" w:rsidP="00AE4CAE">
            <w:pPr>
              <w:pStyle w:val="Default"/>
              <w:numPr>
                <w:ilvl w:val="0"/>
                <w:numId w:val="138"/>
              </w:numPr>
              <w:tabs>
                <w:tab w:val="left" w:pos="142"/>
                <w:tab w:val="left" w:pos="978"/>
              </w:tabs>
              <w:spacing w:before="0"/>
              <w:ind w:firstLine="308"/>
              <w:rPr>
                <w:bCs/>
              </w:rPr>
            </w:pPr>
            <w:r w:rsidRPr="001B42D6">
              <w:rPr>
                <w:bCs/>
              </w:rPr>
              <w:t>ежедневная доставка корреспонденции адресованной Арендатору;</w:t>
            </w:r>
          </w:p>
          <w:p w:rsidR="00C87330" w:rsidRPr="001B42D6" w:rsidRDefault="00AE4CAE" w:rsidP="00AE4CAE">
            <w:pPr>
              <w:pStyle w:val="Default"/>
              <w:numPr>
                <w:ilvl w:val="0"/>
                <w:numId w:val="138"/>
              </w:numPr>
              <w:tabs>
                <w:tab w:val="left" w:pos="142"/>
                <w:tab w:val="left" w:pos="978"/>
              </w:tabs>
              <w:spacing w:before="0"/>
              <w:ind w:firstLine="308"/>
              <w:rPr>
                <w:bCs/>
                <w:i/>
              </w:rPr>
            </w:pPr>
            <w:r w:rsidRPr="001B42D6">
              <w:rPr>
                <w:bCs/>
              </w:rPr>
              <w:t>организация и осуществление переезда имущества филиала с занимаемых площадей по адресу: 195009, г. Санкт-Петербург, ул. Арсенальная, дом 1, корпус 2.</w:t>
            </w:r>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p>
        </w:tc>
        <w:tc>
          <w:tcPr>
            <w:tcW w:w="3228" w:type="dxa"/>
          </w:tcPr>
          <w:p w:rsidR="00C87330" w:rsidRPr="001B42D6" w:rsidRDefault="00C87330" w:rsidP="00C87330">
            <w:pPr>
              <w:ind w:right="153"/>
              <w:rPr>
                <w:lang w:val="en-US"/>
              </w:rPr>
            </w:pPr>
            <w:r w:rsidRPr="001B42D6">
              <w:t xml:space="preserve">Официальный язык </w:t>
            </w:r>
            <w:r w:rsidR="003E0066" w:rsidRPr="001B42D6">
              <w:t>запроса предложений</w:t>
            </w:r>
          </w:p>
        </w:tc>
        <w:tc>
          <w:tcPr>
            <w:tcW w:w="10664" w:type="dxa"/>
          </w:tcPr>
          <w:p w:rsidR="00C87330" w:rsidRPr="001B42D6" w:rsidRDefault="00C87330" w:rsidP="00C87330">
            <w:pPr>
              <w:ind w:right="153"/>
            </w:pPr>
            <w:r w:rsidRPr="001B42D6">
              <w:t>русский</w:t>
            </w:r>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bookmarkStart w:id="274" w:name="_Ref317253392"/>
          </w:p>
        </w:tc>
        <w:bookmarkEnd w:id="274"/>
        <w:tc>
          <w:tcPr>
            <w:tcW w:w="3228" w:type="dxa"/>
          </w:tcPr>
          <w:p w:rsidR="00C87330" w:rsidRPr="001B42D6" w:rsidRDefault="00C87330" w:rsidP="00C87330">
            <w:pPr>
              <w:ind w:right="153"/>
              <w:rPr>
                <w:lang w:val="en-US"/>
              </w:rPr>
            </w:pPr>
            <w:r w:rsidRPr="001B42D6">
              <w:t xml:space="preserve">Валюта </w:t>
            </w:r>
            <w:r w:rsidR="003E0066" w:rsidRPr="001B42D6">
              <w:t>запроса предложений</w:t>
            </w:r>
          </w:p>
        </w:tc>
        <w:tc>
          <w:tcPr>
            <w:tcW w:w="10664" w:type="dxa"/>
          </w:tcPr>
          <w:p w:rsidR="007A54B3" w:rsidRPr="001B42D6" w:rsidRDefault="00C87330" w:rsidP="005866A3">
            <w:pPr>
              <w:ind w:right="153"/>
            </w:pPr>
            <w:r w:rsidRPr="001B42D6">
              <w:t>российский рубль</w:t>
            </w:r>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bookmarkStart w:id="275" w:name="_Ref317253528"/>
          </w:p>
        </w:tc>
        <w:bookmarkEnd w:id="275"/>
        <w:tc>
          <w:tcPr>
            <w:tcW w:w="3228" w:type="dxa"/>
          </w:tcPr>
          <w:p w:rsidR="00981BF7" w:rsidRPr="001B42D6" w:rsidRDefault="00981BF7" w:rsidP="00C87330">
            <w:pPr>
              <w:ind w:right="153"/>
            </w:pPr>
            <w:r w:rsidRPr="001B42D6">
              <w:t>Обеспечение заявки на участие в </w:t>
            </w:r>
            <w:r w:rsidR="009D6ADE" w:rsidRPr="001B42D6">
              <w:t>запросе предложений</w:t>
            </w:r>
            <w:r w:rsidR="00E047D1" w:rsidRPr="001B42D6">
              <w:t xml:space="preserve"> </w:t>
            </w:r>
            <w:r w:rsidR="00E047D1" w:rsidRPr="001B42D6">
              <w:rPr>
                <w:i/>
              </w:rPr>
              <w:t>[по каждому лоту]</w:t>
            </w:r>
            <w:r w:rsidRPr="001B42D6">
              <w:t>:</w:t>
            </w:r>
          </w:p>
          <w:p w:rsidR="00981BF7" w:rsidRPr="001B42D6" w:rsidRDefault="00981BF7" w:rsidP="00C87330">
            <w:pPr>
              <w:ind w:right="153"/>
            </w:pPr>
          </w:p>
          <w:p w:rsidR="0069766D" w:rsidRPr="001B42D6" w:rsidRDefault="0069766D" w:rsidP="00C87330">
            <w:pPr>
              <w:ind w:right="153"/>
            </w:pPr>
            <w:r w:rsidRPr="001B42D6">
              <w:t>Форма обеспечения</w:t>
            </w:r>
          </w:p>
          <w:p w:rsidR="0069766D" w:rsidRPr="001B42D6" w:rsidRDefault="0069766D" w:rsidP="00C87330">
            <w:pPr>
              <w:ind w:right="153"/>
            </w:pPr>
          </w:p>
          <w:p w:rsidR="00C87330" w:rsidRPr="001B42D6" w:rsidRDefault="00C87330" w:rsidP="00C87330">
            <w:pPr>
              <w:ind w:right="153"/>
            </w:pPr>
            <w:r w:rsidRPr="001B42D6">
              <w:t>Размер и валюта обеспечения заявки на участие в </w:t>
            </w:r>
            <w:r w:rsidR="009D6ADE" w:rsidRPr="001B42D6">
              <w:t>запросе предложений</w:t>
            </w:r>
            <w:r w:rsidRPr="001B42D6">
              <w:t xml:space="preserve"> </w:t>
            </w:r>
          </w:p>
          <w:p w:rsidR="00C87330" w:rsidRPr="001B42D6" w:rsidRDefault="00C87330" w:rsidP="00C87330">
            <w:pPr>
              <w:ind w:right="153"/>
            </w:pPr>
          </w:p>
          <w:p w:rsidR="00B50E31" w:rsidRPr="001B42D6" w:rsidRDefault="00C87330" w:rsidP="005866A3">
            <w:pPr>
              <w:ind w:right="153"/>
            </w:pPr>
            <w:r w:rsidRPr="001B42D6">
              <w:t xml:space="preserve">Реквизиты для перечисления обеспечения заявок на участие в </w:t>
            </w:r>
            <w:r w:rsidR="009D6ADE" w:rsidRPr="001B42D6">
              <w:t>запросе предложений</w:t>
            </w:r>
            <w:r w:rsidR="00091B7E" w:rsidRPr="001B42D6">
              <w:t xml:space="preserve"> </w:t>
            </w:r>
            <w:r w:rsidR="00091B7E" w:rsidRPr="001B42D6">
              <w:rPr>
                <w:i/>
              </w:rPr>
              <w:t>[в случае наличия требования обеспечения заявки в форме денежных средств]</w:t>
            </w:r>
          </w:p>
        </w:tc>
        <w:tc>
          <w:tcPr>
            <w:tcW w:w="10664" w:type="dxa"/>
          </w:tcPr>
          <w:p w:rsidR="009C3CAB" w:rsidRPr="001B42D6" w:rsidRDefault="003A3AEF" w:rsidP="009C3CAB">
            <w:pPr>
              <w:ind w:right="153"/>
              <w:jc w:val="both"/>
            </w:pPr>
            <w:r w:rsidRPr="001B42D6">
              <w:t>Не установлено</w:t>
            </w:r>
          </w:p>
          <w:p w:rsidR="009C3CAB" w:rsidRPr="001B42D6" w:rsidRDefault="009C3CAB" w:rsidP="009C3CAB">
            <w:pPr>
              <w:ind w:right="153"/>
              <w:jc w:val="both"/>
            </w:pPr>
          </w:p>
          <w:p w:rsidR="009C3CAB" w:rsidRPr="001B42D6" w:rsidRDefault="009C3CAB" w:rsidP="009C3CAB">
            <w:pPr>
              <w:ind w:right="153"/>
              <w:jc w:val="both"/>
            </w:pPr>
          </w:p>
          <w:p w:rsidR="009C3CAB" w:rsidRPr="001B42D6" w:rsidRDefault="009C3CAB" w:rsidP="009C3CAB">
            <w:pPr>
              <w:ind w:right="153"/>
              <w:jc w:val="both"/>
            </w:pPr>
          </w:p>
          <w:p w:rsidR="009C3CAB" w:rsidRPr="001B42D6" w:rsidRDefault="009C3CAB" w:rsidP="009C3CAB">
            <w:pPr>
              <w:ind w:right="153"/>
              <w:jc w:val="both"/>
            </w:pPr>
          </w:p>
          <w:p w:rsidR="00B50E31" w:rsidRPr="001B42D6" w:rsidRDefault="00B50E31" w:rsidP="009C3CAB">
            <w:pPr>
              <w:ind w:right="153"/>
              <w:jc w:val="both"/>
            </w:pPr>
          </w:p>
        </w:tc>
      </w:tr>
      <w:tr w:rsidR="00815182" w:rsidRPr="001B42D6" w:rsidTr="00293921">
        <w:trPr>
          <w:trHeight w:val="20"/>
        </w:trPr>
        <w:tc>
          <w:tcPr>
            <w:tcW w:w="781" w:type="dxa"/>
          </w:tcPr>
          <w:p w:rsidR="00815182" w:rsidRPr="001B42D6" w:rsidRDefault="00815182" w:rsidP="00636A33">
            <w:pPr>
              <w:numPr>
                <w:ilvl w:val="0"/>
                <w:numId w:val="56"/>
              </w:numPr>
              <w:tabs>
                <w:tab w:val="num" w:pos="786"/>
              </w:tabs>
              <w:ind w:left="0" w:hanging="15"/>
              <w:jc w:val="center"/>
            </w:pPr>
            <w:bookmarkStart w:id="276" w:name="_Ref319670208"/>
          </w:p>
        </w:tc>
        <w:bookmarkEnd w:id="276"/>
        <w:tc>
          <w:tcPr>
            <w:tcW w:w="3228" w:type="dxa"/>
          </w:tcPr>
          <w:p w:rsidR="00815182" w:rsidRPr="001B42D6" w:rsidRDefault="00815182" w:rsidP="007349B3">
            <w:pPr>
              <w:pStyle w:val="36"/>
              <w:tabs>
                <w:tab w:val="clear" w:pos="1307"/>
              </w:tabs>
              <w:ind w:left="45" w:right="153"/>
              <w:rPr>
                <w:szCs w:val="24"/>
              </w:rPr>
            </w:pPr>
            <w:r w:rsidRPr="001B42D6">
              <w:rPr>
                <w:szCs w:val="24"/>
              </w:rPr>
              <w:t xml:space="preserve">Требования, предъявляемые к участникам </w:t>
            </w:r>
            <w:r w:rsidR="003E0066" w:rsidRPr="001B42D6">
              <w:rPr>
                <w:szCs w:val="24"/>
              </w:rPr>
              <w:t>запроса предложений</w:t>
            </w:r>
            <w:r w:rsidR="00746496" w:rsidRPr="001B42D6">
              <w:rPr>
                <w:i/>
                <w:szCs w:val="24"/>
              </w:rPr>
              <w:t>,</w:t>
            </w:r>
            <w:r w:rsidRPr="001B42D6">
              <w:rPr>
                <w:i/>
                <w:szCs w:val="24"/>
              </w:rPr>
              <w:t xml:space="preserve"> </w:t>
            </w:r>
            <w:r w:rsidR="00632073" w:rsidRPr="001B42D6">
              <w:rPr>
                <w:i/>
                <w:szCs w:val="24"/>
              </w:rPr>
              <w:t>поставщикам/</w:t>
            </w:r>
            <w:r w:rsidR="00632073" w:rsidRPr="001B42D6">
              <w:rPr>
                <w:szCs w:val="24"/>
              </w:rPr>
              <w:t xml:space="preserve"> </w:t>
            </w:r>
            <w:r w:rsidRPr="001B42D6">
              <w:rPr>
                <w:i/>
                <w:szCs w:val="24"/>
              </w:rPr>
              <w:t>субподрядчикам/ соисполнителям</w:t>
            </w:r>
            <w:r w:rsidR="0041255A" w:rsidRPr="001B42D6">
              <w:rPr>
                <w:i/>
                <w:szCs w:val="24"/>
              </w:rPr>
              <w:t>, головным изготовителям (в соответствии с Р 50-</w:t>
            </w:r>
            <w:r w:rsidR="0041255A" w:rsidRPr="001B42D6">
              <w:rPr>
                <w:i/>
                <w:szCs w:val="24"/>
              </w:rPr>
              <w:lastRenderedPageBreak/>
              <w:t xml:space="preserve">605-80-93) оборудования </w:t>
            </w:r>
            <w:r w:rsidRPr="001B42D6">
              <w:rPr>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B42D6" w:rsidRDefault="00815182" w:rsidP="00636A33">
            <w:pPr>
              <w:widowControl w:val="0"/>
              <w:numPr>
                <w:ilvl w:val="0"/>
                <w:numId w:val="50"/>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1B42D6">
              <w:lastRenderedPageBreak/>
              <w:t>Требования к участникам</w:t>
            </w:r>
            <w:r w:rsidR="001F2615" w:rsidRPr="001B42D6">
              <w:t xml:space="preserve"> </w:t>
            </w:r>
            <w:r w:rsidR="001F2615" w:rsidRPr="001B42D6">
              <w:rPr>
                <w:i/>
              </w:rPr>
              <w:t>[поставщикам/</w:t>
            </w:r>
            <w:r w:rsidR="001F2615" w:rsidRPr="001B42D6">
              <w:t xml:space="preserve"> </w:t>
            </w:r>
            <w:r w:rsidR="001F2615" w:rsidRPr="001B42D6">
              <w:rPr>
                <w:i/>
              </w:rPr>
              <w:t>субподрядчикам/ соисполнителям, головным изготовителям]</w:t>
            </w:r>
            <w:r w:rsidRPr="001B42D6">
              <w:t xml:space="preserve"> </w:t>
            </w:r>
            <w:r w:rsidR="003E0066" w:rsidRPr="001B42D6">
              <w:t>запроса предложений</w:t>
            </w:r>
            <w:r w:rsidRPr="001B42D6">
              <w:t>:</w:t>
            </w:r>
            <w:bookmarkEnd w:id="277"/>
            <w:bookmarkEnd w:id="278"/>
            <w:bookmarkEnd w:id="279"/>
          </w:p>
          <w:p w:rsidR="00815182" w:rsidRPr="001B42D6" w:rsidRDefault="00815182" w:rsidP="00636A33">
            <w:pPr>
              <w:numPr>
                <w:ilvl w:val="0"/>
                <w:numId w:val="49"/>
              </w:numPr>
              <w:tabs>
                <w:tab w:val="left" w:pos="851"/>
              </w:tabs>
              <w:ind w:left="0" w:right="153" w:firstLine="660"/>
              <w:jc w:val="both"/>
            </w:pPr>
            <w:r w:rsidRPr="001B42D6">
              <w:t>должен отвечать требованиям, указанным в пункте </w:t>
            </w:r>
            <w:r w:rsidR="009E6B81" w:rsidRPr="001B42D6">
              <w:fldChar w:fldCharType="begin"/>
            </w:r>
            <w:r w:rsidR="009E6B81" w:rsidRPr="001B42D6">
              <w:instrText xml:space="preserve"> REF _Ref317256436 \r \h </w:instrText>
            </w:r>
            <w:r w:rsidR="00CC2B95" w:rsidRPr="001B42D6">
              <w:instrText xml:space="preserve"> \* MERGEFORMAT </w:instrText>
            </w:r>
            <w:r w:rsidR="009E6B81" w:rsidRPr="001B42D6">
              <w:fldChar w:fldCharType="separate"/>
            </w:r>
            <w:r w:rsidR="003C7007">
              <w:t>3.1</w:t>
            </w:r>
            <w:r w:rsidR="009E6B81" w:rsidRPr="001B42D6">
              <w:fldChar w:fldCharType="end"/>
            </w:r>
            <w:r w:rsidRPr="001B42D6">
              <w:t xml:space="preserve"> настоящей </w:t>
            </w:r>
            <w:r w:rsidR="003E0066" w:rsidRPr="001B42D6">
              <w:t>документации по запросу предложений</w:t>
            </w:r>
            <w:r w:rsidRPr="001B42D6">
              <w:t>;</w:t>
            </w:r>
          </w:p>
          <w:p w:rsidR="00772D98" w:rsidRPr="001B42D6" w:rsidRDefault="00772D98" w:rsidP="00772D98">
            <w:pPr>
              <w:numPr>
                <w:ilvl w:val="0"/>
                <w:numId w:val="49"/>
              </w:numPr>
              <w:tabs>
                <w:tab w:val="left" w:pos="851"/>
              </w:tabs>
              <w:ind w:left="0" w:right="153" w:firstLine="660"/>
              <w:jc w:val="both"/>
            </w:pPr>
            <w:r w:rsidRPr="001B42D6">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7E567A" w:rsidRPr="001B42D6">
              <w:t>/</w:t>
            </w:r>
          </w:p>
          <w:p w:rsidR="005761D6" w:rsidRPr="001B42D6" w:rsidRDefault="0085523F" w:rsidP="007E567A">
            <w:pPr>
              <w:numPr>
                <w:ilvl w:val="0"/>
                <w:numId w:val="49"/>
              </w:numPr>
              <w:tabs>
                <w:tab w:val="left" w:pos="851"/>
              </w:tabs>
              <w:ind w:left="0" w:right="153" w:firstLine="660"/>
              <w:jc w:val="both"/>
            </w:pPr>
            <w:r w:rsidRPr="001B42D6">
              <w:lastRenderedPageBreak/>
              <w:t xml:space="preserve">должен раскрывать в составе заявки на участие в </w:t>
            </w:r>
            <w:r w:rsidR="009D6ADE" w:rsidRPr="001B42D6">
              <w:t>запросе предложений</w:t>
            </w:r>
            <w:r w:rsidRPr="001B42D6">
              <w:t xml:space="preserve"> информацию в отношении всей цепочки собственников, включая бенефициаров (в том числе конечных);</w:t>
            </w:r>
          </w:p>
          <w:p w:rsidR="00D913CA" w:rsidRPr="001B42D6" w:rsidRDefault="00D913CA" w:rsidP="00D913CA">
            <w:pPr>
              <w:tabs>
                <w:tab w:val="left" w:pos="851"/>
              </w:tabs>
              <w:ind w:right="153"/>
              <w:jc w:val="both"/>
            </w:pPr>
            <w:r w:rsidRPr="001B42D6">
              <w:t xml:space="preserve">В отношении участников </w:t>
            </w:r>
            <w:r w:rsidR="003E0066" w:rsidRPr="001B42D6">
              <w:t>запроса предложений</w:t>
            </w:r>
            <w:r w:rsidRPr="001B42D6">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B42D6">
              <w:t>ом</w:t>
            </w:r>
            <w:r w:rsidRPr="001B42D6">
              <w:t xml:space="preserve"> порядке раскрыта соответствующая информация.</w:t>
            </w:r>
          </w:p>
          <w:p w:rsidR="00D913CA" w:rsidRPr="001B42D6" w:rsidRDefault="00D913CA" w:rsidP="00D913CA">
            <w:pPr>
              <w:tabs>
                <w:tab w:val="left" w:pos="851"/>
              </w:tabs>
              <w:ind w:right="153"/>
              <w:jc w:val="both"/>
            </w:pPr>
            <w:r w:rsidRPr="001B42D6">
              <w:t xml:space="preserve">В отношении участников </w:t>
            </w:r>
            <w:r w:rsidR="003E0066" w:rsidRPr="001B42D6">
              <w:t>запроса предложений</w:t>
            </w:r>
            <w:r w:rsidRPr="001B42D6">
              <w:t xml:space="preserve">, являющихся публичными акционерными обществами, акции которых котируются на бирже, или </w:t>
            </w:r>
            <w:proofErr w:type="gramStart"/>
            <w:r w:rsidRPr="001B42D6">
              <w:t>число акционеров</w:t>
            </w:r>
            <w:proofErr w:type="gramEnd"/>
            <w:r w:rsidRPr="001B42D6">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1B42D6">
              <w:t xml:space="preserve"> и бенефициарах (в том числе конечных)</w:t>
            </w:r>
            <w:r w:rsidRPr="001B42D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B42D6">
              <w:t>ом</w:t>
            </w:r>
            <w:r w:rsidRPr="001B42D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D125A" w:rsidRPr="001B42D6">
              <w:t>;</w:t>
            </w:r>
          </w:p>
          <w:p w:rsidR="001F2615" w:rsidRPr="001B42D6" w:rsidRDefault="00DD125A" w:rsidP="00152FF5">
            <w:pPr>
              <w:numPr>
                <w:ilvl w:val="0"/>
                <w:numId w:val="49"/>
              </w:numPr>
              <w:tabs>
                <w:tab w:val="left" w:pos="851"/>
              </w:tabs>
              <w:ind w:left="0" w:right="153" w:firstLine="660"/>
              <w:jc w:val="both"/>
            </w:pPr>
            <w:r w:rsidRPr="001B42D6">
              <w:t>н</w:t>
            </w:r>
            <w:r w:rsidRPr="001B42D6">
              <w:t xml:space="preserve">аличие опыта выполнения работ (оказания услуг) в рамках заключенных договоров с завершенными в 2012-2013 гг. работами (оказанными услугами), сопоставимого </w:t>
            </w:r>
            <w:proofErr w:type="gramStart"/>
            <w:r w:rsidRPr="001B42D6">
              <w:t>характера  и</w:t>
            </w:r>
            <w:proofErr w:type="gramEnd"/>
            <w:r w:rsidRPr="001B42D6">
              <w:t xml:space="preserve"> объема на сумму не менее начальной (максимальной) цены договора,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2012-2013гг.)</w:t>
            </w:r>
            <w:r w:rsidRPr="001B42D6">
              <w:t>;</w:t>
            </w:r>
          </w:p>
          <w:p w:rsidR="00D95BC4" w:rsidRPr="001B42D6" w:rsidRDefault="001F2615" w:rsidP="001F2615">
            <w:pPr>
              <w:numPr>
                <w:ilvl w:val="0"/>
                <w:numId w:val="49"/>
              </w:numPr>
              <w:tabs>
                <w:tab w:val="left" w:pos="778"/>
              </w:tabs>
              <w:ind w:left="0" w:right="153" w:firstLine="660"/>
              <w:jc w:val="both"/>
            </w:pPr>
            <w:r w:rsidRPr="001B42D6">
              <w:t xml:space="preserve">отсутствие сведений об участнике запроса цен в Реестре недобросовестных поставщиков ФАС России </w:t>
            </w:r>
            <w:r w:rsidRPr="001B42D6">
              <w:rPr>
                <w:i/>
              </w:rPr>
              <w:t>и/или</w:t>
            </w:r>
            <w:r w:rsidRPr="001B42D6">
              <w:t xml:space="preserve"> в реестре недобросовестных поставщиков </w:t>
            </w:r>
            <w:proofErr w:type="spellStart"/>
            <w:r w:rsidRPr="001B42D6">
              <w:t>Госкорпорации</w:t>
            </w:r>
            <w:proofErr w:type="spellEnd"/>
            <w:r w:rsidRPr="001B42D6">
              <w:t xml:space="preserve"> «</w:t>
            </w:r>
            <w:proofErr w:type="spellStart"/>
            <w:r w:rsidRPr="001B42D6">
              <w:t>Росатом</w:t>
            </w:r>
            <w:proofErr w:type="spellEnd"/>
            <w:r w:rsidRPr="001B42D6">
              <w:t xml:space="preserve">» и организаций </w:t>
            </w:r>
            <w:proofErr w:type="spellStart"/>
            <w:r w:rsidRPr="001B42D6">
              <w:t>Госкорпорации</w:t>
            </w:r>
            <w:proofErr w:type="spellEnd"/>
            <w:r w:rsidRPr="001B42D6">
              <w:t xml:space="preserve"> «</w:t>
            </w:r>
            <w:proofErr w:type="spellStart"/>
            <w:r w:rsidRPr="001B42D6">
              <w:t>Росатом</w:t>
            </w:r>
            <w:proofErr w:type="spellEnd"/>
            <w:r w:rsidRPr="001B42D6">
              <w:t>».</w:t>
            </w:r>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bookmarkStart w:id="280" w:name="_Ref317256469"/>
          </w:p>
        </w:tc>
        <w:bookmarkEnd w:id="280"/>
        <w:tc>
          <w:tcPr>
            <w:tcW w:w="3228" w:type="dxa"/>
          </w:tcPr>
          <w:p w:rsidR="00C87330" w:rsidRPr="001B42D6" w:rsidRDefault="00C87330" w:rsidP="00C87330">
            <w:pPr>
              <w:pStyle w:val="36"/>
              <w:tabs>
                <w:tab w:val="clear" w:pos="1307"/>
              </w:tabs>
              <w:ind w:left="45" w:right="153"/>
              <w:rPr>
                <w:szCs w:val="24"/>
              </w:rPr>
            </w:pPr>
            <w:r w:rsidRPr="001B42D6">
              <w:rPr>
                <w:szCs w:val="24"/>
              </w:rPr>
              <w:t xml:space="preserve">Предельный показатель достаточности обладания финансовыми ресурсами </w:t>
            </w:r>
          </w:p>
        </w:tc>
        <w:tc>
          <w:tcPr>
            <w:tcW w:w="10664" w:type="dxa"/>
          </w:tcPr>
          <w:p w:rsidR="00C87330" w:rsidRPr="001B42D6" w:rsidRDefault="00DD125A" w:rsidP="001F2615">
            <w:pPr>
              <w:widowControl w:val="0"/>
              <w:tabs>
                <w:tab w:val="left" w:pos="778"/>
              </w:tabs>
              <w:adjustRightInd w:val="0"/>
              <w:ind w:right="153"/>
              <w:jc w:val="both"/>
              <w:textAlignment w:val="baseline"/>
            </w:pPr>
            <w:r w:rsidRPr="001B42D6">
              <w:t>Не установлен</w:t>
            </w:r>
          </w:p>
        </w:tc>
      </w:tr>
      <w:tr w:rsidR="00C87330" w:rsidRPr="001B42D6" w:rsidTr="00293921">
        <w:trPr>
          <w:trHeight w:val="20"/>
        </w:trPr>
        <w:tc>
          <w:tcPr>
            <w:tcW w:w="781" w:type="dxa"/>
          </w:tcPr>
          <w:p w:rsidR="00C87330" w:rsidRPr="001B42D6" w:rsidRDefault="00C87330" w:rsidP="00636A33">
            <w:pPr>
              <w:numPr>
                <w:ilvl w:val="0"/>
                <w:numId w:val="56"/>
              </w:numPr>
              <w:tabs>
                <w:tab w:val="num" w:pos="786"/>
              </w:tabs>
              <w:ind w:left="0" w:hanging="15"/>
              <w:jc w:val="center"/>
            </w:pPr>
            <w:bookmarkStart w:id="281" w:name="_Ref317257394"/>
          </w:p>
        </w:tc>
        <w:bookmarkEnd w:id="281"/>
        <w:tc>
          <w:tcPr>
            <w:tcW w:w="3228" w:type="dxa"/>
          </w:tcPr>
          <w:p w:rsidR="00C87330" w:rsidRPr="001B42D6" w:rsidRDefault="00C87330" w:rsidP="00C87330">
            <w:pPr>
              <w:pStyle w:val="36"/>
              <w:tabs>
                <w:tab w:val="clear" w:pos="1307"/>
              </w:tabs>
              <w:ind w:left="45" w:right="153"/>
              <w:rPr>
                <w:szCs w:val="24"/>
              </w:rPr>
            </w:pPr>
            <w:r w:rsidRPr="001B42D6">
              <w:rPr>
                <w:szCs w:val="24"/>
              </w:rPr>
              <w:t xml:space="preserve">Требования к </w:t>
            </w:r>
            <w:r w:rsidRPr="001B42D6">
              <w:rPr>
                <w:i/>
                <w:szCs w:val="24"/>
              </w:rPr>
              <w:t xml:space="preserve">поставляемому товару, выполняемым работам, оказываемым услугам </w:t>
            </w:r>
            <w:r w:rsidRPr="001B42D6">
              <w:rPr>
                <w:i/>
                <w:szCs w:val="24"/>
              </w:rPr>
              <w:lastRenderedPageBreak/>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B42D6" w:rsidRDefault="00C87330" w:rsidP="00DC2469">
            <w:pPr>
              <w:tabs>
                <w:tab w:val="left" w:pos="495"/>
                <w:tab w:val="left" w:pos="5657"/>
              </w:tabs>
              <w:ind w:right="153" w:firstLine="660"/>
              <w:jc w:val="both"/>
            </w:pPr>
            <w:r w:rsidRPr="001B42D6">
              <w:lastRenderedPageBreak/>
              <w:t xml:space="preserve">Требования </w:t>
            </w:r>
            <w:r w:rsidR="001F2615" w:rsidRPr="001B42D6">
              <w:t xml:space="preserve">к </w:t>
            </w:r>
            <w:r w:rsidR="001F2615" w:rsidRPr="001B42D6">
              <w:rPr>
                <w:i/>
              </w:rPr>
              <w:t>поставляемому товару, выполняемым работам, оказываемым услугам</w:t>
            </w:r>
            <w:r w:rsidR="001F2615" w:rsidRPr="001B42D6">
              <w:t xml:space="preserve"> приводятся в </w:t>
            </w:r>
            <w:r w:rsidR="001F2615" w:rsidRPr="001B42D6">
              <w:rPr>
                <w:u w:val="single"/>
              </w:rPr>
              <w:t>Томе 2 «ТЕХНИЧЕСКАЯ ЧАСТЬ»</w:t>
            </w:r>
            <w:r w:rsidR="00B82C5B" w:rsidRPr="001B42D6">
              <w:t>.</w:t>
            </w:r>
          </w:p>
          <w:p w:rsidR="00205034" w:rsidRPr="001B42D6" w:rsidRDefault="00205034" w:rsidP="00DD125A">
            <w:pPr>
              <w:pStyle w:val="affe"/>
              <w:shd w:val="clear" w:color="auto" w:fill="FFFFFF"/>
              <w:tabs>
                <w:tab w:val="left" w:pos="309"/>
              </w:tabs>
              <w:spacing w:before="60" w:after="60" w:line="240" w:lineRule="auto"/>
              <w:ind w:left="25"/>
              <w:jc w:val="both"/>
              <w:rPr>
                <w:rFonts w:ascii="Times New Roman" w:hAnsi="Times New Roman"/>
                <w:sz w:val="24"/>
                <w:szCs w:val="24"/>
              </w:rPr>
            </w:pPr>
          </w:p>
        </w:tc>
      </w:tr>
      <w:tr w:rsidR="00815182" w:rsidRPr="001B42D6" w:rsidTr="00293921">
        <w:trPr>
          <w:trHeight w:val="20"/>
        </w:trPr>
        <w:tc>
          <w:tcPr>
            <w:tcW w:w="781" w:type="dxa"/>
          </w:tcPr>
          <w:p w:rsidR="00815182" w:rsidRPr="001B42D6" w:rsidRDefault="00815182" w:rsidP="00636A33">
            <w:pPr>
              <w:numPr>
                <w:ilvl w:val="0"/>
                <w:numId w:val="56"/>
              </w:numPr>
              <w:tabs>
                <w:tab w:val="num" w:pos="786"/>
              </w:tabs>
              <w:ind w:left="0" w:hanging="15"/>
              <w:jc w:val="center"/>
            </w:pPr>
            <w:bookmarkStart w:id="282" w:name="_Ref317257698"/>
          </w:p>
        </w:tc>
        <w:bookmarkEnd w:id="282"/>
        <w:tc>
          <w:tcPr>
            <w:tcW w:w="3228" w:type="dxa"/>
          </w:tcPr>
          <w:p w:rsidR="00815182" w:rsidRPr="001B42D6" w:rsidRDefault="00815182" w:rsidP="00CA58C0">
            <w:pPr>
              <w:pStyle w:val="Times12"/>
              <w:tabs>
                <w:tab w:val="num" w:pos="960"/>
                <w:tab w:val="num" w:pos="2564"/>
              </w:tabs>
              <w:ind w:right="153" w:firstLine="0"/>
              <w:rPr>
                <w:szCs w:val="24"/>
              </w:rPr>
            </w:pPr>
            <w:r w:rsidRPr="001B42D6">
              <w:rPr>
                <w:szCs w:val="24"/>
              </w:rPr>
              <w:t xml:space="preserve">Документы, подтверждающие соответствие требованиям, предъявляемым участникам </w:t>
            </w:r>
            <w:r w:rsidR="003E0066" w:rsidRPr="001B42D6">
              <w:rPr>
                <w:szCs w:val="24"/>
              </w:rPr>
              <w:t>запроса предложений</w:t>
            </w:r>
            <w:r w:rsidR="00CA58C0" w:rsidRPr="001B42D6">
              <w:rPr>
                <w:i/>
                <w:szCs w:val="24"/>
              </w:rPr>
              <w:t>,</w:t>
            </w:r>
            <w:r w:rsidRPr="001B42D6">
              <w:rPr>
                <w:i/>
                <w:szCs w:val="24"/>
              </w:rPr>
              <w:t xml:space="preserve"> привлекаемым </w:t>
            </w:r>
            <w:r w:rsidR="00632073" w:rsidRPr="001B42D6">
              <w:rPr>
                <w:i/>
                <w:szCs w:val="24"/>
              </w:rPr>
              <w:t xml:space="preserve">поставщикам/ </w:t>
            </w:r>
            <w:r w:rsidRPr="001B42D6">
              <w:rPr>
                <w:i/>
                <w:szCs w:val="24"/>
              </w:rPr>
              <w:t>субподрядчикам/ соисполнителям</w:t>
            </w:r>
            <w:r w:rsidR="00746496" w:rsidRPr="001B42D6">
              <w:rPr>
                <w:i/>
                <w:szCs w:val="24"/>
              </w:rPr>
              <w:t>,</w:t>
            </w:r>
            <w:r w:rsidR="0041255A" w:rsidRPr="001B42D6">
              <w:rPr>
                <w:i/>
                <w:szCs w:val="24"/>
              </w:rPr>
              <w:t xml:space="preserve"> головным изготовителям (в соответствии с Р 50-605-80-93) оборудования</w:t>
            </w:r>
            <w:r w:rsidRPr="001B42D6">
              <w:rPr>
                <w:i/>
                <w:szCs w:val="24"/>
              </w:rPr>
              <w:t xml:space="preserve"> [при предъявлении к ним соответствующих требований</w:t>
            </w:r>
            <w:r w:rsidRPr="001B42D6">
              <w:rPr>
                <w:szCs w:val="24"/>
              </w:rPr>
              <w:t xml:space="preserve"> и включаемые участником в состав заявки на участие в </w:t>
            </w:r>
            <w:r w:rsidR="009D6ADE" w:rsidRPr="001B42D6">
              <w:rPr>
                <w:szCs w:val="24"/>
              </w:rPr>
              <w:t>запросе предложений</w:t>
            </w:r>
            <w:r w:rsidRPr="001B42D6">
              <w:rPr>
                <w:szCs w:val="24"/>
              </w:rPr>
              <w:t xml:space="preserve"> </w:t>
            </w:r>
            <w:r w:rsidRPr="001B42D6">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1B42D6">
              <w:rPr>
                <w:szCs w:val="24"/>
              </w:rPr>
              <w:t xml:space="preserve"> </w:t>
            </w:r>
          </w:p>
        </w:tc>
        <w:tc>
          <w:tcPr>
            <w:tcW w:w="10664" w:type="dxa"/>
          </w:tcPr>
          <w:p w:rsidR="00815182" w:rsidRPr="001B42D6" w:rsidRDefault="00815182" w:rsidP="00636A33">
            <w:pPr>
              <w:widowControl w:val="0"/>
              <w:numPr>
                <w:ilvl w:val="0"/>
                <w:numId w:val="51"/>
              </w:numPr>
              <w:tabs>
                <w:tab w:val="left" w:pos="636"/>
              </w:tabs>
              <w:adjustRightInd w:val="0"/>
              <w:ind w:left="0" w:right="153" w:firstLine="660"/>
              <w:jc w:val="both"/>
              <w:textAlignment w:val="baseline"/>
            </w:pPr>
            <w:bookmarkStart w:id="283" w:name="_Ref317251847"/>
            <w:r w:rsidRPr="001B42D6">
              <w:rPr>
                <w:bCs/>
              </w:rPr>
              <w:t>Документы, подтверждающие соответствие т</w:t>
            </w:r>
            <w:r w:rsidRPr="001B42D6">
              <w:t xml:space="preserve">ребованиям, предъявляемым участникам </w:t>
            </w:r>
            <w:r w:rsidR="003E0066" w:rsidRPr="001B42D6">
              <w:t>запроса предложений</w:t>
            </w:r>
            <w:r w:rsidR="00746496" w:rsidRPr="001B42D6">
              <w:rPr>
                <w:i/>
              </w:rPr>
              <w:t>,</w:t>
            </w:r>
            <w:r w:rsidRPr="001B42D6">
              <w:rPr>
                <w:i/>
              </w:rPr>
              <w:t xml:space="preserve"> привлекаемым</w:t>
            </w:r>
            <w:r w:rsidR="00632073" w:rsidRPr="001B42D6">
              <w:rPr>
                <w:i/>
              </w:rPr>
              <w:t xml:space="preserve"> поставщикам/</w:t>
            </w:r>
            <w:r w:rsidRPr="001B42D6">
              <w:rPr>
                <w:i/>
              </w:rPr>
              <w:t xml:space="preserve"> субподрядчикам/ соисполнителям, [при предъявлении к ним соответствующих требований]</w:t>
            </w:r>
            <w:r w:rsidRPr="001B42D6">
              <w:t>:</w:t>
            </w:r>
            <w:bookmarkEnd w:id="283"/>
          </w:p>
          <w:p w:rsidR="00815182" w:rsidRPr="001B42D6" w:rsidRDefault="00815182" w:rsidP="00636A33">
            <w:pPr>
              <w:numPr>
                <w:ilvl w:val="0"/>
                <w:numId w:val="52"/>
              </w:numPr>
              <w:tabs>
                <w:tab w:val="left" w:pos="778"/>
              </w:tabs>
              <w:ind w:left="0" w:right="153" w:firstLine="660"/>
              <w:jc w:val="both"/>
            </w:pPr>
            <w:bookmarkStart w:id="284" w:name="_Ref317256601"/>
            <w:r w:rsidRPr="001B42D6">
              <w:t xml:space="preserve">документы, указанные в </w:t>
            </w:r>
            <w:r w:rsidRPr="001B42D6">
              <w:rPr>
                <w:u w:val="single"/>
              </w:rPr>
              <w:t>пункте</w:t>
            </w:r>
            <w:r w:rsidR="009E6B81" w:rsidRPr="001B42D6">
              <w:rPr>
                <w:u w:val="single"/>
              </w:rPr>
              <w:t> </w:t>
            </w:r>
            <w:r w:rsidR="009E6B81" w:rsidRPr="001B42D6">
              <w:rPr>
                <w:u w:val="single"/>
              </w:rPr>
              <w:fldChar w:fldCharType="begin"/>
            </w:r>
            <w:r w:rsidR="009E6B81" w:rsidRPr="001B42D6">
              <w:rPr>
                <w:u w:val="single"/>
              </w:rPr>
              <w:instrText xml:space="preserve"> REF _Ref317256545 \r \h </w:instrText>
            </w:r>
            <w:r w:rsidR="00CC2B95" w:rsidRPr="001B42D6">
              <w:rPr>
                <w:u w:val="single"/>
              </w:rPr>
              <w:instrText xml:space="preserve"> \* MERGEFORMAT </w:instrText>
            </w:r>
            <w:r w:rsidR="009E6B81" w:rsidRPr="001B42D6">
              <w:rPr>
                <w:u w:val="single"/>
              </w:rPr>
            </w:r>
            <w:r w:rsidR="009E6B81" w:rsidRPr="001B42D6">
              <w:rPr>
                <w:u w:val="single"/>
              </w:rPr>
              <w:fldChar w:fldCharType="separate"/>
            </w:r>
            <w:r w:rsidR="003C7007">
              <w:rPr>
                <w:u w:val="single"/>
              </w:rPr>
              <w:t>3.3</w:t>
            </w:r>
            <w:r w:rsidR="009E6B81" w:rsidRPr="001B42D6">
              <w:rPr>
                <w:u w:val="single"/>
              </w:rPr>
              <w:fldChar w:fldCharType="end"/>
            </w:r>
            <w:r w:rsidRPr="001B42D6">
              <w:t xml:space="preserve"> настоящей </w:t>
            </w:r>
            <w:r w:rsidR="003E0066" w:rsidRPr="001B42D6">
              <w:t>документации по запросу предложений</w:t>
            </w:r>
            <w:r w:rsidRPr="001B42D6">
              <w:t>;</w:t>
            </w:r>
            <w:bookmarkEnd w:id="284"/>
          </w:p>
          <w:p w:rsidR="001F2615" w:rsidRPr="001B42D6" w:rsidRDefault="001F2615" w:rsidP="00F42270">
            <w:pPr>
              <w:numPr>
                <w:ilvl w:val="0"/>
                <w:numId w:val="52"/>
              </w:numPr>
              <w:tabs>
                <w:tab w:val="left" w:pos="778"/>
              </w:tabs>
              <w:ind w:left="0" w:right="153" w:firstLine="660"/>
              <w:jc w:val="both"/>
            </w:pPr>
            <w:bookmarkStart w:id="285" w:name="_Ref317257428"/>
            <w:r w:rsidRPr="001B42D6">
              <w:t xml:space="preserve">документы, указанные в </w:t>
            </w:r>
            <w:r w:rsidR="00F42270" w:rsidRPr="001B42D6">
              <w:rPr>
                <w:u w:val="single"/>
              </w:rPr>
              <w:t>пункте 13 раздела 5 «Информационная карта запроса предложений»</w:t>
            </w:r>
            <w:r w:rsidRPr="001B42D6">
              <w:t xml:space="preserve"> настоящей документации по запросу предложений.</w:t>
            </w:r>
          </w:p>
          <w:p w:rsidR="00815182" w:rsidRPr="001B42D6" w:rsidRDefault="00DE7959" w:rsidP="00F42270">
            <w:pPr>
              <w:numPr>
                <w:ilvl w:val="0"/>
                <w:numId w:val="52"/>
              </w:numPr>
              <w:tabs>
                <w:tab w:val="left" w:pos="778"/>
              </w:tabs>
              <w:ind w:left="0" w:right="153" w:firstLine="660"/>
              <w:jc w:val="both"/>
            </w:pPr>
            <w:bookmarkStart w:id="286" w:name="_Ref325033559"/>
            <w:bookmarkEnd w:id="285"/>
            <w:r w:rsidRPr="001B42D6">
              <w:t>документы, подтверждающие сведения о цепочке собственников, включая бенефициаров (в том числе конечных)</w:t>
            </w:r>
            <w:bookmarkEnd w:id="286"/>
            <w:r w:rsidR="001F2615" w:rsidRPr="001B42D6">
              <w:t>.</w:t>
            </w:r>
          </w:p>
          <w:p w:rsidR="00117965" w:rsidRPr="001B42D6" w:rsidRDefault="00117965" w:rsidP="00E40F04">
            <w:pPr>
              <w:widowControl w:val="0"/>
              <w:tabs>
                <w:tab w:val="left" w:pos="648"/>
              </w:tabs>
              <w:adjustRightInd w:val="0"/>
              <w:ind w:right="153" w:firstLine="660"/>
              <w:jc w:val="both"/>
              <w:textAlignment w:val="baseline"/>
            </w:pPr>
          </w:p>
          <w:p w:rsidR="00815182" w:rsidRPr="001B42D6" w:rsidRDefault="00815182" w:rsidP="00E40F04">
            <w:pPr>
              <w:widowControl w:val="0"/>
              <w:tabs>
                <w:tab w:val="left" w:pos="648"/>
              </w:tabs>
              <w:adjustRightInd w:val="0"/>
              <w:ind w:right="153" w:firstLine="660"/>
              <w:jc w:val="both"/>
              <w:textAlignment w:val="baseline"/>
            </w:pPr>
            <w:r w:rsidRPr="001B42D6">
              <w:t xml:space="preserve">Участник </w:t>
            </w:r>
            <w:r w:rsidR="003E0066" w:rsidRPr="001B42D6">
              <w:t>запроса предложений</w:t>
            </w:r>
            <w:r w:rsidRPr="001B42D6">
              <w:t xml:space="preserve"> вправе приложить к заявке на участие в </w:t>
            </w:r>
            <w:r w:rsidR="009D6ADE" w:rsidRPr="001B42D6">
              <w:t>запросе предложений</w:t>
            </w:r>
            <w:r w:rsidRPr="001B42D6">
              <w:t xml:space="preserve"> иные документы, которые, по мнению участника </w:t>
            </w:r>
            <w:r w:rsidR="003E0066" w:rsidRPr="001B42D6">
              <w:t>запроса предложений</w:t>
            </w:r>
            <w:r w:rsidRPr="001B42D6">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B42D6" w:rsidRDefault="00815182" w:rsidP="00FF5992">
            <w:pPr>
              <w:widowControl w:val="0"/>
              <w:adjustRightInd w:val="0"/>
              <w:ind w:right="153" w:firstLine="660"/>
              <w:jc w:val="both"/>
              <w:textAlignment w:val="baseline"/>
            </w:pPr>
            <w:r w:rsidRPr="001B42D6">
              <w:t>Все указанные документы прилагаются участником к заявке на участие в </w:t>
            </w:r>
            <w:r w:rsidR="009D6ADE" w:rsidRPr="001B42D6">
              <w:t>запросе предложений</w:t>
            </w:r>
            <w:r w:rsidRPr="001B42D6">
              <w:t>.</w:t>
            </w:r>
          </w:p>
        </w:tc>
      </w:tr>
      <w:tr w:rsidR="0086246F" w:rsidRPr="001B42D6" w:rsidTr="00293921">
        <w:trPr>
          <w:trHeight w:val="20"/>
        </w:trPr>
        <w:tc>
          <w:tcPr>
            <w:tcW w:w="781" w:type="dxa"/>
          </w:tcPr>
          <w:p w:rsidR="0086246F" w:rsidRPr="001B42D6" w:rsidRDefault="0086246F" w:rsidP="00636A33">
            <w:pPr>
              <w:numPr>
                <w:ilvl w:val="0"/>
                <w:numId w:val="56"/>
              </w:numPr>
              <w:tabs>
                <w:tab w:val="num" w:pos="786"/>
              </w:tabs>
              <w:ind w:left="0" w:hanging="15"/>
              <w:jc w:val="center"/>
            </w:pPr>
            <w:bookmarkStart w:id="287" w:name="_Ref317252608"/>
          </w:p>
        </w:tc>
        <w:bookmarkEnd w:id="287"/>
        <w:tc>
          <w:tcPr>
            <w:tcW w:w="3228" w:type="dxa"/>
          </w:tcPr>
          <w:p w:rsidR="0086246F" w:rsidRPr="001B42D6" w:rsidRDefault="0086246F" w:rsidP="00C87330">
            <w:pPr>
              <w:pStyle w:val="Times12"/>
              <w:ind w:right="153" w:firstLine="0"/>
              <w:jc w:val="left"/>
              <w:rPr>
                <w:szCs w:val="24"/>
              </w:rPr>
            </w:pPr>
            <w:r w:rsidRPr="001B42D6">
              <w:rPr>
                <w:szCs w:val="24"/>
              </w:rPr>
              <w:t>Состав заявки на участие в </w:t>
            </w:r>
            <w:r w:rsidR="009D6ADE" w:rsidRPr="001B42D6">
              <w:rPr>
                <w:szCs w:val="24"/>
              </w:rPr>
              <w:t>запросе предложений</w:t>
            </w:r>
            <w:r w:rsidRPr="001B42D6">
              <w:rPr>
                <w:szCs w:val="24"/>
              </w:rPr>
              <w:t xml:space="preserve"> и </w:t>
            </w:r>
            <w:r w:rsidRPr="001B42D6">
              <w:rPr>
                <w:szCs w:val="24"/>
              </w:rPr>
              <w:lastRenderedPageBreak/>
              <w:t>порядок размещения документов в составе заявки на участие в </w:t>
            </w:r>
            <w:r w:rsidR="009D6ADE" w:rsidRPr="001B42D6">
              <w:rPr>
                <w:szCs w:val="24"/>
              </w:rPr>
              <w:t>запросе предложений</w:t>
            </w:r>
          </w:p>
        </w:tc>
        <w:tc>
          <w:tcPr>
            <w:tcW w:w="10664" w:type="dxa"/>
          </w:tcPr>
          <w:p w:rsidR="0086246F" w:rsidRPr="001B42D6" w:rsidRDefault="0086246F" w:rsidP="00E40F04">
            <w:pPr>
              <w:pStyle w:val="Times12"/>
              <w:numPr>
                <w:ilvl w:val="0"/>
                <w:numId w:val="20"/>
              </w:numPr>
              <w:tabs>
                <w:tab w:val="left" w:pos="0"/>
                <w:tab w:val="left" w:pos="1140"/>
                <w:tab w:val="num" w:pos="2564"/>
              </w:tabs>
              <w:ind w:left="0" w:right="153" w:firstLine="660"/>
              <w:rPr>
                <w:szCs w:val="24"/>
              </w:rPr>
            </w:pPr>
            <w:bookmarkStart w:id="288" w:name="_Ref319667226"/>
            <w:r w:rsidRPr="001B42D6">
              <w:rPr>
                <w:szCs w:val="24"/>
              </w:rPr>
              <w:lastRenderedPageBreak/>
              <w:t xml:space="preserve">заявка на участие в </w:t>
            </w:r>
            <w:r w:rsidR="009D6ADE" w:rsidRPr="001B42D6">
              <w:rPr>
                <w:szCs w:val="24"/>
              </w:rPr>
              <w:t>запросе предложений</w:t>
            </w:r>
            <w:r w:rsidRPr="001B42D6">
              <w:rPr>
                <w:szCs w:val="24"/>
              </w:rPr>
              <w:t xml:space="preserve"> по форме и в соответствии с инструкциями, приведенными в настоящей </w:t>
            </w:r>
            <w:r w:rsidR="003E0066" w:rsidRPr="001B42D6">
              <w:rPr>
                <w:szCs w:val="24"/>
              </w:rPr>
              <w:t>документации по запросу предложений</w:t>
            </w:r>
            <w:r w:rsidRPr="001B42D6">
              <w:rPr>
                <w:szCs w:val="24"/>
              </w:rPr>
              <w:t xml:space="preserve"> (</w:t>
            </w:r>
            <w:r w:rsidRPr="001B42D6">
              <w:rPr>
                <w:szCs w:val="24"/>
                <w:u w:val="single"/>
              </w:rPr>
              <w:t>раздел</w:t>
            </w:r>
            <w:r w:rsidR="001E70F7" w:rsidRPr="001B42D6">
              <w:rPr>
                <w:szCs w:val="24"/>
                <w:u w:val="single"/>
              </w:rPr>
              <w:t> </w:t>
            </w:r>
            <w:r w:rsidR="001E70F7" w:rsidRPr="001B42D6">
              <w:rPr>
                <w:szCs w:val="24"/>
                <w:u w:val="single"/>
              </w:rPr>
              <w:fldChar w:fldCharType="begin"/>
            </w:r>
            <w:r w:rsidR="001E70F7" w:rsidRPr="001B42D6">
              <w:rPr>
                <w:szCs w:val="24"/>
                <w:u w:val="single"/>
              </w:rPr>
              <w:instrText xml:space="preserve"> REF _Ref317259138 \r \h </w:instrText>
            </w:r>
            <w:r w:rsidR="00CC2B95" w:rsidRPr="001B42D6">
              <w:rPr>
                <w:szCs w:val="24"/>
                <w:u w:val="single"/>
              </w:rPr>
              <w:instrText xml:space="preserve"> \* MERGEFORMAT </w:instrText>
            </w:r>
            <w:r w:rsidR="001E70F7" w:rsidRPr="001B42D6">
              <w:rPr>
                <w:szCs w:val="24"/>
                <w:u w:val="single"/>
              </w:rPr>
            </w:r>
            <w:r w:rsidR="001E70F7" w:rsidRPr="001B42D6">
              <w:rPr>
                <w:szCs w:val="24"/>
                <w:u w:val="single"/>
              </w:rPr>
              <w:fldChar w:fldCharType="separate"/>
            </w:r>
            <w:r w:rsidR="003C7007">
              <w:rPr>
                <w:szCs w:val="24"/>
                <w:u w:val="single"/>
              </w:rPr>
              <w:t>6</w:t>
            </w:r>
            <w:r w:rsidR="001E70F7" w:rsidRPr="001B42D6">
              <w:rPr>
                <w:szCs w:val="24"/>
                <w:u w:val="single"/>
              </w:rPr>
              <w:fldChar w:fldCharType="end"/>
            </w:r>
            <w:r w:rsidRPr="001B42D6">
              <w:rPr>
                <w:szCs w:val="24"/>
                <w:u w:val="single"/>
              </w:rPr>
              <w:t xml:space="preserve">, </w:t>
            </w:r>
            <w:hyperlink w:anchor="_Письмо_о_подаче" w:history="1">
              <w:r w:rsidRPr="001B42D6">
                <w:rPr>
                  <w:rStyle w:val="afa"/>
                  <w:color w:val="auto"/>
                  <w:szCs w:val="24"/>
                </w:rPr>
                <w:t>Форма 1</w:t>
              </w:r>
            </w:hyperlink>
            <w:r w:rsidRPr="001B42D6">
              <w:rPr>
                <w:szCs w:val="24"/>
              </w:rPr>
              <w:t>);</w:t>
            </w:r>
            <w:bookmarkEnd w:id="288"/>
          </w:p>
          <w:p w:rsidR="006A2ED0" w:rsidRPr="001B42D6" w:rsidRDefault="0086246F" w:rsidP="00E40F04">
            <w:pPr>
              <w:pStyle w:val="Times12"/>
              <w:numPr>
                <w:ilvl w:val="0"/>
                <w:numId w:val="20"/>
              </w:numPr>
              <w:tabs>
                <w:tab w:val="left" w:pos="0"/>
                <w:tab w:val="left" w:pos="1140"/>
                <w:tab w:val="num" w:pos="2564"/>
              </w:tabs>
              <w:ind w:left="0" w:right="153" w:firstLine="660"/>
              <w:rPr>
                <w:szCs w:val="24"/>
              </w:rPr>
            </w:pPr>
            <w:r w:rsidRPr="001B42D6">
              <w:rPr>
                <w:szCs w:val="24"/>
              </w:rPr>
              <w:lastRenderedPageBreak/>
              <w:t>анкета (</w:t>
            </w:r>
            <w:r w:rsidRPr="001B42D6">
              <w:rPr>
                <w:szCs w:val="24"/>
                <w:u w:val="single"/>
              </w:rPr>
              <w:t>раздел</w:t>
            </w:r>
            <w:r w:rsidR="001E70F7" w:rsidRPr="001B42D6">
              <w:rPr>
                <w:szCs w:val="24"/>
                <w:u w:val="single"/>
              </w:rPr>
              <w:t> </w:t>
            </w:r>
            <w:r w:rsidR="001E70F7" w:rsidRPr="001B42D6">
              <w:rPr>
                <w:szCs w:val="24"/>
                <w:u w:val="single"/>
              </w:rPr>
              <w:fldChar w:fldCharType="begin"/>
            </w:r>
            <w:r w:rsidR="001E70F7" w:rsidRPr="001B42D6">
              <w:rPr>
                <w:szCs w:val="24"/>
                <w:u w:val="single"/>
              </w:rPr>
              <w:instrText xml:space="preserve"> REF _Ref317259149 \r \h </w:instrText>
            </w:r>
            <w:r w:rsidR="00CC2B95" w:rsidRPr="001B42D6">
              <w:rPr>
                <w:szCs w:val="24"/>
                <w:u w:val="single"/>
              </w:rPr>
              <w:instrText xml:space="preserve"> \* MERGEFORMAT </w:instrText>
            </w:r>
            <w:r w:rsidR="001E70F7" w:rsidRPr="001B42D6">
              <w:rPr>
                <w:szCs w:val="24"/>
                <w:u w:val="single"/>
              </w:rPr>
            </w:r>
            <w:r w:rsidR="001E70F7" w:rsidRPr="001B42D6">
              <w:rPr>
                <w:szCs w:val="24"/>
                <w:u w:val="single"/>
              </w:rPr>
              <w:fldChar w:fldCharType="separate"/>
            </w:r>
            <w:r w:rsidR="003C7007">
              <w:rPr>
                <w:szCs w:val="24"/>
                <w:u w:val="single"/>
              </w:rPr>
              <w:t>6</w:t>
            </w:r>
            <w:r w:rsidR="001E70F7" w:rsidRPr="001B42D6">
              <w:rPr>
                <w:szCs w:val="24"/>
                <w:u w:val="single"/>
              </w:rPr>
              <w:fldChar w:fldCharType="end"/>
            </w:r>
            <w:r w:rsidRPr="001B42D6">
              <w:rPr>
                <w:szCs w:val="24"/>
                <w:u w:val="single"/>
              </w:rPr>
              <w:t xml:space="preserve">, </w:t>
            </w:r>
            <w:hyperlink w:anchor="_Анкета_Участника_процедуры" w:history="1">
              <w:r w:rsidRPr="001B42D6">
                <w:rPr>
                  <w:rStyle w:val="afa"/>
                  <w:color w:val="auto"/>
                  <w:szCs w:val="24"/>
                </w:rPr>
                <w:t>Форма 2</w:t>
              </w:r>
            </w:hyperlink>
            <w:r w:rsidRPr="001B42D6">
              <w:rPr>
                <w:szCs w:val="24"/>
              </w:rPr>
              <w:t>)</w:t>
            </w:r>
            <w:r w:rsidR="001F4003" w:rsidRPr="001B42D6">
              <w:rPr>
                <w:szCs w:val="24"/>
              </w:rPr>
              <w:t>:</w:t>
            </w:r>
            <w:r w:rsidR="00142709" w:rsidRPr="001B42D6">
              <w:rPr>
                <w:szCs w:val="24"/>
              </w:rPr>
              <w:t xml:space="preserve"> </w:t>
            </w:r>
            <w:r w:rsidR="006A2ED0" w:rsidRPr="001B42D6">
              <w:rPr>
                <w:szCs w:val="24"/>
                <w:u w:val="single"/>
              </w:rPr>
              <w:t>Таблица 1 «Сведения об участнике запроса предложений»</w:t>
            </w:r>
            <w:r w:rsidR="00F42270" w:rsidRPr="001B42D6">
              <w:rPr>
                <w:szCs w:val="24"/>
              </w:rPr>
              <w:t xml:space="preserve">, </w:t>
            </w:r>
            <w:r w:rsidR="00142709" w:rsidRPr="001B42D6">
              <w:rPr>
                <w:szCs w:val="24"/>
                <w:u w:val="single"/>
              </w:rPr>
              <w:t>Таблица 2 «Сведения о цепочке собственников, включая бенефициаров (в том числе конечных)»</w:t>
            </w:r>
            <w:r w:rsidR="006A2ED0" w:rsidRPr="001B42D6">
              <w:rPr>
                <w:szCs w:val="24"/>
              </w:rPr>
              <w:t>.</w:t>
            </w:r>
          </w:p>
          <w:p w:rsidR="003349B0" w:rsidRPr="001B42D6" w:rsidRDefault="006A2ED0" w:rsidP="006A2ED0">
            <w:pPr>
              <w:pStyle w:val="Times12"/>
              <w:tabs>
                <w:tab w:val="left" w:pos="0"/>
                <w:tab w:val="left" w:pos="1140"/>
              </w:tabs>
              <w:ind w:right="153" w:firstLine="669"/>
              <w:rPr>
                <w:szCs w:val="24"/>
              </w:rPr>
            </w:pPr>
            <w:r w:rsidRPr="001B42D6">
              <w:rPr>
                <w:szCs w:val="24"/>
              </w:rPr>
              <w:t xml:space="preserve">Таблица 2 должна быть оформлена </w:t>
            </w:r>
            <w:r w:rsidR="00142709" w:rsidRPr="001B42D6">
              <w:rPr>
                <w:szCs w:val="24"/>
              </w:rPr>
              <w:t xml:space="preserve">по форме и в соответствии с инструкциями, приведенными в настоящей </w:t>
            </w:r>
            <w:r w:rsidR="003E0066" w:rsidRPr="001B42D6">
              <w:rPr>
                <w:szCs w:val="24"/>
              </w:rPr>
              <w:t>документации по запросу предложений</w:t>
            </w:r>
            <w:r w:rsidR="00142709" w:rsidRPr="001B42D6">
              <w:rPr>
                <w:szCs w:val="24"/>
              </w:rPr>
              <w:t>. Все сведения и документы обязательны к предоставлению</w:t>
            </w:r>
            <w:r w:rsidR="003349B0" w:rsidRPr="001B42D6">
              <w:rPr>
                <w:szCs w:val="24"/>
              </w:rPr>
              <w:t>.</w:t>
            </w:r>
          </w:p>
          <w:p w:rsidR="0086246F" w:rsidRPr="001B42D6" w:rsidRDefault="003349B0" w:rsidP="003349B0">
            <w:pPr>
              <w:pStyle w:val="Times12"/>
              <w:tabs>
                <w:tab w:val="left" w:pos="0"/>
                <w:tab w:val="left" w:pos="1140"/>
              </w:tabs>
              <w:ind w:right="153" w:firstLine="669"/>
              <w:rPr>
                <w:szCs w:val="24"/>
              </w:rPr>
            </w:pPr>
            <w:r w:rsidRPr="001B42D6">
              <w:rPr>
                <w:szCs w:val="24"/>
              </w:rPr>
              <w:t xml:space="preserve">Таблица </w:t>
            </w:r>
            <w:r w:rsidR="006A2ED0" w:rsidRPr="001B42D6">
              <w:rPr>
                <w:szCs w:val="24"/>
              </w:rPr>
              <w:t xml:space="preserve">2 </w:t>
            </w:r>
            <w:r w:rsidRPr="001B42D6">
              <w:rPr>
                <w:szCs w:val="24"/>
              </w:rPr>
              <w:t xml:space="preserve">должна быть представлена в составе заявки на участие в </w:t>
            </w:r>
            <w:r w:rsidR="007F2F01" w:rsidRPr="001B42D6">
              <w:rPr>
                <w:szCs w:val="24"/>
              </w:rPr>
              <w:t>запросе предложений</w:t>
            </w:r>
            <w:r w:rsidRPr="001B42D6">
              <w:rPr>
                <w:szCs w:val="24"/>
              </w:rPr>
              <w:t xml:space="preserve"> в двух форматах</w:t>
            </w:r>
            <w:r w:rsidR="001F4003" w:rsidRPr="001B42D6">
              <w:rPr>
                <w:szCs w:val="24"/>
              </w:rPr>
              <w:t>:</w:t>
            </w:r>
            <w:r w:rsidRPr="001B42D6">
              <w:rPr>
                <w:szCs w:val="24"/>
              </w:rPr>
              <w:t xml:space="preserve"> *.</w:t>
            </w:r>
            <w:r w:rsidRPr="001B42D6">
              <w:rPr>
                <w:szCs w:val="24"/>
                <w:lang w:val="en-US"/>
              </w:rPr>
              <w:t>pdf</w:t>
            </w:r>
            <w:r w:rsidRPr="001B42D6">
              <w:rPr>
                <w:szCs w:val="24"/>
              </w:rPr>
              <w:t xml:space="preserve"> и *.</w:t>
            </w:r>
            <w:proofErr w:type="spellStart"/>
            <w:r w:rsidRPr="001B42D6">
              <w:rPr>
                <w:szCs w:val="24"/>
              </w:rPr>
              <w:t>xls</w:t>
            </w:r>
            <w:proofErr w:type="spellEnd"/>
            <w:r w:rsidR="000A6E42" w:rsidRPr="001B42D6">
              <w:rPr>
                <w:szCs w:val="24"/>
              </w:rPr>
              <w:t>;</w:t>
            </w:r>
          </w:p>
          <w:p w:rsidR="0086246F" w:rsidRPr="001B42D6" w:rsidRDefault="00F42270" w:rsidP="00E40F04">
            <w:pPr>
              <w:pStyle w:val="Times12"/>
              <w:numPr>
                <w:ilvl w:val="0"/>
                <w:numId w:val="20"/>
              </w:numPr>
              <w:tabs>
                <w:tab w:val="left" w:pos="0"/>
                <w:tab w:val="left" w:pos="1140"/>
                <w:tab w:val="num" w:pos="2564"/>
              </w:tabs>
              <w:ind w:left="0" w:right="153" w:firstLine="660"/>
              <w:rPr>
                <w:szCs w:val="24"/>
              </w:rPr>
            </w:pPr>
            <w:r w:rsidRPr="001B42D6">
              <w:rPr>
                <w:szCs w:val="24"/>
              </w:rPr>
              <w:t xml:space="preserve">документы, указанные в </w:t>
            </w:r>
            <w:r w:rsidRPr="001B42D6">
              <w:rPr>
                <w:szCs w:val="24"/>
                <w:u w:val="single"/>
              </w:rPr>
              <w:t>пункте 16</w:t>
            </w:r>
            <w:r w:rsidR="007540C3" w:rsidRPr="001B42D6">
              <w:rPr>
                <w:szCs w:val="24"/>
                <w:u w:val="single"/>
              </w:rPr>
              <w:t xml:space="preserve"> раздела </w:t>
            </w:r>
            <w:r w:rsidR="007540C3" w:rsidRPr="001B42D6">
              <w:rPr>
                <w:szCs w:val="24"/>
                <w:u w:val="single"/>
              </w:rPr>
              <w:fldChar w:fldCharType="begin"/>
            </w:r>
            <w:r w:rsidR="007540C3" w:rsidRPr="001B42D6">
              <w:rPr>
                <w:szCs w:val="24"/>
                <w:u w:val="single"/>
              </w:rPr>
              <w:instrText xml:space="preserve"> REF _Ref317256731 \r \h </w:instrText>
            </w:r>
            <w:r w:rsidR="00CC2B95" w:rsidRPr="001B42D6">
              <w:rPr>
                <w:szCs w:val="24"/>
                <w:u w:val="single"/>
              </w:rPr>
              <w:instrText xml:space="preserve"> \* MERGEFORMAT </w:instrText>
            </w:r>
            <w:r w:rsidR="007540C3" w:rsidRPr="001B42D6">
              <w:rPr>
                <w:szCs w:val="24"/>
                <w:u w:val="single"/>
              </w:rPr>
            </w:r>
            <w:r w:rsidR="007540C3" w:rsidRPr="001B42D6">
              <w:rPr>
                <w:szCs w:val="24"/>
                <w:u w:val="single"/>
              </w:rPr>
              <w:fldChar w:fldCharType="separate"/>
            </w:r>
            <w:r w:rsidR="003C7007">
              <w:rPr>
                <w:szCs w:val="24"/>
                <w:u w:val="single"/>
              </w:rPr>
              <w:t>5</w:t>
            </w:r>
            <w:r w:rsidR="007540C3" w:rsidRPr="001B42D6">
              <w:rPr>
                <w:szCs w:val="24"/>
                <w:u w:val="single"/>
              </w:rPr>
              <w:fldChar w:fldCharType="end"/>
            </w:r>
            <w:r w:rsidR="0086246F" w:rsidRPr="001B42D6">
              <w:rPr>
                <w:szCs w:val="24"/>
                <w:u w:val="single"/>
              </w:rPr>
              <w:t xml:space="preserve"> «Информационная карта </w:t>
            </w:r>
            <w:r w:rsidR="003E0066" w:rsidRPr="001B42D6">
              <w:rPr>
                <w:szCs w:val="24"/>
                <w:u w:val="single"/>
              </w:rPr>
              <w:t>запроса предложений</w:t>
            </w:r>
            <w:r w:rsidR="0086246F" w:rsidRPr="001B42D6">
              <w:rPr>
                <w:szCs w:val="24"/>
                <w:u w:val="single"/>
              </w:rPr>
              <w:t>»</w:t>
            </w:r>
            <w:r w:rsidR="0086246F" w:rsidRPr="001B42D6">
              <w:rPr>
                <w:szCs w:val="24"/>
              </w:rPr>
              <w:t xml:space="preserve">, подтверждающие соответствие участника </w:t>
            </w:r>
            <w:r w:rsidR="003E0066" w:rsidRPr="001B42D6">
              <w:rPr>
                <w:szCs w:val="24"/>
              </w:rPr>
              <w:t>запроса предложений</w:t>
            </w:r>
            <w:r w:rsidR="0086246F" w:rsidRPr="001B42D6">
              <w:rPr>
                <w:szCs w:val="24"/>
              </w:rPr>
              <w:t xml:space="preserve"> установленным требованиям;</w:t>
            </w:r>
          </w:p>
          <w:p w:rsidR="00117965" w:rsidRPr="001B42D6" w:rsidRDefault="00117965" w:rsidP="00E40F04">
            <w:pPr>
              <w:pStyle w:val="Times12"/>
              <w:numPr>
                <w:ilvl w:val="0"/>
                <w:numId w:val="20"/>
              </w:numPr>
              <w:tabs>
                <w:tab w:val="left" w:pos="0"/>
                <w:tab w:val="left" w:pos="1140"/>
                <w:tab w:val="num" w:pos="2564"/>
              </w:tabs>
              <w:ind w:left="0" w:right="153" w:firstLine="660"/>
              <w:rPr>
                <w:szCs w:val="24"/>
              </w:rPr>
            </w:pPr>
            <w:r w:rsidRPr="001B42D6">
              <w:rPr>
                <w:szCs w:val="24"/>
              </w:rPr>
              <w:t xml:space="preserve">справка об опыте выполнения договоров </w:t>
            </w:r>
            <w:r w:rsidR="00B46EAB" w:rsidRPr="001B42D6">
              <w:rPr>
                <w:szCs w:val="24"/>
              </w:rPr>
              <w:t>сопоставимого характера</w:t>
            </w:r>
            <w:r w:rsidRPr="001B42D6">
              <w:rPr>
                <w:szCs w:val="24"/>
              </w:rPr>
              <w:t xml:space="preserve"> за </w:t>
            </w:r>
            <w:r w:rsidR="00640C4C" w:rsidRPr="001B42D6">
              <w:rPr>
                <w:szCs w:val="24"/>
              </w:rPr>
              <w:t>2012-2013</w:t>
            </w:r>
            <w:r w:rsidRPr="001B42D6">
              <w:rPr>
                <w:szCs w:val="24"/>
              </w:rPr>
              <w:t xml:space="preserve"> года (</w:t>
            </w:r>
            <w:r w:rsidRPr="001B42D6">
              <w:rPr>
                <w:szCs w:val="24"/>
                <w:u w:val="single"/>
              </w:rPr>
              <w:t>раздел </w:t>
            </w:r>
            <w:r w:rsidRPr="001B42D6">
              <w:rPr>
                <w:szCs w:val="24"/>
                <w:u w:val="single"/>
              </w:rPr>
              <w:fldChar w:fldCharType="begin"/>
            </w:r>
            <w:r w:rsidRPr="001B42D6">
              <w:rPr>
                <w:szCs w:val="24"/>
                <w:u w:val="single"/>
              </w:rPr>
              <w:instrText xml:space="preserve"> REF _Ref317259078 \r \h  \* MERGEFORMAT </w:instrText>
            </w:r>
            <w:r w:rsidRPr="001B42D6">
              <w:rPr>
                <w:szCs w:val="24"/>
                <w:u w:val="single"/>
              </w:rPr>
            </w:r>
            <w:r w:rsidRPr="001B42D6">
              <w:rPr>
                <w:szCs w:val="24"/>
                <w:u w:val="single"/>
              </w:rPr>
              <w:fldChar w:fldCharType="separate"/>
            </w:r>
            <w:r w:rsidR="003C7007">
              <w:rPr>
                <w:szCs w:val="24"/>
                <w:u w:val="single"/>
              </w:rPr>
              <w:t>6</w:t>
            </w:r>
            <w:r w:rsidRPr="001B42D6">
              <w:rPr>
                <w:szCs w:val="24"/>
                <w:u w:val="single"/>
              </w:rPr>
              <w:fldChar w:fldCharType="end"/>
            </w:r>
            <w:r w:rsidRPr="001B42D6">
              <w:rPr>
                <w:szCs w:val="24"/>
                <w:u w:val="single"/>
              </w:rPr>
              <w:t xml:space="preserve">, соответствующая </w:t>
            </w:r>
            <w:hyperlink w:anchor="_Справка_о_перечне" w:history="1">
              <w:r w:rsidRPr="001B42D6">
                <w:rPr>
                  <w:rStyle w:val="afa"/>
                  <w:color w:val="auto"/>
                  <w:szCs w:val="24"/>
                </w:rPr>
                <w:t>форма</w:t>
              </w:r>
            </w:hyperlink>
            <w:r w:rsidRPr="001B42D6">
              <w:rPr>
                <w:szCs w:val="24"/>
              </w:rPr>
              <w:t>) с приложением копий указанных договоров (возможно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p>
          <w:p w:rsidR="00B82C5B" w:rsidRPr="001B42D6" w:rsidRDefault="0086246F" w:rsidP="00B82C5B">
            <w:pPr>
              <w:pStyle w:val="Times12"/>
              <w:numPr>
                <w:ilvl w:val="0"/>
                <w:numId w:val="20"/>
              </w:numPr>
              <w:tabs>
                <w:tab w:val="left" w:pos="0"/>
                <w:tab w:val="left" w:pos="1140"/>
                <w:tab w:val="num" w:pos="2564"/>
              </w:tabs>
              <w:ind w:left="0" w:right="153" w:firstLine="660"/>
              <w:rPr>
                <w:szCs w:val="24"/>
              </w:rPr>
            </w:pPr>
            <w:bookmarkStart w:id="289" w:name="_Ref352061274"/>
            <w:bookmarkStart w:id="290" w:name="_Ref352329442"/>
            <w:r w:rsidRPr="001B42D6">
              <w:rPr>
                <w:rFonts w:eastAsia="Arial Unicode MS"/>
                <w:szCs w:val="24"/>
              </w:rPr>
              <w:t>техническое</w:t>
            </w:r>
            <w:r w:rsidRPr="001B42D6">
              <w:rPr>
                <w:szCs w:val="24"/>
              </w:rPr>
              <w:t xml:space="preserve"> предложение</w:t>
            </w:r>
            <w:r w:rsidR="00651FD1" w:rsidRPr="001B42D6">
              <w:rPr>
                <w:szCs w:val="24"/>
              </w:rPr>
              <w:t xml:space="preserve">, </w:t>
            </w:r>
            <w:r w:rsidR="00651FD1" w:rsidRPr="001B42D6">
              <w:rPr>
                <w:rFonts w:eastAsia="Calibri"/>
                <w:szCs w:val="24"/>
              </w:rPr>
              <w:t>подтверждающее выполнение каждого технического требования (</w:t>
            </w:r>
            <w:r w:rsidR="00651FD1" w:rsidRPr="001B42D6">
              <w:rPr>
                <w:rFonts w:eastAsia="Calibri"/>
                <w:i/>
                <w:iCs/>
                <w:szCs w:val="24"/>
                <w:u w:val="single"/>
              </w:rPr>
              <w:t>том</w:t>
            </w:r>
            <w:r w:rsidR="00B82C5B" w:rsidRPr="001B42D6">
              <w:rPr>
                <w:rFonts w:eastAsia="Calibri"/>
                <w:i/>
                <w:iCs/>
                <w:szCs w:val="24"/>
                <w:u w:val="single"/>
              </w:rPr>
              <w:t>а</w:t>
            </w:r>
            <w:r w:rsidR="00651FD1" w:rsidRPr="001B42D6">
              <w:rPr>
                <w:rFonts w:eastAsia="Calibri"/>
                <w:i/>
                <w:iCs/>
                <w:szCs w:val="24"/>
                <w:u w:val="single"/>
              </w:rPr>
              <w:t xml:space="preserve"> 2</w:t>
            </w:r>
            <w:r w:rsidR="00651FD1" w:rsidRPr="001B42D6">
              <w:rPr>
                <w:rFonts w:eastAsia="Calibri"/>
                <w:szCs w:val="24"/>
              </w:rPr>
              <w:t>),</w:t>
            </w:r>
            <w:r w:rsidRPr="001B42D6">
              <w:rPr>
                <w:szCs w:val="24"/>
              </w:rPr>
              <w:t xml:space="preserve"> в соответствии с инструкциями, приведенными в настоящей </w:t>
            </w:r>
            <w:r w:rsidR="003E0066" w:rsidRPr="001B42D6">
              <w:rPr>
                <w:szCs w:val="24"/>
              </w:rPr>
              <w:t>документации по запросу предложений</w:t>
            </w:r>
            <w:r w:rsidRPr="001B42D6">
              <w:rPr>
                <w:szCs w:val="24"/>
              </w:rPr>
              <w:t xml:space="preserve"> (</w:t>
            </w:r>
            <w:r w:rsidRPr="001B42D6">
              <w:rPr>
                <w:szCs w:val="24"/>
                <w:u w:val="single"/>
              </w:rPr>
              <w:t>раздел </w:t>
            </w:r>
            <w:r w:rsidR="001E70F7" w:rsidRPr="001B42D6">
              <w:rPr>
                <w:szCs w:val="24"/>
                <w:u w:val="single"/>
              </w:rPr>
              <w:fldChar w:fldCharType="begin"/>
            </w:r>
            <w:r w:rsidR="001E70F7" w:rsidRPr="001B42D6">
              <w:rPr>
                <w:szCs w:val="24"/>
                <w:u w:val="single"/>
              </w:rPr>
              <w:instrText xml:space="preserve"> REF _Ref317259217 \r \h </w:instrText>
            </w:r>
            <w:r w:rsidR="00CC2B95" w:rsidRPr="001B42D6">
              <w:rPr>
                <w:szCs w:val="24"/>
                <w:u w:val="single"/>
              </w:rPr>
              <w:instrText xml:space="preserve"> \* MERGEFORMAT </w:instrText>
            </w:r>
            <w:r w:rsidR="001E70F7" w:rsidRPr="001B42D6">
              <w:rPr>
                <w:szCs w:val="24"/>
                <w:u w:val="single"/>
              </w:rPr>
            </w:r>
            <w:r w:rsidR="001E70F7" w:rsidRPr="001B42D6">
              <w:rPr>
                <w:szCs w:val="24"/>
                <w:u w:val="single"/>
              </w:rPr>
              <w:fldChar w:fldCharType="separate"/>
            </w:r>
            <w:r w:rsidR="003C7007">
              <w:rPr>
                <w:szCs w:val="24"/>
                <w:u w:val="single"/>
              </w:rPr>
              <w:t>6</w:t>
            </w:r>
            <w:r w:rsidR="001E70F7" w:rsidRPr="001B42D6">
              <w:rPr>
                <w:szCs w:val="24"/>
                <w:u w:val="single"/>
              </w:rPr>
              <w:fldChar w:fldCharType="end"/>
            </w:r>
            <w:r w:rsidRPr="001B42D6">
              <w:rPr>
                <w:szCs w:val="24"/>
                <w:u w:val="single"/>
              </w:rPr>
              <w:t xml:space="preserve">, соответствующая </w:t>
            </w:r>
            <w:hyperlink w:anchor="_Техническое_предложение_(Форма" w:history="1">
              <w:r w:rsidRPr="001B42D6">
                <w:rPr>
                  <w:rStyle w:val="afa"/>
                  <w:color w:val="auto"/>
                  <w:szCs w:val="24"/>
                </w:rPr>
                <w:t>форма</w:t>
              </w:r>
            </w:hyperlink>
            <w:r w:rsidRPr="001B42D6">
              <w:rPr>
                <w:szCs w:val="24"/>
              </w:rPr>
              <w:t>)</w:t>
            </w:r>
            <w:bookmarkEnd w:id="289"/>
            <w:bookmarkEnd w:id="290"/>
            <w:r w:rsidR="00B82C5B" w:rsidRPr="001B42D6">
              <w:rPr>
                <w:bCs w:val="0"/>
                <w:szCs w:val="24"/>
              </w:rPr>
              <w:t>.</w:t>
            </w:r>
          </w:p>
          <w:p w:rsidR="0086246F" w:rsidRPr="001B42D6" w:rsidRDefault="00B63EAA" w:rsidP="00B82C5B">
            <w:pPr>
              <w:pStyle w:val="Times12"/>
              <w:numPr>
                <w:ilvl w:val="0"/>
                <w:numId w:val="20"/>
              </w:numPr>
              <w:tabs>
                <w:tab w:val="left" w:pos="0"/>
                <w:tab w:val="left" w:pos="1140"/>
                <w:tab w:val="num" w:pos="2564"/>
              </w:tabs>
              <w:ind w:left="0" w:right="153" w:firstLine="660"/>
              <w:rPr>
                <w:szCs w:val="24"/>
              </w:rPr>
            </w:pPr>
            <w:r w:rsidRPr="001B42D6">
              <w:rPr>
                <w:szCs w:val="24"/>
              </w:rPr>
              <w:t xml:space="preserve">документы согласно </w:t>
            </w:r>
            <w:r w:rsidR="007540C3" w:rsidRPr="001B42D6">
              <w:rPr>
                <w:szCs w:val="24"/>
                <w:u w:val="single"/>
              </w:rPr>
              <w:t>пункт</w:t>
            </w:r>
            <w:r w:rsidR="00974CBD" w:rsidRPr="001B42D6">
              <w:rPr>
                <w:szCs w:val="24"/>
                <w:u w:val="single"/>
              </w:rPr>
              <w:t>у</w:t>
            </w:r>
            <w:r w:rsidRPr="001B42D6">
              <w:rPr>
                <w:szCs w:val="24"/>
                <w:u w:val="single"/>
              </w:rPr>
              <w:t xml:space="preserve"> 15</w:t>
            </w:r>
            <w:r w:rsidR="007540C3" w:rsidRPr="001B42D6">
              <w:rPr>
                <w:szCs w:val="24"/>
                <w:u w:val="single"/>
              </w:rPr>
              <w:t xml:space="preserve"> </w:t>
            </w:r>
            <w:r w:rsidR="0086246F" w:rsidRPr="001B42D6">
              <w:rPr>
                <w:szCs w:val="24"/>
                <w:u w:val="single"/>
              </w:rPr>
              <w:t>раздела </w:t>
            </w:r>
            <w:r w:rsidR="007540C3" w:rsidRPr="001B42D6">
              <w:rPr>
                <w:szCs w:val="24"/>
                <w:u w:val="single"/>
              </w:rPr>
              <w:fldChar w:fldCharType="begin"/>
            </w:r>
            <w:r w:rsidR="007540C3" w:rsidRPr="001B42D6">
              <w:rPr>
                <w:szCs w:val="24"/>
                <w:u w:val="single"/>
              </w:rPr>
              <w:instrText xml:space="preserve"> REF _Ref317257480 \r \h </w:instrText>
            </w:r>
            <w:r w:rsidR="00CC2B95" w:rsidRPr="001B42D6">
              <w:rPr>
                <w:szCs w:val="24"/>
                <w:u w:val="single"/>
              </w:rPr>
              <w:instrText xml:space="preserve"> \* MERGEFORMAT </w:instrText>
            </w:r>
            <w:r w:rsidR="007540C3" w:rsidRPr="001B42D6">
              <w:rPr>
                <w:szCs w:val="24"/>
                <w:u w:val="single"/>
              </w:rPr>
            </w:r>
            <w:r w:rsidR="007540C3" w:rsidRPr="001B42D6">
              <w:rPr>
                <w:szCs w:val="24"/>
                <w:u w:val="single"/>
              </w:rPr>
              <w:fldChar w:fldCharType="separate"/>
            </w:r>
            <w:r w:rsidR="003C7007">
              <w:rPr>
                <w:szCs w:val="24"/>
                <w:u w:val="single"/>
              </w:rPr>
              <w:t>5</w:t>
            </w:r>
            <w:r w:rsidR="007540C3" w:rsidRPr="001B42D6">
              <w:rPr>
                <w:szCs w:val="24"/>
                <w:u w:val="single"/>
              </w:rPr>
              <w:fldChar w:fldCharType="end"/>
            </w:r>
            <w:r w:rsidR="0086246F" w:rsidRPr="001B42D6">
              <w:rPr>
                <w:szCs w:val="24"/>
                <w:u w:val="single"/>
              </w:rPr>
              <w:t xml:space="preserve"> «Информационная карта </w:t>
            </w:r>
            <w:r w:rsidR="003E0066" w:rsidRPr="001B42D6">
              <w:rPr>
                <w:szCs w:val="24"/>
                <w:u w:val="single"/>
              </w:rPr>
              <w:t>запроса предложений</w:t>
            </w:r>
            <w:r w:rsidR="0086246F" w:rsidRPr="001B42D6">
              <w:rPr>
                <w:szCs w:val="24"/>
                <w:u w:val="single"/>
              </w:rPr>
              <w:t>»</w:t>
            </w:r>
            <w:r w:rsidR="0086246F" w:rsidRPr="001B42D6">
              <w:rPr>
                <w:szCs w:val="24"/>
              </w:rPr>
              <w:t>;</w:t>
            </w:r>
          </w:p>
        </w:tc>
      </w:tr>
      <w:tr w:rsidR="00E12CB6" w:rsidRPr="001B42D6" w:rsidTr="00293921">
        <w:trPr>
          <w:trHeight w:val="20"/>
        </w:trPr>
        <w:tc>
          <w:tcPr>
            <w:tcW w:w="781" w:type="dxa"/>
          </w:tcPr>
          <w:p w:rsidR="00E12CB6" w:rsidRPr="001B42D6" w:rsidRDefault="00E12CB6" w:rsidP="00715CB6">
            <w:pPr>
              <w:numPr>
                <w:ilvl w:val="0"/>
                <w:numId w:val="84"/>
              </w:numPr>
              <w:tabs>
                <w:tab w:val="clear" w:pos="720"/>
                <w:tab w:val="num" w:pos="0"/>
              </w:tabs>
              <w:ind w:left="0" w:hanging="11"/>
              <w:jc w:val="center"/>
            </w:pPr>
            <w:bookmarkStart w:id="291" w:name="_Ref317513153"/>
          </w:p>
        </w:tc>
        <w:bookmarkEnd w:id="291"/>
        <w:tc>
          <w:tcPr>
            <w:tcW w:w="3228" w:type="dxa"/>
          </w:tcPr>
          <w:p w:rsidR="00E12CB6" w:rsidRPr="001B42D6" w:rsidRDefault="00E12CB6" w:rsidP="00C87330">
            <w:pPr>
              <w:pStyle w:val="Times12"/>
              <w:ind w:right="153" w:firstLine="0"/>
              <w:jc w:val="left"/>
              <w:rPr>
                <w:szCs w:val="24"/>
              </w:rPr>
            </w:pPr>
            <w:r w:rsidRPr="001B42D6">
              <w:rPr>
                <w:szCs w:val="24"/>
              </w:rPr>
              <w:t>Альтернативные предложения:</w:t>
            </w:r>
          </w:p>
          <w:p w:rsidR="00E12CB6" w:rsidRPr="001B42D6" w:rsidRDefault="00647F8D" w:rsidP="00C87330">
            <w:pPr>
              <w:pStyle w:val="Times12"/>
              <w:ind w:right="153" w:firstLine="0"/>
              <w:jc w:val="left"/>
              <w:rPr>
                <w:szCs w:val="24"/>
              </w:rPr>
            </w:pPr>
            <w:r w:rsidRPr="001B42D6">
              <w:rPr>
                <w:szCs w:val="24"/>
              </w:rPr>
              <w:t>Возможность подачи</w:t>
            </w:r>
          </w:p>
          <w:p w:rsidR="00E12CB6" w:rsidRPr="001B42D6" w:rsidRDefault="00E12CB6" w:rsidP="00C87330">
            <w:pPr>
              <w:pStyle w:val="Times12"/>
              <w:ind w:right="153" w:firstLine="0"/>
              <w:jc w:val="left"/>
              <w:rPr>
                <w:szCs w:val="24"/>
              </w:rPr>
            </w:pPr>
          </w:p>
          <w:p w:rsidR="00E12CB6" w:rsidRPr="001B42D6" w:rsidRDefault="00E12CB6" w:rsidP="00C87330">
            <w:pPr>
              <w:pStyle w:val="Times12"/>
              <w:ind w:right="153" w:firstLine="0"/>
              <w:jc w:val="left"/>
              <w:rPr>
                <w:szCs w:val="24"/>
              </w:rPr>
            </w:pPr>
            <w:r w:rsidRPr="001B42D6">
              <w:rPr>
                <w:szCs w:val="24"/>
              </w:rPr>
              <w:t xml:space="preserve">условия, по которым допускается подача </w:t>
            </w:r>
          </w:p>
          <w:p w:rsidR="00E6361B" w:rsidRPr="001B42D6" w:rsidRDefault="00E6361B" w:rsidP="00C87330">
            <w:pPr>
              <w:pStyle w:val="Times12"/>
              <w:ind w:right="153" w:firstLine="0"/>
              <w:jc w:val="left"/>
              <w:rPr>
                <w:szCs w:val="24"/>
              </w:rPr>
            </w:pPr>
          </w:p>
          <w:p w:rsidR="00E12CB6" w:rsidRPr="001B42D6" w:rsidRDefault="00E12CB6" w:rsidP="00C87330">
            <w:pPr>
              <w:pStyle w:val="Times12"/>
              <w:ind w:right="153" w:firstLine="0"/>
              <w:jc w:val="left"/>
              <w:rPr>
                <w:szCs w:val="24"/>
              </w:rPr>
            </w:pPr>
            <w:r w:rsidRPr="001B42D6">
              <w:rPr>
                <w:szCs w:val="24"/>
              </w:rPr>
              <w:t>Количество альтернативных предложений</w:t>
            </w:r>
          </w:p>
        </w:tc>
        <w:tc>
          <w:tcPr>
            <w:tcW w:w="10664" w:type="dxa"/>
          </w:tcPr>
          <w:p w:rsidR="00E12CB6" w:rsidRPr="001B42D6" w:rsidRDefault="00B63EAA" w:rsidP="00C87330">
            <w:pPr>
              <w:pStyle w:val="Times12"/>
              <w:tabs>
                <w:tab w:val="left" w:pos="1020"/>
              </w:tabs>
              <w:ind w:right="153" w:firstLine="0"/>
              <w:jc w:val="left"/>
              <w:rPr>
                <w:szCs w:val="24"/>
              </w:rPr>
            </w:pPr>
            <w:r w:rsidRPr="001B42D6">
              <w:rPr>
                <w:szCs w:val="24"/>
              </w:rPr>
              <w:t>Не допускается</w:t>
            </w:r>
          </w:p>
        </w:tc>
      </w:tr>
      <w:tr w:rsidR="00C87330" w:rsidRPr="001B42D6" w:rsidTr="00293921">
        <w:trPr>
          <w:trHeight w:val="20"/>
        </w:trPr>
        <w:tc>
          <w:tcPr>
            <w:tcW w:w="781" w:type="dxa"/>
          </w:tcPr>
          <w:p w:rsidR="00C87330" w:rsidRPr="001B42D6" w:rsidRDefault="00C87330" w:rsidP="001C7866">
            <w:pPr>
              <w:numPr>
                <w:ilvl w:val="0"/>
                <w:numId w:val="56"/>
              </w:numPr>
              <w:tabs>
                <w:tab w:val="num" w:pos="786"/>
              </w:tabs>
              <w:ind w:left="0" w:hanging="15"/>
              <w:jc w:val="center"/>
            </w:pPr>
            <w:bookmarkStart w:id="292" w:name="_Ref317252128"/>
          </w:p>
        </w:tc>
        <w:bookmarkEnd w:id="292"/>
        <w:tc>
          <w:tcPr>
            <w:tcW w:w="3228" w:type="dxa"/>
          </w:tcPr>
          <w:p w:rsidR="00C87330" w:rsidRPr="001B42D6" w:rsidRDefault="00C87330" w:rsidP="00632073">
            <w:pPr>
              <w:pStyle w:val="Times12"/>
              <w:ind w:left="45" w:right="153" w:firstLine="0"/>
              <w:rPr>
                <w:spacing w:val="-6"/>
                <w:szCs w:val="24"/>
              </w:rPr>
            </w:pPr>
            <w:r w:rsidRPr="001B42D6">
              <w:rPr>
                <w:szCs w:val="24"/>
              </w:rPr>
              <w:t xml:space="preserve">Привлечение </w:t>
            </w:r>
            <w:r w:rsidR="00632073" w:rsidRPr="001B42D6">
              <w:rPr>
                <w:i/>
                <w:szCs w:val="24"/>
              </w:rPr>
              <w:t xml:space="preserve">поставщиков/ </w:t>
            </w:r>
            <w:r w:rsidRPr="001B42D6">
              <w:rPr>
                <w:i/>
                <w:szCs w:val="24"/>
              </w:rPr>
              <w:t>субподрядчиков соисполнителей,</w:t>
            </w:r>
            <w:r w:rsidRPr="001B42D6">
              <w:rPr>
                <w:spacing w:val="-6"/>
                <w:szCs w:val="24"/>
              </w:rPr>
              <w:t xml:space="preserve"> минимальный % от </w:t>
            </w:r>
            <w:r w:rsidR="00D42224" w:rsidRPr="001B42D6">
              <w:rPr>
                <w:spacing w:val="-6"/>
                <w:szCs w:val="24"/>
              </w:rPr>
              <w:t xml:space="preserve">общего </w:t>
            </w:r>
            <w:r w:rsidRPr="001B42D6">
              <w:rPr>
                <w:spacing w:val="-6"/>
                <w:szCs w:val="24"/>
              </w:rPr>
              <w:lastRenderedPageBreak/>
              <w:t xml:space="preserve">объема </w:t>
            </w:r>
            <w:r w:rsidRPr="001B42D6">
              <w:rPr>
                <w:i/>
                <w:szCs w:val="24"/>
              </w:rPr>
              <w:t>поставок, работ/услуг</w:t>
            </w:r>
            <w:r w:rsidR="00D42224" w:rsidRPr="001B42D6">
              <w:rPr>
                <w:spacing w:val="-6"/>
                <w:szCs w:val="24"/>
              </w:rPr>
              <w:t xml:space="preserve"> по договору,</w:t>
            </w:r>
            <w:r w:rsidRPr="001B42D6">
              <w:rPr>
                <w:spacing w:val="-6"/>
                <w:szCs w:val="24"/>
              </w:rPr>
              <w:t xml:space="preserve"> выше которого требуется представление документов на </w:t>
            </w:r>
            <w:r w:rsidR="00632073" w:rsidRPr="001B42D6">
              <w:rPr>
                <w:i/>
                <w:szCs w:val="24"/>
              </w:rPr>
              <w:t xml:space="preserve">поставщиков/ </w:t>
            </w:r>
            <w:r w:rsidRPr="001B42D6">
              <w:rPr>
                <w:i/>
                <w:szCs w:val="24"/>
              </w:rPr>
              <w:t>субподрядчиков/ соисполнителей</w:t>
            </w:r>
            <w:r w:rsidRPr="001B42D6">
              <w:rPr>
                <w:spacing w:val="-6"/>
                <w:szCs w:val="24"/>
              </w:rPr>
              <w:t xml:space="preserve"> </w:t>
            </w:r>
          </w:p>
        </w:tc>
        <w:tc>
          <w:tcPr>
            <w:tcW w:w="10664" w:type="dxa"/>
          </w:tcPr>
          <w:p w:rsidR="00C87330" w:rsidRPr="001B42D6" w:rsidRDefault="00B46EAB" w:rsidP="00B46EAB">
            <w:pPr>
              <w:pStyle w:val="Times12"/>
              <w:tabs>
                <w:tab w:val="left" w:pos="70"/>
              </w:tabs>
              <w:ind w:right="153" w:firstLine="0"/>
              <w:jc w:val="left"/>
              <w:rPr>
                <w:spacing w:val="-6"/>
                <w:szCs w:val="24"/>
              </w:rPr>
            </w:pPr>
            <w:r w:rsidRPr="001B42D6">
              <w:rPr>
                <w:szCs w:val="24"/>
              </w:rPr>
              <w:lastRenderedPageBreak/>
              <w:t>Не д</w:t>
            </w:r>
            <w:r w:rsidR="00974CBD" w:rsidRPr="001B42D6">
              <w:rPr>
                <w:szCs w:val="24"/>
              </w:rPr>
              <w:t>опускается</w:t>
            </w:r>
          </w:p>
        </w:tc>
      </w:tr>
      <w:tr w:rsidR="00C87330" w:rsidRPr="001B42D6" w:rsidTr="00293921">
        <w:trPr>
          <w:trHeight w:val="20"/>
        </w:trPr>
        <w:tc>
          <w:tcPr>
            <w:tcW w:w="781" w:type="dxa"/>
          </w:tcPr>
          <w:p w:rsidR="00C87330" w:rsidRPr="001B42D6" w:rsidRDefault="00C87330" w:rsidP="001C7866">
            <w:pPr>
              <w:numPr>
                <w:ilvl w:val="0"/>
                <w:numId w:val="56"/>
              </w:numPr>
              <w:tabs>
                <w:tab w:val="num" w:pos="786"/>
              </w:tabs>
              <w:ind w:left="0" w:hanging="15"/>
              <w:jc w:val="center"/>
            </w:pPr>
            <w:bookmarkStart w:id="293" w:name="_Ref317254826"/>
          </w:p>
        </w:tc>
        <w:bookmarkEnd w:id="293"/>
        <w:tc>
          <w:tcPr>
            <w:tcW w:w="3228" w:type="dxa"/>
          </w:tcPr>
          <w:p w:rsidR="00C87330" w:rsidRPr="001B42D6" w:rsidRDefault="00C87330" w:rsidP="00C87330">
            <w:pPr>
              <w:pStyle w:val="Times12"/>
              <w:ind w:left="45" w:right="153" w:firstLine="0"/>
              <w:jc w:val="left"/>
              <w:rPr>
                <w:spacing w:val="-6"/>
                <w:szCs w:val="24"/>
              </w:rPr>
            </w:pPr>
            <w:r w:rsidRPr="001B42D6">
              <w:rPr>
                <w:spacing w:val="-6"/>
                <w:szCs w:val="24"/>
              </w:rPr>
              <w:t>Возможность проведения процедуры переторжки</w:t>
            </w:r>
          </w:p>
          <w:p w:rsidR="00647F8D" w:rsidRPr="001B42D6" w:rsidRDefault="00647F8D" w:rsidP="00C87330">
            <w:pPr>
              <w:pStyle w:val="Times12"/>
              <w:ind w:left="45" w:right="153" w:firstLine="0"/>
              <w:jc w:val="left"/>
              <w:rPr>
                <w:spacing w:val="-6"/>
                <w:szCs w:val="24"/>
              </w:rPr>
            </w:pPr>
          </w:p>
          <w:p w:rsidR="00647F8D" w:rsidRPr="001B42D6" w:rsidRDefault="00647F8D" w:rsidP="00C87330">
            <w:pPr>
              <w:pStyle w:val="Times12"/>
              <w:ind w:left="45" w:right="153" w:firstLine="0"/>
              <w:jc w:val="left"/>
              <w:rPr>
                <w:szCs w:val="24"/>
              </w:rPr>
            </w:pPr>
            <w:r w:rsidRPr="001B42D6">
              <w:rPr>
                <w:spacing w:val="-6"/>
                <w:szCs w:val="24"/>
              </w:rPr>
              <w:t>Условия договора, по которым возможно проведение переторжки</w:t>
            </w:r>
          </w:p>
        </w:tc>
        <w:tc>
          <w:tcPr>
            <w:tcW w:w="10664" w:type="dxa"/>
          </w:tcPr>
          <w:p w:rsidR="00C87330" w:rsidRPr="001B42D6" w:rsidRDefault="00B63EAA" w:rsidP="00C87330">
            <w:pPr>
              <w:pStyle w:val="Times12"/>
              <w:tabs>
                <w:tab w:val="left" w:pos="70"/>
              </w:tabs>
              <w:ind w:right="153" w:firstLine="0"/>
              <w:rPr>
                <w:spacing w:val="-6"/>
                <w:szCs w:val="24"/>
              </w:rPr>
            </w:pPr>
            <w:r w:rsidRPr="001B42D6">
              <w:rPr>
                <w:szCs w:val="24"/>
              </w:rPr>
              <w:t>Н</w:t>
            </w:r>
            <w:r w:rsidR="00C87330" w:rsidRPr="001B42D6">
              <w:rPr>
                <w:szCs w:val="24"/>
              </w:rPr>
              <w:t>е возможна</w:t>
            </w:r>
            <w:r w:rsidR="00C87330" w:rsidRPr="001B42D6">
              <w:rPr>
                <w:spacing w:val="-6"/>
                <w:szCs w:val="24"/>
              </w:rPr>
              <w:t xml:space="preserve"> </w:t>
            </w:r>
          </w:p>
        </w:tc>
      </w:tr>
      <w:tr w:rsidR="001F7063" w:rsidRPr="001B42D6" w:rsidTr="00293921">
        <w:trPr>
          <w:trHeight w:val="20"/>
        </w:trPr>
        <w:tc>
          <w:tcPr>
            <w:tcW w:w="781" w:type="dxa"/>
          </w:tcPr>
          <w:p w:rsidR="001F7063" w:rsidRPr="001B42D6" w:rsidRDefault="001F7063" w:rsidP="00636A33">
            <w:pPr>
              <w:numPr>
                <w:ilvl w:val="0"/>
                <w:numId w:val="55"/>
              </w:numPr>
              <w:ind w:left="0" w:hanging="15"/>
              <w:jc w:val="center"/>
            </w:pPr>
            <w:bookmarkStart w:id="294" w:name="_Ref317250778"/>
          </w:p>
        </w:tc>
        <w:bookmarkEnd w:id="294"/>
        <w:tc>
          <w:tcPr>
            <w:tcW w:w="3228" w:type="dxa"/>
          </w:tcPr>
          <w:p w:rsidR="001F7063" w:rsidRPr="001B42D6" w:rsidRDefault="001F7063" w:rsidP="00686193">
            <w:pPr>
              <w:pStyle w:val="Times12"/>
              <w:ind w:firstLine="0"/>
              <w:rPr>
                <w:szCs w:val="24"/>
              </w:rPr>
            </w:pPr>
            <w:r w:rsidRPr="001B42D6">
              <w:rPr>
                <w:szCs w:val="24"/>
              </w:rPr>
              <w:t>Место и срок окончания подачи заявок на участие в </w:t>
            </w:r>
            <w:r w:rsidR="009D6ADE" w:rsidRPr="001B42D6">
              <w:rPr>
                <w:szCs w:val="24"/>
              </w:rPr>
              <w:t>запросе предложений</w:t>
            </w:r>
            <w:r w:rsidRPr="001B42D6">
              <w:rPr>
                <w:szCs w:val="24"/>
              </w:rPr>
              <w:t xml:space="preserve"> (открытия доступа к поданным заявкам на участие в </w:t>
            </w:r>
            <w:r w:rsidR="009D6ADE" w:rsidRPr="001B42D6">
              <w:rPr>
                <w:szCs w:val="24"/>
              </w:rPr>
              <w:t>запросе предложений</w:t>
            </w:r>
            <w:r w:rsidRPr="001B42D6">
              <w:rPr>
                <w:szCs w:val="24"/>
              </w:rPr>
              <w:t>)</w:t>
            </w:r>
          </w:p>
        </w:tc>
        <w:tc>
          <w:tcPr>
            <w:tcW w:w="10664" w:type="dxa"/>
          </w:tcPr>
          <w:p w:rsidR="000C72FF" w:rsidRPr="001B42D6" w:rsidRDefault="000C72FF" w:rsidP="000C72FF">
            <w:pPr>
              <w:pStyle w:val="Times12"/>
              <w:widowControl w:val="0"/>
              <w:tabs>
                <w:tab w:val="left" w:pos="70"/>
              </w:tabs>
              <w:ind w:right="153" w:firstLine="0"/>
              <w:rPr>
                <w:szCs w:val="24"/>
              </w:rPr>
            </w:pPr>
            <w:r w:rsidRPr="001B42D6">
              <w:rPr>
                <w:szCs w:val="24"/>
              </w:rPr>
              <w:t xml:space="preserve">ЭТП ООО «Аукционный Конкурсный Дом» в сети «Интернет» по адресу: </w:t>
            </w:r>
            <w:hyperlink r:id="rId31" w:history="1">
              <w:r w:rsidRPr="001B42D6">
                <w:rPr>
                  <w:rStyle w:val="afa"/>
                  <w:szCs w:val="24"/>
                </w:rPr>
                <w:t>www.a-k-d.ru</w:t>
              </w:r>
            </w:hyperlink>
            <w:r w:rsidRPr="001B42D6">
              <w:rPr>
                <w:szCs w:val="24"/>
              </w:rPr>
              <w:t>.</w:t>
            </w:r>
          </w:p>
          <w:p w:rsidR="001F7063" w:rsidRPr="001B42D6" w:rsidRDefault="000C72FF" w:rsidP="00640C4C">
            <w:pPr>
              <w:pStyle w:val="Times12"/>
              <w:ind w:firstLine="0"/>
              <w:rPr>
                <w:szCs w:val="24"/>
              </w:rPr>
            </w:pPr>
            <w:r w:rsidRPr="001B42D6">
              <w:rPr>
                <w:szCs w:val="24"/>
              </w:rPr>
              <w:t>11:00 (время московское) «</w:t>
            </w:r>
            <w:r w:rsidR="00640C4C" w:rsidRPr="001B42D6">
              <w:rPr>
                <w:szCs w:val="24"/>
              </w:rPr>
              <w:t>18</w:t>
            </w:r>
            <w:r w:rsidRPr="001B42D6">
              <w:rPr>
                <w:szCs w:val="24"/>
              </w:rPr>
              <w:t xml:space="preserve">» </w:t>
            </w:r>
            <w:r w:rsidR="009834A4" w:rsidRPr="001B42D6">
              <w:rPr>
                <w:szCs w:val="24"/>
              </w:rPr>
              <w:t>ф</w:t>
            </w:r>
            <w:r w:rsidR="00A24DD0" w:rsidRPr="001B42D6">
              <w:rPr>
                <w:szCs w:val="24"/>
              </w:rPr>
              <w:t>евраля</w:t>
            </w:r>
            <w:r w:rsidR="00794A9E" w:rsidRPr="001B42D6">
              <w:rPr>
                <w:szCs w:val="24"/>
              </w:rPr>
              <w:t xml:space="preserve"> 2014 </w:t>
            </w:r>
            <w:r w:rsidRPr="001B42D6">
              <w:rPr>
                <w:szCs w:val="24"/>
              </w:rPr>
              <w:t>г.</w:t>
            </w:r>
          </w:p>
        </w:tc>
      </w:tr>
      <w:tr w:rsidR="00686193" w:rsidRPr="001B42D6" w:rsidTr="00293921">
        <w:trPr>
          <w:trHeight w:val="20"/>
        </w:trPr>
        <w:tc>
          <w:tcPr>
            <w:tcW w:w="781" w:type="dxa"/>
          </w:tcPr>
          <w:p w:rsidR="00686193" w:rsidRPr="001B42D6" w:rsidRDefault="00686193" w:rsidP="00636A33">
            <w:pPr>
              <w:numPr>
                <w:ilvl w:val="0"/>
                <w:numId w:val="55"/>
              </w:numPr>
              <w:ind w:left="0" w:hanging="15"/>
              <w:jc w:val="center"/>
            </w:pPr>
            <w:bookmarkStart w:id="295" w:name="_Ref317254136"/>
          </w:p>
        </w:tc>
        <w:bookmarkEnd w:id="295"/>
        <w:tc>
          <w:tcPr>
            <w:tcW w:w="3228" w:type="dxa"/>
          </w:tcPr>
          <w:p w:rsidR="00686193" w:rsidRPr="001B42D6" w:rsidRDefault="00530919" w:rsidP="00647F8D">
            <w:pPr>
              <w:pStyle w:val="Times12"/>
              <w:ind w:firstLine="0"/>
              <w:rPr>
                <w:szCs w:val="24"/>
              </w:rPr>
            </w:pPr>
            <w:r w:rsidRPr="001B42D6">
              <w:rPr>
                <w:szCs w:val="24"/>
              </w:rPr>
              <w:t>Срок проведения отборочной и оценочной стадии рассмотрения заявок</w:t>
            </w:r>
          </w:p>
        </w:tc>
        <w:tc>
          <w:tcPr>
            <w:tcW w:w="10664" w:type="dxa"/>
          </w:tcPr>
          <w:p w:rsidR="000C72FF" w:rsidRPr="001B42D6" w:rsidRDefault="000C72FF" w:rsidP="000C72FF">
            <w:pPr>
              <w:pStyle w:val="Times12"/>
              <w:widowControl w:val="0"/>
              <w:ind w:firstLine="0"/>
              <w:rPr>
                <w:szCs w:val="24"/>
              </w:rPr>
            </w:pPr>
            <w:r w:rsidRPr="001B42D6">
              <w:rPr>
                <w:szCs w:val="24"/>
              </w:rPr>
              <w:t xml:space="preserve">119017, г. Москва, </w:t>
            </w:r>
            <w:proofErr w:type="spellStart"/>
            <w:r w:rsidRPr="001B42D6">
              <w:rPr>
                <w:szCs w:val="24"/>
              </w:rPr>
              <w:t>Пыжевский</w:t>
            </w:r>
            <w:proofErr w:type="spellEnd"/>
            <w:r w:rsidRPr="001B42D6">
              <w:rPr>
                <w:szCs w:val="24"/>
              </w:rPr>
              <w:t xml:space="preserve"> пер., д. 6, </w:t>
            </w:r>
            <w:r w:rsidR="000D5ECF" w:rsidRPr="001B42D6">
              <w:rPr>
                <w:szCs w:val="24"/>
              </w:rPr>
              <w:t xml:space="preserve">Управление </w:t>
            </w:r>
            <w:r w:rsidRPr="001B42D6">
              <w:rPr>
                <w:szCs w:val="24"/>
              </w:rPr>
              <w:t xml:space="preserve">организации закупок. </w:t>
            </w:r>
          </w:p>
          <w:p w:rsidR="000C72FF" w:rsidRPr="001B42D6" w:rsidRDefault="000C72FF" w:rsidP="000C72FF">
            <w:pPr>
              <w:pStyle w:val="Times12"/>
              <w:widowControl w:val="0"/>
              <w:ind w:firstLine="0"/>
              <w:rPr>
                <w:szCs w:val="24"/>
              </w:rPr>
            </w:pPr>
            <w:r w:rsidRPr="001B42D6">
              <w:rPr>
                <w:szCs w:val="24"/>
              </w:rPr>
              <w:t>Отборочная стадия рассмотрения заявок на участие в запросе цен: не позднее «</w:t>
            </w:r>
            <w:r w:rsidR="00640C4C" w:rsidRPr="001B42D6">
              <w:rPr>
                <w:szCs w:val="24"/>
              </w:rPr>
              <w:t>20</w:t>
            </w:r>
            <w:r w:rsidRPr="001B42D6">
              <w:rPr>
                <w:szCs w:val="24"/>
              </w:rPr>
              <w:t xml:space="preserve">» </w:t>
            </w:r>
            <w:r w:rsidR="009834A4" w:rsidRPr="001B42D6">
              <w:rPr>
                <w:szCs w:val="24"/>
              </w:rPr>
              <w:t>ф</w:t>
            </w:r>
            <w:r w:rsidR="00A24DD0" w:rsidRPr="001B42D6">
              <w:rPr>
                <w:szCs w:val="24"/>
              </w:rPr>
              <w:t>евраля</w:t>
            </w:r>
            <w:r w:rsidR="00794A9E" w:rsidRPr="001B42D6">
              <w:rPr>
                <w:szCs w:val="24"/>
              </w:rPr>
              <w:t xml:space="preserve"> 2014 </w:t>
            </w:r>
            <w:r w:rsidRPr="001B42D6">
              <w:rPr>
                <w:szCs w:val="24"/>
              </w:rPr>
              <w:t>г.</w:t>
            </w:r>
          </w:p>
          <w:p w:rsidR="00686193" w:rsidRPr="001B42D6" w:rsidRDefault="000C72FF" w:rsidP="00640C4C">
            <w:pPr>
              <w:pStyle w:val="Times12"/>
              <w:ind w:firstLine="0"/>
              <w:rPr>
                <w:szCs w:val="24"/>
              </w:rPr>
            </w:pPr>
            <w:r w:rsidRPr="001B42D6">
              <w:rPr>
                <w:szCs w:val="24"/>
              </w:rPr>
              <w:t>Оценочная стадия рассмотрения заявок на участие в запросе цен и подведение итогов запроса цен: не позднее «</w:t>
            </w:r>
            <w:r w:rsidR="00640C4C" w:rsidRPr="001B42D6">
              <w:rPr>
                <w:szCs w:val="24"/>
              </w:rPr>
              <w:t>21</w:t>
            </w:r>
            <w:r w:rsidRPr="001B42D6">
              <w:rPr>
                <w:szCs w:val="24"/>
              </w:rPr>
              <w:t xml:space="preserve"> </w:t>
            </w:r>
            <w:r w:rsidR="009834A4" w:rsidRPr="001B42D6">
              <w:rPr>
                <w:szCs w:val="24"/>
              </w:rPr>
              <w:t>ф</w:t>
            </w:r>
            <w:r w:rsidR="00A24DD0" w:rsidRPr="001B42D6">
              <w:rPr>
                <w:szCs w:val="24"/>
              </w:rPr>
              <w:t>евраля</w:t>
            </w:r>
            <w:r w:rsidR="00DC2469" w:rsidRPr="001B42D6">
              <w:rPr>
                <w:szCs w:val="24"/>
              </w:rPr>
              <w:t xml:space="preserve"> 2014</w:t>
            </w:r>
            <w:r w:rsidRPr="001B42D6">
              <w:rPr>
                <w:szCs w:val="24"/>
              </w:rPr>
              <w:t xml:space="preserve"> г.</w:t>
            </w:r>
          </w:p>
        </w:tc>
      </w:tr>
      <w:tr w:rsidR="00473741" w:rsidRPr="001B42D6" w:rsidTr="00293921">
        <w:trPr>
          <w:trHeight w:val="20"/>
        </w:trPr>
        <w:tc>
          <w:tcPr>
            <w:tcW w:w="781" w:type="dxa"/>
          </w:tcPr>
          <w:p w:rsidR="00473741" w:rsidRPr="001B42D6" w:rsidRDefault="00473741" w:rsidP="00636A33">
            <w:pPr>
              <w:numPr>
                <w:ilvl w:val="0"/>
                <w:numId w:val="55"/>
              </w:numPr>
              <w:ind w:left="0" w:hanging="15"/>
              <w:jc w:val="center"/>
            </w:pPr>
            <w:bookmarkStart w:id="296" w:name="_Ref317255007"/>
          </w:p>
        </w:tc>
        <w:bookmarkEnd w:id="296"/>
        <w:tc>
          <w:tcPr>
            <w:tcW w:w="3228" w:type="dxa"/>
          </w:tcPr>
          <w:p w:rsidR="00473741" w:rsidRPr="001B42D6" w:rsidRDefault="00473741" w:rsidP="00E40F04">
            <w:pPr>
              <w:pStyle w:val="Times12"/>
              <w:ind w:firstLine="0"/>
              <w:rPr>
                <w:szCs w:val="24"/>
              </w:rPr>
            </w:pPr>
            <w:r w:rsidRPr="001B42D6">
              <w:rPr>
                <w:szCs w:val="24"/>
              </w:rPr>
              <w:t xml:space="preserve">Критерии оценки заявок на участие в </w:t>
            </w:r>
            <w:r w:rsidR="009D6ADE" w:rsidRPr="001B42D6">
              <w:rPr>
                <w:szCs w:val="24"/>
              </w:rPr>
              <w:t>запросе предложений</w:t>
            </w:r>
            <w:r w:rsidRPr="001B42D6">
              <w:rPr>
                <w:szCs w:val="24"/>
              </w:rPr>
              <w:t xml:space="preserve"> участников </w:t>
            </w:r>
            <w:r w:rsidR="003E0066" w:rsidRPr="001B42D6">
              <w:rPr>
                <w:szCs w:val="24"/>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1B42D6"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B42D6" w:rsidRDefault="0057638A" w:rsidP="0057638A">
                  <w:pPr>
                    <w:jc w:val="center"/>
                  </w:pPr>
                  <w:r w:rsidRPr="001B42D6">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B42D6" w:rsidRDefault="0057638A" w:rsidP="0057638A">
                  <w:pPr>
                    <w:jc w:val="center"/>
                  </w:pPr>
                  <w:r w:rsidRPr="001B42D6">
                    <w:t>Значимость критериев оценки (максимально возможное)</w:t>
                  </w:r>
                </w:p>
              </w:tc>
            </w:tr>
            <w:tr w:rsidR="0057638A" w:rsidRPr="001B42D6"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B42D6"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1B42D6">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B42D6" w:rsidRDefault="00D02100" w:rsidP="005D75D8">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75</m:t>
                      </m:r>
                      <m:r>
                        <m:rPr>
                          <m:sty m:val="p"/>
                        </m:rPr>
                        <w:rPr>
                          <w:rFonts w:ascii="Cambria Math" w:hAnsi="Cambria Math"/>
                        </w:rPr>
                        <m:t xml:space="preserve"> </m:t>
                      </m:r>
                    </m:oMath>
                  </m:oMathPara>
                </w:p>
              </w:tc>
            </w:tr>
            <w:tr w:rsidR="00A24DD0" w:rsidRPr="001B42D6"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1B42D6" w:rsidRDefault="005D75D8" w:rsidP="005D75D8">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1B42D6">
                    <w:rPr>
                      <w:rFonts w:ascii="Times New Roman" w:hAnsi="Times New Roman"/>
                      <w:sz w:val="24"/>
                      <w:szCs w:val="24"/>
                    </w:rPr>
                    <w:t>Н</w:t>
                  </w:r>
                  <w:r w:rsidRPr="001B42D6">
                    <w:rPr>
                      <w:rFonts w:ascii="Times New Roman" w:hAnsi="Times New Roman"/>
                      <w:sz w:val="24"/>
                      <w:szCs w:val="24"/>
                    </w:rPr>
                    <w:t xml:space="preserve">аличие опыта выполнения работ (оказания услуг) в рамках заключенных договоров с завершенными в 2012-2013 гг. работами (оказанными услугами), сопоставимого характера и объема на сумму не менее начальной (максимальной) цены договора, </w:t>
                  </w:r>
                  <w:proofErr w:type="gramStart"/>
                  <w:r w:rsidRPr="001B42D6">
                    <w:rPr>
                      <w:rFonts w:ascii="Times New Roman" w:hAnsi="Times New Roman"/>
                      <w:sz w:val="24"/>
                      <w:szCs w:val="24"/>
                    </w:rPr>
                    <w:t>с  учетом</w:t>
                  </w:r>
                  <w:proofErr w:type="gramEnd"/>
                  <w:r w:rsidRPr="001B42D6">
                    <w:rPr>
                      <w:rFonts w:ascii="Times New Roman" w:hAnsi="Times New Roman"/>
                      <w:sz w:val="24"/>
                      <w:szCs w:val="24"/>
                    </w:rPr>
                    <w:t xml:space="preserve"> НДС, указанной </w:t>
                  </w:r>
                  <w:r w:rsidRPr="001B42D6">
                    <w:rPr>
                      <w:rFonts w:ascii="Times New Roman" w:hAnsi="Times New Roman"/>
                      <w:sz w:val="24"/>
                      <w:szCs w:val="24"/>
                    </w:rPr>
                    <w:lastRenderedPageBreak/>
                    <w:t>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2012-2013</w:t>
                  </w:r>
                  <w:r w:rsidRPr="001B42D6">
                    <w:rPr>
                      <w:rFonts w:ascii="Times New Roman" w:hAnsi="Times New Roman"/>
                      <w:sz w:val="24"/>
                      <w:szCs w:val="24"/>
                    </w:rPr>
                    <w:t xml:space="preserve"> </w:t>
                  </w:r>
                  <w:r w:rsidRPr="001B42D6">
                    <w:rPr>
                      <w:rFonts w:ascii="Times New Roman" w:hAnsi="Times New Roman"/>
                      <w:sz w:val="24"/>
                      <w:szCs w:val="24"/>
                    </w:rPr>
                    <w:t>гг.)</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1B42D6" w:rsidRDefault="00D02100" w:rsidP="005D75D8">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m:t>
                      </m:r>
                      <m:r>
                        <w:rPr>
                          <w:rFonts w:ascii="Cambria Math" w:eastAsia="Calibri" w:hAnsi="Cambria Math"/>
                          <w:lang w:eastAsia="en-US"/>
                        </w:rPr>
                        <m:t>5</m:t>
                      </m:r>
                    </m:oMath>
                  </m:oMathPara>
                </w:p>
              </w:tc>
            </w:tr>
          </w:tbl>
          <w:p w:rsidR="00473741" w:rsidRPr="001B42D6" w:rsidRDefault="00473741" w:rsidP="0057638A">
            <w:pPr>
              <w:ind w:right="153"/>
              <w:jc w:val="both"/>
              <w:rPr>
                <w:highlight w:val="yellow"/>
              </w:rPr>
            </w:pPr>
          </w:p>
        </w:tc>
      </w:tr>
      <w:tr w:rsidR="000316C6" w:rsidRPr="001B42D6" w:rsidTr="00293921">
        <w:trPr>
          <w:trHeight w:val="20"/>
        </w:trPr>
        <w:tc>
          <w:tcPr>
            <w:tcW w:w="781" w:type="dxa"/>
          </w:tcPr>
          <w:p w:rsidR="000316C6" w:rsidRPr="001B42D6" w:rsidRDefault="000316C6" w:rsidP="00636A33">
            <w:pPr>
              <w:numPr>
                <w:ilvl w:val="0"/>
                <w:numId w:val="55"/>
              </w:numPr>
              <w:ind w:left="0" w:hanging="15"/>
              <w:jc w:val="center"/>
            </w:pPr>
            <w:bookmarkStart w:id="297" w:name="_Ref317255017"/>
          </w:p>
        </w:tc>
        <w:bookmarkEnd w:id="297"/>
        <w:tc>
          <w:tcPr>
            <w:tcW w:w="3228" w:type="dxa"/>
          </w:tcPr>
          <w:p w:rsidR="000316C6" w:rsidRPr="001B42D6" w:rsidRDefault="00B76A1C" w:rsidP="00B76A1C">
            <w:pPr>
              <w:ind w:right="153"/>
            </w:pPr>
            <w:r w:rsidRPr="001B42D6">
              <w:t>О</w:t>
            </w:r>
            <w:r w:rsidR="000316C6" w:rsidRPr="001B42D6">
              <w:t>ценк</w:t>
            </w:r>
            <w:r w:rsidRPr="001B42D6">
              <w:t>а</w:t>
            </w:r>
            <w:r w:rsidR="000316C6" w:rsidRPr="001B42D6">
              <w:t xml:space="preserve"> заявок на участие в </w:t>
            </w:r>
            <w:r w:rsidR="009D6ADE" w:rsidRPr="001B42D6">
              <w:t>запросе предложений</w:t>
            </w:r>
            <w:r w:rsidR="000316C6" w:rsidRPr="001B42D6">
              <w:t>:</w:t>
            </w:r>
          </w:p>
        </w:tc>
        <w:tc>
          <w:tcPr>
            <w:tcW w:w="10664" w:type="dxa"/>
          </w:tcPr>
          <w:p w:rsidR="000316C6" w:rsidRPr="001B42D6" w:rsidRDefault="005731C7" w:rsidP="005D75D8">
            <w:pPr>
              <w:ind w:right="153"/>
              <w:jc w:val="both"/>
            </w:pPr>
            <w:r w:rsidRPr="001B42D6">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B42D6" w:rsidTr="00293921">
        <w:trPr>
          <w:trHeight w:val="20"/>
        </w:trPr>
        <w:tc>
          <w:tcPr>
            <w:tcW w:w="781" w:type="dxa"/>
          </w:tcPr>
          <w:p w:rsidR="000316C6" w:rsidRPr="001B42D6" w:rsidRDefault="000316C6" w:rsidP="00636A33">
            <w:pPr>
              <w:numPr>
                <w:ilvl w:val="0"/>
                <w:numId w:val="55"/>
              </w:numPr>
              <w:ind w:left="0" w:hanging="15"/>
              <w:jc w:val="center"/>
            </w:pPr>
            <w:bookmarkStart w:id="298" w:name="_Ref317254659"/>
          </w:p>
        </w:tc>
        <w:bookmarkEnd w:id="298"/>
        <w:tc>
          <w:tcPr>
            <w:tcW w:w="3228" w:type="dxa"/>
          </w:tcPr>
          <w:p w:rsidR="000316C6" w:rsidRPr="001B42D6" w:rsidRDefault="009C5F84" w:rsidP="00E40F04">
            <w:pPr>
              <w:ind w:right="153"/>
              <w:rPr>
                <w:spacing w:val="-6"/>
              </w:rPr>
            </w:pPr>
            <w:r w:rsidRPr="001B42D6">
              <w:rPr>
                <w:spacing w:val="-6"/>
              </w:rPr>
              <w:t>Срок</w:t>
            </w:r>
            <w:r w:rsidR="000316C6" w:rsidRPr="001B42D6">
              <w:rPr>
                <w:spacing w:val="-6"/>
              </w:rPr>
              <w:t xml:space="preserve"> заключения договора/</w:t>
            </w:r>
            <w:proofErr w:type="spellStart"/>
            <w:r w:rsidR="000316C6" w:rsidRPr="001B42D6">
              <w:rPr>
                <w:bCs/>
                <w:i/>
              </w:rPr>
              <w:t>ов</w:t>
            </w:r>
            <w:proofErr w:type="spellEnd"/>
            <w:r w:rsidR="000316C6" w:rsidRPr="001B42D6">
              <w:rPr>
                <w:bCs/>
                <w:i/>
              </w:rPr>
              <w:t xml:space="preserve"> [в отношении каждого лота]</w:t>
            </w:r>
            <w:r w:rsidR="000316C6" w:rsidRPr="001B42D6">
              <w:rPr>
                <w:spacing w:val="-6"/>
              </w:rPr>
              <w:t>:</w:t>
            </w:r>
          </w:p>
          <w:p w:rsidR="000316C6" w:rsidRPr="001B42D6" w:rsidRDefault="000316C6" w:rsidP="005E3229">
            <w:pPr>
              <w:ind w:right="153"/>
              <w:rPr>
                <w:spacing w:val="-6"/>
              </w:rPr>
            </w:pPr>
          </w:p>
        </w:tc>
        <w:tc>
          <w:tcPr>
            <w:tcW w:w="10664" w:type="dxa"/>
          </w:tcPr>
          <w:p w:rsidR="00CE54B4" w:rsidRPr="001B42D6" w:rsidRDefault="00CE54B4" w:rsidP="005D75D8">
            <w:pPr>
              <w:ind w:firstLine="734"/>
              <w:jc w:val="both"/>
            </w:pPr>
            <w:r w:rsidRPr="001B42D6">
              <w:t xml:space="preserve">Заказчик в течение </w:t>
            </w:r>
            <w:r w:rsidR="000C72FF" w:rsidRPr="001B42D6">
              <w:t xml:space="preserve">10 (десяти) дней </w:t>
            </w:r>
            <w:r w:rsidRPr="001B42D6">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B42D6">
              <w:t xml:space="preserve">своей </w:t>
            </w:r>
            <w:r w:rsidRPr="001B42D6">
              <w:t xml:space="preserve">стороны договор </w:t>
            </w:r>
            <w:r w:rsidR="000C72FF" w:rsidRPr="001B42D6">
              <w:t xml:space="preserve">10 (десяти) дней </w:t>
            </w:r>
            <w:r w:rsidRPr="001B42D6">
              <w:t>со дня направления указанного договора.</w:t>
            </w:r>
          </w:p>
          <w:p w:rsidR="000316C6" w:rsidRPr="001B42D6" w:rsidRDefault="000316C6" w:rsidP="00DE7959">
            <w:pPr>
              <w:ind w:right="153"/>
              <w:jc w:val="both"/>
            </w:pPr>
            <w:r w:rsidRPr="001B42D6">
              <w:rPr>
                <w:bCs/>
                <w:i/>
              </w:rPr>
              <w:t>[в отношении каждого лота]</w:t>
            </w:r>
            <w:r w:rsidRPr="001B42D6">
              <w:t xml:space="preserve"> </w:t>
            </w:r>
            <w:r w:rsidR="00CE54B4" w:rsidRPr="001B42D6">
              <w:t xml:space="preserve">договор заключается </w:t>
            </w:r>
            <w:r w:rsidR="00DE7959" w:rsidRPr="001B42D6">
              <w:t xml:space="preserve">в течение 20 (двадцати) дней, но не ранее чем через 10 (десять) дней после </w:t>
            </w:r>
            <w:r w:rsidR="00565EF4" w:rsidRPr="001B42D6">
              <w:t>размещения на официальном сайте и на ЭТП протокола, на основании которого заключается договор</w:t>
            </w:r>
            <w:r w:rsidR="006A7D7B" w:rsidRPr="001B42D6">
              <w:t>, но не ранее подписания Государственного контракта</w:t>
            </w:r>
            <w:r w:rsidR="00DE7959" w:rsidRPr="001B42D6">
              <w:t>.</w:t>
            </w:r>
          </w:p>
          <w:p w:rsidR="00E26E2F" w:rsidRPr="001B42D6" w:rsidRDefault="00E26E2F" w:rsidP="00565EF4">
            <w:pPr>
              <w:ind w:right="153" w:firstLine="669"/>
              <w:jc w:val="both"/>
              <w:rPr>
                <w:spacing w:val="-6"/>
              </w:rPr>
            </w:pPr>
            <w:r w:rsidRPr="001B42D6">
              <w:rPr>
                <w:spacing w:val="-6"/>
              </w:rPr>
              <w:t>До заключения договора, победитель запроса предложений представляет</w:t>
            </w:r>
            <w:r w:rsidR="00565EF4" w:rsidRPr="001B42D6">
              <w:rPr>
                <w:spacing w:val="-6"/>
              </w:rPr>
              <w:t xml:space="preserve"> </w:t>
            </w:r>
            <w:r w:rsidRPr="001B42D6">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B42D6">
              <w:rPr>
                <w:spacing w:val="-6"/>
              </w:rPr>
              <w:t>.</w:t>
            </w:r>
          </w:p>
        </w:tc>
      </w:tr>
      <w:tr w:rsidR="00657DBC" w:rsidRPr="001B42D6" w:rsidTr="00293921">
        <w:trPr>
          <w:trHeight w:val="20"/>
        </w:trPr>
        <w:tc>
          <w:tcPr>
            <w:tcW w:w="781" w:type="dxa"/>
          </w:tcPr>
          <w:p w:rsidR="00657DBC" w:rsidRPr="001B42D6" w:rsidRDefault="00657DBC" w:rsidP="00636A33">
            <w:pPr>
              <w:numPr>
                <w:ilvl w:val="0"/>
                <w:numId w:val="55"/>
              </w:numPr>
              <w:ind w:left="0" w:hanging="15"/>
              <w:jc w:val="center"/>
            </w:pPr>
            <w:bookmarkStart w:id="299" w:name="_Ref317256138"/>
          </w:p>
        </w:tc>
        <w:bookmarkEnd w:id="299"/>
        <w:tc>
          <w:tcPr>
            <w:tcW w:w="3228" w:type="dxa"/>
          </w:tcPr>
          <w:p w:rsidR="00657DBC" w:rsidRPr="001B42D6" w:rsidRDefault="00657DBC" w:rsidP="00657DBC">
            <w:pPr>
              <w:ind w:right="153"/>
              <w:rPr>
                <w:spacing w:val="-6"/>
              </w:rPr>
            </w:pPr>
            <w:r w:rsidRPr="001B42D6">
              <w:rPr>
                <w:spacing w:val="-6"/>
              </w:rPr>
              <w:t xml:space="preserve">Обеспечение исполнения обязательств по договору </w:t>
            </w:r>
            <w:r w:rsidRPr="001B42D6">
              <w:rPr>
                <w:bCs/>
                <w:i/>
              </w:rPr>
              <w:t>[в отношении каждого лота]</w:t>
            </w:r>
            <w:r w:rsidRPr="001B42D6">
              <w:rPr>
                <w:spacing w:val="-6"/>
              </w:rPr>
              <w:t>:</w:t>
            </w:r>
          </w:p>
        </w:tc>
        <w:tc>
          <w:tcPr>
            <w:tcW w:w="10664" w:type="dxa"/>
          </w:tcPr>
          <w:p w:rsidR="00747A0B" w:rsidRPr="001B42D6" w:rsidRDefault="00747A0B" w:rsidP="00747A0B">
            <w:pPr>
              <w:ind w:right="153"/>
              <w:jc w:val="both"/>
            </w:pPr>
            <w:r w:rsidRPr="001B42D6">
              <w:t xml:space="preserve">Форма обеспечения: </w:t>
            </w:r>
            <w:r w:rsidR="00DD56B5" w:rsidRPr="001B42D6">
              <w:t>Не установлено.</w:t>
            </w:r>
          </w:p>
          <w:p w:rsidR="00747A0B" w:rsidRPr="001B42D6" w:rsidRDefault="00747A0B" w:rsidP="00747A0B">
            <w:pPr>
              <w:ind w:right="153"/>
              <w:jc w:val="both"/>
            </w:pPr>
            <w:r w:rsidRPr="001B42D6">
              <w:t>Размер обеспечения:</w:t>
            </w:r>
          </w:p>
          <w:p w:rsidR="00657DBC" w:rsidRPr="001B42D6" w:rsidRDefault="00DD56B5" w:rsidP="00DD56B5">
            <w:pPr>
              <w:ind w:right="153"/>
              <w:jc w:val="both"/>
              <w:rPr>
                <w:bCs/>
                <w:i/>
                <w:lang w:val="x-none"/>
              </w:rPr>
            </w:pPr>
            <w:r w:rsidRPr="001B42D6">
              <w:t>Предоставляется:</w:t>
            </w:r>
          </w:p>
        </w:tc>
      </w:tr>
      <w:tr w:rsidR="007A678F" w:rsidRPr="001B42D6" w:rsidTr="00293921">
        <w:trPr>
          <w:trHeight w:val="20"/>
        </w:trPr>
        <w:tc>
          <w:tcPr>
            <w:tcW w:w="781" w:type="dxa"/>
          </w:tcPr>
          <w:p w:rsidR="007A678F" w:rsidRPr="001B42D6" w:rsidRDefault="007A678F" w:rsidP="00636A33">
            <w:pPr>
              <w:numPr>
                <w:ilvl w:val="0"/>
                <w:numId w:val="55"/>
              </w:numPr>
              <w:ind w:left="0" w:hanging="15"/>
              <w:jc w:val="center"/>
            </w:pPr>
          </w:p>
        </w:tc>
        <w:tc>
          <w:tcPr>
            <w:tcW w:w="3228" w:type="dxa"/>
          </w:tcPr>
          <w:p w:rsidR="007A678F" w:rsidRPr="001B42D6" w:rsidRDefault="007A678F" w:rsidP="000C72FF">
            <w:pPr>
              <w:ind w:right="153"/>
              <w:jc w:val="both"/>
              <w:rPr>
                <w:spacing w:val="-6"/>
              </w:rPr>
            </w:pPr>
            <w:r w:rsidRPr="001B42D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B42D6" w:rsidRDefault="007A678F" w:rsidP="00747A0B">
            <w:pPr>
              <w:ind w:right="153"/>
              <w:jc w:val="both"/>
              <w:rPr>
                <w:bCs/>
                <w:i/>
              </w:rPr>
            </w:pPr>
          </w:p>
        </w:tc>
      </w:tr>
      <w:tr w:rsidR="009D350D" w:rsidRPr="001B42D6" w:rsidTr="00293921">
        <w:trPr>
          <w:trHeight w:val="20"/>
        </w:trPr>
        <w:tc>
          <w:tcPr>
            <w:tcW w:w="781" w:type="dxa"/>
          </w:tcPr>
          <w:p w:rsidR="009D350D" w:rsidRPr="001B42D6" w:rsidRDefault="009D350D" w:rsidP="00636A33">
            <w:pPr>
              <w:numPr>
                <w:ilvl w:val="0"/>
                <w:numId w:val="55"/>
              </w:numPr>
              <w:ind w:left="0" w:hanging="15"/>
              <w:jc w:val="center"/>
            </w:pPr>
            <w:bookmarkStart w:id="300" w:name="_Ref321836472"/>
          </w:p>
        </w:tc>
        <w:bookmarkEnd w:id="300"/>
        <w:tc>
          <w:tcPr>
            <w:tcW w:w="3228" w:type="dxa"/>
          </w:tcPr>
          <w:p w:rsidR="009D350D" w:rsidRPr="001B42D6" w:rsidRDefault="009D350D" w:rsidP="00E40F04">
            <w:pPr>
              <w:ind w:right="153"/>
              <w:jc w:val="both"/>
              <w:rPr>
                <w:i/>
              </w:rPr>
            </w:pPr>
            <w:r w:rsidRPr="001B42D6">
              <w:t xml:space="preserve">Порядок обжалования действий заказчика, организатора </w:t>
            </w:r>
            <w:r w:rsidR="003E0066" w:rsidRPr="001B42D6">
              <w:t>запроса предложений</w:t>
            </w:r>
            <w:r w:rsidRPr="001B42D6">
              <w:t xml:space="preserve">, </w:t>
            </w:r>
            <w:r w:rsidR="002E77A5" w:rsidRPr="001B42D6">
              <w:t>закупочной комиссии</w:t>
            </w:r>
          </w:p>
        </w:tc>
        <w:tc>
          <w:tcPr>
            <w:tcW w:w="10664" w:type="dxa"/>
          </w:tcPr>
          <w:p w:rsidR="009D350D" w:rsidRPr="001B42D6" w:rsidRDefault="009D350D" w:rsidP="00E40F04">
            <w:pPr>
              <w:pStyle w:val="af3"/>
              <w:spacing w:before="0" w:beforeAutospacing="0" w:after="0" w:afterAutospacing="0"/>
              <w:ind w:right="153"/>
              <w:jc w:val="both"/>
              <w:rPr>
                <w:bCs/>
                <w:i/>
                <w:lang w:val="ru-RU"/>
              </w:rPr>
            </w:pPr>
            <w:r w:rsidRPr="001B42D6">
              <w:t xml:space="preserve">Жалобы на действия (бездействие) заказчика, организатора </w:t>
            </w:r>
            <w:r w:rsidR="003E0066" w:rsidRPr="001B42D6">
              <w:rPr>
                <w:lang w:val="ru-RU"/>
              </w:rPr>
              <w:t>запроса предложений</w:t>
            </w:r>
            <w:r w:rsidRPr="001B42D6">
              <w:t xml:space="preserve">, </w:t>
            </w:r>
            <w:r w:rsidR="002E77A5" w:rsidRPr="001B42D6">
              <w:rPr>
                <w:lang w:val="ru-RU"/>
              </w:rPr>
              <w:t>закупочной комиссии</w:t>
            </w:r>
            <w:r w:rsidRPr="001B42D6">
              <w:t xml:space="preserve"> </w:t>
            </w:r>
            <w:r w:rsidR="00974CBD" w:rsidRPr="001B42D6">
              <w:rPr>
                <w:lang w:val="ru-RU"/>
              </w:rPr>
              <w:t xml:space="preserve">при проведении запроса предложений </w:t>
            </w:r>
            <w:r w:rsidRPr="001B42D6">
              <w:t xml:space="preserve">могут быть направлены </w:t>
            </w:r>
            <w:r w:rsidR="00974CBD" w:rsidRPr="001B42D6">
              <w:rPr>
                <w:lang w:val="ru-RU"/>
              </w:rPr>
              <w:t xml:space="preserve">в </w:t>
            </w:r>
            <w:r w:rsidR="00657DBC" w:rsidRPr="001B42D6">
              <w:rPr>
                <w:lang w:val="ru-RU"/>
              </w:rPr>
              <w:t xml:space="preserve">Центральный арбитражный комитет (ЦАК) </w:t>
            </w:r>
            <w:r w:rsidR="00974CBD" w:rsidRPr="001B42D6">
              <w:rPr>
                <w:lang w:val="ru-RU"/>
              </w:rPr>
              <w:t xml:space="preserve">в отсканированном виде </w:t>
            </w:r>
            <w:r w:rsidRPr="001B42D6">
              <w:t xml:space="preserve">по электронному адресу  </w:t>
            </w:r>
            <w:hyperlink r:id="rId32" w:history="1">
              <w:r w:rsidRPr="001B42D6">
                <w:rPr>
                  <w:rStyle w:val="afa"/>
                  <w:color w:val="auto"/>
                </w:rPr>
                <w:t>arbitration@rosatom.ru</w:t>
              </w:r>
            </w:hyperlink>
            <w:r w:rsidR="0046348B" w:rsidRPr="001B42D6" w:rsidDel="0046348B">
              <w:rPr>
                <w:lang w:val="ru-RU"/>
              </w:rPr>
              <w:t xml:space="preserve"> </w:t>
            </w:r>
          </w:p>
          <w:p w:rsidR="009D350D" w:rsidRPr="001B42D6" w:rsidRDefault="009D350D" w:rsidP="00E40F04">
            <w:pPr>
              <w:pStyle w:val="af3"/>
              <w:spacing w:before="0" w:beforeAutospacing="0" w:after="0" w:afterAutospacing="0"/>
              <w:ind w:right="153"/>
              <w:jc w:val="both"/>
            </w:pPr>
            <w:r w:rsidRPr="001B42D6">
              <w:t xml:space="preserve">Направление жалоб допускается в любое время проведения </w:t>
            </w:r>
            <w:r w:rsidR="003E0066" w:rsidRPr="001B42D6">
              <w:rPr>
                <w:lang w:val="ru-RU"/>
              </w:rPr>
              <w:t>запроса предложений</w:t>
            </w:r>
            <w:r w:rsidRPr="001B42D6">
              <w:t xml:space="preserve">, но не позднее десяти дней со дня размещения на официальном сайте протокола </w:t>
            </w:r>
            <w:r w:rsidR="00A7053D" w:rsidRPr="001B42D6">
              <w:t xml:space="preserve">подведения итогов </w:t>
            </w:r>
            <w:r w:rsidR="003E0066" w:rsidRPr="001B42D6">
              <w:rPr>
                <w:lang w:val="ru-RU"/>
              </w:rPr>
              <w:t>запроса предложений</w:t>
            </w:r>
            <w:r w:rsidR="00A7053D" w:rsidRPr="001B42D6">
              <w:t xml:space="preserve">, протокола о признании </w:t>
            </w:r>
            <w:r w:rsidR="003E0066" w:rsidRPr="001B42D6">
              <w:rPr>
                <w:lang w:val="ru-RU"/>
              </w:rPr>
              <w:t>запроса предложений</w:t>
            </w:r>
            <w:r w:rsidR="00A7053D" w:rsidRPr="001B42D6">
              <w:t xml:space="preserve"> не</w:t>
            </w:r>
            <w:r w:rsidR="00A7053D" w:rsidRPr="001B42D6">
              <w:rPr>
                <w:lang w:val="ru-RU"/>
              </w:rPr>
              <w:t> </w:t>
            </w:r>
            <w:r w:rsidR="00A7053D" w:rsidRPr="001B42D6">
              <w:t>состоявш</w:t>
            </w:r>
            <w:r w:rsidR="00A7053D" w:rsidRPr="001B42D6">
              <w:rPr>
                <w:lang w:val="ru-RU"/>
              </w:rPr>
              <w:t>имся</w:t>
            </w:r>
            <w:r w:rsidR="00A7053D" w:rsidRPr="001B42D6">
              <w:t xml:space="preserve"> или принятия заказчиком решения об отказе от проведения </w:t>
            </w:r>
            <w:r w:rsidR="003E0066" w:rsidRPr="001B42D6">
              <w:rPr>
                <w:lang w:val="ru-RU"/>
              </w:rPr>
              <w:t>запроса предложений</w:t>
            </w:r>
            <w:r w:rsidRPr="001B42D6">
              <w:t>.</w:t>
            </w:r>
          </w:p>
          <w:p w:rsidR="009D350D" w:rsidRPr="001B42D6" w:rsidRDefault="009D350D" w:rsidP="00E40F04">
            <w:pPr>
              <w:pStyle w:val="af3"/>
              <w:spacing w:before="0" w:beforeAutospacing="0" w:after="0" w:afterAutospacing="0"/>
              <w:ind w:right="153"/>
              <w:jc w:val="both"/>
            </w:pPr>
            <w:r w:rsidRPr="001B42D6">
              <w:t xml:space="preserve">Условия и положения </w:t>
            </w:r>
            <w:r w:rsidR="003E0066" w:rsidRPr="001B42D6">
              <w:rPr>
                <w:lang w:val="ru-RU"/>
              </w:rPr>
              <w:t>документации по запросу предложений</w:t>
            </w:r>
            <w:r w:rsidRPr="001B42D6">
              <w:t xml:space="preserve"> могут быть обжалованы исключительно до окончания срока подачи заявок на участие в </w:t>
            </w:r>
            <w:r w:rsidR="009D6ADE" w:rsidRPr="001B42D6">
              <w:rPr>
                <w:lang w:val="ru-RU"/>
              </w:rPr>
              <w:t>запросе предложений</w:t>
            </w:r>
            <w:r w:rsidRPr="001B42D6">
              <w:t>.</w:t>
            </w:r>
          </w:p>
          <w:p w:rsidR="009D350D" w:rsidRPr="001B42D6" w:rsidRDefault="009D350D" w:rsidP="00E40F04">
            <w:pPr>
              <w:pStyle w:val="af3"/>
              <w:spacing w:before="0" w:beforeAutospacing="0" w:after="0" w:afterAutospacing="0"/>
              <w:ind w:right="153"/>
              <w:jc w:val="both"/>
            </w:pPr>
            <w:r w:rsidRPr="001B42D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B42D6" w:rsidRDefault="009D350D" w:rsidP="00E40F04">
            <w:pPr>
              <w:pStyle w:val="af3"/>
              <w:spacing w:before="0" w:beforeAutospacing="0" w:after="0" w:afterAutospacing="0"/>
              <w:ind w:right="153"/>
              <w:jc w:val="both"/>
              <w:rPr>
                <w:lang w:val="ru-RU"/>
              </w:rPr>
            </w:pPr>
            <w:r w:rsidRPr="001B42D6">
              <w:t xml:space="preserve">Информация о состоянии и итогах рассмотрения жалобы отражается на сайте закупок </w:t>
            </w:r>
            <w:proofErr w:type="spellStart"/>
            <w:r w:rsidRPr="001B42D6">
              <w:t>Госкорпорации</w:t>
            </w:r>
            <w:proofErr w:type="spellEnd"/>
            <w:r w:rsidRPr="001B42D6">
              <w:t xml:space="preserve"> «</w:t>
            </w:r>
            <w:proofErr w:type="spellStart"/>
            <w:r w:rsidRPr="001B42D6">
              <w:t>Росатом</w:t>
            </w:r>
            <w:proofErr w:type="spellEnd"/>
            <w:r w:rsidRPr="001B42D6">
              <w:t>» на странице соответствующей закупки.</w:t>
            </w:r>
          </w:p>
          <w:p w:rsidR="00974CBD" w:rsidRPr="001B42D6" w:rsidRDefault="00B32353" w:rsidP="000C72FF">
            <w:pPr>
              <w:pStyle w:val="af3"/>
              <w:spacing w:before="0" w:beforeAutospacing="0" w:after="0" w:afterAutospacing="0"/>
              <w:ind w:right="153"/>
              <w:jc w:val="both"/>
              <w:rPr>
                <w:lang w:val="ru-RU"/>
              </w:rPr>
            </w:pPr>
            <w:r w:rsidRPr="001B42D6">
              <w:rPr>
                <w:lang w:val="ru-RU"/>
              </w:rPr>
              <w:t>Р</w:t>
            </w:r>
            <w:proofErr w:type="spellStart"/>
            <w:r w:rsidR="00974CBD" w:rsidRPr="001B42D6">
              <w:t>ешения</w:t>
            </w:r>
            <w:proofErr w:type="spellEnd"/>
            <w:r w:rsidR="00974CBD" w:rsidRPr="001B42D6">
              <w:t xml:space="preserve"> ЦАК</w:t>
            </w:r>
            <w:r w:rsidR="0046348B" w:rsidRPr="001B42D6">
              <w:rPr>
                <w:lang w:val="ru-RU"/>
              </w:rPr>
              <w:t xml:space="preserve"> </w:t>
            </w:r>
            <w:r w:rsidRPr="001B42D6">
              <w:rPr>
                <w:lang w:val="ru-RU"/>
              </w:rPr>
              <w:t xml:space="preserve">могут быть обжалованы </w:t>
            </w:r>
            <w:r w:rsidR="00657DBC" w:rsidRPr="001B42D6">
              <w:t xml:space="preserve">— </w:t>
            </w:r>
            <w:r w:rsidR="00974CBD" w:rsidRPr="001B42D6">
              <w:t>в Контрольн</w:t>
            </w:r>
            <w:r w:rsidR="00F51FAE" w:rsidRPr="001B42D6">
              <w:rPr>
                <w:lang w:val="ru-RU"/>
              </w:rPr>
              <w:t>ый</w:t>
            </w:r>
            <w:r w:rsidR="00974CBD" w:rsidRPr="001B42D6">
              <w:t xml:space="preserve"> коми</w:t>
            </w:r>
            <w:r w:rsidR="00F51FAE" w:rsidRPr="001B42D6">
              <w:rPr>
                <w:lang w:val="ru-RU"/>
              </w:rPr>
              <w:t>тет</w:t>
            </w:r>
            <w:r w:rsidR="00391E39" w:rsidRPr="001B42D6">
              <w:rPr>
                <w:lang w:val="ru-RU"/>
              </w:rPr>
              <w:t>е</w:t>
            </w:r>
            <w:r w:rsidR="00974CBD" w:rsidRPr="001B42D6">
              <w:t xml:space="preserve"> </w:t>
            </w:r>
            <w:proofErr w:type="spellStart"/>
            <w:r w:rsidR="00974CBD" w:rsidRPr="001B42D6">
              <w:rPr>
                <w:lang w:val="ru-RU"/>
              </w:rPr>
              <w:t>Госкорпорации</w:t>
            </w:r>
            <w:proofErr w:type="spellEnd"/>
            <w:r w:rsidR="00974CBD" w:rsidRPr="001B42D6">
              <w:rPr>
                <w:lang w:val="ru-RU"/>
              </w:rPr>
              <w:t xml:space="preserve"> «</w:t>
            </w:r>
            <w:proofErr w:type="spellStart"/>
            <w:r w:rsidR="00974CBD" w:rsidRPr="001B42D6">
              <w:rPr>
                <w:lang w:val="ru-RU"/>
              </w:rPr>
              <w:t>Росатом</w:t>
            </w:r>
            <w:proofErr w:type="spellEnd"/>
            <w:r w:rsidR="00974CBD" w:rsidRPr="001B42D6">
              <w:rPr>
                <w:lang w:val="ru-RU"/>
              </w:rPr>
              <w:t>»</w:t>
            </w:r>
            <w:r w:rsidR="00974CBD" w:rsidRPr="001B42D6">
              <w:t xml:space="preserve"> не позднее 1</w:t>
            </w:r>
            <w:r w:rsidR="00974CBD" w:rsidRPr="001B42D6">
              <w:rPr>
                <w:lang w:val="ru-RU"/>
              </w:rPr>
              <w:t xml:space="preserve"> (одного)</w:t>
            </w:r>
            <w:r w:rsidR="00974CBD" w:rsidRPr="001B42D6">
              <w:t xml:space="preserve"> месяца с даты размещения на официальном сайте результата рассмотрения жалобы</w:t>
            </w:r>
            <w:r w:rsidR="00974CBD" w:rsidRPr="001B42D6">
              <w:rPr>
                <w:lang w:val="ru-RU"/>
              </w:rPr>
              <w:t>.</w:t>
            </w:r>
          </w:p>
        </w:tc>
      </w:tr>
      <w:tr w:rsidR="009D350D" w:rsidRPr="001B42D6" w:rsidTr="00293921">
        <w:trPr>
          <w:trHeight w:val="20"/>
        </w:trPr>
        <w:tc>
          <w:tcPr>
            <w:tcW w:w="781" w:type="dxa"/>
          </w:tcPr>
          <w:p w:rsidR="009D350D" w:rsidRPr="001B42D6" w:rsidRDefault="009D350D" w:rsidP="00636A33">
            <w:pPr>
              <w:numPr>
                <w:ilvl w:val="0"/>
                <w:numId w:val="55"/>
              </w:numPr>
              <w:ind w:left="0" w:hanging="15"/>
              <w:jc w:val="center"/>
            </w:pPr>
          </w:p>
        </w:tc>
        <w:tc>
          <w:tcPr>
            <w:tcW w:w="3228" w:type="dxa"/>
          </w:tcPr>
          <w:p w:rsidR="009D350D" w:rsidRPr="001B42D6" w:rsidRDefault="009D350D" w:rsidP="004304B8">
            <w:pPr>
              <w:ind w:right="153"/>
              <w:jc w:val="both"/>
              <w:rPr>
                <w:i/>
              </w:rPr>
            </w:pPr>
            <w:r w:rsidRPr="001B42D6">
              <w:t xml:space="preserve">Каналы связи, по которым можно сообщить о фактах злоупотребления при проведении </w:t>
            </w:r>
            <w:r w:rsidR="003E0066" w:rsidRPr="001B42D6">
              <w:t>запроса предложений</w:t>
            </w:r>
          </w:p>
        </w:tc>
        <w:tc>
          <w:tcPr>
            <w:tcW w:w="10664" w:type="dxa"/>
          </w:tcPr>
          <w:p w:rsidR="009D350D" w:rsidRPr="001B42D6" w:rsidRDefault="009D350D" w:rsidP="00E40F04">
            <w:pPr>
              <w:pStyle w:val="af3"/>
              <w:spacing w:before="0" w:beforeAutospacing="0" w:after="0" w:afterAutospacing="0"/>
              <w:ind w:right="153"/>
              <w:jc w:val="both"/>
            </w:pPr>
            <w:r w:rsidRPr="001B42D6">
              <w:t xml:space="preserve">О фактах злоупотреблений участник </w:t>
            </w:r>
            <w:r w:rsidR="003E0066" w:rsidRPr="001B42D6">
              <w:rPr>
                <w:lang w:val="ru-RU"/>
              </w:rPr>
              <w:t>запроса предложений</w:t>
            </w:r>
            <w:r w:rsidRPr="001B42D6">
              <w:t xml:space="preserve"> может заявить в </w:t>
            </w:r>
            <w:proofErr w:type="spellStart"/>
            <w:r w:rsidR="00974CBD" w:rsidRPr="001B42D6">
              <w:rPr>
                <w:lang w:val="ru-RU"/>
              </w:rPr>
              <w:t>Госкорпорацию</w:t>
            </w:r>
            <w:proofErr w:type="spellEnd"/>
            <w:r w:rsidR="00974CBD" w:rsidRPr="001B42D6">
              <w:rPr>
                <w:lang w:val="ru-RU"/>
              </w:rPr>
              <w:t xml:space="preserve"> «</w:t>
            </w:r>
            <w:proofErr w:type="spellStart"/>
            <w:r w:rsidR="00974CBD" w:rsidRPr="001B42D6">
              <w:rPr>
                <w:lang w:val="ru-RU"/>
              </w:rPr>
              <w:t>Росатом</w:t>
            </w:r>
            <w:proofErr w:type="spellEnd"/>
            <w:r w:rsidR="00974CBD" w:rsidRPr="001B42D6">
              <w:rPr>
                <w:lang w:val="ru-RU"/>
              </w:rPr>
              <w:t>»</w:t>
            </w:r>
            <w:r w:rsidR="00A7211C" w:rsidRPr="001B42D6">
              <w:rPr>
                <w:lang w:val="ru-RU"/>
              </w:rPr>
              <w:t xml:space="preserve"> </w:t>
            </w:r>
            <w:r w:rsidRPr="001B42D6">
              <w:t xml:space="preserve">и сообщить об этом гласно или анонимно, воспользовавшись следующими каналами связи: </w:t>
            </w:r>
          </w:p>
          <w:p w:rsidR="009D350D" w:rsidRPr="001B42D6" w:rsidRDefault="009D350D" w:rsidP="00E40F04">
            <w:pPr>
              <w:pStyle w:val="af3"/>
              <w:tabs>
                <w:tab w:val="left" w:pos="330"/>
              </w:tabs>
              <w:spacing w:before="0" w:beforeAutospacing="0" w:after="0" w:afterAutospacing="0"/>
              <w:ind w:right="153"/>
              <w:jc w:val="both"/>
            </w:pPr>
            <w:r w:rsidRPr="001B42D6">
              <w:t>1.</w:t>
            </w:r>
            <w:r w:rsidRPr="001B42D6">
              <w:tab/>
              <w:t>Телефон «горячей линии»: 8-800-100-07-07 (многоканальный, круглосуточно, бесплатно из любой точки страны);</w:t>
            </w:r>
          </w:p>
          <w:p w:rsidR="009D350D" w:rsidRPr="001B42D6" w:rsidRDefault="009D350D" w:rsidP="00E40F04">
            <w:pPr>
              <w:pStyle w:val="af3"/>
              <w:tabs>
                <w:tab w:val="left" w:pos="360"/>
              </w:tabs>
              <w:spacing w:before="0" w:beforeAutospacing="0" w:after="0" w:afterAutospacing="0"/>
              <w:ind w:right="153"/>
              <w:jc w:val="both"/>
            </w:pPr>
            <w:r w:rsidRPr="001B42D6">
              <w:t>2.</w:t>
            </w:r>
            <w:r w:rsidRPr="001B42D6">
              <w:tab/>
              <w:t>Адрес электронной почты: 0707@rosatom.ru;</w:t>
            </w:r>
          </w:p>
          <w:p w:rsidR="009D350D" w:rsidRPr="001B42D6" w:rsidRDefault="009D350D" w:rsidP="00E40F04">
            <w:pPr>
              <w:pStyle w:val="af3"/>
              <w:tabs>
                <w:tab w:val="left" w:pos="330"/>
              </w:tabs>
              <w:spacing w:before="0" w:beforeAutospacing="0" w:after="0" w:afterAutospacing="0"/>
              <w:ind w:right="153"/>
              <w:jc w:val="both"/>
            </w:pPr>
            <w:r w:rsidRPr="001B42D6">
              <w:t>3.</w:t>
            </w:r>
            <w:r w:rsidRPr="001B42D6">
              <w:tab/>
              <w:t>Адрес для почтовых отправлений: 119017, Москва, а/я</w:t>
            </w:r>
            <w:r w:rsidRPr="001B42D6">
              <w:rPr>
                <w:lang w:val="ru-RU"/>
              </w:rPr>
              <w:t> </w:t>
            </w:r>
            <w:r w:rsidRPr="001B42D6">
              <w:t xml:space="preserve">226, </w:t>
            </w:r>
            <w:r w:rsidR="00204A24" w:rsidRPr="001B42D6">
              <w:rPr>
                <w:lang w:val="ru-RU"/>
              </w:rPr>
              <w:t>Департамент защиты активов</w:t>
            </w:r>
            <w:r w:rsidR="00204A24" w:rsidRPr="001B42D6">
              <w:t xml:space="preserve"> </w:t>
            </w:r>
            <w:proofErr w:type="spellStart"/>
            <w:r w:rsidR="00204A24" w:rsidRPr="001B42D6">
              <w:t>Госкорпорации</w:t>
            </w:r>
            <w:proofErr w:type="spellEnd"/>
            <w:r w:rsidR="00204A24" w:rsidRPr="001B42D6">
              <w:t xml:space="preserve"> «</w:t>
            </w:r>
            <w:proofErr w:type="spellStart"/>
            <w:r w:rsidR="00204A24" w:rsidRPr="001B42D6">
              <w:t>Росатом</w:t>
            </w:r>
            <w:proofErr w:type="spellEnd"/>
            <w:r w:rsidR="00204A24" w:rsidRPr="001B42D6">
              <w:t>»</w:t>
            </w:r>
            <w:r w:rsidRPr="001B42D6">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proofErr w:type="spellStart"/>
      <w:r w:rsidRPr="0006347E">
        <w:rPr>
          <w:bCs/>
          <w:i/>
        </w:rPr>
        <w:t>ов</w:t>
      </w:r>
      <w:proofErr w:type="spellEnd"/>
      <w:r w:rsidRPr="0006347E">
        <w:t xml:space="preserve"> на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зарегистрированное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предлагает заключить договор на: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Техническим предложением, Графиком поставки товара/ выполнения работ/ оказания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п/п</w:t>
            </w:r>
          </w:p>
        </w:tc>
        <w:tc>
          <w:tcPr>
            <w:tcW w:w="4394" w:type="dxa"/>
            <w:vAlign w:val="center"/>
          </w:tcPr>
          <w:p w:rsidR="00C87330" w:rsidRPr="0006347E" w:rsidRDefault="001D0134" w:rsidP="00142709">
            <w:pPr>
              <w:keepNext/>
              <w:ind w:left="-57" w:right="-57"/>
              <w:jc w:val="center"/>
            </w:pPr>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r w:rsidRPr="0006347E">
              <w:rPr>
                <w:i/>
              </w:rPr>
              <w:t>поставки товара/выполнения работ /оказания услуг</w:t>
            </w:r>
          </w:p>
        </w:tc>
        <w:tc>
          <w:tcPr>
            <w:tcW w:w="4962" w:type="dxa"/>
            <w:vAlign w:val="center"/>
          </w:tcPr>
          <w:p w:rsidR="00142709" w:rsidRPr="0006347E" w:rsidRDefault="00142709" w:rsidP="00B76A1C">
            <w:pPr>
              <w:ind w:left="57" w:right="57"/>
              <w:jc w:val="center"/>
              <w:rPr>
                <w:i/>
                <w:iCs/>
                <w:shd w:val="clear" w:color="auto" w:fill="FFFF99"/>
              </w:rPr>
            </w:pPr>
            <w:r w:rsidRPr="0006347E">
              <w:rPr>
                <w:i/>
              </w:rPr>
              <w:t>[указать начало и окончание поставки товара/ выполнения работ /оказания услуг</w:t>
            </w:r>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3C7007">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3C7007">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636A33">
            <w:pPr>
              <w:numPr>
                <w:ilvl w:val="0"/>
                <w:numId w:val="3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636A33">
            <w:pPr>
              <w:numPr>
                <w:ilvl w:val="0"/>
                <w:numId w:val="3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w:t>
      </w:r>
      <w:proofErr w:type="gramStart"/>
      <w:r w:rsidR="00FF7F83" w:rsidRPr="0006347E">
        <w:rPr>
          <w:i/>
        </w:rPr>
        <w:t>_(</w:t>
      </w:r>
      <w:proofErr w:type="gramEnd"/>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r w:rsidRPr="0006347E">
        <w:rPr>
          <w:i/>
        </w:rPr>
        <w:t>альтернативное предложение №</w:t>
      </w:r>
      <w:r w:rsidR="00E6361B" w:rsidRPr="0006347E">
        <w:rPr>
          <w:i/>
        </w:rPr>
        <w:t xml:space="preserve"> </w:t>
      </w:r>
      <w:proofErr w:type="gramStart"/>
      <w:r w:rsidRPr="0006347E">
        <w:rPr>
          <w:i/>
        </w:rPr>
        <w:t>1</w:t>
      </w:r>
      <w:r w:rsidR="003E0F9B" w:rsidRPr="0006347E">
        <w:rPr>
          <w:i/>
        </w:rPr>
        <w:t>:</w:t>
      </w:r>
      <w:r w:rsidR="00E6361B" w:rsidRPr="0006347E">
        <w:rPr>
          <w:i/>
        </w:rPr>
        <w:t>_</w:t>
      </w:r>
      <w:proofErr w:type="gramEnd"/>
      <w:r w:rsidR="00E6361B" w:rsidRPr="0006347E">
        <w:rPr>
          <w:i/>
        </w:rPr>
        <w:t>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w:t>
      </w:r>
      <w:r w:rsidR="003E0F9B" w:rsidRPr="0006347E">
        <w:lastRenderedPageBreak/>
        <w:t>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w:t>
      </w:r>
      <w:proofErr w:type="spellStart"/>
      <w:r w:rsidRPr="0006347E">
        <w:rPr>
          <w:i/>
        </w:rPr>
        <w:t>п.п</w:t>
      </w:r>
      <w:proofErr w:type="spellEnd"/>
      <w:r w:rsidRPr="0006347E">
        <w:rPr>
          <w:i/>
        </w:rPr>
        <w:t xml:space="preserve">._____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
    <w:p w:rsidR="00FF7F83" w:rsidRPr="0006347E" w:rsidRDefault="00FF7F83" w:rsidP="00FF7F83">
      <w:pPr>
        <w:ind w:left="57" w:right="57"/>
        <w:jc w:val="both"/>
        <w:rPr>
          <w:i/>
        </w:rPr>
      </w:pPr>
    </w:p>
    <w:p w:rsidR="00B96A47" w:rsidRPr="0006347E" w:rsidRDefault="00B96A47" w:rsidP="00B96A47">
      <w:pPr>
        <w:ind w:left="57" w:right="57"/>
        <w:jc w:val="both"/>
        <w:rPr>
          <w:i/>
        </w:rPr>
      </w:pPr>
      <w:r w:rsidRPr="0006347E">
        <w:rPr>
          <w:i/>
        </w:rPr>
        <w:t xml:space="preserve">альтернативное предложение № </w:t>
      </w:r>
      <w:proofErr w:type="gramStart"/>
      <w:r w:rsidRPr="0006347E">
        <w:rPr>
          <w:i/>
        </w:rPr>
        <w:t>2:_</w:t>
      </w:r>
      <w:proofErr w:type="gramEnd"/>
      <w:r w:rsidRPr="0006347E">
        <w:rPr>
          <w:i/>
        </w:rPr>
        <w:t>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w:t>
      </w:r>
      <w:proofErr w:type="spellStart"/>
      <w:r w:rsidRPr="0006347E">
        <w:rPr>
          <w:i/>
        </w:rPr>
        <w:t>п.п</w:t>
      </w:r>
      <w:proofErr w:type="spellEnd"/>
      <w:r w:rsidRPr="0006347E">
        <w:rPr>
          <w:i/>
        </w:rPr>
        <w:t xml:space="preserve">._____ на страницах _____ заявки на участие в </w:t>
      </w:r>
      <w:r w:rsidR="009D6ADE" w:rsidRPr="0006347E">
        <w:rPr>
          <w:i/>
        </w:rPr>
        <w:t>запросе предложений</w:t>
      </w:r>
      <w:r w:rsidRPr="0006347E">
        <w:rPr>
          <w:i/>
        </w:rPr>
        <w:t>;</w:t>
      </w:r>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29" w:name="_Hlt440565644"/>
      <w:bookmarkEnd w:id="329"/>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A97A4B">
      <w:pPr>
        <w:pStyle w:val="af3"/>
        <w:numPr>
          <w:ilvl w:val="0"/>
          <w:numId w:val="127"/>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A97A4B">
      <w:pPr>
        <w:pStyle w:val="af3"/>
        <w:numPr>
          <w:ilvl w:val="0"/>
          <w:numId w:val="127"/>
        </w:numPr>
        <w:tabs>
          <w:tab w:val="left" w:pos="1134"/>
        </w:tabs>
        <w:spacing w:before="0" w:beforeAutospacing="0" w:after="0" w:afterAutospacing="0"/>
        <w:ind w:left="0" w:firstLine="709"/>
        <w:jc w:val="both"/>
        <w:rPr>
          <w:i/>
          <w:lang w:val="ru-RU"/>
        </w:rPr>
      </w:pPr>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6347E">
        <w:t>Росфинмониторингу</w:t>
      </w:r>
      <w:proofErr w:type="spellEnd"/>
      <w:r w:rsidRPr="0006347E">
        <w:t>,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396289">
      <w:pPr>
        <w:pStyle w:val="af3"/>
        <w:numPr>
          <w:ilvl w:val="0"/>
          <w:numId w:val="129"/>
        </w:numPr>
        <w:spacing w:before="0" w:beforeAutospacing="0" w:after="0" w:afterAutospacing="0"/>
        <w:ind w:left="0" w:firstLine="709"/>
        <w:jc w:val="both"/>
        <w:rPr>
          <w:lang w:val="ru-RU"/>
        </w:rPr>
      </w:pPr>
      <w:r w:rsidRPr="0006347E">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396289">
      <w:pPr>
        <w:pStyle w:val="af3"/>
        <w:numPr>
          <w:ilvl w:val="0"/>
          <w:numId w:val="129"/>
        </w:numPr>
        <w:spacing w:before="0" w:beforeAutospacing="0" w:after="0" w:afterAutospacing="0"/>
        <w:ind w:left="0" w:firstLine="709"/>
        <w:jc w:val="both"/>
        <w:rPr>
          <w:lang w:val="ru-RU"/>
        </w:rPr>
      </w:pPr>
      <w:r w:rsidRPr="0006347E">
        <w:rPr>
          <w:lang w:val="ru-RU"/>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3C7007">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3C7007">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3C7007">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3C7007">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3C7007">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3C7007">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3C7007">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 xml:space="preserve">сведения о нас будут внесены в соответствующий реестр недобросовестных поставщиков сроком на два года </w:t>
      </w:r>
      <w:proofErr w:type="gramStart"/>
      <w:r w:rsidRPr="0006347E">
        <w:rPr>
          <w:szCs w:val="24"/>
        </w:rPr>
        <w:t>в  случаях</w:t>
      </w:r>
      <w:proofErr w:type="gramEnd"/>
      <w:r w:rsidRPr="0006347E">
        <w:rPr>
          <w:szCs w:val="24"/>
        </w:rPr>
        <w:t>,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3C7007">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3C7007">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0"/>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0"/>
              <w:jc w:val="center"/>
              <w:rPr>
                <w:rFonts w:ascii="Times New Roman" w:hAnsi="Times New Roman" w:cs="Times New Roman"/>
                <w:szCs w:val="24"/>
              </w:rPr>
            </w:pPr>
            <w:r w:rsidRPr="0006347E">
              <w:rPr>
                <w:rFonts w:ascii="Times New Roman" w:hAnsi="Times New Roman" w:cs="Times New Roman"/>
                <w:szCs w:val="24"/>
              </w:rPr>
              <w:t>п/п</w:t>
            </w:r>
          </w:p>
        </w:tc>
        <w:tc>
          <w:tcPr>
            <w:tcW w:w="6625" w:type="dxa"/>
            <w:vAlign w:val="center"/>
          </w:tcPr>
          <w:p w:rsidR="00C87330" w:rsidRPr="0006347E" w:rsidRDefault="00C87330" w:rsidP="00AF3E12">
            <w:pPr>
              <w:pStyle w:val="afff0"/>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0"/>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0"/>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0"/>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0"/>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rPr>
                <w:i/>
              </w:rPr>
            </w:pPr>
          </w:p>
        </w:tc>
        <w:tc>
          <w:tcPr>
            <w:tcW w:w="6625" w:type="dxa"/>
          </w:tcPr>
          <w:p w:rsidR="00C87330" w:rsidRPr="0006347E" w:rsidRDefault="00C87330" w:rsidP="00C87330">
            <w:pPr>
              <w:pStyle w:val="afff0"/>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0"/>
              <w:rPr>
                <w:rFonts w:ascii="Times New Roman" w:hAnsi="Times New Roman" w:cs="Times New Roman"/>
                <w:i/>
                <w:szCs w:val="24"/>
              </w:rPr>
            </w:pPr>
          </w:p>
        </w:tc>
        <w:tc>
          <w:tcPr>
            <w:tcW w:w="1146" w:type="dxa"/>
          </w:tcPr>
          <w:p w:rsidR="00C87330" w:rsidRPr="0006347E" w:rsidRDefault="00C87330" w:rsidP="00C87330">
            <w:pPr>
              <w:pStyle w:val="afff0"/>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636A33">
            <w:pPr>
              <w:numPr>
                <w:ilvl w:val="0"/>
                <w:numId w:val="39"/>
              </w:numPr>
              <w:tabs>
                <w:tab w:val="left" w:pos="284"/>
              </w:tabs>
              <w:spacing w:before="40" w:after="40"/>
              <w:ind w:left="0" w:firstLine="0"/>
              <w:jc w:val="center"/>
              <w:rPr>
                <w:i/>
              </w:rPr>
            </w:pPr>
          </w:p>
        </w:tc>
        <w:tc>
          <w:tcPr>
            <w:tcW w:w="6625" w:type="dxa"/>
          </w:tcPr>
          <w:p w:rsidR="00142709" w:rsidRPr="0006347E" w:rsidRDefault="00AF3E12" w:rsidP="00C87330">
            <w:pPr>
              <w:pStyle w:val="afff0"/>
              <w:spacing w:before="40" w:after="40"/>
              <w:rPr>
                <w:rFonts w:ascii="Times New Roman" w:hAnsi="Times New Roman" w:cs="Times New Roman"/>
                <w:i/>
                <w:szCs w:val="24"/>
              </w:rPr>
            </w:pPr>
            <w:r w:rsidRPr="0006347E">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0"/>
              <w:rPr>
                <w:rFonts w:ascii="Times New Roman" w:hAnsi="Times New Roman" w:cs="Times New Roman"/>
                <w:i/>
                <w:szCs w:val="24"/>
              </w:rPr>
            </w:pPr>
          </w:p>
        </w:tc>
        <w:tc>
          <w:tcPr>
            <w:tcW w:w="1146" w:type="dxa"/>
          </w:tcPr>
          <w:p w:rsidR="00142709" w:rsidRPr="0006347E" w:rsidRDefault="00142709" w:rsidP="00C87330">
            <w:pPr>
              <w:pStyle w:val="afff0"/>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pPr>
          </w:p>
        </w:tc>
        <w:tc>
          <w:tcPr>
            <w:tcW w:w="6625" w:type="dxa"/>
          </w:tcPr>
          <w:p w:rsidR="00C87330" w:rsidRPr="0006347E" w:rsidRDefault="00AF3E12" w:rsidP="00C87330">
            <w:pPr>
              <w:pStyle w:val="afff0"/>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0"/>
              <w:rPr>
                <w:rFonts w:ascii="Times New Roman" w:hAnsi="Times New Roman" w:cs="Times New Roman"/>
                <w:szCs w:val="24"/>
              </w:rPr>
            </w:pPr>
          </w:p>
        </w:tc>
        <w:tc>
          <w:tcPr>
            <w:tcW w:w="1146" w:type="dxa"/>
          </w:tcPr>
          <w:p w:rsidR="00C87330" w:rsidRPr="0006347E" w:rsidRDefault="00C87330" w:rsidP="00C87330">
            <w:pPr>
              <w:pStyle w:val="afff0"/>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pPr>
          </w:p>
        </w:tc>
        <w:tc>
          <w:tcPr>
            <w:tcW w:w="6625" w:type="dxa"/>
          </w:tcPr>
          <w:p w:rsidR="00C87330" w:rsidRPr="0006347E" w:rsidRDefault="00AF3E12" w:rsidP="00C87330">
            <w:pPr>
              <w:pStyle w:val="afff0"/>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0"/>
              <w:rPr>
                <w:rFonts w:ascii="Times New Roman" w:hAnsi="Times New Roman" w:cs="Times New Roman"/>
                <w:szCs w:val="24"/>
              </w:rPr>
            </w:pPr>
          </w:p>
        </w:tc>
        <w:tc>
          <w:tcPr>
            <w:tcW w:w="1146" w:type="dxa"/>
          </w:tcPr>
          <w:p w:rsidR="00C87330" w:rsidRPr="0006347E" w:rsidRDefault="00C87330" w:rsidP="00C87330">
            <w:pPr>
              <w:pStyle w:val="afff0"/>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0"/>
              <w:spacing w:before="40" w:after="40"/>
              <w:rPr>
                <w:rFonts w:ascii="Times New Roman" w:hAnsi="Times New Roman" w:cs="Times New Roman"/>
                <w:szCs w:val="24"/>
              </w:rPr>
            </w:pPr>
          </w:p>
        </w:tc>
        <w:tc>
          <w:tcPr>
            <w:tcW w:w="1201" w:type="dxa"/>
          </w:tcPr>
          <w:p w:rsidR="00C87330" w:rsidRPr="0006347E" w:rsidRDefault="00C87330" w:rsidP="00C87330">
            <w:pPr>
              <w:pStyle w:val="afff0"/>
              <w:rPr>
                <w:rFonts w:ascii="Times New Roman" w:hAnsi="Times New Roman" w:cs="Times New Roman"/>
                <w:szCs w:val="24"/>
              </w:rPr>
            </w:pPr>
          </w:p>
        </w:tc>
        <w:tc>
          <w:tcPr>
            <w:tcW w:w="1146" w:type="dxa"/>
          </w:tcPr>
          <w:p w:rsidR="00C87330" w:rsidRPr="0006347E" w:rsidRDefault="00C87330" w:rsidP="00C87330">
            <w:pPr>
              <w:pStyle w:val="afff0"/>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0"/>
              <w:spacing w:before="40" w:after="40"/>
              <w:rPr>
                <w:rFonts w:ascii="Times New Roman" w:hAnsi="Times New Roman" w:cs="Times New Roman"/>
                <w:szCs w:val="24"/>
              </w:rPr>
            </w:pPr>
          </w:p>
        </w:tc>
        <w:tc>
          <w:tcPr>
            <w:tcW w:w="1201" w:type="dxa"/>
          </w:tcPr>
          <w:p w:rsidR="00C87330" w:rsidRPr="0006347E" w:rsidRDefault="00C87330" w:rsidP="00C87330">
            <w:pPr>
              <w:pStyle w:val="afff0"/>
              <w:rPr>
                <w:rFonts w:ascii="Times New Roman" w:hAnsi="Times New Roman" w:cs="Times New Roman"/>
                <w:szCs w:val="24"/>
              </w:rPr>
            </w:pPr>
          </w:p>
        </w:tc>
        <w:tc>
          <w:tcPr>
            <w:tcW w:w="1146" w:type="dxa"/>
          </w:tcPr>
          <w:p w:rsidR="00C87330" w:rsidRPr="0006347E" w:rsidRDefault="00C87330" w:rsidP="00C87330">
            <w:pPr>
              <w:pStyle w:val="afff0"/>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0"/>
              <w:spacing w:before="40" w:after="40"/>
              <w:rPr>
                <w:rFonts w:ascii="Times New Roman" w:hAnsi="Times New Roman" w:cs="Times New Roman"/>
                <w:szCs w:val="24"/>
              </w:rPr>
            </w:pPr>
          </w:p>
        </w:tc>
        <w:tc>
          <w:tcPr>
            <w:tcW w:w="1201" w:type="dxa"/>
          </w:tcPr>
          <w:p w:rsidR="00C87330" w:rsidRPr="0006347E" w:rsidRDefault="00C87330" w:rsidP="00AF3E12">
            <w:pPr>
              <w:pStyle w:val="afff0"/>
              <w:rPr>
                <w:rFonts w:ascii="Times New Roman" w:hAnsi="Times New Roman" w:cs="Times New Roman"/>
                <w:szCs w:val="24"/>
              </w:rPr>
            </w:pPr>
          </w:p>
        </w:tc>
        <w:tc>
          <w:tcPr>
            <w:tcW w:w="1146" w:type="dxa"/>
          </w:tcPr>
          <w:p w:rsidR="00C87330" w:rsidRPr="0006347E" w:rsidRDefault="00C87330" w:rsidP="00AF3E12">
            <w:pPr>
              <w:pStyle w:val="afff0"/>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0"/>
              <w:spacing w:before="40" w:after="40"/>
              <w:rPr>
                <w:rFonts w:ascii="Times New Roman" w:hAnsi="Times New Roman" w:cs="Times New Roman"/>
                <w:szCs w:val="24"/>
              </w:rPr>
            </w:pPr>
          </w:p>
        </w:tc>
      </w:tr>
    </w:tbl>
    <w:p w:rsidR="00C87330" w:rsidRPr="0006347E" w:rsidRDefault="00C87330" w:rsidP="00C87330">
      <w:pPr>
        <w:pStyle w:val="afff"/>
        <w:tabs>
          <w:tab w:val="clear" w:pos="1134"/>
        </w:tabs>
        <w:autoSpaceDE w:val="0"/>
        <w:autoSpaceDN w:val="0"/>
        <w:spacing w:line="240" w:lineRule="auto"/>
        <w:ind w:firstLine="0"/>
        <w:rPr>
          <w:sz w:val="24"/>
          <w:szCs w:val="24"/>
        </w:rPr>
      </w:pPr>
    </w:p>
    <w:p w:rsidR="00C87330" w:rsidRPr="0006347E" w:rsidRDefault="00C87330" w:rsidP="00C87330">
      <w:pPr>
        <w:pStyle w:val="afff"/>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 xml:space="preserve">(Подпись уполномоченного </w:t>
      </w:r>
      <w:proofErr w:type="gramStart"/>
      <w:r w:rsidRPr="0006347E">
        <w:rPr>
          <w:bCs w:val="0"/>
          <w:i/>
          <w:szCs w:val="24"/>
          <w:vertAlign w:val="superscript"/>
        </w:rPr>
        <w:t>представителя)</w:t>
      </w:r>
      <w:r w:rsidRPr="0006347E">
        <w:rPr>
          <w:snapToGrid w:val="0"/>
          <w:szCs w:val="24"/>
        </w:rPr>
        <w:tab/>
      </w:r>
      <w:proofErr w:type="gramEnd"/>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636A33">
      <w:pPr>
        <w:pStyle w:val="Times12"/>
        <w:numPr>
          <w:ilvl w:val="0"/>
          <w:numId w:val="23"/>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636A33">
      <w:pPr>
        <w:pStyle w:val="Times12"/>
        <w:numPr>
          <w:ilvl w:val="0"/>
          <w:numId w:val="23"/>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3"/>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r w:rsidR="00C87330" w:rsidRPr="0006347E">
        <w:rPr>
          <w:bCs w:val="0"/>
          <w:i/>
          <w:iCs/>
          <w:szCs w:val="24"/>
        </w:rPr>
        <w:t>поставки товара/ выполнения работ/ оказания услуг</w:t>
      </w:r>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06347E">
        <w:rPr>
          <w:szCs w:val="24"/>
        </w:rPr>
        <w:t>ХХХ</w:t>
      </w:r>
      <w:proofErr w:type="spellEnd"/>
      <w:r w:rsidR="00C87330" w:rsidRPr="0006347E">
        <w:rPr>
          <w:szCs w:val="24"/>
        </w:rPr>
        <w:t> </w:t>
      </w:r>
      <w:proofErr w:type="gramStart"/>
      <w:r w:rsidR="00C87330" w:rsidRPr="0006347E">
        <w:rPr>
          <w:szCs w:val="24"/>
        </w:rPr>
        <w:t>ХХХ,ХХ</w:t>
      </w:r>
      <w:proofErr w:type="gramEnd"/>
      <w:r w:rsidR="00C87330" w:rsidRPr="0006347E">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3C7007">
        <w:rPr>
          <w:szCs w:val="24"/>
        </w:rPr>
        <w:t>4.5.1</w:t>
      </w:r>
      <w:r w:rsidR="007540C3" w:rsidRPr="0006347E">
        <w:rPr>
          <w:szCs w:val="24"/>
        </w:rPr>
        <w:fldChar w:fldCharType="end"/>
      </w:r>
      <w:r w:rsidR="00C87330" w:rsidRPr="0006347E">
        <w:rPr>
          <w:szCs w:val="24"/>
        </w:rPr>
        <w:t>.</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3C7007">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3C7007">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636A33">
      <w:pPr>
        <w:pStyle w:val="Times12"/>
        <w:numPr>
          <w:ilvl w:val="0"/>
          <w:numId w:val="23"/>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3C7007">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3C7007">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w:t>
      </w:r>
      <w:proofErr w:type="gramStart"/>
      <w:r w:rsidRPr="00117965">
        <w:rPr>
          <w:sz w:val="22"/>
          <w:szCs w:val="24"/>
        </w:rPr>
        <w:t>например</w:t>
      </w:r>
      <w:proofErr w:type="gramEnd"/>
      <w:r w:rsidRPr="00117965">
        <w:rPr>
          <w:sz w:val="22"/>
          <w:szCs w:val="24"/>
        </w:rPr>
        <w:t xml:space="preserve">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7 заполняется в формате серия (пробел) номер, </w:t>
      </w:r>
      <w:proofErr w:type="gramStart"/>
      <w:r w:rsidRPr="00117965">
        <w:rPr>
          <w:sz w:val="22"/>
          <w:szCs w:val="24"/>
        </w:rPr>
        <w:t>например</w:t>
      </w:r>
      <w:proofErr w:type="gramEnd"/>
      <w:r w:rsidRPr="00117965">
        <w:rPr>
          <w:sz w:val="22"/>
          <w:szCs w:val="24"/>
        </w:rPr>
        <w:t xml:space="preserve">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15 указываются юридический статус и реквизиты подтверждающих документов, </w:t>
      </w:r>
      <w:proofErr w:type="gramStart"/>
      <w:r w:rsidRPr="00117965">
        <w:rPr>
          <w:sz w:val="22"/>
          <w:szCs w:val="24"/>
        </w:rPr>
        <w:t>например</w:t>
      </w:r>
      <w:proofErr w:type="gramEnd"/>
      <w:r w:rsidRPr="00117965">
        <w:rPr>
          <w:sz w:val="22"/>
          <w:szCs w:val="24"/>
        </w:rPr>
        <w:t xml:space="preserve">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3C7007">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3C7007">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3C7007">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3C7007">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3C7007">
        <w:rPr>
          <w:i/>
          <w:sz w:val="22"/>
          <w:szCs w:val="24"/>
        </w:rPr>
        <w:t>5)</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3C7007">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3C7007">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3C7007">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3C7007">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proofErr w:type="spellStart"/>
      <w:r w:rsidRPr="00912A85">
        <w:rPr>
          <w:b/>
          <w:bCs/>
          <w:i/>
        </w:rPr>
        <w:t>ов</w:t>
      </w:r>
      <w:proofErr w:type="spellEnd"/>
      <w:r w:rsidRPr="00912A85">
        <w:rPr>
          <w:bCs/>
        </w:rPr>
        <w:t xml:space="preserve"> на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5" w:name="_Toc349552635"/>
      <w:bookmarkStart w:id="346"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5"/>
      <w:bookmarkEnd w:id="346"/>
    </w:p>
    <w:p w:rsidR="00912A85" w:rsidRPr="00912A85" w:rsidRDefault="00912A85" w:rsidP="00912A85">
      <w:pPr>
        <w:widowControl w:val="0"/>
        <w:autoSpaceDE w:val="0"/>
        <w:autoSpaceDN w:val="0"/>
        <w:adjustRightInd w:val="0"/>
        <w:jc w:val="center"/>
        <w:rPr>
          <w:iCs/>
          <w:spacing w:val="-2"/>
          <w:lang w:val="ru-MD"/>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п/п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 xml:space="preserve">В </w:t>
            </w:r>
            <w:proofErr w:type="spellStart"/>
            <w:r w:rsidRPr="00912A85">
              <w:rPr>
                <w:sz w:val="24"/>
                <w:szCs w:val="24"/>
              </w:rPr>
              <w:t>т.ч</w:t>
            </w:r>
            <w:proofErr w:type="spellEnd"/>
            <w:r w:rsidRPr="00912A85">
              <w:rPr>
                <w:sz w:val="24"/>
                <w:szCs w:val="24"/>
              </w:rPr>
              <w:t>.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w:t>
            </w:r>
            <w:proofErr w:type="spellStart"/>
            <w:r w:rsidRPr="00912A85">
              <w:rPr>
                <w:i/>
                <w:szCs w:val="24"/>
              </w:rPr>
              <w:t>дд.мм.гггг</w:t>
            </w:r>
            <w:proofErr w:type="spellEnd"/>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дд.мм.гггг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w:t>
            </w:r>
            <w:proofErr w:type="spellStart"/>
            <w:r w:rsidRPr="00912A85">
              <w:rPr>
                <w:i/>
                <w:szCs w:val="24"/>
              </w:rPr>
              <w:t>дд.мм.гггг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w:t>
            </w:r>
            <w:proofErr w:type="spellStart"/>
            <w:r w:rsidRPr="00912A85">
              <w:rPr>
                <w:i/>
                <w:szCs w:val="24"/>
              </w:rPr>
              <w:t>дд.мм.гггг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w:t>
            </w:r>
            <w:proofErr w:type="spellStart"/>
            <w:r w:rsidRPr="00912A85">
              <w:rPr>
                <w:i/>
                <w:szCs w:val="24"/>
              </w:rPr>
              <w:t>дд.мм.гггг</w:t>
            </w:r>
            <w:proofErr w:type="spellEnd"/>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дд.мм.гггг</w:t>
            </w:r>
            <w:proofErr w:type="spellEnd"/>
            <w:r w:rsidRPr="00912A85">
              <w:rPr>
                <w:i/>
                <w:szCs w:val="24"/>
              </w:rPr>
              <w:t xml:space="preserve">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
        <w:tabs>
          <w:tab w:val="clear" w:pos="1134"/>
        </w:tabs>
        <w:autoSpaceDE w:val="0"/>
        <w:autoSpaceDN w:val="0"/>
        <w:spacing w:line="240" w:lineRule="auto"/>
        <w:ind w:firstLine="0"/>
        <w:rPr>
          <w:sz w:val="24"/>
          <w:szCs w:val="24"/>
        </w:rPr>
      </w:pPr>
    </w:p>
    <w:p w:rsidR="00912A85" w:rsidRPr="00912A85" w:rsidRDefault="00912A85" w:rsidP="00912A85">
      <w:pPr>
        <w:pStyle w:val="afff"/>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 xml:space="preserve">(Подпись уполномоченного </w:t>
      </w:r>
      <w:proofErr w:type="gramStart"/>
      <w:r w:rsidRPr="00912A85">
        <w:rPr>
          <w:b/>
          <w:bCs w:val="0"/>
          <w:i/>
          <w:szCs w:val="24"/>
          <w:vertAlign w:val="superscript"/>
        </w:rPr>
        <w:t>представителя)</w:t>
      </w:r>
      <w:r w:rsidRPr="00912A85">
        <w:rPr>
          <w:snapToGrid w:val="0"/>
          <w:szCs w:val="24"/>
        </w:rPr>
        <w:tab/>
      </w:r>
      <w:proofErr w:type="gramEnd"/>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w:t>
      </w:r>
      <w:proofErr w:type="spellStart"/>
      <w:r w:rsidRPr="00912A85">
        <w:rPr>
          <w:szCs w:val="24"/>
        </w:rPr>
        <w:t>т.ч</w:t>
      </w:r>
      <w:proofErr w:type="spellEnd"/>
      <w:r w:rsidRPr="00912A85">
        <w:rPr>
          <w:szCs w:val="24"/>
        </w:rPr>
        <w:t>. организационно-правовую форму).</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912A85">
        <w:rPr>
          <w:szCs w:val="24"/>
        </w:rPr>
        <w:t>в рамках</w:t>
      </w:r>
      <w:proofErr w:type="gramEnd"/>
      <w:r w:rsidRPr="00912A85">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912A85" w:rsidRDefault="00912A85" w:rsidP="00912A85">
      <w:pPr>
        <w:numPr>
          <w:ilvl w:val="0"/>
          <w:numId w:val="48"/>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7" w:name="_План_распределения_объемов_выполнен"/>
      <w:bookmarkStart w:id="348" w:name="_Toc320016199"/>
      <w:bookmarkStart w:id="349" w:name="_Ref323121435"/>
      <w:bookmarkStart w:id="350" w:name="_Toc374456852"/>
      <w:bookmarkEnd w:id="347"/>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D02100"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D0210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D0210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D0210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3003BF" w:rsidRPr="00117965" w:rsidRDefault="008945A7" w:rsidP="00A56678">
      <w:pPr>
        <w:widowControl w:val="0"/>
        <w:numPr>
          <w:ilvl w:val="0"/>
          <w:numId w:val="133"/>
        </w:numPr>
        <w:tabs>
          <w:tab w:val="left" w:pos="786"/>
        </w:tabs>
        <w:spacing w:before="60" w:after="20"/>
        <w:jc w:val="both"/>
      </w:pPr>
      <w:r w:rsidRPr="00375BD3">
        <w:t xml:space="preserve">Оценка заявок по критерию – </w:t>
      </w:r>
      <w:bookmarkStart w:id="355" w:name="_Toc269375555"/>
      <w:bookmarkStart w:id="356" w:name="_Toc287001047"/>
      <w:bookmarkStart w:id="357" w:name="_Toc287002825"/>
      <w:bookmarkStart w:id="358" w:name="_Toc294775020"/>
      <w:r w:rsidR="003003BF" w:rsidRPr="00117965">
        <w:t>«</w:t>
      </w:r>
      <w:r w:rsidR="00DC2469" w:rsidRPr="00DC2469">
        <w:t>Опыт выполнения аналогичных договоров</w:t>
      </w:r>
      <w:r w:rsidR="003003BF" w:rsidRPr="00117965">
        <w:t>»:</w:t>
      </w:r>
    </w:p>
    <w:p w:rsidR="003003BF" w:rsidRPr="00117965" w:rsidRDefault="003003BF" w:rsidP="003003BF">
      <w:pPr>
        <w:widowControl w:val="0"/>
        <w:tabs>
          <w:tab w:val="left" w:pos="0"/>
        </w:tabs>
        <w:jc w:val="both"/>
      </w:pPr>
      <w:r w:rsidRPr="00117965">
        <w:t xml:space="preserve">Рейтинг, присуждаемый заявке по </w:t>
      </w:r>
      <w:r w:rsidR="008945A7">
        <w:t>критерию</w:t>
      </w:r>
      <w:r w:rsidR="0006347E">
        <w:t xml:space="preserve"> </w:t>
      </w:r>
      <w:r w:rsidRPr="00117965">
        <w:t>«</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55"/>
    <w:bookmarkEnd w:id="356"/>
    <w:bookmarkEnd w:id="357"/>
    <w:bookmarkEnd w:id="358"/>
    <w:p w:rsidR="003003BF" w:rsidRPr="00117965" w:rsidRDefault="00D02100"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D0210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D0210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D0210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D0210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D0210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w:rPr>
            <w:rFonts w:ascii="Cambria Math" w:eastAsia="Calibri"/>
            <w:lang w:eastAsia="en-US"/>
          </w:rPr>
          <m:t>9</m:t>
        </m:r>
        <m:r>
          <w:rPr>
            <w:rFonts w:ascii="Cambria Math" w:eastAsia="Calibri"/>
            <w:lang w:eastAsia="en-US"/>
          </w:rPr>
          <m:t> </m:t>
        </m:r>
        <m:r>
          <w:rPr>
            <w:rFonts w:ascii="Cambria Math" w:eastAsia="Calibri"/>
            <w:lang w:eastAsia="en-US"/>
          </w:rPr>
          <m:t>000 000</m:t>
        </m:r>
        <m:r>
          <m:rPr>
            <m:sty m:val="p"/>
          </m:rPr>
          <w:rPr>
            <w:rFonts w:ascii="Cambria Math"/>
            <w:color w:val="000000"/>
          </w:rPr>
          <m:t>,00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4C6106" w:rsidRDefault="004C6106" w:rsidP="003003BF">
      <w:pPr>
        <w:widowControl w:val="0"/>
        <w:autoSpaceDE w:val="0"/>
        <w:autoSpaceDN w:val="0"/>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w:t>
      </w:r>
      <w:r w:rsidRPr="00117965">
        <w:lastRenderedPageBreak/>
        <w:t>значимость.</w:t>
      </w:r>
    </w:p>
    <w:p w:rsidR="003003BF" w:rsidRPr="00117965" w:rsidRDefault="00D02100"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D0210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9" w:name="_Toc374456853"/>
      <w:r w:rsidRPr="00117965">
        <w:lastRenderedPageBreak/>
        <w:t>ЧАСТЬ 2 «ПРОЕКТ ДОГОВОРА»</w:t>
      </w:r>
      <w:bookmarkEnd w:id="359"/>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100" w:rsidRDefault="00D02100">
      <w:r>
        <w:separator/>
      </w:r>
    </w:p>
  </w:endnote>
  <w:endnote w:type="continuationSeparator" w:id="0">
    <w:p w:rsidR="00D02100" w:rsidRDefault="00D02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100" w:rsidRDefault="00D0210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02100" w:rsidRDefault="00D0210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100" w:rsidRDefault="00D02100"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D02100" w:rsidRPr="00270579" w:rsidRDefault="00D02100"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100" w:rsidRPr="00C030AA" w:rsidRDefault="00D02100"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C7007">
          <w:rPr>
            <w:rFonts w:ascii="Times New Roman" w:hAnsi="Times New Roman"/>
            <w:noProof/>
          </w:rPr>
          <w:t>21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C7007">
          <w:rPr>
            <w:rFonts w:ascii="Times New Roman" w:hAnsi="Times New Roman"/>
            <w:noProof/>
          </w:rPr>
          <w:t>66</w:t>
        </w:r>
        <w:r w:rsidRPr="00C030AA">
          <w:rPr>
            <w:rFonts w:ascii="Times New Roman" w:hAnsi="Times New Roman"/>
          </w:rPr>
          <w:fldChar w:fldCharType="end"/>
        </w:r>
      </w:sdtContent>
    </w:sdt>
    <w:r w:rsidRPr="00C030AA">
      <w:rPr>
        <w:rFonts w:ascii="Times New Roman" w:hAnsi="Times New Roman" w:cs="Times New Roman"/>
      </w:rPr>
      <w:t xml:space="preserve"> </w:t>
    </w:r>
  </w:p>
  <w:p w:rsidR="00D02100" w:rsidRPr="00C030AA" w:rsidRDefault="00D02100"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D02100" w:rsidRPr="00D02100" w:rsidRDefault="00D02100"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w:t>
    </w:r>
    <w:r w:rsidRPr="00D02100">
      <w:rPr>
        <w:rFonts w:ascii="Times New Roman" w:hAnsi="Times New Roman" w:cs="Times New Roman"/>
        <w:bCs/>
        <w:color w:val="000000"/>
      </w:rPr>
      <w:t>аренды помещения (офиса) для нужд аппарата управления филиала</w:t>
    </w:r>
    <w:r w:rsidRPr="00D02100">
      <w:rPr>
        <w:rFonts w:ascii="Times New Roman" w:hAnsi="Times New Roman" w:cs="Times New Roman"/>
      </w:rPr>
      <w:t xml:space="preserve">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100" w:rsidRDefault="00D02100">
      <w:r>
        <w:separator/>
      </w:r>
    </w:p>
  </w:footnote>
  <w:footnote w:type="continuationSeparator" w:id="0">
    <w:p w:rsidR="00D02100" w:rsidRDefault="00D021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100" w:rsidRPr="00723913" w:rsidRDefault="00D02100"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D02100" w:rsidRPr="00723913" w:rsidRDefault="00D02100"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D02100" w:rsidRPr="00723913" w:rsidRDefault="00D02100"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100" w:rsidRPr="00723913" w:rsidRDefault="00D02100"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D02100" w:rsidRPr="00723913" w:rsidRDefault="00D02100"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D02100" w:rsidRPr="00723913" w:rsidRDefault="00D02100"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100" w:rsidRPr="00857169" w:rsidRDefault="00D02100"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3">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4">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6">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3">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1C63525"/>
    <w:multiLevelType w:val="hybridMultilevel"/>
    <w:tmpl w:val="F02EC102"/>
    <w:lvl w:ilvl="0" w:tplc="7BB8B3F2">
      <w:start w:val="1"/>
      <w:numFmt w:val="bullet"/>
      <w:lvlText w:val=""/>
      <w:lvlJc w:val="left"/>
      <w:pPr>
        <w:ind w:left="657" w:hanging="360"/>
      </w:pPr>
      <w:rPr>
        <w:rFonts w:ascii="Symbol" w:hAnsi="Symbol" w:hint="default"/>
      </w:rPr>
    </w:lvl>
    <w:lvl w:ilvl="1" w:tplc="04190003" w:tentative="1">
      <w:start w:val="1"/>
      <w:numFmt w:val="bullet"/>
      <w:lvlText w:val="o"/>
      <w:lvlJc w:val="left"/>
      <w:pPr>
        <w:ind w:left="1377" w:hanging="360"/>
      </w:pPr>
      <w:rPr>
        <w:rFonts w:ascii="Courier New" w:hAnsi="Courier New" w:cs="Courier New" w:hint="default"/>
      </w:rPr>
    </w:lvl>
    <w:lvl w:ilvl="2" w:tplc="04190005" w:tentative="1">
      <w:start w:val="1"/>
      <w:numFmt w:val="bullet"/>
      <w:lvlText w:val=""/>
      <w:lvlJc w:val="left"/>
      <w:pPr>
        <w:ind w:left="2097" w:hanging="360"/>
      </w:pPr>
      <w:rPr>
        <w:rFonts w:ascii="Wingdings" w:hAnsi="Wingdings" w:hint="default"/>
      </w:rPr>
    </w:lvl>
    <w:lvl w:ilvl="3" w:tplc="04190001" w:tentative="1">
      <w:start w:val="1"/>
      <w:numFmt w:val="bullet"/>
      <w:lvlText w:val=""/>
      <w:lvlJc w:val="left"/>
      <w:pPr>
        <w:ind w:left="2817" w:hanging="360"/>
      </w:pPr>
      <w:rPr>
        <w:rFonts w:ascii="Symbol" w:hAnsi="Symbol" w:hint="default"/>
      </w:rPr>
    </w:lvl>
    <w:lvl w:ilvl="4" w:tplc="04190003" w:tentative="1">
      <w:start w:val="1"/>
      <w:numFmt w:val="bullet"/>
      <w:lvlText w:val="o"/>
      <w:lvlJc w:val="left"/>
      <w:pPr>
        <w:ind w:left="3537" w:hanging="360"/>
      </w:pPr>
      <w:rPr>
        <w:rFonts w:ascii="Courier New" w:hAnsi="Courier New" w:cs="Courier New" w:hint="default"/>
      </w:rPr>
    </w:lvl>
    <w:lvl w:ilvl="5" w:tplc="04190005" w:tentative="1">
      <w:start w:val="1"/>
      <w:numFmt w:val="bullet"/>
      <w:lvlText w:val=""/>
      <w:lvlJc w:val="left"/>
      <w:pPr>
        <w:ind w:left="4257" w:hanging="360"/>
      </w:pPr>
      <w:rPr>
        <w:rFonts w:ascii="Wingdings" w:hAnsi="Wingdings" w:hint="default"/>
      </w:rPr>
    </w:lvl>
    <w:lvl w:ilvl="6" w:tplc="04190001" w:tentative="1">
      <w:start w:val="1"/>
      <w:numFmt w:val="bullet"/>
      <w:lvlText w:val=""/>
      <w:lvlJc w:val="left"/>
      <w:pPr>
        <w:ind w:left="4977" w:hanging="360"/>
      </w:pPr>
      <w:rPr>
        <w:rFonts w:ascii="Symbol" w:hAnsi="Symbol" w:hint="default"/>
      </w:rPr>
    </w:lvl>
    <w:lvl w:ilvl="7" w:tplc="04190003" w:tentative="1">
      <w:start w:val="1"/>
      <w:numFmt w:val="bullet"/>
      <w:lvlText w:val="o"/>
      <w:lvlJc w:val="left"/>
      <w:pPr>
        <w:ind w:left="5697" w:hanging="360"/>
      </w:pPr>
      <w:rPr>
        <w:rFonts w:ascii="Courier New" w:hAnsi="Courier New" w:cs="Courier New" w:hint="default"/>
      </w:rPr>
    </w:lvl>
    <w:lvl w:ilvl="8" w:tplc="04190005" w:tentative="1">
      <w:start w:val="1"/>
      <w:numFmt w:val="bullet"/>
      <w:lvlText w:val=""/>
      <w:lvlJc w:val="left"/>
      <w:pPr>
        <w:ind w:left="6417" w:hanging="360"/>
      </w:pPr>
      <w:rPr>
        <w:rFonts w:ascii="Wingdings" w:hAnsi="Wingdings" w:hint="default"/>
      </w:r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1">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3">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7">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nsid w:val="51A45832"/>
    <w:multiLevelType w:val="hybridMultilevel"/>
    <w:tmpl w:val="73120548"/>
    <w:lvl w:ilvl="0" w:tplc="FFFFFFFF">
      <w:start w:val="1"/>
      <w:numFmt w:val="bullet"/>
      <w:lvlText w:val="­"/>
      <w:lvlJc w:val="left"/>
      <w:pPr>
        <w:ind w:left="436" w:hanging="360"/>
      </w:pPr>
      <w:rPr>
        <w:rFonts w:ascii="Courier New" w:hAnsi="Courier New"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9">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101">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0">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4">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8">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1">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8"/>
  </w:num>
  <w:num w:numId="2">
    <w:abstractNumId w:val="101"/>
  </w:num>
  <w:num w:numId="3">
    <w:abstractNumId w:val="90"/>
  </w:num>
  <w:num w:numId="4">
    <w:abstractNumId w:val="1"/>
  </w:num>
  <w:num w:numId="5">
    <w:abstractNumId w:val="0"/>
  </w:num>
  <w:num w:numId="6">
    <w:abstractNumId w:val="33"/>
  </w:num>
  <w:num w:numId="7">
    <w:abstractNumId w:val="103"/>
  </w:num>
  <w:num w:numId="8">
    <w:abstractNumId w:val="77"/>
  </w:num>
  <w:num w:numId="9">
    <w:abstractNumId w:val="73"/>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29"/>
  </w:num>
  <w:num w:numId="17">
    <w:abstractNumId w:val="53"/>
  </w:num>
  <w:num w:numId="18">
    <w:abstractNumId w:val="123"/>
  </w:num>
  <w:num w:numId="19">
    <w:abstractNumId w:val="22"/>
  </w:num>
  <w:num w:numId="20">
    <w:abstractNumId w:val="55"/>
  </w:num>
  <w:num w:numId="21">
    <w:abstractNumId w:val="2"/>
  </w:num>
  <w:num w:numId="22">
    <w:abstractNumId w:val="104"/>
  </w:num>
  <w:num w:numId="23">
    <w:abstractNumId w:val="130"/>
  </w:num>
  <w:num w:numId="24">
    <w:abstractNumId w:val="112"/>
  </w:num>
  <w:num w:numId="25">
    <w:abstractNumId w:val="70"/>
  </w:num>
  <w:num w:numId="26">
    <w:abstractNumId w:val="121"/>
  </w:num>
  <w:num w:numId="27">
    <w:abstractNumId w:val="49"/>
  </w:num>
  <w:num w:numId="28">
    <w:abstractNumId w:val="50"/>
  </w:num>
  <w:num w:numId="29">
    <w:abstractNumId w:val="32"/>
  </w:num>
  <w:num w:numId="30">
    <w:abstractNumId w:val="59"/>
  </w:num>
  <w:num w:numId="31">
    <w:abstractNumId w:val="43"/>
  </w:num>
  <w:num w:numId="32">
    <w:abstractNumId w:val="105"/>
  </w:num>
  <w:num w:numId="33">
    <w:abstractNumId w:val="35"/>
  </w:num>
  <w:num w:numId="34">
    <w:abstractNumId w:val="42"/>
  </w:num>
  <w:num w:numId="35">
    <w:abstractNumId w:val="16"/>
  </w:num>
  <w:num w:numId="36">
    <w:abstractNumId w:val="64"/>
  </w:num>
  <w:num w:numId="37">
    <w:abstractNumId w:val="115"/>
  </w:num>
  <w:num w:numId="38">
    <w:abstractNumId w:val="60"/>
  </w:num>
  <w:num w:numId="39">
    <w:abstractNumId w:val="117"/>
  </w:num>
  <w:num w:numId="40">
    <w:abstractNumId w:val="86"/>
  </w:num>
  <w:num w:numId="41">
    <w:abstractNumId w:val="18"/>
  </w:num>
  <w:num w:numId="42">
    <w:abstractNumId w:val="94"/>
  </w:num>
  <w:num w:numId="43">
    <w:abstractNumId w:val="63"/>
  </w:num>
  <w:num w:numId="44">
    <w:abstractNumId w:val="12"/>
  </w:num>
  <w:num w:numId="45">
    <w:abstractNumId w:val="128"/>
  </w:num>
  <w:num w:numId="46">
    <w:abstractNumId w:val="114"/>
  </w:num>
  <w:num w:numId="47">
    <w:abstractNumId w:val="98"/>
  </w:num>
  <w:num w:numId="48">
    <w:abstractNumId w:val="100"/>
  </w:num>
  <w:num w:numId="49">
    <w:abstractNumId w:val="79"/>
  </w:num>
  <w:num w:numId="50">
    <w:abstractNumId w:val="20"/>
  </w:num>
  <w:num w:numId="51">
    <w:abstractNumId w:val="41"/>
  </w:num>
  <w:num w:numId="52">
    <w:abstractNumId w:val="62"/>
  </w:num>
  <w:num w:numId="53">
    <w:abstractNumId w:val="96"/>
  </w:num>
  <w:num w:numId="54">
    <w:abstractNumId w:val="57"/>
  </w:num>
  <w:num w:numId="55">
    <w:abstractNumId w:val="81"/>
  </w:num>
  <w:num w:numId="56">
    <w:abstractNumId w:val="45"/>
  </w:num>
  <w:num w:numId="57">
    <w:abstractNumId w:val="27"/>
  </w:num>
  <w:num w:numId="58">
    <w:abstractNumId w:val="23"/>
  </w:num>
  <w:num w:numId="59">
    <w:abstractNumId w:val="65"/>
  </w:num>
  <w:num w:numId="60">
    <w:abstractNumId w:val="48"/>
  </w:num>
  <w:num w:numId="61">
    <w:abstractNumId w:val="126"/>
  </w:num>
  <w:num w:numId="62">
    <w:abstractNumId w:val="107"/>
  </w:num>
  <w:num w:numId="63">
    <w:abstractNumId w:val="129"/>
  </w:num>
  <w:num w:numId="64">
    <w:abstractNumId w:val="80"/>
  </w:num>
  <w:num w:numId="65">
    <w:abstractNumId w:val="122"/>
  </w:num>
  <w:num w:numId="66">
    <w:abstractNumId w:val="88"/>
  </w:num>
  <w:num w:numId="67">
    <w:abstractNumId w:val="61"/>
  </w:num>
  <w:num w:numId="68">
    <w:abstractNumId w:val="92"/>
  </w:num>
  <w:num w:numId="69">
    <w:abstractNumId w:val="91"/>
  </w:num>
  <w:num w:numId="70">
    <w:abstractNumId w:val="71"/>
  </w:num>
  <w:num w:numId="71">
    <w:abstractNumId w:val="108"/>
  </w:num>
  <w:num w:numId="72">
    <w:abstractNumId w:val="40"/>
  </w:num>
  <w:num w:numId="73">
    <w:abstractNumId w:val="38"/>
  </w:num>
  <w:num w:numId="74">
    <w:abstractNumId w:val="93"/>
  </w:num>
  <w:num w:numId="75">
    <w:abstractNumId w:val="4"/>
  </w:num>
  <w:num w:numId="76">
    <w:abstractNumId w:val="109"/>
  </w:num>
  <w:num w:numId="77">
    <w:abstractNumId w:val="28"/>
  </w:num>
  <w:num w:numId="78">
    <w:abstractNumId w:val="119"/>
  </w:num>
  <w:num w:numId="79">
    <w:abstractNumId w:val="14"/>
  </w:num>
  <w:num w:numId="80">
    <w:abstractNumId w:val="25"/>
  </w:num>
  <w:num w:numId="81">
    <w:abstractNumId w:val="113"/>
  </w:num>
  <w:num w:numId="82">
    <w:abstractNumId w:val="37"/>
  </w:num>
  <w:num w:numId="83">
    <w:abstractNumId w:val="7"/>
  </w:num>
  <w:num w:numId="84">
    <w:abstractNumId w:val="83"/>
  </w:num>
  <w:num w:numId="85">
    <w:abstractNumId w:val="124"/>
  </w:num>
  <w:num w:numId="86">
    <w:abstractNumId w:val="9"/>
  </w:num>
  <w:num w:numId="87">
    <w:abstractNumId w:val="106"/>
  </w:num>
  <w:num w:numId="88">
    <w:abstractNumId w:val="75"/>
  </w:num>
  <w:num w:numId="89">
    <w:abstractNumId w:val="73"/>
  </w:num>
  <w:num w:numId="90">
    <w:abstractNumId w:val="24"/>
  </w:num>
  <w:num w:numId="91">
    <w:abstractNumId w:val="72"/>
  </w:num>
  <w:num w:numId="92">
    <w:abstractNumId w:val="21"/>
  </w:num>
  <w:num w:numId="93">
    <w:abstractNumId w:val="97"/>
  </w:num>
  <w:num w:numId="94">
    <w:abstractNumId w:val="39"/>
  </w:num>
  <w:num w:numId="95">
    <w:abstractNumId w:val="66"/>
  </w:num>
  <w:num w:numId="96">
    <w:abstractNumId w:val="95"/>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4"/>
  </w:num>
  <w:num w:numId="104">
    <w:abstractNumId w:val="58"/>
  </w:num>
  <w:num w:numId="105">
    <w:abstractNumId w:val="68"/>
  </w:num>
  <w:num w:numId="106">
    <w:abstractNumId w:val="36"/>
  </w:num>
  <w:num w:numId="107">
    <w:abstractNumId w:val="56"/>
  </w:num>
  <w:num w:numId="108">
    <w:abstractNumId w:val="19"/>
  </w:num>
  <w:num w:numId="109">
    <w:abstractNumId w:val="34"/>
  </w:num>
  <w:num w:numId="110">
    <w:abstractNumId w:val="82"/>
  </w:num>
  <w:num w:numId="111">
    <w:abstractNumId w:val="125"/>
  </w:num>
  <w:num w:numId="112">
    <w:abstractNumId w:val="84"/>
  </w:num>
  <w:num w:numId="113">
    <w:abstractNumId w:val="110"/>
  </w:num>
  <w:num w:numId="114">
    <w:abstractNumId w:val="44"/>
  </w:num>
  <w:num w:numId="115">
    <w:abstractNumId w:val="47"/>
  </w:num>
  <w:num w:numId="116">
    <w:abstractNumId w:val="67"/>
  </w:num>
  <w:num w:numId="117">
    <w:abstractNumId w:val="76"/>
  </w:num>
  <w:num w:numId="118">
    <w:abstractNumId w:val="116"/>
  </w:num>
  <w:num w:numId="119">
    <w:abstractNumId w:val="15"/>
  </w:num>
  <w:num w:numId="120">
    <w:abstractNumId w:val="17"/>
  </w:num>
  <w:num w:numId="121">
    <w:abstractNumId w:val="31"/>
  </w:num>
  <w:num w:numId="122">
    <w:abstractNumId w:val="6"/>
  </w:num>
  <w:num w:numId="123">
    <w:abstractNumId w:val="11"/>
  </w:num>
  <w:num w:numId="124">
    <w:abstractNumId w:val="102"/>
  </w:num>
  <w:num w:numId="125">
    <w:abstractNumId w:val="127"/>
  </w:num>
  <w:num w:numId="126">
    <w:abstractNumId w:val="26"/>
  </w:num>
  <w:num w:numId="127">
    <w:abstractNumId w:val="120"/>
  </w:num>
  <w:num w:numId="128">
    <w:abstractNumId w:val="10"/>
  </w:num>
  <w:num w:numId="129">
    <w:abstractNumId w:val="5"/>
  </w:num>
  <w:num w:numId="130">
    <w:abstractNumId w:val="87"/>
  </w:num>
  <w:num w:numId="131">
    <w:abstractNumId w:val="78"/>
  </w:num>
  <w:num w:numId="132">
    <w:abstractNumId w:val="99"/>
  </w:num>
  <w:num w:numId="133">
    <w:abstractNumId w:val="13"/>
  </w:num>
  <w:num w:numId="134">
    <w:abstractNumId w:val="111"/>
  </w:num>
  <w:num w:numId="135">
    <w:abstractNumId w:val="85"/>
  </w:num>
  <w:num w:numId="136">
    <w:abstractNumId w:val="46"/>
  </w:num>
  <w:num w:numId="137">
    <w:abstractNumId w:val="30"/>
  </w:num>
  <w:num w:numId="138">
    <w:abstractNumId w:val="89"/>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40C5"/>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567A"/>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48C1"/>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D89F1-AF82-4EC9-9A02-D512B9B26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546</TotalTime>
  <Pages>66</Pages>
  <Words>22299</Words>
  <Characters>168782</Characters>
  <Application>Microsoft Office Word</Application>
  <DocSecurity>0</DocSecurity>
  <Lines>1406</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190700</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36</cp:revision>
  <cp:lastPrinted>2014-02-07T10:53:00Z</cp:lastPrinted>
  <dcterms:created xsi:type="dcterms:W3CDTF">2013-12-10T11:10:00Z</dcterms:created>
  <dcterms:modified xsi:type="dcterms:W3CDTF">2014-02-07T11:38:00Z</dcterms:modified>
</cp:coreProperties>
</file>