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34F" w:rsidRPr="00AA50E4" w:rsidRDefault="00BE034F" w:rsidP="00E47126">
      <w:pPr>
        <w:jc w:val="center"/>
        <w:outlineLvl w:val="0"/>
        <w:rPr>
          <w:rFonts w:ascii="Times New Roman" w:hAnsi="Times New Roman" w:cs="Times New Roman"/>
        </w:rPr>
      </w:pPr>
      <w:r w:rsidRPr="00AA50E4">
        <w:rPr>
          <w:rFonts w:ascii="Times New Roman" w:hAnsi="Times New Roman" w:cs="Times New Roman"/>
        </w:rPr>
        <w:t>ИЗВЕЩЕНИЕ О ПРОДЛЕНИИ СРОКА ПОДАЧИ ЗАЯВОК</w:t>
      </w:r>
    </w:p>
    <w:p w:rsidR="00BE034F" w:rsidRPr="00AA50E4" w:rsidRDefault="00BE034F" w:rsidP="00E47126">
      <w:pPr>
        <w:jc w:val="center"/>
        <w:outlineLvl w:val="0"/>
        <w:rPr>
          <w:rFonts w:ascii="Times New Roman" w:hAnsi="Times New Roman" w:cs="Times New Roman"/>
        </w:rPr>
      </w:pPr>
      <w:r w:rsidRPr="00AA50E4">
        <w:rPr>
          <w:rFonts w:ascii="Times New Roman" w:hAnsi="Times New Roman" w:cs="Times New Roman"/>
        </w:rPr>
        <w:t>224/11.02-04/14-353/2 ОЗЦЭ</w:t>
      </w:r>
      <w:bookmarkStart w:id="0" w:name="_GoBack"/>
      <w:bookmarkEnd w:id="0"/>
    </w:p>
    <w:p w:rsidR="00BE034F" w:rsidRPr="00331F42" w:rsidRDefault="00BE034F" w:rsidP="00E47126">
      <w:pPr>
        <w:jc w:val="center"/>
        <w:outlineLvl w:val="0"/>
        <w:rPr>
          <w:rFonts w:ascii="Times New Roman" w:hAnsi="Times New Roman" w:cs="Times New Roman"/>
        </w:rPr>
      </w:pPr>
    </w:p>
    <w:p w:rsidR="00BE034F" w:rsidRPr="00550519" w:rsidRDefault="00BE034F" w:rsidP="00E4712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BE034F" w:rsidRPr="00345001" w:rsidRDefault="00BE034F" w:rsidP="00E47126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017935">
        <w:rPr>
          <w:rFonts w:ascii="Times New Roman" w:hAnsi="Times New Roman" w:cs="Times New Roman"/>
          <w:spacing w:val="-6"/>
        </w:rPr>
        <w:t xml:space="preserve">анализаторов остаточных газов </w:t>
      </w:r>
      <w:r w:rsidRPr="0034500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BE034F" w:rsidRPr="00331F42" w:rsidRDefault="00BE034F" w:rsidP="00E4712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BE034F" w:rsidRPr="00331F42" w:rsidRDefault="00BE034F" w:rsidP="00E47126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BE034F" w:rsidRPr="00331F42" w:rsidRDefault="00BE034F" w:rsidP="00E47126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BE034F" w:rsidRPr="009E2171" w:rsidRDefault="00BE034F" w:rsidP="00E4712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Овчинникова Инга Николаевна</w:t>
      </w:r>
      <w:r w:rsidRPr="00DF1C2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48-16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7873AA">
        <w:rPr>
          <w:rFonts w:ascii="Times New Roman" w:hAnsi="Times New Roman" w:cs="Times New Roman"/>
          <w:color w:val="000000"/>
          <w:lang w:val="en-US"/>
        </w:rPr>
        <w:t>imartinova</w:t>
      </w:r>
      <w:r w:rsidRPr="005C1B5C">
        <w:rPr>
          <w:rFonts w:ascii="Times New Roman" w:hAnsi="Times New Roman" w:cs="Times New Roman"/>
          <w:color w:val="000000"/>
        </w:rPr>
        <w:t>@</w:t>
      </w:r>
      <w:r w:rsidRPr="007873AA">
        <w:rPr>
          <w:rFonts w:ascii="Times New Roman" w:hAnsi="Times New Roman" w:cs="Times New Roman"/>
          <w:color w:val="000000"/>
          <w:lang w:val="en-US"/>
        </w:rPr>
        <w:t>ippe</w:t>
      </w:r>
      <w:r w:rsidRPr="005C1B5C">
        <w:rPr>
          <w:rFonts w:ascii="Times New Roman" w:hAnsi="Times New Roman" w:cs="Times New Roman"/>
          <w:color w:val="000000"/>
        </w:rPr>
        <w:t>.</w:t>
      </w:r>
      <w:r w:rsidRPr="007873AA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BE034F" w:rsidRDefault="00BE034F" w:rsidP="00E4712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Осина Вера Григорьевна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31174">
        <w:rPr>
          <w:rFonts w:ascii="Times New Roman" w:hAnsi="Times New Roman" w:cs="Times New Roman"/>
        </w:rPr>
        <w:t>@ippe.</w:t>
      </w:r>
      <w:r w:rsidRPr="00D31174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BE034F" w:rsidRPr="00345001" w:rsidRDefault="00BE034F" w:rsidP="00E47126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7027F2">
        <w:rPr>
          <w:rFonts w:ascii="Times New Roman" w:hAnsi="Times New Roman" w:cs="Times New Roman"/>
          <w:color w:val="000000"/>
        </w:rPr>
        <w:t xml:space="preserve">поставка </w:t>
      </w:r>
      <w:r w:rsidRPr="00017935">
        <w:rPr>
          <w:rFonts w:ascii="Times New Roman" w:hAnsi="Times New Roman" w:cs="Times New Roman"/>
          <w:spacing w:val="-6"/>
        </w:rPr>
        <w:t>анализаторов остаточных газов</w:t>
      </w:r>
      <w:r w:rsidRPr="00CA0665">
        <w:rPr>
          <w:rFonts w:ascii="Times New Roman" w:hAnsi="Times New Roman" w:cs="Times New Roman"/>
          <w:color w:val="000000"/>
        </w:rPr>
        <w:t>.</w:t>
      </w:r>
    </w:p>
    <w:p w:rsidR="00BE034F" w:rsidRDefault="00BE034F" w:rsidP="00E4712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BE034F" w:rsidRPr="00345001" w:rsidRDefault="00BE034F" w:rsidP="00E4712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 w:rsidRPr="00F47E42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0</w:t>
      </w:r>
      <w:r w:rsidRPr="00345001">
        <w:rPr>
          <w:rFonts w:ascii="Times New Roman" w:hAnsi="Times New Roman" w:cs="Times New Roman"/>
        </w:rPr>
        <w:t xml:space="preserve"> декабря 2014 года. Возможна досрочная поставка</w:t>
      </w:r>
      <w:r>
        <w:rPr>
          <w:rFonts w:ascii="Times New Roman" w:hAnsi="Times New Roman" w:cs="Times New Roman"/>
        </w:rPr>
        <w:t>.</w:t>
      </w:r>
    </w:p>
    <w:p w:rsidR="00BE034F" w:rsidRPr="00C573AC" w:rsidRDefault="00BE034F" w:rsidP="00E4712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BE034F" w:rsidRPr="00331F42" w:rsidRDefault="00BE034F" w:rsidP="00E4712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BE034F" w:rsidRPr="00331F42" w:rsidRDefault="00BE034F" w:rsidP="00E4712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E034F" w:rsidRPr="00331F42" w:rsidRDefault="00BE034F" w:rsidP="00E4712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034F" w:rsidRPr="00331F42" w:rsidRDefault="00BE034F" w:rsidP="00E4712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034F" w:rsidRPr="00437157" w:rsidRDefault="00BE034F" w:rsidP="00E47126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3715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F47E42">
        <w:rPr>
          <w:rFonts w:ascii="Times New Roman" w:hAnsi="Times New Roman" w:cs="Times New Roman"/>
        </w:rPr>
        <w:t xml:space="preserve">832 359, 22 (Восемьсот тридцать две тысячи триста пятьдесят девять рублей 22 </w:t>
      </w:r>
      <w:r w:rsidRPr="0043715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</w:rPr>
        <w:t>ей</w:t>
      </w:r>
      <w:r w:rsidRPr="00437157">
        <w:rPr>
          <w:rFonts w:ascii="Times New Roman" w:hAnsi="Times New Roman" w:cs="Times New Roman"/>
          <w:color w:val="000000"/>
        </w:rPr>
        <w:t>к</w:t>
      </w:r>
      <w:r>
        <w:rPr>
          <w:rFonts w:ascii="Times New Roman" w:hAnsi="Times New Roman" w:cs="Times New Roman"/>
          <w:color w:val="000000"/>
        </w:rPr>
        <w:t>и</w:t>
      </w:r>
      <w:r w:rsidRPr="00437157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С</w:t>
      </w:r>
      <w:r w:rsidRPr="00C440F2">
        <w:rPr>
          <w:rFonts w:ascii="Times New Roman" w:hAnsi="Times New Roman" w:cs="Times New Roman"/>
          <w:color w:val="000000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</w:p>
    <w:p w:rsidR="00BE034F" w:rsidRPr="00437157" w:rsidRDefault="00BE034F" w:rsidP="00E47126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43715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C440F2">
        <w:rPr>
          <w:rFonts w:ascii="Times New Roman" w:hAnsi="Times New Roman" w:cs="Times New Roman"/>
        </w:rPr>
        <w:t>705 389,</w:t>
      </w:r>
      <w:r>
        <w:rPr>
          <w:rFonts w:ascii="Times New Roman" w:hAnsi="Times New Roman" w:cs="Times New Roman"/>
        </w:rPr>
        <w:t xml:space="preserve"> </w:t>
      </w:r>
      <w:r w:rsidRPr="00C440F2">
        <w:rPr>
          <w:rFonts w:ascii="Times New Roman" w:hAnsi="Times New Roman" w:cs="Times New Roman"/>
        </w:rPr>
        <w:t xml:space="preserve">17 (Семьсот пять </w:t>
      </w:r>
      <w:r>
        <w:rPr>
          <w:rFonts w:ascii="Times New Roman" w:hAnsi="Times New Roman" w:cs="Times New Roman"/>
        </w:rPr>
        <w:t>тысяч триста восемьдесят девять</w:t>
      </w:r>
      <w:r w:rsidRPr="00C440F2">
        <w:rPr>
          <w:rFonts w:ascii="Times New Roman" w:hAnsi="Times New Roman" w:cs="Times New Roman"/>
        </w:rPr>
        <w:t xml:space="preserve"> рублей 17</w:t>
      </w:r>
      <w:r>
        <w:rPr>
          <w:rFonts w:ascii="Times New Roman" w:hAnsi="Times New Roman" w:cs="Times New Roman"/>
        </w:rPr>
        <w:t xml:space="preserve"> </w:t>
      </w:r>
      <w:r w:rsidRPr="00437157">
        <w:rPr>
          <w:rFonts w:ascii="Times New Roman" w:hAnsi="Times New Roman" w:cs="Times New Roman"/>
          <w:color w:val="000000"/>
        </w:rPr>
        <w:t>коп</w:t>
      </w:r>
      <w:r w:rsidRPr="00437157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ек</w:t>
      </w:r>
      <w:r w:rsidRPr="00437157">
        <w:rPr>
          <w:rFonts w:ascii="Times New Roman" w:hAnsi="Times New Roman" w:cs="Times New Roman"/>
        </w:rPr>
        <w:t>) рублей</w:t>
      </w:r>
      <w:r w:rsidRPr="0043715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E034F" w:rsidRPr="00D37E19" w:rsidRDefault="00BE034F" w:rsidP="00E47126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8. </w:t>
      </w: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BE034F" w:rsidRDefault="00BE034F" w:rsidP="00E47126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BE034F" w:rsidRPr="00AA50E4" w:rsidRDefault="00BE034F" w:rsidP="00E47126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AA50E4">
        <w:rPr>
          <w:rFonts w:ascii="Times New Roman" w:hAnsi="Times New Roman" w:cs="Times New Roman"/>
          <w:b/>
          <w:bCs/>
        </w:rPr>
        <w:t xml:space="preserve">9. Решение о продлении срока подачи </w:t>
      </w:r>
      <w:r w:rsidRPr="00AA50E4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A50E4">
        <w:rPr>
          <w:rFonts w:ascii="Times New Roman" w:hAnsi="Times New Roman" w:cs="Times New Roman"/>
          <w:b/>
          <w:bCs/>
        </w:rPr>
        <w:t>:</w:t>
      </w:r>
    </w:p>
    <w:p w:rsidR="00BE034F" w:rsidRPr="00AA50E4" w:rsidRDefault="00BE034F" w:rsidP="00E47126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AA50E4">
        <w:rPr>
          <w:rFonts w:ascii="Times New Roman" w:hAnsi="Times New Roman" w:cs="Times New Roman"/>
        </w:rPr>
        <w:t>В соответствии с разделом 20 ЕОСЗ, на основании пункта 27.5.5 ЕОСЗ и пункта 4.3.2.</w:t>
      </w:r>
      <w:r w:rsidRPr="00AA50E4">
        <w:rPr>
          <w:rFonts w:ascii="Times New Roman" w:hAnsi="Times New Roman" w:cs="Times New Roman"/>
          <w:color w:val="0000FF"/>
        </w:rPr>
        <w:t xml:space="preserve"> </w:t>
      </w:r>
      <w:r w:rsidRPr="00AA50E4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A50E4">
        <w:rPr>
          <w:rFonts w:ascii="Times New Roman" w:hAnsi="Times New Roman" w:cs="Times New Roman"/>
          <w:spacing w:val="-6"/>
        </w:rPr>
        <w:t>на участие в запросе цен</w:t>
      </w:r>
      <w:r w:rsidRPr="00AA50E4">
        <w:rPr>
          <w:rFonts w:ascii="Times New Roman" w:hAnsi="Times New Roman" w:cs="Times New Roman"/>
        </w:rPr>
        <w:t xml:space="preserve"> продлевается на 4 рабочих дня.</w:t>
      </w:r>
    </w:p>
    <w:p w:rsidR="00BE034F" w:rsidRPr="00331F42" w:rsidRDefault="00BE034F" w:rsidP="00E47126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10.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BE034F" w:rsidRPr="00331F42" w:rsidRDefault="00BE034F" w:rsidP="00E47126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16» сентября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BE034F" w:rsidRPr="00331F42" w:rsidRDefault="00BE034F" w:rsidP="00E4712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11.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19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сентября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BE034F" w:rsidRPr="00331F42" w:rsidRDefault="00BE034F" w:rsidP="00E4712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12.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«19</w:t>
      </w:r>
      <w:r w:rsidRPr="006B38F4">
        <w:rPr>
          <w:rFonts w:ascii="Times New Roman" w:hAnsi="Times New Roman" w:cs="Times New Roman"/>
          <w:spacing w:val="-6"/>
          <w:highlight w:val="yellow"/>
        </w:rPr>
        <w:t xml:space="preserve">» сентября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BE034F" w:rsidRPr="00331F42" w:rsidRDefault="00BE034F" w:rsidP="00E4712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13.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BE034F" w:rsidRPr="00331F42" w:rsidRDefault="00BE034F" w:rsidP="00E4712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14.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BE034F" w:rsidRPr="00E87132" w:rsidRDefault="00BE034F" w:rsidP="00E4712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BE034F" w:rsidRPr="00E87132" w:rsidRDefault="00BE034F" w:rsidP="00E4712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 w:cs="Times New Roman"/>
        </w:rPr>
        <w:t>ям для организатора запроса цен;</w:t>
      </w:r>
    </w:p>
    <w:p w:rsidR="00BE034F" w:rsidRPr="00E87132" w:rsidRDefault="00BE034F" w:rsidP="00E4712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E034F" w:rsidRPr="00E87132" w:rsidRDefault="00BE034F" w:rsidP="00E4712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E034F" w:rsidRPr="00E87132" w:rsidRDefault="00BE034F" w:rsidP="00E4712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E034F" w:rsidRPr="00A6215E" w:rsidRDefault="00BE034F" w:rsidP="00E4712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E034F" w:rsidRDefault="00BE034F" w:rsidP="00E47126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BE034F" w:rsidRDefault="00BE034F"/>
    <w:sectPr w:rsidR="00BE034F" w:rsidSect="00E81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16EC4CA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31CF"/>
    <w:rsid w:val="00017935"/>
    <w:rsid w:val="00151486"/>
    <w:rsid w:val="00227A02"/>
    <w:rsid w:val="00331F42"/>
    <w:rsid w:val="00345001"/>
    <w:rsid w:val="00437157"/>
    <w:rsid w:val="00536BA0"/>
    <w:rsid w:val="00550519"/>
    <w:rsid w:val="005A326A"/>
    <w:rsid w:val="005C1B5C"/>
    <w:rsid w:val="006B38F4"/>
    <w:rsid w:val="007027F2"/>
    <w:rsid w:val="007873AA"/>
    <w:rsid w:val="008930FD"/>
    <w:rsid w:val="008C2DA9"/>
    <w:rsid w:val="008E3C0C"/>
    <w:rsid w:val="009A31CF"/>
    <w:rsid w:val="009E2171"/>
    <w:rsid w:val="00A6215E"/>
    <w:rsid w:val="00AA50E4"/>
    <w:rsid w:val="00AA60F6"/>
    <w:rsid w:val="00BE034F"/>
    <w:rsid w:val="00C440F2"/>
    <w:rsid w:val="00C572F3"/>
    <w:rsid w:val="00C573AC"/>
    <w:rsid w:val="00CA0665"/>
    <w:rsid w:val="00D2148B"/>
    <w:rsid w:val="00D31174"/>
    <w:rsid w:val="00D37E19"/>
    <w:rsid w:val="00D42E6F"/>
    <w:rsid w:val="00DF1C25"/>
    <w:rsid w:val="00E47126"/>
    <w:rsid w:val="00E810AD"/>
    <w:rsid w:val="00E87132"/>
    <w:rsid w:val="00ED3005"/>
    <w:rsid w:val="00F0368B"/>
    <w:rsid w:val="00F06A89"/>
    <w:rsid w:val="00F47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126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AA50E4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806</Words>
  <Characters>4596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cp:lastPrinted>2014-09-09T10:29:00Z</cp:lastPrinted>
  <dcterms:created xsi:type="dcterms:W3CDTF">2014-09-03T11:57:00Z</dcterms:created>
  <dcterms:modified xsi:type="dcterms:W3CDTF">2014-09-09T10:34:00Z</dcterms:modified>
</cp:coreProperties>
</file>