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A92644" w:rsidRPr="00733FEC" w:rsidTr="0030686B">
        <w:trPr>
          <w:trHeight w:val="1135"/>
        </w:trPr>
        <w:tc>
          <w:tcPr>
            <w:tcW w:w="4077" w:type="dxa"/>
          </w:tcPr>
          <w:p w:rsidR="00A92644" w:rsidRPr="00733FEC" w:rsidRDefault="00A92644" w:rsidP="00790704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9903D5" w:rsidRPr="0031007E" w:rsidRDefault="001A4A15" w:rsidP="0031007E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31007E">
              <w:rPr>
                <w:sz w:val="20"/>
                <w:szCs w:val="20"/>
              </w:rPr>
              <w:t xml:space="preserve">В соответствии с </w:t>
            </w:r>
            <w:r w:rsidR="00E107A9" w:rsidRPr="0031007E">
              <w:rPr>
                <w:sz w:val="20"/>
                <w:szCs w:val="20"/>
              </w:rPr>
              <w:t xml:space="preserve">п. 3.15 Приложения 1 </w:t>
            </w:r>
          </w:p>
          <w:p w:rsidR="00A92644" w:rsidRPr="0031007E" w:rsidRDefault="00E107A9" w:rsidP="000C1C0D">
            <w:pPr>
              <w:ind w:left="1503"/>
              <w:rPr>
                <w:spacing w:val="6"/>
                <w:sz w:val="20"/>
                <w:szCs w:val="20"/>
              </w:rPr>
            </w:pPr>
            <w:r w:rsidRPr="0031007E">
              <w:rPr>
                <w:sz w:val="20"/>
                <w:szCs w:val="20"/>
              </w:rPr>
              <w:t>к</w:t>
            </w:r>
            <w:r w:rsidR="001A4A15" w:rsidRPr="0031007E">
              <w:rPr>
                <w:sz w:val="20"/>
                <w:szCs w:val="20"/>
              </w:rPr>
              <w:t xml:space="preserve"> </w:t>
            </w:r>
            <w:r w:rsidRPr="0031007E">
              <w:rPr>
                <w:sz w:val="20"/>
                <w:szCs w:val="20"/>
              </w:rPr>
              <w:t>и</w:t>
            </w:r>
            <w:r w:rsidR="001A4A15" w:rsidRPr="0031007E">
              <w:rPr>
                <w:sz w:val="20"/>
                <w:szCs w:val="20"/>
              </w:rPr>
              <w:t>звещени</w:t>
            </w:r>
            <w:r w:rsidRPr="0031007E">
              <w:rPr>
                <w:sz w:val="20"/>
                <w:szCs w:val="20"/>
              </w:rPr>
              <w:t xml:space="preserve">ю о </w:t>
            </w:r>
            <w:r w:rsidR="00676EA9" w:rsidRPr="0031007E">
              <w:rPr>
                <w:sz w:val="20"/>
                <w:szCs w:val="20"/>
              </w:rPr>
              <w:t xml:space="preserve">проведении </w:t>
            </w:r>
            <w:r w:rsidRPr="0031007E">
              <w:rPr>
                <w:sz w:val="20"/>
                <w:szCs w:val="20"/>
              </w:rPr>
              <w:t>запрос</w:t>
            </w:r>
            <w:r w:rsidR="00676EA9" w:rsidRPr="0031007E">
              <w:rPr>
                <w:sz w:val="20"/>
                <w:szCs w:val="20"/>
              </w:rPr>
              <w:t>а</w:t>
            </w:r>
            <w:r w:rsidRPr="0031007E">
              <w:rPr>
                <w:sz w:val="20"/>
                <w:szCs w:val="20"/>
              </w:rPr>
              <w:t xml:space="preserve"> цен №</w:t>
            </w:r>
            <w:r w:rsidR="00565ABA" w:rsidRPr="0031007E">
              <w:rPr>
                <w:sz w:val="20"/>
                <w:szCs w:val="20"/>
              </w:rPr>
              <w:t xml:space="preserve"> </w:t>
            </w:r>
            <w:r w:rsidR="000E7F60" w:rsidRPr="0031007E">
              <w:rPr>
                <w:sz w:val="20"/>
                <w:szCs w:val="20"/>
              </w:rPr>
              <w:t>03</w:t>
            </w:r>
            <w:r w:rsidR="001E7C1B" w:rsidRPr="0031007E">
              <w:rPr>
                <w:sz w:val="20"/>
                <w:szCs w:val="20"/>
              </w:rPr>
              <w:t>-</w:t>
            </w:r>
            <w:r w:rsidR="000C1C0D">
              <w:rPr>
                <w:sz w:val="20"/>
                <w:szCs w:val="20"/>
              </w:rPr>
              <w:t>121</w:t>
            </w:r>
            <w:r w:rsidR="00A83FCC" w:rsidRPr="0031007E">
              <w:rPr>
                <w:sz w:val="20"/>
                <w:szCs w:val="20"/>
              </w:rPr>
              <w:t>/</w:t>
            </w:r>
            <w:r w:rsidR="001E7C1B" w:rsidRPr="0031007E">
              <w:rPr>
                <w:sz w:val="20"/>
                <w:szCs w:val="20"/>
              </w:rPr>
              <w:t>1</w:t>
            </w:r>
            <w:bookmarkEnd w:id="0"/>
            <w:r w:rsidR="00425725">
              <w:rPr>
                <w:sz w:val="20"/>
                <w:szCs w:val="20"/>
              </w:rPr>
              <w:t>4</w:t>
            </w:r>
          </w:p>
        </w:tc>
      </w:tr>
    </w:tbl>
    <w:p w:rsidR="00824B8E" w:rsidRPr="00377C33" w:rsidRDefault="00824B8E" w:rsidP="00824B8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824B8E" w:rsidRPr="00655690" w:rsidRDefault="00824B8E" w:rsidP="00824B8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623E36" w:rsidRPr="00F7119A" w:rsidRDefault="00943D52" w:rsidP="00FF4BB9">
      <w:pPr>
        <w:pStyle w:val="a9"/>
        <w:tabs>
          <w:tab w:val="clear" w:pos="360"/>
        </w:tabs>
        <w:suppressAutoHyphens/>
        <w:jc w:val="center"/>
        <w:rPr>
          <w:szCs w:val="24"/>
        </w:rPr>
      </w:pPr>
      <w:r w:rsidRPr="00655690">
        <w:rPr>
          <w:szCs w:val="24"/>
        </w:rPr>
        <w:t xml:space="preserve">о </w:t>
      </w:r>
      <w:r w:rsidR="00693769" w:rsidRPr="00F7119A">
        <w:rPr>
          <w:szCs w:val="24"/>
        </w:rPr>
        <w:t>продлении срока приема заявок по</w:t>
      </w:r>
      <w:r w:rsidR="00A76C16" w:rsidRPr="00F7119A">
        <w:rPr>
          <w:szCs w:val="24"/>
        </w:rPr>
        <w:t xml:space="preserve"> </w:t>
      </w:r>
      <w:r w:rsidR="005C6B6D" w:rsidRPr="00F7119A">
        <w:rPr>
          <w:szCs w:val="24"/>
        </w:rPr>
        <w:t>открыто</w:t>
      </w:r>
      <w:r w:rsidR="00693769" w:rsidRPr="00F7119A">
        <w:rPr>
          <w:szCs w:val="24"/>
        </w:rPr>
        <w:t>му</w:t>
      </w:r>
      <w:r w:rsidR="005C6B6D" w:rsidRPr="00F7119A">
        <w:rPr>
          <w:szCs w:val="24"/>
        </w:rPr>
        <w:t xml:space="preserve"> </w:t>
      </w:r>
      <w:r w:rsidR="00872E44" w:rsidRPr="00F7119A">
        <w:rPr>
          <w:szCs w:val="24"/>
        </w:rPr>
        <w:t>запрос</w:t>
      </w:r>
      <w:r w:rsidR="00693769" w:rsidRPr="00F7119A">
        <w:rPr>
          <w:szCs w:val="24"/>
        </w:rPr>
        <w:t>у</w:t>
      </w:r>
      <w:r w:rsidR="00872E44" w:rsidRPr="00F7119A">
        <w:rPr>
          <w:szCs w:val="24"/>
        </w:rPr>
        <w:t xml:space="preserve"> </w:t>
      </w:r>
      <w:r w:rsidR="003B0C58" w:rsidRPr="00F7119A">
        <w:rPr>
          <w:szCs w:val="24"/>
        </w:rPr>
        <w:t xml:space="preserve">цен </w:t>
      </w:r>
      <w:r w:rsidR="005C6B6D" w:rsidRPr="00F7119A">
        <w:rPr>
          <w:szCs w:val="24"/>
        </w:rPr>
        <w:t xml:space="preserve">в электронной форме </w:t>
      </w:r>
      <w:r w:rsidR="004E602B" w:rsidRPr="00F7119A">
        <w:rPr>
          <w:szCs w:val="24"/>
        </w:rPr>
        <w:t>№ 03-</w:t>
      </w:r>
      <w:r w:rsidR="000C1C0D">
        <w:rPr>
          <w:szCs w:val="24"/>
        </w:rPr>
        <w:t>121</w:t>
      </w:r>
      <w:r w:rsidR="00623E36" w:rsidRPr="00F7119A">
        <w:rPr>
          <w:szCs w:val="24"/>
        </w:rPr>
        <w:t>/1</w:t>
      </w:r>
      <w:r w:rsidR="00425725">
        <w:rPr>
          <w:szCs w:val="24"/>
        </w:rPr>
        <w:t>4</w:t>
      </w:r>
    </w:p>
    <w:p w:rsidR="000C1C0D" w:rsidRPr="00876038" w:rsidRDefault="00F7119A" w:rsidP="000C1C0D">
      <w:pPr>
        <w:jc w:val="center"/>
        <w:rPr>
          <w:b/>
          <w:sz w:val="28"/>
          <w:szCs w:val="28"/>
        </w:rPr>
      </w:pPr>
      <w:r w:rsidRPr="00F7119A">
        <w:t xml:space="preserve">открытый запрос цен в электронной форме </w:t>
      </w:r>
      <w:r w:rsidR="00F179AD" w:rsidRPr="00F179AD">
        <w:t xml:space="preserve">на право заключения договора </w:t>
      </w:r>
      <w:proofErr w:type="gramStart"/>
      <w:r w:rsidR="00425725" w:rsidRPr="00425725">
        <w:t>на</w:t>
      </w:r>
      <w:proofErr w:type="gramEnd"/>
      <w:r w:rsidR="00425725" w:rsidRPr="00425725">
        <w:t xml:space="preserve"> </w:t>
      </w:r>
    </w:p>
    <w:p w:rsidR="000C1C0D" w:rsidRPr="000C1C0D" w:rsidRDefault="000C1C0D" w:rsidP="000C1C0D">
      <w:pPr>
        <w:jc w:val="center"/>
        <w:rPr>
          <w:bCs/>
        </w:rPr>
      </w:pPr>
      <w:r w:rsidRPr="000C1C0D">
        <w:t>поставку информационных киосков с программным обеспечением для нужд ОАО «Головной институт «ВНИПИЭТ»</w:t>
      </w:r>
    </w:p>
    <w:p w:rsidR="00F7119A" w:rsidRPr="000C1C0D" w:rsidRDefault="00F7119A" w:rsidP="00F7119A">
      <w:pPr>
        <w:jc w:val="center"/>
      </w:pPr>
    </w:p>
    <w:p w:rsidR="000C1C0D" w:rsidRPr="00377C33" w:rsidRDefault="000C1C0D" w:rsidP="000C1C0D">
      <w:pPr>
        <w:pStyle w:val="ConsPlusNormal"/>
        <w:numPr>
          <w:ilvl w:val="0"/>
          <w:numId w:val="3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77C33">
        <w:rPr>
          <w:rFonts w:ascii="Times New Roman" w:hAnsi="Times New Roman" w:cs="Times New Roman"/>
          <w:color w:val="000000"/>
          <w:sz w:val="24"/>
          <w:szCs w:val="24"/>
        </w:rPr>
        <w:t>Внесены изменения в пункты 1</w:t>
      </w:r>
      <w:r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377C33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>
        <w:rPr>
          <w:rFonts w:ascii="Times New Roman" w:hAnsi="Times New Roman" w:cs="Times New Roman"/>
          <w:sz w:val="24"/>
          <w:szCs w:val="24"/>
        </w:rPr>
        <w:t>03-121</w:t>
      </w:r>
      <w:r w:rsidRPr="00377C33">
        <w:rPr>
          <w:rFonts w:ascii="Times New Roman" w:hAnsi="Times New Roman" w:cs="Times New Roman"/>
          <w:sz w:val="24"/>
          <w:szCs w:val="24"/>
        </w:rPr>
        <w:t>/1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77C3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C1C0D" w:rsidRPr="00377C33" w:rsidRDefault="000C1C0D" w:rsidP="000C1C0D">
      <w:pPr>
        <w:tabs>
          <w:tab w:val="left" w:pos="851"/>
          <w:tab w:val="left" w:pos="960"/>
        </w:tabs>
        <w:contextualSpacing/>
        <w:jc w:val="both"/>
        <w:rPr>
          <w:spacing w:val="-6"/>
        </w:rPr>
      </w:pPr>
      <w:r>
        <w:rPr>
          <w:spacing w:val="-6"/>
        </w:rPr>
        <w:tab/>
        <w:t xml:space="preserve">10. </w:t>
      </w:r>
      <w:r w:rsidRPr="00377C33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C1C0D" w:rsidRPr="00377C33" w:rsidRDefault="000C1C0D" w:rsidP="000C1C0D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</w:rPr>
      </w:pPr>
      <w:r w:rsidRPr="00C761DE">
        <w:t xml:space="preserve">Заявки на участие в запросе цен предоставляются </w:t>
      </w:r>
      <w:r w:rsidRPr="006E468F">
        <w:t xml:space="preserve">на </w:t>
      </w:r>
      <w:r>
        <w:rPr>
          <w:sz w:val="22"/>
          <w:szCs w:val="22"/>
        </w:rPr>
        <w:t>электронную торговую площадку</w:t>
      </w:r>
      <w:r w:rsidRPr="001D7EAF">
        <w:rPr>
          <w:sz w:val="22"/>
          <w:szCs w:val="22"/>
        </w:rPr>
        <w:t xml:space="preserve">: </w:t>
      </w:r>
      <w:r>
        <w:rPr>
          <w:sz w:val="22"/>
          <w:szCs w:val="22"/>
        </w:rPr>
        <w:t xml:space="preserve">             </w:t>
      </w:r>
      <w:hyperlink r:id="rId7" w:history="1">
        <w:r w:rsidRPr="001D7EAF">
          <w:rPr>
            <w:rStyle w:val="a6"/>
            <w:sz w:val="22"/>
            <w:szCs w:val="22"/>
          </w:rPr>
          <w:t>www.a-k-d.ru</w:t>
        </w:r>
      </w:hyperlink>
      <w:r w:rsidRPr="00C761DE">
        <w:t xml:space="preserve">, в порядке и в соответствии с регламентом работы данной ЭТП, в срок </w:t>
      </w:r>
      <w:r w:rsidRPr="00C761DE">
        <w:rPr>
          <w:b/>
        </w:rPr>
        <w:t xml:space="preserve">не позднее 09:00 (время московское) </w:t>
      </w:r>
      <w:r>
        <w:rPr>
          <w:b/>
        </w:rPr>
        <w:t>18</w:t>
      </w:r>
      <w:r w:rsidRPr="00C761DE">
        <w:rPr>
          <w:b/>
        </w:rPr>
        <w:t>.0</w:t>
      </w:r>
      <w:r>
        <w:rPr>
          <w:b/>
        </w:rPr>
        <w:t>6</w:t>
      </w:r>
      <w:r w:rsidRPr="00C761DE">
        <w:rPr>
          <w:b/>
        </w:rPr>
        <w:t>.2014.</w:t>
      </w:r>
      <w:r w:rsidRPr="00377C33">
        <w:rPr>
          <w:spacing w:val="-6"/>
        </w:rPr>
        <w:t xml:space="preserve"> </w:t>
      </w:r>
    </w:p>
    <w:p w:rsidR="000C1C0D" w:rsidRPr="00377C33" w:rsidRDefault="000C1C0D" w:rsidP="000C1C0D">
      <w:pPr>
        <w:tabs>
          <w:tab w:val="left" w:pos="851"/>
        </w:tabs>
        <w:contextualSpacing/>
        <w:jc w:val="both"/>
        <w:rPr>
          <w:spacing w:val="-6"/>
        </w:rPr>
      </w:pPr>
      <w:r>
        <w:rPr>
          <w:spacing w:val="-6"/>
        </w:rPr>
        <w:tab/>
        <w:t xml:space="preserve">11. </w:t>
      </w:r>
      <w:r w:rsidRPr="00586C85">
        <w:t xml:space="preserve">Место и дата проведения отборочной стадии: Санкт-Петербург, ул. Савушкина, д. 82, </w:t>
      </w:r>
      <w:r w:rsidRPr="00586C85">
        <w:rPr>
          <w:bCs/>
          <w:shd w:val="clear" w:color="auto" w:fill="FFFFFF"/>
        </w:rPr>
        <w:t>ОАО «Головной институт «ВНИПИЭТ»,</w:t>
      </w:r>
      <w:r w:rsidRPr="00586C85">
        <w:t xml:space="preserve"> </w:t>
      </w:r>
      <w:r w:rsidRPr="00586C85">
        <w:rPr>
          <w:b/>
        </w:rPr>
        <w:t xml:space="preserve">не позднее </w:t>
      </w:r>
      <w:r>
        <w:rPr>
          <w:b/>
        </w:rPr>
        <w:t>08.07.</w:t>
      </w:r>
      <w:r w:rsidRPr="00586C85">
        <w:rPr>
          <w:b/>
        </w:rPr>
        <w:t>201</w:t>
      </w:r>
      <w:r>
        <w:rPr>
          <w:b/>
        </w:rPr>
        <w:t>4</w:t>
      </w:r>
      <w:r w:rsidRPr="00586C85">
        <w:rPr>
          <w:b/>
        </w:rPr>
        <w:t>.</w:t>
      </w:r>
    </w:p>
    <w:p w:rsidR="000C1C0D" w:rsidRDefault="000C1C0D" w:rsidP="000C1C0D">
      <w:pPr>
        <w:tabs>
          <w:tab w:val="left" w:pos="851"/>
        </w:tabs>
        <w:contextualSpacing/>
        <w:jc w:val="both"/>
        <w:rPr>
          <w:b/>
          <w:spacing w:val="-6"/>
        </w:rPr>
      </w:pPr>
      <w:r>
        <w:rPr>
          <w:spacing w:val="-6"/>
        </w:rPr>
        <w:tab/>
        <w:t xml:space="preserve">12. </w:t>
      </w:r>
      <w:r w:rsidRPr="00C761DE">
        <w:rPr>
          <w:spacing w:val="-6"/>
        </w:rPr>
        <w:t xml:space="preserve">Место и дата подведения итогов запроса цен: Санкт-Петербург, ул. Савушкина, д. 82, </w:t>
      </w:r>
      <w:r w:rsidRPr="00C761DE">
        <w:rPr>
          <w:bCs/>
          <w:spacing w:val="-6"/>
        </w:rPr>
        <w:t xml:space="preserve">ОАО «Головной институт «ВНИПИЭТ», </w:t>
      </w:r>
      <w:r w:rsidRPr="00C761DE">
        <w:rPr>
          <w:b/>
          <w:spacing w:val="-6"/>
        </w:rPr>
        <w:t xml:space="preserve">не позднее </w:t>
      </w:r>
      <w:r>
        <w:rPr>
          <w:b/>
          <w:spacing w:val="-6"/>
        </w:rPr>
        <w:t>18.07</w:t>
      </w:r>
      <w:r w:rsidRPr="00C761DE">
        <w:rPr>
          <w:b/>
          <w:spacing w:val="-6"/>
        </w:rPr>
        <w:t>.2014.</w:t>
      </w:r>
    </w:p>
    <w:p w:rsidR="000C1C0D" w:rsidRDefault="000C1C0D" w:rsidP="000C1C0D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0C1C0D" w:rsidRDefault="000C1C0D" w:rsidP="000C1C0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E16EFD">
        <w:rPr>
          <w:spacing w:val="-6"/>
        </w:rPr>
        <w:t>2.</w:t>
      </w:r>
      <w:r w:rsidRPr="00E16EFD">
        <w:rPr>
          <w:spacing w:val="-6"/>
        </w:rPr>
        <w:tab/>
      </w:r>
      <w:r>
        <w:rPr>
          <w:b/>
          <w:spacing w:val="-6"/>
        </w:rPr>
        <w:t xml:space="preserve"> </w:t>
      </w:r>
      <w:r w:rsidRPr="00377C33">
        <w:rPr>
          <w:color w:val="000000"/>
        </w:rPr>
        <w:t>Внесены изменения в пункты 1</w:t>
      </w:r>
      <w:r>
        <w:rPr>
          <w:color w:val="000000"/>
        </w:rPr>
        <w:t>6</w:t>
      </w:r>
      <w:r w:rsidRPr="00377C33">
        <w:rPr>
          <w:color w:val="000000"/>
        </w:rPr>
        <w:t>, 1</w:t>
      </w:r>
      <w:r>
        <w:rPr>
          <w:color w:val="000000"/>
        </w:rPr>
        <w:t>7 раздела 4 «Информационная карта запроса цен»</w:t>
      </w:r>
      <w:r w:rsidRPr="00377C33">
        <w:rPr>
          <w:color w:val="000000"/>
        </w:rPr>
        <w:t xml:space="preserve"> Извещения о проведении запроса цен №</w:t>
      </w:r>
      <w:r>
        <w:t>03-121</w:t>
      </w:r>
      <w:r w:rsidRPr="00377C33">
        <w:t>/1</w:t>
      </w:r>
      <w:r>
        <w:t>4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0C1C0D" w:rsidRPr="00457FB2" w:rsidTr="0035794F">
        <w:trPr>
          <w:trHeight w:val="232"/>
        </w:trPr>
        <w:tc>
          <w:tcPr>
            <w:tcW w:w="781" w:type="dxa"/>
            <w:vAlign w:val="center"/>
          </w:tcPr>
          <w:p w:rsidR="000C1C0D" w:rsidRPr="00586C85" w:rsidRDefault="000C1C0D" w:rsidP="0035794F">
            <w:pPr>
              <w:tabs>
                <w:tab w:val="num" w:pos="786"/>
              </w:tabs>
              <w:jc w:val="center"/>
            </w:pPr>
            <w:bookmarkStart w:id="1" w:name="_Ref317250778"/>
            <w:r>
              <w:t>16</w:t>
            </w:r>
          </w:p>
        </w:tc>
        <w:bookmarkEnd w:id="1"/>
        <w:tc>
          <w:tcPr>
            <w:tcW w:w="2268" w:type="dxa"/>
          </w:tcPr>
          <w:p w:rsidR="000C1C0D" w:rsidRPr="00457FB2" w:rsidRDefault="000C1C0D" w:rsidP="0035794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0C1C0D" w:rsidRPr="00211C57" w:rsidRDefault="000C1C0D" w:rsidP="0035794F">
            <w:pPr>
              <w:pStyle w:val="Times12"/>
              <w:ind w:firstLine="495"/>
              <w:rPr>
                <w:sz w:val="22"/>
              </w:rPr>
            </w:pPr>
            <w:r w:rsidRPr="00211C57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0C1C0D" w:rsidRPr="00211C57" w:rsidRDefault="000C1C0D" w:rsidP="0035794F">
            <w:pPr>
              <w:pStyle w:val="Times12"/>
              <w:ind w:firstLine="495"/>
              <w:rPr>
                <w:b/>
                <w:sz w:val="22"/>
              </w:rPr>
            </w:pPr>
            <w:r w:rsidRPr="00211C57">
              <w:rPr>
                <w:sz w:val="22"/>
              </w:rPr>
              <w:t>ЭТП</w:t>
            </w:r>
            <w:proofErr w:type="gramStart"/>
            <w:r w:rsidRPr="00211C57">
              <w:rPr>
                <w:sz w:val="22"/>
              </w:rPr>
              <w:t xml:space="preserve"> </w:t>
            </w:r>
            <w:r w:rsidRPr="001D7EAF">
              <w:rPr>
                <w:sz w:val="22"/>
              </w:rPr>
              <w:t>:</w:t>
            </w:r>
            <w:proofErr w:type="gramEnd"/>
            <w:r w:rsidRPr="001D7EAF">
              <w:rPr>
                <w:sz w:val="22"/>
              </w:rPr>
              <w:t xml:space="preserve"> </w:t>
            </w:r>
            <w:hyperlink r:id="rId8" w:history="1">
              <w:r w:rsidRPr="001D7EAF">
                <w:rPr>
                  <w:rStyle w:val="a6"/>
                  <w:sz w:val="22"/>
                </w:rPr>
                <w:t>www.a-k-d.ru</w:t>
              </w:r>
            </w:hyperlink>
          </w:p>
          <w:p w:rsidR="000C1C0D" w:rsidRPr="00211C57" w:rsidRDefault="000C1C0D" w:rsidP="0035794F">
            <w:pPr>
              <w:pStyle w:val="Times12"/>
              <w:ind w:firstLine="495"/>
              <w:rPr>
                <w:b/>
                <w:sz w:val="22"/>
              </w:rPr>
            </w:pPr>
            <w:r w:rsidRPr="00211C57">
              <w:rPr>
                <w:b/>
                <w:sz w:val="22"/>
              </w:rPr>
              <w:t>09:00 (время московское)</w:t>
            </w:r>
            <w:r w:rsidRPr="006E468F"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18</w:t>
            </w:r>
            <w:r w:rsidRPr="00211C57">
              <w:rPr>
                <w:b/>
                <w:sz w:val="22"/>
              </w:rPr>
              <w:t>.</w:t>
            </w:r>
            <w:r w:rsidRPr="006E468F">
              <w:rPr>
                <w:b/>
                <w:sz w:val="22"/>
              </w:rPr>
              <w:t>0</w:t>
            </w:r>
            <w:r>
              <w:rPr>
                <w:b/>
                <w:sz w:val="22"/>
              </w:rPr>
              <w:t>7</w:t>
            </w:r>
            <w:r w:rsidRPr="00211C57">
              <w:rPr>
                <w:b/>
                <w:sz w:val="22"/>
              </w:rPr>
              <w:t>.2014.</w:t>
            </w:r>
          </w:p>
          <w:p w:rsidR="000C1C0D" w:rsidRPr="00211C57" w:rsidRDefault="000C1C0D" w:rsidP="0035794F">
            <w:pPr>
              <w:pStyle w:val="Times12"/>
              <w:ind w:firstLine="495"/>
              <w:rPr>
                <w:b/>
                <w:sz w:val="22"/>
              </w:rPr>
            </w:pPr>
            <w:r w:rsidRPr="00211C57">
              <w:rPr>
                <w:sz w:val="22"/>
              </w:rPr>
              <w:t>Санкт-Петербург, ул. Савушкина, д. 82, ОАО «Головной институт «ВНИПИЭТ»</w:t>
            </w:r>
          </w:p>
        </w:tc>
      </w:tr>
      <w:tr w:rsidR="000C1C0D" w:rsidRPr="00457FB2" w:rsidTr="0035794F">
        <w:trPr>
          <w:trHeight w:val="232"/>
        </w:trPr>
        <w:tc>
          <w:tcPr>
            <w:tcW w:w="781" w:type="dxa"/>
            <w:vAlign w:val="center"/>
          </w:tcPr>
          <w:p w:rsidR="000C1C0D" w:rsidRPr="00586C85" w:rsidRDefault="000C1C0D" w:rsidP="0035794F">
            <w:pPr>
              <w:tabs>
                <w:tab w:val="num" w:pos="786"/>
              </w:tabs>
              <w:jc w:val="center"/>
            </w:pPr>
            <w:bookmarkStart w:id="2" w:name="_Ref317254136"/>
            <w:r>
              <w:t>17</w:t>
            </w:r>
          </w:p>
        </w:tc>
        <w:bookmarkEnd w:id="2"/>
        <w:tc>
          <w:tcPr>
            <w:tcW w:w="2268" w:type="dxa"/>
          </w:tcPr>
          <w:p w:rsidR="000C1C0D" w:rsidRPr="00457FB2" w:rsidRDefault="000C1C0D" w:rsidP="0035794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0C1C0D" w:rsidRPr="00211C57" w:rsidRDefault="000C1C0D" w:rsidP="0035794F">
            <w:pPr>
              <w:pStyle w:val="Times12"/>
              <w:ind w:firstLine="495"/>
              <w:rPr>
                <w:sz w:val="22"/>
              </w:rPr>
            </w:pPr>
            <w:r w:rsidRPr="00211C57">
              <w:rPr>
                <w:sz w:val="22"/>
              </w:rPr>
              <w:t xml:space="preserve">Отборочная стадия рассмотрения заявок на участие в запросе цен: </w:t>
            </w:r>
            <w:r w:rsidRPr="00211C57">
              <w:rPr>
                <w:b/>
                <w:sz w:val="22"/>
              </w:rPr>
              <w:t xml:space="preserve">не позднее </w:t>
            </w:r>
            <w:r>
              <w:rPr>
                <w:b/>
                <w:sz w:val="22"/>
              </w:rPr>
              <w:t>08</w:t>
            </w:r>
            <w:r w:rsidRPr="00211C57">
              <w:rPr>
                <w:b/>
                <w:sz w:val="22"/>
              </w:rPr>
              <w:t>.</w:t>
            </w:r>
            <w:r w:rsidRPr="003277C2">
              <w:rPr>
                <w:b/>
                <w:sz w:val="22"/>
              </w:rPr>
              <w:t>0</w:t>
            </w:r>
            <w:r>
              <w:rPr>
                <w:b/>
                <w:sz w:val="22"/>
              </w:rPr>
              <w:t>7</w:t>
            </w:r>
            <w:r w:rsidRPr="00211C57">
              <w:rPr>
                <w:b/>
                <w:sz w:val="22"/>
              </w:rPr>
              <w:t>.2014.</w:t>
            </w:r>
          </w:p>
          <w:p w:rsidR="000C1C0D" w:rsidRPr="00211C57" w:rsidRDefault="000C1C0D" w:rsidP="000C1C0D">
            <w:pPr>
              <w:pStyle w:val="Times12"/>
              <w:ind w:firstLine="495"/>
              <w:rPr>
                <w:sz w:val="22"/>
              </w:rPr>
            </w:pPr>
            <w:r w:rsidRPr="00211C57">
              <w:rPr>
                <w:sz w:val="22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211C57">
              <w:rPr>
                <w:b/>
                <w:sz w:val="22"/>
              </w:rPr>
              <w:t xml:space="preserve">не позднее </w:t>
            </w:r>
            <w:r>
              <w:rPr>
                <w:b/>
                <w:sz w:val="22"/>
              </w:rPr>
              <w:t>18</w:t>
            </w:r>
            <w:r w:rsidRPr="005336F1">
              <w:rPr>
                <w:b/>
                <w:sz w:val="22"/>
              </w:rPr>
              <w:t>.0</w:t>
            </w:r>
            <w:r>
              <w:rPr>
                <w:b/>
                <w:sz w:val="22"/>
              </w:rPr>
              <w:t>7</w:t>
            </w:r>
            <w:r w:rsidRPr="00211C57">
              <w:rPr>
                <w:b/>
                <w:sz w:val="22"/>
              </w:rPr>
              <w:t>.2014.</w:t>
            </w:r>
          </w:p>
        </w:tc>
      </w:tr>
    </w:tbl>
    <w:p w:rsidR="000C1C0D" w:rsidRDefault="000C1C0D" w:rsidP="000C1C0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0C1C0D" w:rsidRDefault="000C1C0D" w:rsidP="000C1C0D">
      <w:pPr>
        <w:tabs>
          <w:tab w:val="left" w:pos="851"/>
        </w:tabs>
        <w:contextualSpacing/>
        <w:jc w:val="both"/>
      </w:pPr>
    </w:p>
    <w:p w:rsidR="001E7C1B" w:rsidRPr="00377C33" w:rsidRDefault="001E7C1B" w:rsidP="00786147">
      <w:pPr>
        <w:tabs>
          <w:tab w:val="left" w:pos="851"/>
        </w:tabs>
        <w:contextualSpacing/>
        <w:jc w:val="both"/>
        <w:rPr>
          <w:spacing w:val="-6"/>
        </w:rPr>
      </w:pPr>
    </w:p>
    <w:sectPr w:rsidR="001E7C1B" w:rsidRPr="00377C33" w:rsidSect="00872E44">
      <w:type w:val="continuous"/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6500" w:rsidRDefault="00AE6500">
      <w:r>
        <w:separator/>
      </w:r>
    </w:p>
  </w:endnote>
  <w:endnote w:type="continuationSeparator" w:id="0">
    <w:p w:rsidR="00AE6500" w:rsidRDefault="00AE65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6500" w:rsidRDefault="00AE6500">
      <w:r>
        <w:separator/>
      </w:r>
    </w:p>
  </w:footnote>
  <w:footnote w:type="continuationSeparator" w:id="0">
    <w:p w:rsidR="00AE6500" w:rsidRDefault="00AE65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E56076E"/>
    <w:lvl w:ilvl="0">
      <w:numFmt w:val="decimal"/>
      <w:lvlText w:val="*"/>
      <w:lvlJc w:val="left"/>
    </w:lvl>
  </w:abstractNum>
  <w:abstractNum w:abstractNumId="1">
    <w:nsid w:val="04FA077A"/>
    <w:multiLevelType w:val="hybridMultilevel"/>
    <w:tmpl w:val="FD9A9FD6"/>
    <w:lvl w:ilvl="0" w:tplc="691AA3E8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1620"/>
        </w:tabs>
        <w:ind w:left="-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-900"/>
        </w:tabs>
        <w:ind w:left="-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-180"/>
        </w:tabs>
        <w:ind w:left="-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</w:abstractNum>
  <w:abstractNum w:abstractNumId="2">
    <w:nsid w:val="05BF31BB"/>
    <w:multiLevelType w:val="multilevel"/>
    <w:tmpl w:val="4278520C"/>
    <w:lvl w:ilvl="0">
      <w:start w:val="3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7A32CD6"/>
    <w:multiLevelType w:val="hybridMultilevel"/>
    <w:tmpl w:val="2D74205C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C57B88"/>
    <w:multiLevelType w:val="multilevel"/>
    <w:tmpl w:val="E19CAC1A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EAA34DE"/>
    <w:multiLevelType w:val="multilevel"/>
    <w:tmpl w:val="A8264B0E"/>
    <w:lvl w:ilvl="0">
      <w:start w:val="6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11343DD1"/>
    <w:multiLevelType w:val="multilevel"/>
    <w:tmpl w:val="7022329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17537532"/>
    <w:multiLevelType w:val="hybridMultilevel"/>
    <w:tmpl w:val="374CC710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3545C9"/>
    <w:multiLevelType w:val="hybridMultilevel"/>
    <w:tmpl w:val="37F87B28"/>
    <w:lvl w:ilvl="0" w:tplc="DFCC43E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A6788B"/>
    <w:multiLevelType w:val="multilevel"/>
    <w:tmpl w:val="84D0C43A"/>
    <w:lvl w:ilvl="0">
      <w:start w:val="4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27785D10"/>
    <w:multiLevelType w:val="hybridMultilevel"/>
    <w:tmpl w:val="07F493E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7CD2EAB"/>
    <w:multiLevelType w:val="hybridMultilevel"/>
    <w:tmpl w:val="5F48AFA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5">
    <w:nsid w:val="38D15C4D"/>
    <w:multiLevelType w:val="multilevel"/>
    <w:tmpl w:val="5CE6660E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3072FFA"/>
    <w:multiLevelType w:val="hybridMultilevel"/>
    <w:tmpl w:val="A54AB2A2"/>
    <w:lvl w:ilvl="0" w:tplc="A23081AE">
      <w:start w:val="1"/>
      <w:numFmt w:val="bullet"/>
      <w:lvlText w:val=""/>
      <w:lvlJc w:val="left"/>
      <w:pPr>
        <w:tabs>
          <w:tab w:val="num" w:pos="1069"/>
        </w:tabs>
        <w:ind w:left="709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8AA7784"/>
    <w:multiLevelType w:val="hybridMultilevel"/>
    <w:tmpl w:val="DB804BEC"/>
    <w:lvl w:ilvl="0" w:tplc="290AB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B5DE">
      <w:numFmt w:val="none"/>
      <w:lvlText w:val=""/>
      <w:lvlJc w:val="left"/>
      <w:pPr>
        <w:tabs>
          <w:tab w:val="num" w:pos="360"/>
        </w:tabs>
      </w:pPr>
    </w:lvl>
    <w:lvl w:ilvl="2" w:tplc="B2A86434">
      <w:numFmt w:val="none"/>
      <w:lvlText w:val=""/>
      <w:lvlJc w:val="left"/>
      <w:pPr>
        <w:tabs>
          <w:tab w:val="num" w:pos="360"/>
        </w:tabs>
      </w:pPr>
    </w:lvl>
    <w:lvl w:ilvl="3" w:tplc="82A8F2E0">
      <w:numFmt w:val="none"/>
      <w:lvlText w:val=""/>
      <w:lvlJc w:val="left"/>
      <w:pPr>
        <w:tabs>
          <w:tab w:val="num" w:pos="360"/>
        </w:tabs>
      </w:pPr>
    </w:lvl>
    <w:lvl w:ilvl="4" w:tplc="2D7AFFAC">
      <w:numFmt w:val="none"/>
      <w:lvlText w:val=""/>
      <w:lvlJc w:val="left"/>
      <w:pPr>
        <w:tabs>
          <w:tab w:val="num" w:pos="360"/>
        </w:tabs>
      </w:pPr>
    </w:lvl>
    <w:lvl w:ilvl="5" w:tplc="2C60EABA">
      <w:numFmt w:val="none"/>
      <w:lvlText w:val=""/>
      <w:lvlJc w:val="left"/>
      <w:pPr>
        <w:tabs>
          <w:tab w:val="num" w:pos="360"/>
        </w:tabs>
      </w:pPr>
    </w:lvl>
    <w:lvl w:ilvl="6" w:tplc="6FBA9744">
      <w:numFmt w:val="none"/>
      <w:lvlText w:val=""/>
      <w:lvlJc w:val="left"/>
      <w:pPr>
        <w:tabs>
          <w:tab w:val="num" w:pos="360"/>
        </w:tabs>
      </w:pPr>
    </w:lvl>
    <w:lvl w:ilvl="7" w:tplc="8E4A3402">
      <w:numFmt w:val="none"/>
      <w:lvlText w:val=""/>
      <w:lvlJc w:val="left"/>
      <w:pPr>
        <w:tabs>
          <w:tab w:val="num" w:pos="360"/>
        </w:tabs>
      </w:pPr>
    </w:lvl>
    <w:lvl w:ilvl="8" w:tplc="AD7AC8A8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4A445D1C"/>
    <w:multiLevelType w:val="multilevel"/>
    <w:tmpl w:val="7B92FD1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ADD34F1"/>
    <w:multiLevelType w:val="hybridMultilevel"/>
    <w:tmpl w:val="F2FC3060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E954A4"/>
    <w:multiLevelType w:val="multilevel"/>
    <w:tmpl w:val="C2E4269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46"/>
        </w:tabs>
        <w:ind w:left="4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92"/>
        </w:tabs>
        <w:ind w:left="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78"/>
        </w:tabs>
        <w:ind w:left="9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24"/>
        </w:tabs>
        <w:ind w:left="14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10"/>
        </w:tabs>
        <w:ind w:left="15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56"/>
        </w:tabs>
        <w:ind w:left="19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42"/>
        </w:tabs>
        <w:ind w:left="20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88"/>
        </w:tabs>
        <w:ind w:left="2488" w:hanging="1800"/>
      </w:pPr>
      <w:rPr>
        <w:rFonts w:hint="default"/>
      </w:rPr>
    </w:lvl>
  </w:abstractNum>
  <w:abstractNum w:abstractNumId="23">
    <w:nsid w:val="526406B9"/>
    <w:multiLevelType w:val="hybridMultilevel"/>
    <w:tmpl w:val="DEE8185E"/>
    <w:lvl w:ilvl="0" w:tplc="E112F2E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8DE0A05"/>
    <w:multiLevelType w:val="hybridMultilevel"/>
    <w:tmpl w:val="092A0096"/>
    <w:lvl w:ilvl="0" w:tplc="56FEAD2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>
    <w:nsid w:val="5CC40AB6"/>
    <w:multiLevelType w:val="multilevel"/>
    <w:tmpl w:val="1B7A810C"/>
    <w:lvl w:ilvl="0">
      <w:start w:val="7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624406E0"/>
    <w:multiLevelType w:val="multilevel"/>
    <w:tmpl w:val="E8EC69EC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27">
    <w:nsid w:val="659C5440"/>
    <w:multiLevelType w:val="hybridMultilevel"/>
    <w:tmpl w:val="AAD40FA4"/>
    <w:lvl w:ilvl="0" w:tplc="06344AA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7AD3115"/>
    <w:multiLevelType w:val="multilevel"/>
    <w:tmpl w:val="443E6A3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A922620"/>
    <w:multiLevelType w:val="multilevel"/>
    <w:tmpl w:val="94065754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6B9875E8"/>
    <w:multiLevelType w:val="multilevel"/>
    <w:tmpl w:val="0A40A2D0"/>
    <w:lvl w:ilvl="0">
      <w:start w:val="5"/>
      <w:numFmt w:val="decimal"/>
      <w:lvlText w:val="%1.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33"/>
        </w:tabs>
        <w:ind w:left="2133" w:hanging="14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41"/>
        </w:tabs>
        <w:ind w:left="2841" w:hanging="1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49"/>
        </w:tabs>
        <w:ind w:left="3549" w:hanging="14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57"/>
        </w:tabs>
        <w:ind w:left="4257" w:hanging="14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2">
    <w:nsid w:val="6BB25171"/>
    <w:multiLevelType w:val="multilevel"/>
    <w:tmpl w:val="5F48A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2520162"/>
    <w:multiLevelType w:val="hybridMultilevel"/>
    <w:tmpl w:val="6C2A253A"/>
    <w:lvl w:ilvl="0" w:tplc="818E99E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00ACEA0">
      <w:numFmt w:val="none"/>
      <w:lvlText w:val=""/>
      <w:lvlJc w:val="left"/>
      <w:pPr>
        <w:tabs>
          <w:tab w:val="num" w:pos="360"/>
        </w:tabs>
      </w:pPr>
    </w:lvl>
    <w:lvl w:ilvl="2" w:tplc="458C8854">
      <w:numFmt w:val="none"/>
      <w:lvlText w:val=""/>
      <w:lvlJc w:val="left"/>
      <w:pPr>
        <w:tabs>
          <w:tab w:val="num" w:pos="360"/>
        </w:tabs>
      </w:pPr>
    </w:lvl>
    <w:lvl w:ilvl="3" w:tplc="95D0BD14">
      <w:numFmt w:val="none"/>
      <w:lvlText w:val=""/>
      <w:lvlJc w:val="left"/>
      <w:pPr>
        <w:tabs>
          <w:tab w:val="num" w:pos="360"/>
        </w:tabs>
      </w:pPr>
    </w:lvl>
    <w:lvl w:ilvl="4" w:tplc="6018D934">
      <w:numFmt w:val="none"/>
      <w:lvlText w:val=""/>
      <w:lvlJc w:val="left"/>
      <w:pPr>
        <w:tabs>
          <w:tab w:val="num" w:pos="360"/>
        </w:tabs>
      </w:pPr>
    </w:lvl>
    <w:lvl w:ilvl="5" w:tplc="5CCA2EE6">
      <w:numFmt w:val="none"/>
      <w:lvlText w:val=""/>
      <w:lvlJc w:val="left"/>
      <w:pPr>
        <w:tabs>
          <w:tab w:val="num" w:pos="360"/>
        </w:tabs>
      </w:pPr>
    </w:lvl>
    <w:lvl w:ilvl="6" w:tplc="9816E8E6">
      <w:numFmt w:val="none"/>
      <w:lvlText w:val=""/>
      <w:lvlJc w:val="left"/>
      <w:pPr>
        <w:tabs>
          <w:tab w:val="num" w:pos="360"/>
        </w:tabs>
      </w:pPr>
    </w:lvl>
    <w:lvl w:ilvl="7" w:tplc="6B0E6A54">
      <w:numFmt w:val="none"/>
      <w:lvlText w:val=""/>
      <w:lvlJc w:val="left"/>
      <w:pPr>
        <w:tabs>
          <w:tab w:val="num" w:pos="360"/>
        </w:tabs>
      </w:pPr>
    </w:lvl>
    <w:lvl w:ilvl="8" w:tplc="7CE6FB9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284" w:legacyIndent="283"/>
        <w:lvlJc w:val="left"/>
        <w:rPr>
          <w:rFonts w:ascii="Arial" w:hAnsi="Arial" w:hint="default"/>
        </w:rPr>
      </w:lvl>
    </w:lvlOverride>
  </w:num>
  <w:num w:numId="2">
    <w:abstractNumId w:val="17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559" w:hanging="283"/>
        </w:pPr>
        <w:rPr>
          <w:rFonts w:ascii="Arial" w:hAnsi="Arial" w:hint="default"/>
        </w:rPr>
      </w:lvl>
    </w:lvlOverride>
  </w:num>
  <w:num w:numId="4">
    <w:abstractNumId w:val="6"/>
  </w:num>
  <w:num w:numId="5">
    <w:abstractNumId w:val="16"/>
  </w:num>
  <w:num w:numId="6">
    <w:abstractNumId w:val="18"/>
  </w:num>
  <w:num w:numId="7">
    <w:abstractNumId w:val="29"/>
  </w:num>
  <w:num w:numId="8">
    <w:abstractNumId w:val="33"/>
  </w:num>
  <w:num w:numId="9">
    <w:abstractNumId w:val="24"/>
  </w:num>
  <w:num w:numId="10">
    <w:abstractNumId w:val="28"/>
  </w:num>
  <w:num w:numId="11">
    <w:abstractNumId w:val="19"/>
  </w:num>
  <w:num w:numId="12">
    <w:abstractNumId w:val="11"/>
  </w:num>
  <w:num w:numId="13">
    <w:abstractNumId w:val="2"/>
  </w:num>
  <w:num w:numId="14">
    <w:abstractNumId w:val="7"/>
  </w:num>
  <w:num w:numId="15">
    <w:abstractNumId w:val="30"/>
  </w:num>
  <w:num w:numId="16">
    <w:abstractNumId w:val="27"/>
  </w:num>
  <w:num w:numId="17">
    <w:abstractNumId w:val="15"/>
  </w:num>
  <w:num w:numId="18">
    <w:abstractNumId w:val="20"/>
  </w:num>
  <w:num w:numId="19">
    <w:abstractNumId w:val="31"/>
  </w:num>
  <w:num w:numId="20">
    <w:abstractNumId w:val="14"/>
  </w:num>
  <w:num w:numId="21">
    <w:abstractNumId w:val="22"/>
  </w:num>
  <w:num w:numId="22">
    <w:abstractNumId w:val="5"/>
  </w:num>
  <w:num w:numId="23">
    <w:abstractNumId w:val="25"/>
  </w:num>
  <w:num w:numId="24">
    <w:abstractNumId w:val="4"/>
  </w:num>
  <w:num w:numId="25">
    <w:abstractNumId w:val="21"/>
  </w:num>
  <w:num w:numId="26">
    <w:abstractNumId w:val="8"/>
  </w:num>
  <w:num w:numId="27">
    <w:abstractNumId w:val="23"/>
  </w:num>
  <w:num w:numId="28">
    <w:abstractNumId w:val="1"/>
  </w:num>
  <w:num w:numId="2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</w:num>
  <w:num w:numId="31">
    <w:abstractNumId w:val="10"/>
  </w:num>
  <w:num w:numId="32">
    <w:abstractNumId w:val="12"/>
  </w:num>
  <w:num w:numId="33">
    <w:abstractNumId w:val="9"/>
  </w:num>
  <w:num w:numId="34">
    <w:abstractNumId w:val="13"/>
  </w:num>
  <w:num w:numId="35">
    <w:abstractNumId w:val="32"/>
  </w:num>
  <w:num w:numId="3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1134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4907"/>
    <w:rsid w:val="00012B39"/>
    <w:rsid w:val="00023F19"/>
    <w:rsid w:val="00030618"/>
    <w:rsid w:val="000324B0"/>
    <w:rsid w:val="00035A2A"/>
    <w:rsid w:val="00046800"/>
    <w:rsid w:val="00046AB5"/>
    <w:rsid w:val="00053C66"/>
    <w:rsid w:val="00055B43"/>
    <w:rsid w:val="00061042"/>
    <w:rsid w:val="00065533"/>
    <w:rsid w:val="00066444"/>
    <w:rsid w:val="00095B8A"/>
    <w:rsid w:val="000A1C38"/>
    <w:rsid w:val="000C1C0D"/>
    <w:rsid w:val="000E10EE"/>
    <w:rsid w:val="000E7F60"/>
    <w:rsid w:val="000F5429"/>
    <w:rsid w:val="00104C99"/>
    <w:rsid w:val="001137EC"/>
    <w:rsid w:val="00121652"/>
    <w:rsid w:val="00121953"/>
    <w:rsid w:val="00124479"/>
    <w:rsid w:val="00133246"/>
    <w:rsid w:val="00134E37"/>
    <w:rsid w:val="0013639E"/>
    <w:rsid w:val="00142568"/>
    <w:rsid w:val="001525CE"/>
    <w:rsid w:val="0016637B"/>
    <w:rsid w:val="00171E91"/>
    <w:rsid w:val="00175E9C"/>
    <w:rsid w:val="00180553"/>
    <w:rsid w:val="00185D5B"/>
    <w:rsid w:val="00195862"/>
    <w:rsid w:val="001A4A15"/>
    <w:rsid w:val="001A71CE"/>
    <w:rsid w:val="001A7814"/>
    <w:rsid w:val="001A79A4"/>
    <w:rsid w:val="001B636B"/>
    <w:rsid w:val="001C3526"/>
    <w:rsid w:val="001C7328"/>
    <w:rsid w:val="001E7C1B"/>
    <w:rsid w:val="001F6D3A"/>
    <w:rsid w:val="002254AA"/>
    <w:rsid w:val="0025068B"/>
    <w:rsid w:val="0027006E"/>
    <w:rsid w:val="00276354"/>
    <w:rsid w:val="002A50D9"/>
    <w:rsid w:val="002B4447"/>
    <w:rsid w:val="002E3EED"/>
    <w:rsid w:val="00306205"/>
    <w:rsid w:val="0030672F"/>
    <w:rsid w:val="0030686B"/>
    <w:rsid w:val="0031007E"/>
    <w:rsid w:val="00310D7F"/>
    <w:rsid w:val="003172B4"/>
    <w:rsid w:val="00322343"/>
    <w:rsid w:val="0032661C"/>
    <w:rsid w:val="00330266"/>
    <w:rsid w:val="00335719"/>
    <w:rsid w:val="00342058"/>
    <w:rsid w:val="003645BD"/>
    <w:rsid w:val="00374B9F"/>
    <w:rsid w:val="003765CF"/>
    <w:rsid w:val="00377C33"/>
    <w:rsid w:val="003B0C58"/>
    <w:rsid w:val="003D2F68"/>
    <w:rsid w:val="003F0E03"/>
    <w:rsid w:val="003F4D0B"/>
    <w:rsid w:val="00413B28"/>
    <w:rsid w:val="004167FB"/>
    <w:rsid w:val="00423BE6"/>
    <w:rsid w:val="00425725"/>
    <w:rsid w:val="004444AA"/>
    <w:rsid w:val="004742B0"/>
    <w:rsid w:val="004816E9"/>
    <w:rsid w:val="004A6548"/>
    <w:rsid w:val="004C6437"/>
    <w:rsid w:val="004E5CD2"/>
    <w:rsid w:val="004E602B"/>
    <w:rsid w:val="004F5BBE"/>
    <w:rsid w:val="00505879"/>
    <w:rsid w:val="00522909"/>
    <w:rsid w:val="00525421"/>
    <w:rsid w:val="0052654B"/>
    <w:rsid w:val="0053236A"/>
    <w:rsid w:val="00550D4F"/>
    <w:rsid w:val="005565C8"/>
    <w:rsid w:val="005604B6"/>
    <w:rsid w:val="005613AD"/>
    <w:rsid w:val="00561CC4"/>
    <w:rsid w:val="00565ABA"/>
    <w:rsid w:val="00575CCF"/>
    <w:rsid w:val="00582A94"/>
    <w:rsid w:val="00586785"/>
    <w:rsid w:val="005900E0"/>
    <w:rsid w:val="005928B3"/>
    <w:rsid w:val="00593BA4"/>
    <w:rsid w:val="005C4250"/>
    <w:rsid w:val="005C646C"/>
    <w:rsid w:val="005C6B6D"/>
    <w:rsid w:val="005C7EF4"/>
    <w:rsid w:val="005D2B2B"/>
    <w:rsid w:val="006118D9"/>
    <w:rsid w:val="00621813"/>
    <w:rsid w:val="00623E36"/>
    <w:rsid w:val="00635D10"/>
    <w:rsid w:val="006428A5"/>
    <w:rsid w:val="00645844"/>
    <w:rsid w:val="00655690"/>
    <w:rsid w:val="0066056E"/>
    <w:rsid w:val="00676EA9"/>
    <w:rsid w:val="00681169"/>
    <w:rsid w:val="00693769"/>
    <w:rsid w:val="006A4237"/>
    <w:rsid w:val="006B56F6"/>
    <w:rsid w:val="006C1040"/>
    <w:rsid w:val="006D1ADA"/>
    <w:rsid w:val="006F2741"/>
    <w:rsid w:val="00700A1E"/>
    <w:rsid w:val="0070483A"/>
    <w:rsid w:val="00710E46"/>
    <w:rsid w:val="00713712"/>
    <w:rsid w:val="00724A68"/>
    <w:rsid w:val="00725EB2"/>
    <w:rsid w:val="0072645A"/>
    <w:rsid w:val="007323DF"/>
    <w:rsid w:val="00733FEC"/>
    <w:rsid w:val="0075125C"/>
    <w:rsid w:val="00757518"/>
    <w:rsid w:val="00772874"/>
    <w:rsid w:val="00785C0B"/>
    <w:rsid w:val="00786147"/>
    <w:rsid w:val="00790704"/>
    <w:rsid w:val="0079133D"/>
    <w:rsid w:val="007B3CCF"/>
    <w:rsid w:val="007B6EBD"/>
    <w:rsid w:val="007D42A2"/>
    <w:rsid w:val="007F5C97"/>
    <w:rsid w:val="0081177E"/>
    <w:rsid w:val="00821660"/>
    <w:rsid w:val="008248AA"/>
    <w:rsid w:val="00824B8E"/>
    <w:rsid w:val="00833E23"/>
    <w:rsid w:val="00840FC4"/>
    <w:rsid w:val="008441C3"/>
    <w:rsid w:val="00846EE0"/>
    <w:rsid w:val="00847BAF"/>
    <w:rsid w:val="00867C8A"/>
    <w:rsid w:val="00872E44"/>
    <w:rsid w:val="00874597"/>
    <w:rsid w:val="00890510"/>
    <w:rsid w:val="0089378B"/>
    <w:rsid w:val="008937C0"/>
    <w:rsid w:val="00897FD8"/>
    <w:rsid w:val="008A0808"/>
    <w:rsid w:val="008B143A"/>
    <w:rsid w:val="008B425A"/>
    <w:rsid w:val="008B44D8"/>
    <w:rsid w:val="008B5436"/>
    <w:rsid w:val="008D2741"/>
    <w:rsid w:val="008D4CDD"/>
    <w:rsid w:val="008F1148"/>
    <w:rsid w:val="008F13AC"/>
    <w:rsid w:val="008F5541"/>
    <w:rsid w:val="00912DE4"/>
    <w:rsid w:val="00920073"/>
    <w:rsid w:val="009221C9"/>
    <w:rsid w:val="00943D52"/>
    <w:rsid w:val="00977DFA"/>
    <w:rsid w:val="00980366"/>
    <w:rsid w:val="00982E1C"/>
    <w:rsid w:val="009903D5"/>
    <w:rsid w:val="00995A00"/>
    <w:rsid w:val="00995ED4"/>
    <w:rsid w:val="009B2C15"/>
    <w:rsid w:val="009C38D6"/>
    <w:rsid w:val="009C5763"/>
    <w:rsid w:val="009C6DD9"/>
    <w:rsid w:val="009D6204"/>
    <w:rsid w:val="009E69F8"/>
    <w:rsid w:val="009F1FE6"/>
    <w:rsid w:val="00A0133B"/>
    <w:rsid w:val="00A07A7F"/>
    <w:rsid w:val="00A15156"/>
    <w:rsid w:val="00A2033E"/>
    <w:rsid w:val="00A273DE"/>
    <w:rsid w:val="00A323DA"/>
    <w:rsid w:val="00A33A99"/>
    <w:rsid w:val="00A37991"/>
    <w:rsid w:val="00A43C2F"/>
    <w:rsid w:val="00A53860"/>
    <w:rsid w:val="00A55F62"/>
    <w:rsid w:val="00A64017"/>
    <w:rsid w:val="00A644C8"/>
    <w:rsid w:val="00A76C16"/>
    <w:rsid w:val="00A83FCC"/>
    <w:rsid w:val="00A92644"/>
    <w:rsid w:val="00A97B93"/>
    <w:rsid w:val="00AB2D8F"/>
    <w:rsid w:val="00AC069A"/>
    <w:rsid w:val="00AC47EE"/>
    <w:rsid w:val="00AC72E1"/>
    <w:rsid w:val="00AD04C5"/>
    <w:rsid w:val="00AE6500"/>
    <w:rsid w:val="00B14090"/>
    <w:rsid w:val="00B23B7A"/>
    <w:rsid w:val="00B36E28"/>
    <w:rsid w:val="00B40AA7"/>
    <w:rsid w:val="00B52C58"/>
    <w:rsid w:val="00B633AE"/>
    <w:rsid w:val="00B65800"/>
    <w:rsid w:val="00B70F02"/>
    <w:rsid w:val="00B77C60"/>
    <w:rsid w:val="00B806FF"/>
    <w:rsid w:val="00B93601"/>
    <w:rsid w:val="00BA59AB"/>
    <w:rsid w:val="00BB29F5"/>
    <w:rsid w:val="00BB40E4"/>
    <w:rsid w:val="00BB52BD"/>
    <w:rsid w:val="00BD3D35"/>
    <w:rsid w:val="00BD4EFC"/>
    <w:rsid w:val="00BD741F"/>
    <w:rsid w:val="00BF0D38"/>
    <w:rsid w:val="00BF677C"/>
    <w:rsid w:val="00C0073E"/>
    <w:rsid w:val="00C20773"/>
    <w:rsid w:val="00C240C3"/>
    <w:rsid w:val="00C26306"/>
    <w:rsid w:val="00C3078B"/>
    <w:rsid w:val="00C40129"/>
    <w:rsid w:val="00C52826"/>
    <w:rsid w:val="00C52BDA"/>
    <w:rsid w:val="00C54136"/>
    <w:rsid w:val="00C66F9F"/>
    <w:rsid w:val="00C97D9F"/>
    <w:rsid w:val="00CA3AEC"/>
    <w:rsid w:val="00CA7367"/>
    <w:rsid w:val="00CB0AD7"/>
    <w:rsid w:val="00CB6AAF"/>
    <w:rsid w:val="00CC6489"/>
    <w:rsid w:val="00CD5612"/>
    <w:rsid w:val="00CE06F2"/>
    <w:rsid w:val="00CE4E2C"/>
    <w:rsid w:val="00CF18D0"/>
    <w:rsid w:val="00D10674"/>
    <w:rsid w:val="00D10FD4"/>
    <w:rsid w:val="00D32C46"/>
    <w:rsid w:val="00D34907"/>
    <w:rsid w:val="00D42145"/>
    <w:rsid w:val="00D43BAF"/>
    <w:rsid w:val="00D523AC"/>
    <w:rsid w:val="00D569C2"/>
    <w:rsid w:val="00D6259A"/>
    <w:rsid w:val="00D632CE"/>
    <w:rsid w:val="00D63D8D"/>
    <w:rsid w:val="00D71C21"/>
    <w:rsid w:val="00D723D4"/>
    <w:rsid w:val="00D90051"/>
    <w:rsid w:val="00D96DAC"/>
    <w:rsid w:val="00DB0C35"/>
    <w:rsid w:val="00DC3CB2"/>
    <w:rsid w:val="00DC3D0D"/>
    <w:rsid w:val="00DD6EC7"/>
    <w:rsid w:val="00DF1651"/>
    <w:rsid w:val="00E06BC4"/>
    <w:rsid w:val="00E107A9"/>
    <w:rsid w:val="00E21FE6"/>
    <w:rsid w:val="00E232D0"/>
    <w:rsid w:val="00E24336"/>
    <w:rsid w:val="00E246DD"/>
    <w:rsid w:val="00E27C20"/>
    <w:rsid w:val="00E4154A"/>
    <w:rsid w:val="00E435A5"/>
    <w:rsid w:val="00E45AA3"/>
    <w:rsid w:val="00E45C6F"/>
    <w:rsid w:val="00E47EF7"/>
    <w:rsid w:val="00E5715F"/>
    <w:rsid w:val="00E608F0"/>
    <w:rsid w:val="00E6119C"/>
    <w:rsid w:val="00E65D2E"/>
    <w:rsid w:val="00E706D4"/>
    <w:rsid w:val="00E70D4F"/>
    <w:rsid w:val="00E71AA7"/>
    <w:rsid w:val="00E82437"/>
    <w:rsid w:val="00E93675"/>
    <w:rsid w:val="00EA137B"/>
    <w:rsid w:val="00EA302A"/>
    <w:rsid w:val="00EA6FEB"/>
    <w:rsid w:val="00EC6085"/>
    <w:rsid w:val="00EC6C3E"/>
    <w:rsid w:val="00EE1E83"/>
    <w:rsid w:val="00EF2EBF"/>
    <w:rsid w:val="00F00D90"/>
    <w:rsid w:val="00F104C3"/>
    <w:rsid w:val="00F15D72"/>
    <w:rsid w:val="00F179AD"/>
    <w:rsid w:val="00F17ED9"/>
    <w:rsid w:val="00F2406D"/>
    <w:rsid w:val="00F26E14"/>
    <w:rsid w:val="00F35A2D"/>
    <w:rsid w:val="00F4068A"/>
    <w:rsid w:val="00F436EE"/>
    <w:rsid w:val="00F47A2D"/>
    <w:rsid w:val="00F524A1"/>
    <w:rsid w:val="00F5282B"/>
    <w:rsid w:val="00F55BD5"/>
    <w:rsid w:val="00F7119A"/>
    <w:rsid w:val="00F74ACF"/>
    <w:rsid w:val="00F775CF"/>
    <w:rsid w:val="00F83A14"/>
    <w:rsid w:val="00F92DDB"/>
    <w:rsid w:val="00F966D8"/>
    <w:rsid w:val="00FA4F44"/>
    <w:rsid w:val="00FB4222"/>
    <w:rsid w:val="00FC2D2F"/>
    <w:rsid w:val="00FC3427"/>
    <w:rsid w:val="00FF4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4479"/>
    <w:rPr>
      <w:sz w:val="24"/>
      <w:szCs w:val="24"/>
    </w:rPr>
  </w:style>
  <w:style w:type="paragraph" w:styleId="1">
    <w:name w:val="heading 1"/>
    <w:basedOn w:val="a"/>
    <w:next w:val="a"/>
    <w:qFormat/>
    <w:rsid w:val="0012447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124479"/>
    <w:pPr>
      <w:keepNext/>
      <w:ind w:firstLine="6660"/>
      <w:outlineLvl w:val="1"/>
    </w:pPr>
    <w:rPr>
      <w:rFonts w:eastAsia="SimSun"/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24479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124479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24479"/>
  </w:style>
  <w:style w:type="paragraph" w:customStyle="1" w:styleId="10">
    <w:name w:val="Таб1.наимен."/>
    <w:basedOn w:val="a"/>
    <w:next w:val="a"/>
    <w:rsid w:val="001244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6">
    <w:name w:val="Hyperlink"/>
    <w:basedOn w:val="a0"/>
    <w:uiPriority w:val="99"/>
    <w:rsid w:val="00124479"/>
    <w:rPr>
      <w:color w:val="0000FF"/>
      <w:u w:val="single"/>
    </w:rPr>
  </w:style>
  <w:style w:type="paragraph" w:customStyle="1" w:styleId="11">
    <w:name w:val="Стиль1"/>
    <w:basedOn w:val="a"/>
    <w:next w:val="a"/>
    <w:rsid w:val="001244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7">
    <w:name w:val="номер страницы"/>
    <w:basedOn w:val="a0"/>
    <w:rsid w:val="00124479"/>
  </w:style>
  <w:style w:type="paragraph" w:customStyle="1" w:styleId="1-0">
    <w:name w:val="Спис1-0"/>
    <w:basedOn w:val="a"/>
    <w:rsid w:val="00124479"/>
    <w:pPr>
      <w:numPr>
        <w:numId w:val="4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"/>
    <w:rsid w:val="00124479"/>
    <w:pPr>
      <w:numPr>
        <w:numId w:val="5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"/>
    <w:rsid w:val="00124479"/>
    <w:pPr>
      <w:numPr>
        <w:numId w:val="6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"/>
    <w:rsid w:val="00124479"/>
    <w:pPr>
      <w:numPr>
        <w:numId w:val="7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"/>
    <w:rsid w:val="001244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"/>
    <w:rsid w:val="001244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8">
    <w:name w:val="FollowedHyperlink"/>
    <w:basedOn w:val="a0"/>
    <w:rsid w:val="00124479"/>
    <w:rPr>
      <w:color w:val="800080"/>
      <w:u w:val="single"/>
    </w:rPr>
  </w:style>
  <w:style w:type="paragraph" w:styleId="a9">
    <w:name w:val="Body Text"/>
    <w:aliases w:val="Заг1,BO,ID,body indent,ändrad, ändrad,EHPT,Body Text2"/>
    <w:basedOn w:val="a"/>
    <w:rsid w:val="00124479"/>
    <w:pPr>
      <w:tabs>
        <w:tab w:val="left" w:pos="360"/>
      </w:tabs>
      <w:jc w:val="both"/>
    </w:pPr>
    <w:rPr>
      <w:szCs w:val="28"/>
    </w:rPr>
  </w:style>
  <w:style w:type="paragraph" w:styleId="aa">
    <w:name w:val="Normal (Web)"/>
    <w:aliases w:val="Обычный (веб) Знак Знак,Обычный (Web) Знак Знак Знак,Обычный (Web)"/>
    <w:basedOn w:val="a"/>
    <w:link w:val="ab"/>
    <w:rsid w:val="00124479"/>
    <w:pPr>
      <w:spacing w:after="90"/>
    </w:pPr>
    <w:rPr>
      <w:rFonts w:ascii="Verdana" w:hAnsi="Verdana"/>
      <w:color w:val="000000"/>
      <w:sz w:val="17"/>
      <w:szCs w:val="17"/>
    </w:rPr>
  </w:style>
  <w:style w:type="paragraph" w:styleId="ac">
    <w:name w:val="Balloon Text"/>
    <w:basedOn w:val="a"/>
    <w:semiHidden/>
    <w:rsid w:val="00124479"/>
    <w:rPr>
      <w:rFonts w:ascii="Tahoma" w:hAnsi="Tahoma" w:cs="Tahoma"/>
      <w:sz w:val="16"/>
      <w:szCs w:val="16"/>
    </w:rPr>
  </w:style>
  <w:style w:type="paragraph" w:styleId="ad">
    <w:name w:val="Body Text Indent"/>
    <w:basedOn w:val="a"/>
    <w:rsid w:val="00124479"/>
    <w:pPr>
      <w:spacing w:after="120"/>
      <w:ind w:left="283"/>
    </w:pPr>
  </w:style>
  <w:style w:type="paragraph" w:customStyle="1" w:styleId="ConsPlusNormal">
    <w:name w:val="ConsPlusNormal"/>
    <w:rsid w:val="002B444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Indent 2"/>
    <w:basedOn w:val="a"/>
    <w:rsid w:val="00A33A99"/>
    <w:pPr>
      <w:spacing w:after="120" w:line="480" w:lineRule="auto"/>
      <w:ind w:left="283"/>
    </w:pPr>
  </w:style>
  <w:style w:type="paragraph" w:styleId="HTML">
    <w:name w:val="HTML Preformatted"/>
    <w:basedOn w:val="a"/>
    <w:rsid w:val="00A926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Times12">
    <w:name w:val="Times 12"/>
    <w:basedOn w:val="a"/>
    <w:rsid w:val="00DB0C3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b">
    <w:name w:val="Обычный (веб) Знак"/>
    <w:aliases w:val="Обычный (веб) Знак Знак Знак,Обычный (Web) Знак Знак Знак Знак,Обычный (Web) Знак"/>
    <w:link w:val="aa"/>
    <w:rsid w:val="00F74ACF"/>
    <w:rPr>
      <w:rFonts w:ascii="Verdana" w:hAnsi="Verdana"/>
      <w:color w:val="000000"/>
      <w:sz w:val="17"/>
      <w:szCs w:val="17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36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8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1941</CharactersWithSpaces>
  <SharedDoc>false</SharedDoc>
  <HLinks>
    <vt:vector size="6" baseType="variant">
      <vt:variant>
        <vt:i4>1245191</vt:i4>
      </vt:variant>
      <vt:variant>
        <vt:i4>0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cp:lastModifiedBy>9894</cp:lastModifiedBy>
  <cp:revision>9</cp:revision>
  <cp:lastPrinted>2013-12-16T06:35:00Z</cp:lastPrinted>
  <dcterms:created xsi:type="dcterms:W3CDTF">2014-02-11T06:05:00Z</dcterms:created>
  <dcterms:modified xsi:type="dcterms:W3CDTF">2014-06-09T05:27:00Z</dcterms:modified>
</cp:coreProperties>
</file>