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A9095A">
      <w:pPr>
        <w:widowControl w:val="0"/>
        <w:spacing w:before="120"/>
        <w:ind w:left="6379"/>
        <w:jc w:val="both"/>
        <w:rPr>
          <w:b/>
        </w:rPr>
      </w:pPr>
      <w:r w:rsidRPr="00E84C6B">
        <w:rPr>
          <w:b/>
        </w:rPr>
        <w:t>«УТВЕРЖДАЮ»:</w:t>
      </w:r>
      <w:r>
        <w:rPr>
          <w:b/>
        </w:rPr>
        <w:t xml:space="preserve"> </w:t>
      </w:r>
    </w:p>
    <w:p w:rsidR="00E13F35" w:rsidRPr="00874048" w:rsidRDefault="002D21A6" w:rsidP="00A9095A">
      <w:pPr>
        <w:widowControl w:val="0"/>
        <w:spacing w:before="120"/>
        <w:ind w:left="6379"/>
      </w:pPr>
      <w:r>
        <w:t>Н</w:t>
      </w:r>
      <w:r w:rsidR="00E13F35" w:rsidRPr="00874048">
        <w:t>ачальник</w:t>
      </w:r>
      <w:r w:rsidR="00A9095A">
        <w:t xml:space="preserve"> У</w:t>
      </w:r>
      <w:r w:rsidR="00DE292E" w:rsidRPr="00874048">
        <w:t xml:space="preserve">правления </w:t>
      </w:r>
      <w:r w:rsidR="00E13F35" w:rsidRPr="00874048">
        <w:t>организации закупок</w:t>
      </w:r>
    </w:p>
    <w:p w:rsidR="00E13F35" w:rsidRPr="00874048" w:rsidRDefault="00E13F35" w:rsidP="00A9095A">
      <w:pPr>
        <w:widowControl w:val="0"/>
        <w:ind w:left="6379"/>
      </w:pPr>
      <w:r w:rsidRPr="00874048">
        <w:t>ФГУП «РосРАО»</w:t>
      </w:r>
    </w:p>
    <w:p w:rsidR="00E13F35" w:rsidRPr="00E84C6B" w:rsidRDefault="00DE292E" w:rsidP="00A9095A">
      <w:pPr>
        <w:widowControl w:val="0"/>
        <w:spacing w:before="240" w:after="120"/>
        <w:ind w:left="6379"/>
        <w:jc w:val="both"/>
      </w:pPr>
      <w:r>
        <w:t>_______________ А</w:t>
      </w:r>
      <w:r w:rsidR="00E13F35" w:rsidRPr="00874048">
        <w:t>.А.</w:t>
      </w:r>
      <w:r>
        <w:t xml:space="preserve"> Майоров</w:t>
      </w:r>
    </w:p>
    <w:p w:rsidR="00E13F35" w:rsidRPr="00E84C6B" w:rsidRDefault="00E13F35" w:rsidP="00A9095A">
      <w:pPr>
        <w:widowControl w:val="0"/>
        <w:tabs>
          <w:tab w:val="left" w:pos="9742"/>
        </w:tabs>
        <w:spacing w:before="120"/>
        <w:ind w:left="6379"/>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2D21A6" w:rsidRDefault="00CA2886" w:rsidP="002D21A6">
      <w:pPr>
        <w:pStyle w:val="af3"/>
        <w:widowControl w:val="0"/>
        <w:spacing w:before="0" w:beforeAutospacing="0" w:after="0" w:afterAutospacing="0"/>
        <w:jc w:val="center"/>
        <w:rPr>
          <w:sz w:val="28"/>
          <w:szCs w:val="28"/>
          <w:lang w:val="ru-RU"/>
        </w:rPr>
      </w:pPr>
      <w:r w:rsidRPr="00B94EDF">
        <w:rPr>
          <w:sz w:val="28"/>
          <w:szCs w:val="28"/>
          <w:lang w:val="ru-RU"/>
        </w:rPr>
        <w:t xml:space="preserve">открытый </w:t>
      </w:r>
      <w:r w:rsidR="00432E70" w:rsidRPr="00B94EDF">
        <w:rPr>
          <w:sz w:val="28"/>
          <w:szCs w:val="28"/>
          <w:lang w:val="ru-RU"/>
        </w:rPr>
        <w:t>аукцион</w:t>
      </w:r>
      <w:r w:rsidR="00FC3F64" w:rsidRPr="00B94EDF">
        <w:rPr>
          <w:sz w:val="28"/>
          <w:szCs w:val="28"/>
          <w:lang w:val="ru-RU"/>
        </w:rPr>
        <w:t xml:space="preserve"> </w:t>
      </w:r>
      <w:proofErr w:type="gramStart"/>
      <w:r w:rsidRPr="00B94EDF">
        <w:rPr>
          <w:sz w:val="28"/>
          <w:szCs w:val="28"/>
          <w:lang w:val="ru-RU"/>
        </w:rPr>
        <w:t xml:space="preserve">в электронной форме без квалификационного отбора на право </w:t>
      </w:r>
      <w:r w:rsidR="00E13F35" w:rsidRPr="00B94EDF">
        <w:rPr>
          <w:sz w:val="28"/>
          <w:szCs w:val="28"/>
          <w:lang w:val="ru-RU"/>
        </w:rPr>
        <w:t>заключения договора</w:t>
      </w:r>
      <w:r w:rsidR="002D21A6">
        <w:rPr>
          <w:sz w:val="28"/>
          <w:szCs w:val="28"/>
          <w:lang w:val="ru-RU"/>
        </w:rPr>
        <w:t xml:space="preserve">  </w:t>
      </w:r>
      <w:r w:rsidR="002D21A6" w:rsidRPr="006771DC">
        <w:rPr>
          <w:bCs/>
          <w:color w:val="000000"/>
          <w:sz w:val="28"/>
          <w:szCs w:val="28"/>
          <w:lang w:val="ru-RU"/>
        </w:rPr>
        <w:t xml:space="preserve">на </w:t>
      </w:r>
      <w:r w:rsidR="00B100AB" w:rsidRPr="006771DC">
        <w:rPr>
          <w:bCs/>
          <w:color w:val="000000"/>
          <w:sz w:val="28"/>
          <w:szCs w:val="28"/>
        </w:rPr>
        <w:t>п</w:t>
      </w:r>
      <w:r w:rsidR="00B100AB" w:rsidRPr="006771DC">
        <w:rPr>
          <w:color w:val="000000"/>
          <w:sz w:val="28"/>
          <w:szCs w:val="28"/>
        </w:rPr>
        <w:t>оставку контейнеров для нужд</w:t>
      </w:r>
      <w:proofErr w:type="gramEnd"/>
      <w:r w:rsidR="00B100AB" w:rsidRPr="006771DC">
        <w:rPr>
          <w:color w:val="000000"/>
          <w:sz w:val="28"/>
          <w:szCs w:val="28"/>
        </w:rPr>
        <w:t xml:space="preserve"> отделений филиала «Приволжский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2"/>
          <w:footerReference w:type="even" r:id="rId13"/>
          <w:headerReference w:type="first" r:id="rId14"/>
          <w:footerReference w:type="first" r:id="rId15"/>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99343212"/>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94EDF"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99343212" w:history="1">
        <w:r w:rsidR="00B94EDF" w:rsidRPr="00667164">
          <w:rPr>
            <w:rStyle w:val="afa"/>
            <w:bCs/>
          </w:rPr>
          <w:t>СОДЕРЖАНИЕ</w:t>
        </w:r>
        <w:r w:rsidR="00B94EDF">
          <w:rPr>
            <w:webHidden/>
          </w:rPr>
          <w:tab/>
        </w:r>
        <w:r w:rsidR="00B94EDF">
          <w:rPr>
            <w:webHidden/>
          </w:rPr>
          <w:fldChar w:fldCharType="begin"/>
        </w:r>
        <w:r w:rsidR="00B94EDF">
          <w:rPr>
            <w:webHidden/>
          </w:rPr>
          <w:instrText xml:space="preserve"> PAGEREF _Toc399343212 \h </w:instrText>
        </w:r>
        <w:r w:rsidR="00B94EDF">
          <w:rPr>
            <w:webHidden/>
          </w:rPr>
        </w:r>
        <w:r w:rsidR="00B94EDF">
          <w:rPr>
            <w:webHidden/>
          </w:rPr>
          <w:fldChar w:fldCharType="separate"/>
        </w:r>
        <w:r w:rsidR="002518B4">
          <w:rPr>
            <w:webHidden/>
          </w:rPr>
          <w:t>2</w:t>
        </w:r>
        <w:r w:rsidR="00B94EDF">
          <w:rPr>
            <w:webHidden/>
          </w:rPr>
          <w:fldChar w:fldCharType="end"/>
        </w:r>
      </w:hyperlink>
    </w:p>
    <w:p w:rsidR="00B94EDF" w:rsidRDefault="00822D6F">
      <w:pPr>
        <w:pStyle w:val="14"/>
        <w:rPr>
          <w:rFonts w:asciiTheme="minorHAnsi" w:eastAsiaTheme="minorEastAsia" w:hAnsiTheme="minorHAnsi" w:cstheme="minorBidi"/>
          <w:sz w:val="22"/>
          <w:szCs w:val="22"/>
        </w:rPr>
      </w:pPr>
      <w:hyperlink w:anchor="_Toc399343213" w:history="1">
        <w:r w:rsidR="00B94EDF" w:rsidRPr="00B94EDF">
          <w:rPr>
            <w:rStyle w:val="afa"/>
            <w:b/>
          </w:rPr>
          <w:t>ИЗВЕЩЕНИЕ О ПРОВЕДЕНИИ АУКЦИОНА В ЭЛЕКТРОННОЙ ФОРМЕ</w:t>
        </w:r>
        <w:r w:rsidR="00B94EDF">
          <w:rPr>
            <w:webHidden/>
          </w:rPr>
          <w:tab/>
        </w:r>
        <w:r w:rsidR="00B94EDF">
          <w:rPr>
            <w:webHidden/>
          </w:rPr>
          <w:fldChar w:fldCharType="begin"/>
        </w:r>
        <w:r w:rsidR="00B94EDF">
          <w:rPr>
            <w:webHidden/>
          </w:rPr>
          <w:instrText xml:space="preserve"> PAGEREF _Toc399343213 \h </w:instrText>
        </w:r>
        <w:r w:rsidR="00B94EDF">
          <w:rPr>
            <w:webHidden/>
          </w:rPr>
        </w:r>
        <w:r w:rsidR="00B94EDF">
          <w:rPr>
            <w:webHidden/>
          </w:rPr>
          <w:fldChar w:fldCharType="separate"/>
        </w:r>
        <w:r w:rsidR="002518B4">
          <w:rPr>
            <w:webHidden/>
          </w:rPr>
          <w:t>3</w:t>
        </w:r>
        <w:r w:rsidR="00B94EDF">
          <w:rPr>
            <w:webHidden/>
          </w:rPr>
          <w:fldChar w:fldCharType="end"/>
        </w:r>
      </w:hyperlink>
    </w:p>
    <w:p w:rsidR="00B94EDF" w:rsidRDefault="00822D6F">
      <w:pPr>
        <w:pStyle w:val="14"/>
        <w:rPr>
          <w:rFonts w:asciiTheme="minorHAnsi" w:eastAsiaTheme="minorEastAsia" w:hAnsiTheme="minorHAnsi" w:cstheme="minorBidi"/>
          <w:sz w:val="22"/>
          <w:szCs w:val="22"/>
        </w:rPr>
      </w:pPr>
      <w:hyperlink w:anchor="_Toc399343214" w:history="1">
        <w:r w:rsidR="00B94EDF" w:rsidRPr="00667164">
          <w:rPr>
            <w:rStyle w:val="afa"/>
            <w:b/>
          </w:rPr>
          <w:t>ЧАСТЬ 1</w:t>
        </w:r>
        <w:r w:rsidR="00B94EDF">
          <w:rPr>
            <w:webHidden/>
          </w:rPr>
          <w:tab/>
        </w:r>
        <w:r w:rsidR="00B94EDF">
          <w:rPr>
            <w:webHidden/>
          </w:rPr>
          <w:fldChar w:fldCharType="begin"/>
        </w:r>
        <w:r w:rsidR="00B94EDF">
          <w:rPr>
            <w:webHidden/>
          </w:rPr>
          <w:instrText xml:space="preserve"> PAGEREF _Toc399343214 \h </w:instrText>
        </w:r>
        <w:r w:rsidR="00B94EDF">
          <w:rPr>
            <w:webHidden/>
          </w:rPr>
        </w:r>
        <w:r w:rsidR="00B94EDF">
          <w:rPr>
            <w:webHidden/>
          </w:rPr>
          <w:fldChar w:fldCharType="separate"/>
        </w:r>
        <w:r w:rsidR="002518B4">
          <w:rPr>
            <w:webHidden/>
          </w:rPr>
          <w:t>6</w:t>
        </w:r>
        <w:r w:rsidR="00B94EDF">
          <w:rPr>
            <w:webHidden/>
          </w:rPr>
          <w:fldChar w:fldCharType="end"/>
        </w:r>
      </w:hyperlink>
    </w:p>
    <w:p w:rsidR="00B94EDF" w:rsidRPr="00B94EDF" w:rsidRDefault="00822D6F">
      <w:pPr>
        <w:pStyle w:val="14"/>
        <w:rPr>
          <w:rFonts w:eastAsiaTheme="minorEastAsia"/>
          <w:szCs w:val="24"/>
        </w:rPr>
      </w:pPr>
      <w:hyperlink w:anchor="_Toc399343215" w:history="1">
        <w:r w:rsidR="00B94EDF" w:rsidRPr="00B94EDF">
          <w:rPr>
            <w:rStyle w:val="afa"/>
            <w:szCs w:val="24"/>
          </w:rPr>
          <w:t>1.</w:t>
        </w:r>
        <w:r w:rsidR="00B94EDF" w:rsidRPr="00B94EDF">
          <w:rPr>
            <w:rFonts w:eastAsiaTheme="minorEastAsia"/>
            <w:szCs w:val="24"/>
          </w:rPr>
          <w:tab/>
        </w:r>
        <w:r w:rsidR="00B94EDF" w:rsidRPr="00B94EDF">
          <w:rPr>
            <w:rStyle w:val="afa"/>
            <w:b/>
            <w:szCs w:val="24"/>
          </w:rPr>
          <w:t>ТЕРМИНЫ И ОПРЕДЕЛЕНИЯ</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_Toc399343215 \h </w:instrText>
        </w:r>
        <w:r w:rsidR="00B94EDF" w:rsidRPr="00B94EDF">
          <w:rPr>
            <w:webHidden/>
            <w:szCs w:val="24"/>
          </w:rPr>
        </w:r>
        <w:r w:rsidR="00B94EDF" w:rsidRPr="00B94EDF">
          <w:rPr>
            <w:webHidden/>
            <w:szCs w:val="24"/>
          </w:rPr>
          <w:fldChar w:fldCharType="separate"/>
        </w:r>
        <w:r w:rsidR="002518B4">
          <w:rPr>
            <w:webHidden/>
            <w:szCs w:val="24"/>
          </w:rPr>
          <w:t>6</w:t>
        </w:r>
        <w:r w:rsidR="00B94EDF" w:rsidRPr="00B94EDF">
          <w:rPr>
            <w:webHidden/>
            <w:szCs w:val="24"/>
          </w:rPr>
          <w:fldChar w:fldCharType="end"/>
        </w:r>
      </w:hyperlink>
    </w:p>
    <w:p w:rsidR="00B94EDF" w:rsidRPr="00B94EDF" w:rsidRDefault="00822D6F">
      <w:pPr>
        <w:pStyle w:val="14"/>
        <w:rPr>
          <w:rFonts w:eastAsiaTheme="minorEastAsia"/>
          <w:szCs w:val="24"/>
        </w:rPr>
      </w:pPr>
      <w:hyperlink w:anchor="_Toc399343216" w:history="1">
        <w:r w:rsidR="00B94EDF" w:rsidRPr="00B94EDF">
          <w:rPr>
            <w:rStyle w:val="afa"/>
            <w:szCs w:val="24"/>
          </w:rPr>
          <w:t>2.</w:t>
        </w:r>
        <w:r w:rsidR="00B94EDF" w:rsidRPr="00B94EDF">
          <w:rPr>
            <w:rFonts w:eastAsiaTheme="minorEastAsia"/>
            <w:szCs w:val="24"/>
          </w:rPr>
          <w:tab/>
        </w:r>
        <w:r w:rsidR="00B94EDF" w:rsidRPr="00B94EDF">
          <w:rPr>
            <w:rStyle w:val="afa"/>
            <w:b/>
            <w:szCs w:val="24"/>
          </w:rPr>
          <w:t>ОБЩИЕ ПОЛОЖЕНИЯ</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_Toc399343216 \h </w:instrText>
        </w:r>
        <w:r w:rsidR="00B94EDF" w:rsidRPr="00B94EDF">
          <w:rPr>
            <w:webHidden/>
            <w:szCs w:val="24"/>
          </w:rPr>
        </w:r>
        <w:r w:rsidR="00B94EDF" w:rsidRPr="00B94EDF">
          <w:rPr>
            <w:webHidden/>
            <w:szCs w:val="24"/>
          </w:rPr>
          <w:fldChar w:fldCharType="separate"/>
        </w:r>
        <w:r w:rsidR="002518B4">
          <w:rPr>
            <w:webHidden/>
            <w:szCs w:val="24"/>
          </w:rPr>
          <w:t>8</w:t>
        </w:r>
        <w:r w:rsidR="00B94EDF" w:rsidRPr="00B94EDF">
          <w:rPr>
            <w:webHidden/>
            <w:szCs w:val="24"/>
          </w:rPr>
          <w:fldChar w:fldCharType="end"/>
        </w:r>
      </w:hyperlink>
    </w:p>
    <w:p w:rsidR="00B94EDF" w:rsidRPr="00B94EDF" w:rsidRDefault="00822D6F">
      <w:pPr>
        <w:pStyle w:val="14"/>
        <w:rPr>
          <w:rFonts w:eastAsiaTheme="minorEastAsia"/>
          <w:szCs w:val="24"/>
        </w:rPr>
      </w:pPr>
      <w:hyperlink w:anchor="_Toc399343217" w:history="1">
        <w:r w:rsidR="00B94EDF" w:rsidRPr="00B94EDF">
          <w:rPr>
            <w:rStyle w:val="afa"/>
            <w:szCs w:val="24"/>
          </w:rPr>
          <w:t>3.</w:t>
        </w:r>
        <w:r w:rsidR="00B94EDF" w:rsidRPr="00B94EDF">
          <w:rPr>
            <w:rFonts w:eastAsiaTheme="minorEastAsia"/>
            <w:szCs w:val="24"/>
          </w:rPr>
          <w:tab/>
        </w:r>
        <w:r w:rsidR="00B94EDF" w:rsidRPr="00B94EDF">
          <w:rPr>
            <w:rStyle w:val="afa"/>
            <w:b/>
            <w:szCs w:val="24"/>
          </w:rPr>
          <w:t>ТРЕБОВАНИЯ К УЧАСТНИКАМ АУКЦИОНА, ДОКУМЕНТАМ, ПРЕДОСТАВЛЯЕМЫМ В СОСТАВЕ ЗАЯВКИ НА УЧАСТИЕ В АУКЦИОНЕ</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_Toc399343217 \h </w:instrText>
        </w:r>
        <w:r w:rsidR="00B94EDF" w:rsidRPr="00B94EDF">
          <w:rPr>
            <w:webHidden/>
            <w:szCs w:val="24"/>
          </w:rPr>
        </w:r>
        <w:r w:rsidR="00B94EDF" w:rsidRPr="00B94EDF">
          <w:rPr>
            <w:webHidden/>
            <w:szCs w:val="24"/>
          </w:rPr>
          <w:fldChar w:fldCharType="separate"/>
        </w:r>
        <w:r w:rsidR="002518B4">
          <w:rPr>
            <w:webHidden/>
            <w:szCs w:val="24"/>
          </w:rPr>
          <w:t>12</w:t>
        </w:r>
        <w:r w:rsidR="00B94EDF" w:rsidRPr="00B94EDF">
          <w:rPr>
            <w:webHidden/>
            <w:szCs w:val="24"/>
          </w:rPr>
          <w:fldChar w:fldCharType="end"/>
        </w:r>
      </w:hyperlink>
    </w:p>
    <w:p w:rsidR="00B94EDF" w:rsidRPr="00B94EDF" w:rsidRDefault="00822D6F">
      <w:pPr>
        <w:pStyle w:val="14"/>
        <w:rPr>
          <w:rFonts w:eastAsiaTheme="minorEastAsia"/>
          <w:szCs w:val="24"/>
        </w:rPr>
      </w:pPr>
      <w:hyperlink w:anchor="_Toc399343218" w:history="1">
        <w:r w:rsidR="00B94EDF" w:rsidRPr="00B94EDF">
          <w:rPr>
            <w:rStyle w:val="afa"/>
            <w:szCs w:val="24"/>
          </w:rPr>
          <w:t>4.</w:t>
        </w:r>
        <w:r w:rsidR="00B94EDF" w:rsidRPr="00B94EDF">
          <w:rPr>
            <w:rFonts w:eastAsiaTheme="minorEastAsia"/>
            <w:szCs w:val="24"/>
          </w:rPr>
          <w:tab/>
        </w:r>
        <w:r w:rsidR="00B94EDF" w:rsidRPr="00B94EDF">
          <w:rPr>
            <w:rStyle w:val="afa"/>
            <w:b/>
            <w:szCs w:val="24"/>
          </w:rPr>
          <w:t>ПОРЯДОК ПРОВЕДЕНИЯ АУКЦИОНА</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_Toc399343218 \h </w:instrText>
        </w:r>
        <w:r w:rsidR="00B94EDF" w:rsidRPr="00B94EDF">
          <w:rPr>
            <w:webHidden/>
            <w:szCs w:val="24"/>
          </w:rPr>
        </w:r>
        <w:r w:rsidR="00B94EDF" w:rsidRPr="00B94EDF">
          <w:rPr>
            <w:webHidden/>
            <w:szCs w:val="24"/>
          </w:rPr>
          <w:fldChar w:fldCharType="separate"/>
        </w:r>
        <w:r w:rsidR="002518B4">
          <w:rPr>
            <w:webHidden/>
            <w:szCs w:val="24"/>
          </w:rPr>
          <w:t>16</w:t>
        </w:r>
        <w:r w:rsidR="00B94EDF" w:rsidRPr="00B94EDF">
          <w:rPr>
            <w:webHidden/>
            <w:szCs w:val="24"/>
          </w:rPr>
          <w:fldChar w:fldCharType="end"/>
        </w:r>
      </w:hyperlink>
    </w:p>
    <w:p w:rsidR="00B94EDF" w:rsidRPr="00B94EDF" w:rsidRDefault="00822D6F">
      <w:pPr>
        <w:pStyle w:val="14"/>
        <w:rPr>
          <w:rFonts w:eastAsiaTheme="minorEastAsia"/>
          <w:szCs w:val="24"/>
        </w:rPr>
      </w:pPr>
      <w:hyperlink w:anchor="_Toc399343219" w:history="1">
        <w:r w:rsidR="00B94EDF" w:rsidRPr="00B94EDF">
          <w:rPr>
            <w:rStyle w:val="afa"/>
            <w:szCs w:val="24"/>
          </w:rPr>
          <w:t>5.</w:t>
        </w:r>
        <w:r w:rsidR="00B94EDF" w:rsidRPr="00B94EDF">
          <w:rPr>
            <w:rFonts w:eastAsiaTheme="minorEastAsia"/>
            <w:szCs w:val="24"/>
          </w:rPr>
          <w:tab/>
        </w:r>
        <w:r w:rsidR="00B94EDF" w:rsidRPr="00B94EDF">
          <w:rPr>
            <w:rStyle w:val="afa"/>
            <w:b/>
            <w:szCs w:val="24"/>
          </w:rPr>
          <w:t>ИНФОРМАЦИОННАЯ КАРТА АУКЦИОНА</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_Toc399343219 \h </w:instrText>
        </w:r>
        <w:r w:rsidR="00B94EDF" w:rsidRPr="00B94EDF">
          <w:rPr>
            <w:webHidden/>
            <w:szCs w:val="24"/>
          </w:rPr>
        </w:r>
        <w:r w:rsidR="00B94EDF" w:rsidRPr="00B94EDF">
          <w:rPr>
            <w:webHidden/>
            <w:szCs w:val="24"/>
          </w:rPr>
          <w:fldChar w:fldCharType="separate"/>
        </w:r>
        <w:r w:rsidR="002518B4">
          <w:rPr>
            <w:webHidden/>
            <w:szCs w:val="24"/>
          </w:rPr>
          <w:t>35</w:t>
        </w:r>
        <w:r w:rsidR="00B94EDF" w:rsidRPr="00B94EDF">
          <w:rPr>
            <w:webHidden/>
            <w:szCs w:val="24"/>
          </w:rPr>
          <w:fldChar w:fldCharType="end"/>
        </w:r>
      </w:hyperlink>
    </w:p>
    <w:p w:rsidR="00B94EDF" w:rsidRPr="00B94EDF" w:rsidRDefault="00822D6F">
      <w:pPr>
        <w:pStyle w:val="14"/>
        <w:rPr>
          <w:rFonts w:eastAsiaTheme="minorEastAsia"/>
          <w:szCs w:val="24"/>
        </w:rPr>
      </w:pPr>
      <w:hyperlink w:anchor="_Toc399343220" w:history="1">
        <w:r w:rsidR="00B94EDF" w:rsidRPr="00B94EDF">
          <w:rPr>
            <w:rStyle w:val="afa"/>
            <w:szCs w:val="24"/>
          </w:rPr>
          <w:t>6.</w:t>
        </w:r>
        <w:r w:rsidR="00B94EDF" w:rsidRPr="00B94EDF">
          <w:rPr>
            <w:rFonts w:eastAsiaTheme="minorEastAsia"/>
            <w:szCs w:val="24"/>
          </w:rPr>
          <w:tab/>
        </w:r>
        <w:r w:rsidR="00B94EDF" w:rsidRPr="00B94EDF">
          <w:rPr>
            <w:rStyle w:val="afa"/>
            <w:b/>
            <w:szCs w:val="24"/>
          </w:rPr>
          <w:t>ОБРАЗЦЫ ФОРМ ОСНОВНЫХ ДОКУМЕНТОВ, ВКЛЮЧАЕМЫХ В ЗАЯВКУ НА УЧАСТИЕ В АУКЦИОНЕ</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_Toc399343220 \h </w:instrText>
        </w:r>
        <w:r w:rsidR="00B94EDF" w:rsidRPr="00B94EDF">
          <w:rPr>
            <w:webHidden/>
            <w:szCs w:val="24"/>
          </w:rPr>
        </w:r>
        <w:r w:rsidR="00B94EDF" w:rsidRPr="00B94EDF">
          <w:rPr>
            <w:webHidden/>
            <w:szCs w:val="24"/>
          </w:rPr>
          <w:fldChar w:fldCharType="separate"/>
        </w:r>
        <w:r w:rsidR="002518B4">
          <w:rPr>
            <w:webHidden/>
            <w:szCs w:val="24"/>
          </w:rPr>
          <w:t>45</w:t>
        </w:r>
        <w:r w:rsidR="00B94EDF" w:rsidRPr="00B94EDF">
          <w:rPr>
            <w:webHidden/>
            <w:szCs w:val="24"/>
          </w:rPr>
          <w:fldChar w:fldCharType="end"/>
        </w:r>
      </w:hyperlink>
    </w:p>
    <w:p w:rsidR="00B94EDF" w:rsidRPr="00B94EDF" w:rsidRDefault="00822D6F">
      <w:pPr>
        <w:pStyle w:val="28"/>
        <w:rPr>
          <w:rFonts w:ascii="Times New Roman" w:eastAsiaTheme="minorEastAsia" w:hAnsi="Times New Roman" w:cs="Times New Roman"/>
          <w:b w:val="0"/>
          <w:bCs w:val="0"/>
          <w:sz w:val="24"/>
          <w:szCs w:val="24"/>
        </w:rPr>
      </w:pPr>
      <w:hyperlink w:anchor="_Toc399343221" w:history="1">
        <w:r w:rsidR="00B94EDF" w:rsidRPr="00B94EDF">
          <w:rPr>
            <w:rStyle w:val="afa"/>
            <w:rFonts w:ascii="Times New Roman" w:hAnsi="Times New Roman" w:cs="Times New Roman"/>
            <w:b w:val="0"/>
            <w:sz w:val="24"/>
            <w:szCs w:val="24"/>
          </w:rPr>
          <w:t>ЧАСТЬ 1 ЗАЯВКИ НА УЧАСТИЕ В АУКЦИОНЕ (Форма 1)</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_Toc399343221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2518B4">
          <w:rPr>
            <w:rFonts w:ascii="Times New Roman" w:hAnsi="Times New Roman" w:cs="Times New Roman"/>
            <w:b w:val="0"/>
            <w:webHidden/>
            <w:sz w:val="24"/>
            <w:szCs w:val="24"/>
          </w:rPr>
          <w:t>45</w:t>
        </w:r>
        <w:r w:rsidR="00B94EDF" w:rsidRPr="00B94EDF">
          <w:rPr>
            <w:rFonts w:ascii="Times New Roman" w:hAnsi="Times New Roman" w:cs="Times New Roman"/>
            <w:b w:val="0"/>
            <w:webHidden/>
            <w:sz w:val="24"/>
            <w:szCs w:val="24"/>
          </w:rPr>
          <w:fldChar w:fldCharType="end"/>
        </w:r>
      </w:hyperlink>
    </w:p>
    <w:p w:rsidR="00B94EDF" w:rsidRPr="00B94EDF" w:rsidRDefault="00822D6F">
      <w:pPr>
        <w:pStyle w:val="28"/>
        <w:rPr>
          <w:rFonts w:ascii="Times New Roman" w:eastAsiaTheme="minorEastAsia" w:hAnsi="Times New Roman" w:cs="Times New Roman"/>
          <w:b w:val="0"/>
          <w:bCs w:val="0"/>
          <w:sz w:val="24"/>
          <w:szCs w:val="24"/>
        </w:rPr>
      </w:pPr>
      <w:hyperlink w:anchor="_Toc399343222" w:history="1">
        <w:r w:rsidR="00B94EDF" w:rsidRPr="00B94EDF">
          <w:rPr>
            <w:rStyle w:val="afa"/>
            <w:rFonts w:ascii="Times New Roman" w:hAnsi="Times New Roman" w:cs="Times New Roman"/>
            <w:b w:val="0"/>
            <w:sz w:val="24"/>
            <w:szCs w:val="24"/>
          </w:rPr>
          <w:t>ТЕХНИЧЕСКОЕ ПРЕДЛОЖЕНИЕ (Форма 2)</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_Toc399343222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2518B4">
          <w:rPr>
            <w:rFonts w:ascii="Times New Roman" w:hAnsi="Times New Roman" w:cs="Times New Roman"/>
            <w:b w:val="0"/>
            <w:webHidden/>
            <w:sz w:val="24"/>
            <w:szCs w:val="24"/>
          </w:rPr>
          <w:t>47</w:t>
        </w:r>
        <w:r w:rsidR="00B94EDF" w:rsidRPr="00B94EDF">
          <w:rPr>
            <w:rFonts w:ascii="Times New Roman" w:hAnsi="Times New Roman" w:cs="Times New Roman"/>
            <w:b w:val="0"/>
            <w:webHidden/>
            <w:sz w:val="24"/>
            <w:szCs w:val="24"/>
          </w:rPr>
          <w:fldChar w:fldCharType="end"/>
        </w:r>
      </w:hyperlink>
    </w:p>
    <w:p w:rsidR="00B94EDF" w:rsidRPr="00B94EDF" w:rsidRDefault="00822D6F">
      <w:pPr>
        <w:pStyle w:val="28"/>
        <w:rPr>
          <w:rFonts w:ascii="Times New Roman" w:eastAsiaTheme="minorEastAsia" w:hAnsi="Times New Roman" w:cs="Times New Roman"/>
          <w:b w:val="0"/>
          <w:bCs w:val="0"/>
          <w:sz w:val="24"/>
          <w:szCs w:val="24"/>
        </w:rPr>
      </w:pPr>
      <w:hyperlink w:anchor="_Toc399343223" w:history="1">
        <w:r w:rsidR="00B94EDF" w:rsidRPr="00B94EDF">
          <w:rPr>
            <w:rStyle w:val="afa"/>
            <w:rFonts w:ascii="Times New Roman" w:hAnsi="Times New Roman" w:cs="Times New Roman"/>
            <w:b w:val="0"/>
            <w:sz w:val="24"/>
            <w:szCs w:val="24"/>
          </w:rPr>
          <w:t>ЧАСТЬ 2 ЗАЯВКИ НА УЧАСТИЕ В АУКЦИОНЕ (Форма 3)</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_Toc399343223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2518B4">
          <w:rPr>
            <w:rFonts w:ascii="Times New Roman" w:hAnsi="Times New Roman" w:cs="Times New Roman"/>
            <w:b w:val="0"/>
            <w:webHidden/>
            <w:sz w:val="24"/>
            <w:szCs w:val="24"/>
          </w:rPr>
          <w:t>49</w:t>
        </w:r>
        <w:r w:rsidR="00B94EDF" w:rsidRPr="00B94EDF">
          <w:rPr>
            <w:rFonts w:ascii="Times New Roman" w:hAnsi="Times New Roman" w:cs="Times New Roman"/>
            <w:b w:val="0"/>
            <w:webHidden/>
            <w:sz w:val="24"/>
            <w:szCs w:val="24"/>
          </w:rPr>
          <w:fldChar w:fldCharType="end"/>
        </w:r>
      </w:hyperlink>
    </w:p>
    <w:p w:rsidR="00B94EDF" w:rsidRPr="00B94EDF" w:rsidRDefault="00822D6F">
      <w:pPr>
        <w:pStyle w:val="28"/>
        <w:rPr>
          <w:rFonts w:ascii="Times New Roman" w:eastAsiaTheme="minorEastAsia" w:hAnsi="Times New Roman" w:cs="Times New Roman"/>
          <w:b w:val="0"/>
          <w:bCs w:val="0"/>
          <w:sz w:val="24"/>
          <w:szCs w:val="24"/>
        </w:rPr>
      </w:pPr>
      <w:hyperlink w:anchor="_Toc399343224" w:history="1">
        <w:r w:rsidR="00B94EDF" w:rsidRPr="00B94EDF">
          <w:rPr>
            <w:rStyle w:val="afa"/>
            <w:rFonts w:ascii="Times New Roman" w:hAnsi="Times New Roman" w:cs="Times New Roman"/>
            <w:b w:val="0"/>
            <w:sz w:val="24"/>
            <w:szCs w:val="24"/>
          </w:rPr>
          <w:t>АНКЕТА УЧАСТНИКА АУКЦИОНА (Форма 4)</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_Toc399343224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2518B4">
          <w:rPr>
            <w:rFonts w:ascii="Times New Roman" w:hAnsi="Times New Roman" w:cs="Times New Roman"/>
            <w:b w:val="0"/>
            <w:webHidden/>
            <w:sz w:val="24"/>
            <w:szCs w:val="24"/>
          </w:rPr>
          <w:t>52</w:t>
        </w:r>
        <w:r w:rsidR="00B94EDF" w:rsidRPr="00B94EDF">
          <w:rPr>
            <w:rFonts w:ascii="Times New Roman" w:hAnsi="Times New Roman" w:cs="Times New Roman"/>
            <w:b w:val="0"/>
            <w:webHidden/>
            <w:sz w:val="24"/>
            <w:szCs w:val="24"/>
          </w:rPr>
          <w:fldChar w:fldCharType="end"/>
        </w:r>
      </w:hyperlink>
    </w:p>
    <w:p w:rsidR="00B94EDF" w:rsidRPr="00B94EDF" w:rsidRDefault="00822D6F" w:rsidP="00B94EDF">
      <w:pPr>
        <w:pStyle w:val="28"/>
        <w:ind w:left="426" w:firstLine="0"/>
        <w:rPr>
          <w:rFonts w:ascii="Times New Roman" w:eastAsiaTheme="minorEastAsia" w:hAnsi="Times New Roman" w:cs="Times New Roman"/>
          <w:b w:val="0"/>
          <w:bCs w:val="0"/>
          <w:sz w:val="24"/>
          <w:szCs w:val="24"/>
        </w:rPr>
      </w:pPr>
      <w:hyperlink w:anchor="_Toc399343225" w:history="1"/>
    </w:p>
    <w:p w:rsidR="00C87330" w:rsidRPr="00B63621" w:rsidRDefault="00C87330" w:rsidP="00600E86">
      <w:pPr>
        <w:rPr>
          <w:bCs/>
          <w:sz w:val="28"/>
          <w:szCs w:val="28"/>
        </w:rPr>
        <w:sectPr w:rsidR="00C87330" w:rsidRPr="00B63621" w:rsidSect="00F22B44">
          <w:headerReference w:type="default" r:id="rId16"/>
          <w:footerReference w:type="default" r:id="rId17"/>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99343213"/>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151A98"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Форма</w:t>
      </w:r>
      <w:r w:rsidR="00A415BA" w:rsidRPr="00151A98">
        <w:rPr>
          <w:rFonts w:ascii="Times New Roman" w:hAnsi="Times New Roman"/>
          <w:b/>
          <w:sz w:val="24"/>
          <w:szCs w:val="24"/>
        </w:rPr>
        <w:t xml:space="preserve"> и способ</w:t>
      </w:r>
      <w:r w:rsidRPr="00151A98">
        <w:rPr>
          <w:rFonts w:ascii="Times New Roman" w:hAnsi="Times New Roman"/>
          <w:b/>
          <w:sz w:val="24"/>
          <w:szCs w:val="24"/>
        </w:rPr>
        <w:t xml:space="preserve"> процедуры закупки:</w:t>
      </w:r>
      <w:r w:rsidRPr="00151A98">
        <w:rPr>
          <w:rFonts w:ascii="Times New Roman" w:hAnsi="Times New Roman"/>
          <w:sz w:val="24"/>
          <w:szCs w:val="24"/>
        </w:rPr>
        <w:t xml:space="preserve"> Открытый </w:t>
      </w:r>
      <w:r w:rsidR="00432E70" w:rsidRPr="00151A98">
        <w:rPr>
          <w:rFonts w:ascii="Times New Roman" w:hAnsi="Times New Roman"/>
          <w:sz w:val="24"/>
          <w:szCs w:val="24"/>
        </w:rPr>
        <w:t>аукцион</w:t>
      </w:r>
      <w:r w:rsidRPr="00151A98">
        <w:rPr>
          <w:rFonts w:ascii="Times New Roman" w:hAnsi="Times New Roman"/>
          <w:sz w:val="24"/>
          <w:szCs w:val="24"/>
        </w:rPr>
        <w:t xml:space="preserve"> </w:t>
      </w:r>
      <w:r w:rsidR="000A1961" w:rsidRPr="00151A98">
        <w:rPr>
          <w:rFonts w:ascii="Times New Roman" w:hAnsi="Times New Roman"/>
          <w:sz w:val="24"/>
          <w:szCs w:val="24"/>
        </w:rPr>
        <w:t xml:space="preserve">в электронной форме </w:t>
      </w:r>
      <w:r w:rsidRPr="00151A98">
        <w:rPr>
          <w:rFonts w:ascii="Times New Roman" w:hAnsi="Times New Roman"/>
          <w:sz w:val="24"/>
          <w:szCs w:val="24"/>
        </w:rPr>
        <w:t>без квалификационного отбора</w:t>
      </w:r>
      <w:r w:rsidR="007E559C" w:rsidRPr="00151A98">
        <w:rPr>
          <w:rFonts w:ascii="Times New Roman" w:hAnsi="Times New Roman"/>
          <w:sz w:val="24"/>
          <w:szCs w:val="24"/>
        </w:rPr>
        <w:t>.</w:t>
      </w:r>
    </w:p>
    <w:p w:rsidR="00C87330" w:rsidRPr="00151A98"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Заказчик:</w:t>
      </w:r>
      <w:r w:rsidRPr="00151A98">
        <w:rPr>
          <w:rFonts w:ascii="Times New Roman" w:hAnsi="Times New Roman"/>
          <w:sz w:val="24"/>
          <w:szCs w:val="24"/>
        </w:rPr>
        <w:t xml:space="preserve"> </w:t>
      </w:r>
      <w:r w:rsidR="00632D02" w:rsidRPr="00151A98">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32D02" w:rsidRPr="00151A98" w:rsidRDefault="00632D02" w:rsidP="00632D02">
      <w:pPr>
        <w:pStyle w:val="af3"/>
        <w:widowControl w:val="0"/>
        <w:spacing w:before="0" w:beforeAutospacing="0" w:after="0" w:afterAutospacing="0"/>
        <w:ind w:firstLine="1276"/>
        <w:jc w:val="both"/>
      </w:pPr>
      <w:r w:rsidRPr="00151A98">
        <w:t xml:space="preserve">Место нахождения: 119017, г. Москва, </w:t>
      </w:r>
      <w:proofErr w:type="spellStart"/>
      <w:r w:rsidRPr="00151A98">
        <w:t>Пыжевский</w:t>
      </w:r>
      <w:proofErr w:type="spellEnd"/>
      <w:r w:rsidRPr="00151A98">
        <w:t xml:space="preserve"> пер., д. 6.</w:t>
      </w:r>
    </w:p>
    <w:p w:rsidR="00632D02" w:rsidRPr="00151A98" w:rsidRDefault="00632D02" w:rsidP="00632D02">
      <w:pPr>
        <w:pStyle w:val="af3"/>
        <w:widowControl w:val="0"/>
        <w:spacing w:before="0" w:beforeAutospacing="0" w:after="0" w:afterAutospacing="0"/>
        <w:ind w:firstLine="1276"/>
        <w:jc w:val="both"/>
      </w:pPr>
      <w:r w:rsidRPr="00151A98">
        <w:t>Почтовый адрес: 119017, г. Москва, Большая Ордынка, д. 24.</w:t>
      </w:r>
    </w:p>
    <w:p w:rsidR="00632D02" w:rsidRPr="00151A98" w:rsidRDefault="00632D02" w:rsidP="00632D02">
      <w:pPr>
        <w:widowControl w:val="0"/>
        <w:ind w:firstLine="1276"/>
        <w:jc w:val="both"/>
      </w:pPr>
      <w:r w:rsidRPr="00151A98">
        <w:t>Тел.: (495) 710-76-48; факс: (495) 710-76-50.</w:t>
      </w:r>
    </w:p>
    <w:p w:rsidR="00C87330" w:rsidRPr="00151A98"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 xml:space="preserve">Организатор </w:t>
      </w:r>
      <w:r w:rsidR="00432E70" w:rsidRPr="00151A98">
        <w:rPr>
          <w:rFonts w:ascii="Times New Roman" w:hAnsi="Times New Roman"/>
          <w:b/>
          <w:sz w:val="24"/>
          <w:szCs w:val="24"/>
        </w:rPr>
        <w:t>аукцион</w:t>
      </w:r>
      <w:r w:rsidR="00FC3F64" w:rsidRPr="00151A98">
        <w:rPr>
          <w:rFonts w:ascii="Times New Roman" w:hAnsi="Times New Roman"/>
          <w:b/>
          <w:sz w:val="24"/>
          <w:szCs w:val="24"/>
        </w:rPr>
        <w:t>а</w:t>
      </w:r>
      <w:r w:rsidRPr="00151A98">
        <w:rPr>
          <w:rFonts w:ascii="Times New Roman" w:hAnsi="Times New Roman"/>
          <w:b/>
          <w:sz w:val="24"/>
          <w:szCs w:val="24"/>
        </w:rPr>
        <w:t>:</w:t>
      </w:r>
      <w:r w:rsidR="00632D02" w:rsidRPr="00151A9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w:t>
      </w:r>
    </w:p>
    <w:p w:rsidR="00632D02" w:rsidRPr="00151A98" w:rsidRDefault="00632D02" w:rsidP="00632D02">
      <w:pPr>
        <w:pStyle w:val="af3"/>
        <w:widowControl w:val="0"/>
        <w:spacing w:before="0" w:beforeAutospacing="0" w:after="0" w:afterAutospacing="0"/>
        <w:ind w:firstLine="1276"/>
        <w:jc w:val="both"/>
      </w:pPr>
      <w:r w:rsidRPr="00151A98">
        <w:t xml:space="preserve">Место нахождения: 119017, г. Москва, </w:t>
      </w:r>
      <w:proofErr w:type="spellStart"/>
      <w:r w:rsidRPr="00151A98">
        <w:t>Пыжевский</w:t>
      </w:r>
      <w:proofErr w:type="spellEnd"/>
      <w:r w:rsidRPr="00151A98">
        <w:t xml:space="preserve"> пер., д. 6.</w:t>
      </w:r>
    </w:p>
    <w:p w:rsidR="00632D02" w:rsidRPr="00151A98" w:rsidRDefault="00632D02" w:rsidP="00632D02">
      <w:pPr>
        <w:pStyle w:val="af3"/>
        <w:widowControl w:val="0"/>
        <w:spacing w:before="0" w:beforeAutospacing="0" w:after="0" w:afterAutospacing="0"/>
        <w:ind w:firstLine="1276"/>
        <w:jc w:val="both"/>
      </w:pPr>
      <w:r w:rsidRPr="00151A98">
        <w:t>Почтовый адрес: 119017, г. Москва, Большая Ордынка, д. 24.</w:t>
      </w:r>
    </w:p>
    <w:p w:rsidR="00632D02" w:rsidRPr="00151A98" w:rsidRDefault="00632D02" w:rsidP="00632D02">
      <w:pPr>
        <w:widowControl w:val="0"/>
        <w:ind w:firstLine="1276"/>
        <w:jc w:val="both"/>
      </w:pPr>
      <w:r w:rsidRPr="00151A98">
        <w:t xml:space="preserve">Тел.: (495) 710-76-48; факс: (495) 710-76-50; эл. почта: </w:t>
      </w:r>
      <w:hyperlink r:id="rId18" w:history="1">
        <w:r w:rsidRPr="00151A98">
          <w:rPr>
            <w:rStyle w:val="afa"/>
          </w:rPr>
          <w:t>zakupki@rosrao.r</w:t>
        </w:r>
        <w:r w:rsidRPr="00151A98">
          <w:rPr>
            <w:rStyle w:val="afa"/>
            <w:lang w:val="en-US"/>
          </w:rPr>
          <w:t>u</w:t>
        </w:r>
      </w:hyperlink>
      <w:r w:rsidRPr="00151A98">
        <w:t>.</w:t>
      </w:r>
    </w:p>
    <w:p w:rsidR="00632D02" w:rsidRPr="00151A98" w:rsidRDefault="00632D02" w:rsidP="00632D02">
      <w:pPr>
        <w:widowControl w:val="0"/>
        <w:ind w:firstLine="1276"/>
        <w:jc w:val="both"/>
      </w:pPr>
      <w:r w:rsidRPr="00151A98">
        <w:rPr>
          <w:b/>
        </w:rPr>
        <w:t>Контактное лицо:</w:t>
      </w:r>
      <w:r w:rsidRPr="00151A98">
        <w:t xml:space="preserve"> </w:t>
      </w:r>
      <w:r w:rsidR="00C22133" w:rsidRPr="00151A98">
        <w:t>Майоров Андрей Андреевич</w:t>
      </w:r>
      <w:r w:rsidRPr="00151A98">
        <w:t>.</w:t>
      </w:r>
    </w:p>
    <w:p w:rsidR="00C87330" w:rsidRPr="00151A98" w:rsidRDefault="00C87330" w:rsidP="007F2E4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Предмет договора:</w:t>
      </w:r>
      <w:r w:rsidRPr="00151A98">
        <w:rPr>
          <w:rFonts w:ascii="Times New Roman" w:hAnsi="Times New Roman"/>
          <w:sz w:val="24"/>
          <w:szCs w:val="24"/>
        </w:rPr>
        <w:t xml:space="preserve"> </w:t>
      </w:r>
      <w:r w:rsidR="00483970" w:rsidRPr="00151A98">
        <w:rPr>
          <w:rFonts w:ascii="Times New Roman" w:hAnsi="Times New Roman"/>
          <w:bCs/>
          <w:color w:val="000000"/>
          <w:sz w:val="24"/>
          <w:szCs w:val="24"/>
        </w:rPr>
        <w:t xml:space="preserve">Право заключения </w:t>
      </w:r>
      <w:r w:rsidR="00483970" w:rsidRPr="00151A98">
        <w:rPr>
          <w:rFonts w:ascii="Times New Roman" w:hAnsi="Times New Roman"/>
          <w:sz w:val="24"/>
          <w:szCs w:val="24"/>
        </w:rPr>
        <w:t>договора</w:t>
      </w:r>
      <w:r w:rsidR="00483970" w:rsidRPr="00151A98">
        <w:rPr>
          <w:rFonts w:ascii="Times New Roman" w:hAnsi="Times New Roman"/>
          <w:bCs/>
          <w:color w:val="000000"/>
          <w:sz w:val="24"/>
          <w:szCs w:val="24"/>
        </w:rPr>
        <w:t xml:space="preserve"> на </w:t>
      </w:r>
      <w:r w:rsidR="00156C0E" w:rsidRPr="00151A98">
        <w:rPr>
          <w:rFonts w:ascii="Times New Roman" w:hAnsi="Times New Roman"/>
          <w:bCs/>
          <w:color w:val="000000"/>
          <w:sz w:val="24"/>
          <w:szCs w:val="24"/>
        </w:rPr>
        <w:t>п</w:t>
      </w:r>
      <w:r w:rsidR="00156C0E" w:rsidRPr="00151A98">
        <w:rPr>
          <w:rFonts w:ascii="Times New Roman" w:hAnsi="Times New Roman"/>
          <w:color w:val="000000"/>
          <w:sz w:val="24"/>
          <w:szCs w:val="24"/>
        </w:rPr>
        <w:t>оставку контейнеров для нужд отделений филиала «Приволжский территориальный округ» ФГУП «РосРАО»</w:t>
      </w:r>
      <w:r w:rsidR="003312BA" w:rsidRPr="00151A98">
        <w:rPr>
          <w:rFonts w:ascii="Times New Roman" w:hAnsi="Times New Roman"/>
          <w:bCs/>
          <w:color w:val="000000"/>
          <w:sz w:val="24"/>
          <w:szCs w:val="24"/>
        </w:rPr>
        <w:t>.</w:t>
      </w:r>
    </w:p>
    <w:p w:rsidR="00C87330" w:rsidRPr="00151A98"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Состав и объем поставки товара, выполнения работ или оказания услуг:</w:t>
      </w:r>
      <w:r w:rsidRPr="00151A98">
        <w:rPr>
          <w:rFonts w:ascii="Times New Roman" w:hAnsi="Times New Roman"/>
          <w:sz w:val="24"/>
          <w:szCs w:val="24"/>
        </w:rPr>
        <w:t xml:space="preserve"> В соответствии с </w:t>
      </w:r>
      <w:r w:rsidRPr="00151A98">
        <w:rPr>
          <w:rFonts w:ascii="Times New Roman" w:hAnsi="Times New Roman"/>
          <w:sz w:val="24"/>
          <w:szCs w:val="24"/>
          <w:u w:val="single"/>
        </w:rPr>
        <w:t>Томом 2 «ТЕХНИЧЕСКАЯ ЧАСТЬ»</w:t>
      </w:r>
      <w:r w:rsidRPr="00151A98">
        <w:rPr>
          <w:rFonts w:ascii="Times New Roman" w:hAnsi="Times New Roman"/>
          <w:sz w:val="24"/>
          <w:szCs w:val="24"/>
        </w:rPr>
        <w:t>.</w:t>
      </w:r>
    </w:p>
    <w:p w:rsidR="00483970" w:rsidRPr="00151A98" w:rsidRDefault="00483970" w:rsidP="00483970">
      <w:pPr>
        <w:widowControl w:val="0"/>
        <w:ind w:firstLine="1276"/>
        <w:jc w:val="both"/>
        <w:rPr>
          <w:b/>
        </w:rPr>
      </w:pPr>
      <w:r w:rsidRPr="00151A98">
        <w:rPr>
          <w:b/>
        </w:rPr>
        <w:t>Срок поставки товара, выполнения работ или оказания услуг:</w:t>
      </w:r>
    </w:p>
    <w:p w:rsidR="00156C0E" w:rsidRPr="00151A98" w:rsidRDefault="00156C0E" w:rsidP="00156C0E">
      <w:pPr>
        <w:pStyle w:val="affe"/>
        <w:numPr>
          <w:ilvl w:val="0"/>
          <w:numId w:val="91"/>
        </w:numPr>
        <w:spacing w:after="0" w:line="240" w:lineRule="auto"/>
        <w:ind w:left="318" w:hanging="219"/>
        <w:jc w:val="both"/>
        <w:rPr>
          <w:rFonts w:ascii="Times New Roman" w:hAnsi="Times New Roman"/>
          <w:bCs/>
          <w:color w:val="000000"/>
          <w:sz w:val="24"/>
          <w:szCs w:val="24"/>
        </w:rPr>
      </w:pPr>
      <w:r w:rsidRPr="00151A98">
        <w:rPr>
          <w:rFonts w:ascii="Times New Roman" w:hAnsi="Times New Roman"/>
          <w:bCs/>
          <w:color w:val="000000"/>
          <w:sz w:val="24"/>
          <w:szCs w:val="24"/>
        </w:rPr>
        <w:t xml:space="preserve">в течение 20 дней с момента заключения договора - 73 шт. КМЗ в Саратовское отделение филиала «Приволжский территориальный округ» ФГУП «РосРАО» по адресу: 410076, г. Саратов, ул. </w:t>
      </w:r>
      <w:proofErr w:type="gramStart"/>
      <w:r w:rsidRPr="00151A98">
        <w:rPr>
          <w:rFonts w:ascii="Times New Roman" w:hAnsi="Times New Roman"/>
          <w:bCs/>
          <w:color w:val="000000"/>
          <w:sz w:val="24"/>
          <w:szCs w:val="24"/>
        </w:rPr>
        <w:t>Верхняя</w:t>
      </w:r>
      <w:proofErr w:type="gramEnd"/>
      <w:r w:rsidRPr="00151A98">
        <w:rPr>
          <w:rFonts w:ascii="Times New Roman" w:hAnsi="Times New Roman"/>
          <w:bCs/>
          <w:color w:val="000000"/>
          <w:sz w:val="24"/>
          <w:szCs w:val="24"/>
        </w:rPr>
        <w:t>, д. 17;</w:t>
      </w:r>
    </w:p>
    <w:p w:rsidR="00156C0E" w:rsidRPr="00151A98" w:rsidRDefault="00156C0E" w:rsidP="00156C0E">
      <w:pPr>
        <w:pStyle w:val="affe"/>
        <w:numPr>
          <w:ilvl w:val="0"/>
          <w:numId w:val="91"/>
        </w:numPr>
        <w:spacing w:after="0" w:line="240" w:lineRule="auto"/>
        <w:ind w:left="318" w:hanging="219"/>
        <w:jc w:val="both"/>
        <w:rPr>
          <w:rFonts w:ascii="Times New Roman" w:hAnsi="Times New Roman"/>
          <w:bCs/>
          <w:color w:val="000000"/>
          <w:sz w:val="24"/>
          <w:szCs w:val="24"/>
        </w:rPr>
      </w:pPr>
      <w:r w:rsidRPr="00151A98">
        <w:rPr>
          <w:rFonts w:ascii="Times New Roman" w:hAnsi="Times New Roman"/>
          <w:bCs/>
          <w:color w:val="000000"/>
          <w:sz w:val="24"/>
          <w:szCs w:val="24"/>
        </w:rPr>
        <w:t xml:space="preserve">в течение 20 дней с момента заключения договора - 20 шт. </w:t>
      </w:r>
      <w:proofErr w:type="spellStart"/>
      <w:r w:rsidRPr="00151A98">
        <w:rPr>
          <w:rFonts w:ascii="Times New Roman" w:hAnsi="Times New Roman"/>
          <w:bCs/>
          <w:color w:val="000000"/>
          <w:sz w:val="24"/>
          <w:szCs w:val="24"/>
        </w:rPr>
        <w:t>Крад</w:t>
      </w:r>
      <w:proofErr w:type="spellEnd"/>
      <w:r w:rsidRPr="00151A98">
        <w:rPr>
          <w:rFonts w:ascii="Times New Roman" w:hAnsi="Times New Roman"/>
          <w:bCs/>
          <w:color w:val="000000"/>
          <w:sz w:val="24"/>
          <w:szCs w:val="24"/>
        </w:rPr>
        <w:t xml:space="preserve"> 1,36 в </w:t>
      </w:r>
      <w:r w:rsidRPr="00151A98">
        <w:rPr>
          <w:rFonts w:ascii="Times New Roman" w:hAnsi="Times New Roman"/>
          <w:sz w:val="24"/>
          <w:szCs w:val="24"/>
        </w:rPr>
        <w:t xml:space="preserve">603950, </w:t>
      </w:r>
      <w:proofErr w:type="spellStart"/>
      <w:r w:rsidRPr="00151A98">
        <w:rPr>
          <w:rFonts w:ascii="Times New Roman" w:hAnsi="Times New Roman"/>
          <w:sz w:val="24"/>
          <w:szCs w:val="24"/>
        </w:rPr>
        <w:t>г.Н.Новгород</w:t>
      </w:r>
      <w:proofErr w:type="spellEnd"/>
      <w:r w:rsidRPr="00151A98">
        <w:rPr>
          <w:rFonts w:ascii="Times New Roman" w:hAnsi="Times New Roman"/>
          <w:sz w:val="24"/>
          <w:szCs w:val="24"/>
        </w:rPr>
        <w:t xml:space="preserve">, Московское шоссе 302а (Нижегородское отделение филиала «Приволжский территориальный округ» ФГУП «РосРАО») </w:t>
      </w:r>
    </w:p>
    <w:p w:rsidR="00264734" w:rsidRPr="00151A98" w:rsidRDefault="00156C0E" w:rsidP="00264734">
      <w:pPr>
        <w:pStyle w:val="affe"/>
        <w:numPr>
          <w:ilvl w:val="0"/>
          <w:numId w:val="91"/>
        </w:numPr>
        <w:spacing w:after="0" w:line="240" w:lineRule="auto"/>
        <w:ind w:left="318" w:hanging="219"/>
        <w:jc w:val="both"/>
        <w:rPr>
          <w:rFonts w:ascii="Times New Roman" w:hAnsi="Times New Roman"/>
          <w:bCs/>
          <w:color w:val="000000"/>
          <w:sz w:val="24"/>
          <w:szCs w:val="24"/>
        </w:rPr>
      </w:pPr>
      <w:r w:rsidRPr="00151A98">
        <w:rPr>
          <w:rFonts w:ascii="Times New Roman" w:hAnsi="Times New Roman"/>
          <w:bCs/>
          <w:color w:val="000000"/>
          <w:sz w:val="24"/>
          <w:szCs w:val="24"/>
        </w:rPr>
        <w:t xml:space="preserve">в течение 20 дней с момента заключения договора - 20 шт. </w:t>
      </w:r>
      <w:proofErr w:type="spellStart"/>
      <w:r w:rsidRPr="00151A98">
        <w:rPr>
          <w:rFonts w:ascii="Times New Roman" w:hAnsi="Times New Roman"/>
          <w:bCs/>
          <w:color w:val="000000"/>
          <w:sz w:val="24"/>
          <w:szCs w:val="24"/>
        </w:rPr>
        <w:t>Крад</w:t>
      </w:r>
      <w:proofErr w:type="spellEnd"/>
      <w:r w:rsidRPr="00151A98">
        <w:rPr>
          <w:rFonts w:ascii="Times New Roman" w:hAnsi="Times New Roman"/>
          <w:bCs/>
          <w:color w:val="000000"/>
          <w:sz w:val="24"/>
          <w:szCs w:val="24"/>
        </w:rPr>
        <w:t xml:space="preserve"> 1,36 в Самарское отделение филиала «Приволжский территориальный округ» ФГУП «РосРАО» по адресу: 443068, г. Самара, ул. Мичурина, д. 112Б; </w:t>
      </w:r>
    </w:p>
    <w:p w:rsidR="00156C0E" w:rsidRPr="00151A98" w:rsidRDefault="00156C0E" w:rsidP="00264734">
      <w:pPr>
        <w:pStyle w:val="affe"/>
        <w:numPr>
          <w:ilvl w:val="0"/>
          <w:numId w:val="91"/>
        </w:numPr>
        <w:spacing w:after="0" w:line="240" w:lineRule="auto"/>
        <w:ind w:left="318" w:hanging="219"/>
        <w:jc w:val="both"/>
        <w:rPr>
          <w:rFonts w:ascii="Times New Roman" w:hAnsi="Times New Roman"/>
          <w:bCs/>
          <w:color w:val="000000"/>
          <w:sz w:val="24"/>
          <w:szCs w:val="24"/>
        </w:rPr>
      </w:pPr>
      <w:r w:rsidRPr="00151A98">
        <w:rPr>
          <w:rFonts w:ascii="Times New Roman" w:hAnsi="Times New Roman"/>
          <w:bCs/>
          <w:color w:val="000000"/>
          <w:sz w:val="24"/>
          <w:szCs w:val="24"/>
        </w:rPr>
        <w:t xml:space="preserve">в течение 20 дней с момента заключения договора - 2 шт. Крад-1,36 в Казанское отделение филиала «Приволжский территориальный округ» ФГУП «РосРАО» по адресу: </w:t>
      </w:r>
      <w:r w:rsidRPr="00151A98">
        <w:rPr>
          <w:rFonts w:ascii="Times New Roman" w:hAnsi="Times New Roman"/>
          <w:sz w:val="24"/>
          <w:szCs w:val="24"/>
        </w:rPr>
        <w:t xml:space="preserve">420054, </w:t>
      </w:r>
      <w:proofErr w:type="spellStart"/>
      <w:r w:rsidRPr="00151A98">
        <w:rPr>
          <w:rFonts w:ascii="Times New Roman" w:hAnsi="Times New Roman"/>
          <w:sz w:val="24"/>
          <w:szCs w:val="24"/>
        </w:rPr>
        <w:t>г</w:t>
      </w:r>
      <w:proofErr w:type="gramStart"/>
      <w:r w:rsidRPr="00151A98">
        <w:rPr>
          <w:rFonts w:ascii="Times New Roman" w:hAnsi="Times New Roman"/>
          <w:sz w:val="24"/>
          <w:szCs w:val="24"/>
        </w:rPr>
        <w:t>.К</w:t>
      </w:r>
      <w:proofErr w:type="gramEnd"/>
      <w:r w:rsidRPr="00151A98">
        <w:rPr>
          <w:rFonts w:ascii="Times New Roman" w:hAnsi="Times New Roman"/>
          <w:sz w:val="24"/>
          <w:szCs w:val="24"/>
        </w:rPr>
        <w:t>азань</w:t>
      </w:r>
      <w:proofErr w:type="spellEnd"/>
      <w:r w:rsidRPr="00151A98">
        <w:rPr>
          <w:rFonts w:ascii="Times New Roman" w:hAnsi="Times New Roman"/>
          <w:sz w:val="24"/>
          <w:szCs w:val="24"/>
        </w:rPr>
        <w:t xml:space="preserve">, </w:t>
      </w:r>
      <w:proofErr w:type="spellStart"/>
      <w:r w:rsidRPr="00151A98">
        <w:rPr>
          <w:rFonts w:ascii="Times New Roman" w:hAnsi="Times New Roman"/>
          <w:sz w:val="24"/>
          <w:szCs w:val="24"/>
        </w:rPr>
        <w:t>ул.Складская</w:t>
      </w:r>
      <w:proofErr w:type="spellEnd"/>
      <w:r w:rsidRPr="00151A98">
        <w:rPr>
          <w:rFonts w:ascii="Times New Roman" w:hAnsi="Times New Roman"/>
          <w:sz w:val="24"/>
          <w:szCs w:val="24"/>
        </w:rPr>
        <w:t>, 28.</w:t>
      </w:r>
    </w:p>
    <w:p w:rsidR="00483970" w:rsidRPr="00151A98" w:rsidRDefault="00483970" w:rsidP="00156C0E">
      <w:pPr>
        <w:widowControl w:val="0"/>
        <w:spacing w:before="120"/>
        <w:ind w:firstLine="1276"/>
        <w:jc w:val="both"/>
        <w:rPr>
          <w:bCs/>
          <w:i/>
          <w:color w:val="000000"/>
        </w:rPr>
      </w:pPr>
      <w:r w:rsidRPr="00151A98">
        <w:rPr>
          <w:b/>
        </w:rPr>
        <w:t xml:space="preserve">Место поставки товара, выполнения работ или оказания услуг: </w:t>
      </w:r>
    </w:p>
    <w:p w:rsidR="00512CC4" w:rsidRPr="00151A98" w:rsidRDefault="00512CC4" w:rsidP="00512CC4">
      <w:pPr>
        <w:shd w:val="clear" w:color="auto" w:fill="FFFFFF"/>
        <w:spacing w:before="60" w:after="60"/>
        <w:ind w:left="744" w:hanging="523"/>
        <w:jc w:val="both"/>
        <w:rPr>
          <w:bCs/>
          <w:color w:val="000000"/>
        </w:rPr>
      </w:pPr>
      <w:r w:rsidRPr="00151A98">
        <w:rPr>
          <w:bCs/>
          <w:color w:val="000000"/>
        </w:rPr>
        <w:t xml:space="preserve">- </w:t>
      </w:r>
      <w:smartTag w:uri="urn:schemas-microsoft-com:office:smarttags" w:element="metricconverter">
        <w:smartTagPr>
          <w:attr w:name="ProductID" w:val="410076, г"/>
        </w:smartTagPr>
        <w:r w:rsidRPr="00151A98">
          <w:rPr>
            <w:bCs/>
            <w:color w:val="000000"/>
          </w:rPr>
          <w:t>410076, г</w:t>
        </w:r>
      </w:smartTag>
      <w:r w:rsidRPr="00151A98">
        <w:rPr>
          <w:bCs/>
          <w:color w:val="000000"/>
        </w:rPr>
        <w:t xml:space="preserve">. Саратов, ул. </w:t>
      </w:r>
      <w:proofErr w:type="gramStart"/>
      <w:r w:rsidRPr="00151A98">
        <w:rPr>
          <w:bCs/>
          <w:color w:val="000000"/>
        </w:rPr>
        <w:t>Верхняя</w:t>
      </w:r>
      <w:proofErr w:type="gramEnd"/>
      <w:r w:rsidRPr="00151A98">
        <w:rPr>
          <w:bCs/>
          <w:color w:val="000000"/>
        </w:rPr>
        <w:t>, д. 17 (Саратовское отделение филиала «Приволжский территориальный округ» ФГУП «РосРАО») – 73 шт. КМЗ;</w:t>
      </w:r>
    </w:p>
    <w:p w:rsidR="00512CC4" w:rsidRPr="00151A98" w:rsidRDefault="00512CC4" w:rsidP="00512CC4">
      <w:pPr>
        <w:shd w:val="clear" w:color="auto" w:fill="FFFFFF"/>
        <w:spacing w:before="60" w:after="60"/>
        <w:ind w:left="744" w:hanging="523"/>
        <w:jc w:val="both"/>
        <w:rPr>
          <w:bCs/>
          <w:color w:val="000000"/>
        </w:rPr>
      </w:pPr>
      <w:r w:rsidRPr="00151A98">
        <w:rPr>
          <w:bCs/>
          <w:color w:val="000000"/>
        </w:rPr>
        <w:t xml:space="preserve">- 443068, г. Самара, ул. Мичурина, д. 112Б (Самарское отделение филиала «Приволжский территориальный округ» ФГУП «РосРАО») – 20 шт. </w:t>
      </w:r>
      <w:proofErr w:type="spellStart"/>
      <w:r w:rsidRPr="00151A98">
        <w:rPr>
          <w:bCs/>
          <w:color w:val="000000"/>
        </w:rPr>
        <w:t>Крад</w:t>
      </w:r>
      <w:proofErr w:type="spellEnd"/>
      <w:r w:rsidRPr="00151A98">
        <w:rPr>
          <w:bCs/>
          <w:color w:val="000000"/>
        </w:rPr>
        <w:t xml:space="preserve"> 1,36;</w:t>
      </w:r>
    </w:p>
    <w:p w:rsidR="00512CC4" w:rsidRPr="00151A98" w:rsidRDefault="00512CC4" w:rsidP="00512CC4">
      <w:pPr>
        <w:shd w:val="clear" w:color="auto" w:fill="FFFFFF"/>
        <w:spacing w:before="60" w:after="60"/>
        <w:ind w:left="744" w:hanging="523"/>
        <w:jc w:val="both"/>
        <w:rPr>
          <w:bCs/>
          <w:color w:val="000000"/>
        </w:rPr>
      </w:pPr>
      <w:r w:rsidRPr="00151A98">
        <w:rPr>
          <w:bCs/>
          <w:color w:val="000000"/>
        </w:rPr>
        <w:t xml:space="preserve">-   </w:t>
      </w:r>
      <w:r w:rsidRPr="00151A98">
        <w:t xml:space="preserve">420054, </w:t>
      </w:r>
      <w:proofErr w:type="spellStart"/>
      <w:r w:rsidRPr="00151A98">
        <w:t>г.Казань</w:t>
      </w:r>
      <w:proofErr w:type="spellEnd"/>
      <w:r w:rsidRPr="00151A98">
        <w:t xml:space="preserve">, </w:t>
      </w:r>
      <w:proofErr w:type="spellStart"/>
      <w:r w:rsidRPr="00151A98">
        <w:t>ул.Складская</w:t>
      </w:r>
      <w:proofErr w:type="spellEnd"/>
      <w:r w:rsidRPr="00151A98">
        <w:t>, 28 (Казанское отделение филиала «Приволжский территориальный округ» ФГУП «РосРАО»</w:t>
      </w:r>
      <w:r w:rsidRPr="00151A98">
        <w:rPr>
          <w:bCs/>
          <w:color w:val="000000"/>
        </w:rPr>
        <w:t xml:space="preserve"> - 2 шт. </w:t>
      </w:r>
      <w:proofErr w:type="spellStart"/>
      <w:r w:rsidRPr="00151A98">
        <w:rPr>
          <w:bCs/>
          <w:color w:val="000000"/>
        </w:rPr>
        <w:t>Крад</w:t>
      </w:r>
      <w:proofErr w:type="spellEnd"/>
      <w:r w:rsidRPr="00151A98">
        <w:rPr>
          <w:bCs/>
          <w:color w:val="000000"/>
        </w:rPr>
        <w:t xml:space="preserve"> 1,36;</w:t>
      </w:r>
    </w:p>
    <w:p w:rsidR="00483970" w:rsidRPr="00151A98" w:rsidRDefault="00512CC4" w:rsidP="00512CC4">
      <w:pPr>
        <w:widowControl w:val="0"/>
        <w:ind w:firstLine="709"/>
        <w:jc w:val="both"/>
        <w:rPr>
          <w:bCs/>
          <w:color w:val="000000"/>
        </w:rPr>
      </w:pPr>
      <w:r w:rsidRPr="00151A98">
        <w:t xml:space="preserve">-   603950, </w:t>
      </w:r>
      <w:proofErr w:type="spellStart"/>
      <w:r w:rsidRPr="00151A98">
        <w:t>г.Н.Новгород</w:t>
      </w:r>
      <w:proofErr w:type="spellEnd"/>
      <w:r w:rsidRPr="00151A98">
        <w:t xml:space="preserve">, Московское шоссе 302а (Нижегородское отделение филиала «Приволжский территориальный округ» ФГУП «РосРАО») - </w:t>
      </w:r>
      <w:r w:rsidRPr="00151A98">
        <w:rPr>
          <w:bCs/>
          <w:color w:val="000000"/>
        </w:rPr>
        <w:t xml:space="preserve">20 шт. </w:t>
      </w:r>
      <w:proofErr w:type="spellStart"/>
      <w:r w:rsidRPr="00151A98">
        <w:rPr>
          <w:bCs/>
          <w:color w:val="000000"/>
        </w:rPr>
        <w:t>Крад</w:t>
      </w:r>
      <w:proofErr w:type="spellEnd"/>
      <w:r w:rsidRPr="00151A98">
        <w:rPr>
          <w:bCs/>
          <w:color w:val="000000"/>
        </w:rPr>
        <w:t xml:space="preserve"> 1,36;</w:t>
      </w:r>
    </w:p>
    <w:p w:rsidR="007E559C" w:rsidRPr="00151A98"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151A98">
        <w:rPr>
          <w:rFonts w:ascii="Times New Roman" w:hAnsi="Times New Roman"/>
          <w:b/>
          <w:sz w:val="24"/>
          <w:szCs w:val="24"/>
        </w:rPr>
        <w:t xml:space="preserve">Сведения о порядке проведения, в том числе об оформлении участия в </w:t>
      </w:r>
      <w:r w:rsidR="00432E70" w:rsidRPr="00151A98">
        <w:rPr>
          <w:rFonts w:ascii="Times New Roman" w:hAnsi="Times New Roman"/>
          <w:b/>
          <w:sz w:val="24"/>
          <w:szCs w:val="24"/>
        </w:rPr>
        <w:t>аукцион</w:t>
      </w:r>
      <w:r w:rsidRPr="00151A98">
        <w:rPr>
          <w:rFonts w:ascii="Times New Roman" w:hAnsi="Times New Roman"/>
          <w:b/>
          <w:sz w:val="24"/>
          <w:szCs w:val="24"/>
        </w:rPr>
        <w:t xml:space="preserve">е, определении лица, выигравшего </w:t>
      </w:r>
      <w:r w:rsidR="00432E70" w:rsidRPr="00151A98">
        <w:rPr>
          <w:rFonts w:ascii="Times New Roman" w:hAnsi="Times New Roman"/>
          <w:b/>
          <w:sz w:val="24"/>
          <w:szCs w:val="24"/>
        </w:rPr>
        <w:t>аукцион</w:t>
      </w:r>
      <w:r w:rsidRPr="00151A98">
        <w:rPr>
          <w:rFonts w:ascii="Times New Roman" w:hAnsi="Times New Roman"/>
          <w:b/>
          <w:sz w:val="24"/>
          <w:szCs w:val="24"/>
        </w:rPr>
        <w:t>:</w:t>
      </w:r>
    </w:p>
    <w:p w:rsidR="00DA0A0B" w:rsidRPr="00151A98" w:rsidRDefault="00432E70" w:rsidP="00483970">
      <w:pPr>
        <w:widowControl w:val="0"/>
        <w:tabs>
          <w:tab w:val="left" w:pos="1134"/>
        </w:tabs>
        <w:ind w:firstLine="709"/>
        <w:contextualSpacing/>
        <w:jc w:val="both"/>
      </w:pPr>
      <w:r w:rsidRPr="00151A98">
        <w:t>Аукцион</w:t>
      </w:r>
      <w:r w:rsidR="00C87330" w:rsidRPr="00151A98">
        <w:t xml:space="preserve"> проводится </w:t>
      </w:r>
      <w:r w:rsidR="007E559C" w:rsidRPr="00151A98">
        <w:t xml:space="preserve">на электронной торговой площадке </w:t>
      </w:r>
      <w:r w:rsidR="00483970" w:rsidRPr="00151A98">
        <w:rPr>
          <w:color w:val="000000"/>
        </w:rPr>
        <w:t xml:space="preserve">ООО «Аукционный конкурсный дом» в сети «Интернет» по адресу: </w:t>
      </w:r>
      <w:hyperlink r:id="rId19" w:history="1">
        <w:r w:rsidR="00483970" w:rsidRPr="00151A98">
          <w:rPr>
            <w:rStyle w:val="afa"/>
          </w:rPr>
          <w:t>http://www.a-k-d.ru</w:t>
        </w:r>
      </w:hyperlink>
      <w:r w:rsidR="007E559C" w:rsidRPr="00151A98">
        <w:t xml:space="preserve"> в порядке, установленном регламентом </w:t>
      </w:r>
      <w:r w:rsidR="001E0335" w:rsidRPr="00151A98">
        <w:t xml:space="preserve">данной </w:t>
      </w:r>
      <w:r w:rsidR="007E559C" w:rsidRPr="00151A98">
        <w:t xml:space="preserve">электронной торговой площадки </w:t>
      </w:r>
      <w:r w:rsidR="00C87330" w:rsidRPr="00151A98">
        <w:t>в соответствии с условиями и требов</w:t>
      </w:r>
      <w:r w:rsidR="00DA0A0B" w:rsidRPr="00151A98">
        <w:t xml:space="preserve">аниями </w:t>
      </w:r>
      <w:r w:rsidRPr="00151A98">
        <w:t>аукцион</w:t>
      </w:r>
      <w:r w:rsidR="00DA0A0B" w:rsidRPr="00151A98">
        <w:t>ной документации.</w:t>
      </w:r>
    </w:p>
    <w:p w:rsidR="00E0155B" w:rsidRPr="00151A98" w:rsidRDefault="00E0155B" w:rsidP="00483970">
      <w:pPr>
        <w:widowControl w:val="0"/>
        <w:tabs>
          <w:tab w:val="left" w:pos="1134"/>
        </w:tabs>
        <w:ind w:firstLine="709"/>
        <w:contextualSpacing/>
        <w:jc w:val="both"/>
      </w:pPr>
      <w:r w:rsidRPr="00151A98">
        <w:t xml:space="preserve">Для участия в </w:t>
      </w:r>
      <w:r w:rsidR="00432E70" w:rsidRPr="00151A98">
        <w:t>аукционе</w:t>
      </w:r>
      <w:r w:rsidRPr="00151A98">
        <w:t xml:space="preserve"> участникам необходимо быть аккредитованным на указанной </w:t>
      </w:r>
      <w:r w:rsidRPr="00151A98">
        <w:lastRenderedPageBreak/>
        <w:t>электронной торговой площадке в соответствии с правилами данной электронной торговой площадки.</w:t>
      </w:r>
    </w:p>
    <w:p w:rsidR="008F0914" w:rsidRPr="00151A98" w:rsidRDefault="00B84996" w:rsidP="00483970">
      <w:pPr>
        <w:widowControl w:val="0"/>
        <w:tabs>
          <w:tab w:val="left" w:pos="1134"/>
        </w:tabs>
        <w:ind w:firstLine="709"/>
        <w:contextualSpacing/>
        <w:jc w:val="both"/>
      </w:pPr>
      <w:r w:rsidRPr="00151A98">
        <w:t>П</w:t>
      </w:r>
      <w:r w:rsidR="008F0914" w:rsidRPr="00151A98">
        <w:t xml:space="preserve">обедителем </w:t>
      </w:r>
      <w:r w:rsidR="00432E70" w:rsidRPr="00151A98">
        <w:t>аукцион</w:t>
      </w:r>
      <w:r w:rsidR="008F0914" w:rsidRPr="00151A98">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151A98">
        <w:t>.</w:t>
      </w:r>
    </w:p>
    <w:p w:rsidR="00C87330" w:rsidRPr="00151A98" w:rsidRDefault="00C87330" w:rsidP="00D571F8">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Начальн</w:t>
      </w:r>
      <w:r w:rsidR="005B3DAB" w:rsidRPr="00151A98">
        <w:rPr>
          <w:rFonts w:ascii="Times New Roman" w:hAnsi="Times New Roman"/>
          <w:b/>
          <w:sz w:val="24"/>
          <w:szCs w:val="24"/>
        </w:rPr>
        <w:t>ая</w:t>
      </w:r>
      <w:r w:rsidR="005B3DAB" w:rsidRPr="00151A98">
        <w:rPr>
          <w:rFonts w:ascii="Times New Roman" w:hAnsi="Times New Roman"/>
          <w:b/>
          <w:bCs/>
          <w:color w:val="000000"/>
          <w:sz w:val="24"/>
          <w:szCs w:val="24"/>
        </w:rPr>
        <w:t xml:space="preserve"> (максимальная) цена договора</w:t>
      </w:r>
      <w:r w:rsidRPr="00151A98">
        <w:rPr>
          <w:rFonts w:ascii="Times New Roman" w:hAnsi="Times New Roman"/>
          <w:b/>
          <w:bCs/>
          <w:color w:val="000000"/>
          <w:sz w:val="24"/>
          <w:szCs w:val="24"/>
        </w:rPr>
        <w:t>:</w:t>
      </w:r>
      <w:r w:rsidRPr="00151A98">
        <w:rPr>
          <w:rFonts w:ascii="Times New Roman" w:hAnsi="Times New Roman"/>
          <w:bCs/>
          <w:color w:val="000000"/>
          <w:sz w:val="24"/>
          <w:szCs w:val="24"/>
        </w:rPr>
        <w:t xml:space="preserve"> </w:t>
      </w:r>
      <w:r w:rsidR="00D571F8" w:rsidRPr="00151A98">
        <w:rPr>
          <w:rFonts w:ascii="Times New Roman" w:hAnsi="Times New Roman"/>
          <w:sz w:val="24"/>
          <w:szCs w:val="24"/>
        </w:rPr>
        <w:t xml:space="preserve">14 199 372 (четырнадцать  миллионов  сто девяносто девять тысяч триста семьдесят два) рубля 38 копеек </w:t>
      </w:r>
      <w:r w:rsidR="00511B84" w:rsidRPr="00151A98">
        <w:rPr>
          <w:rFonts w:ascii="Times New Roman" w:hAnsi="Times New Roman"/>
          <w:bCs/>
          <w:color w:val="000000"/>
          <w:sz w:val="24"/>
          <w:szCs w:val="24"/>
        </w:rPr>
        <w:t>с учетом НДС 18%.</w:t>
      </w:r>
      <w:r w:rsidR="007F2E46" w:rsidRPr="00151A98">
        <w:rPr>
          <w:rFonts w:ascii="Times New Roman" w:hAnsi="Times New Roman"/>
          <w:sz w:val="24"/>
          <w:szCs w:val="24"/>
        </w:rPr>
        <w:t xml:space="preserve"> Цена договора включает </w:t>
      </w:r>
      <w:r w:rsidR="00511B84" w:rsidRPr="00151A98">
        <w:rPr>
          <w:rFonts w:ascii="Times New Roman" w:hAnsi="Times New Roman"/>
          <w:sz w:val="24"/>
          <w:szCs w:val="24"/>
        </w:rPr>
        <w:t xml:space="preserve">в себя </w:t>
      </w:r>
      <w:r w:rsidR="00511B84" w:rsidRPr="00151A98">
        <w:rPr>
          <w:rFonts w:ascii="Times New Roman" w:hAnsi="Times New Roman"/>
          <w:bCs/>
          <w:iCs/>
          <w:color w:val="000000"/>
          <w:sz w:val="24"/>
          <w:szCs w:val="24"/>
        </w:rPr>
        <w:t xml:space="preserve">расходы </w:t>
      </w:r>
      <w:r w:rsidR="00D571F8" w:rsidRPr="00151A98">
        <w:rPr>
          <w:rFonts w:ascii="Times New Roman" w:hAnsi="Times New Roman"/>
          <w:bCs/>
          <w:iCs/>
          <w:color w:val="000000"/>
          <w:sz w:val="24"/>
          <w:szCs w:val="24"/>
        </w:rPr>
        <w:t xml:space="preserve">на </w:t>
      </w:r>
      <w:r w:rsidR="00D571F8" w:rsidRPr="00151A98">
        <w:rPr>
          <w:rFonts w:ascii="Times New Roman" w:hAnsi="Times New Roman"/>
          <w:bCs/>
          <w:color w:val="000000"/>
          <w:sz w:val="24"/>
          <w:szCs w:val="24"/>
        </w:rPr>
        <w:t>доставку, упаковку, экспедирование, полный комплект документации, предоставляемый в соответствии с условиями Договора, разгрузки транспортного средства по указанным адресам, а также налоги, пошлины, сборы и другие обязательные платежи, включая НДС – 18%.</w:t>
      </w:r>
    </w:p>
    <w:p w:rsidR="00C87330" w:rsidRPr="00151A98"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151A98">
        <w:rPr>
          <w:rFonts w:ascii="Times New Roman" w:hAnsi="Times New Roman"/>
          <w:b/>
          <w:sz w:val="24"/>
          <w:szCs w:val="24"/>
        </w:rPr>
        <w:t xml:space="preserve">Срок, место и порядок предоставления </w:t>
      </w:r>
      <w:r w:rsidR="00432E70" w:rsidRPr="00151A98">
        <w:rPr>
          <w:rFonts w:ascii="Times New Roman" w:hAnsi="Times New Roman"/>
          <w:b/>
          <w:sz w:val="24"/>
          <w:szCs w:val="24"/>
        </w:rPr>
        <w:t>аукцион</w:t>
      </w:r>
      <w:r w:rsidRPr="00151A98">
        <w:rPr>
          <w:rFonts w:ascii="Times New Roman" w:hAnsi="Times New Roman"/>
          <w:b/>
          <w:sz w:val="24"/>
          <w:szCs w:val="24"/>
        </w:rPr>
        <w:t>ной документации:</w:t>
      </w:r>
    </w:p>
    <w:p w:rsidR="00973E61" w:rsidRPr="00151A98" w:rsidRDefault="00973E61" w:rsidP="005B3DAB">
      <w:pPr>
        <w:widowControl w:val="0"/>
        <w:tabs>
          <w:tab w:val="left" w:pos="1134"/>
        </w:tabs>
        <w:ind w:firstLine="709"/>
        <w:contextualSpacing/>
        <w:jc w:val="both"/>
      </w:pPr>
      <w:r w:rsidRPr="00151A98">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E87A55" w:rsidRPr="00151A98">
          <w:rPr>
            <w:rStyle w:val="afa"/>
          </w:rPr>
          <w:t>http://www.zakupki.gov.ru</w:t>
        </w:r>
      </w:hyperlink>
      <w:r w:rsidRPr="00151A98">
        <w:t>)</w:t>
      </w:r>
      <w:r w:rsidR="00CA5128" w:rsidRPr="00151A98">
        <w:t xml:space="preserve">, на </w:t>
      </w:r>
      <w:r w:rsidR="00B15A9F" w:rsidRPr="00151A98">
        <w:t xml:space="preserve">официальном </w:t>
      </w:r>
      <w:r w:rsidR="00CA5128" w:rsidRPr="00151A98">
        <w:t>сайте</w:t>
      </w:r>
      <w:r w:rsidRPr="00151A98">
        <w:t xml:space="preserve"> </w:t>
      </w:r>
      <w:r w:rsidR="00BB734C" w:rsidRPr="00151A98">
        <w:t>по </w:t>
      </w:r>
      <w:r w:rsidR="00CA5128" w:rsidRPr="00151A98">
        <w:t xml:space="preserve">закупкам атомной отрасли </w:t>
      </w:r>
      <w:proofErr w:type="spellStart"/>
      <w:r w:rsidRPr="00151A98">
        <w:t>Госкорпорации</w:t>
      </w:r>
      <w:proofErr w:type="spellEnd"/>
      <w:r w:rsidRPr="00151A98">
        <w:t xml:space="preserve"> «</w:t>
      </w:r>
      <w:proofErr w:type="spellStart"/>
      <w:r w:rsidRPr="00151A98">
        <w:t>Росатом</w:t>
      </w:r>
      <w:proofErr w:type="spellEnd"/>
      <w:r w:rsidRPr="00151A98">
        <w:t xml:space="preserve">» </w:t>
      </w:r>
      <w:r w:rsidR="00E87A55" w:rsidRPr="00151A98">
        <w:t>(</w:t>
      </w:r>
      <w:hyperlink r:id="rId21" w:history="1">
        <w:r w:rsidRPr="00151A98">
          <w:rPr>
            <w:rStyle w:val="afa"/>
          </w:rPr>
          <w:t>http://zakupki.rosatom.ru</w:t>
        </w:r>
      </w:hyperlink>
      <w:r w:rsidR="00E87A55" w:rsidRPr="00151A98">
        <w:t>)</w:t>
      </w:r>
      <w:r w:rsidRPr="00151A98">
        <w:t xml:space="preserve"> </w:t>
      </w:r>
      <w:r w:rsidR="00432E70" w:rsidRPr="00151A98">
        <w:t>аукцион</w:t>
      </w:r>
      <w:r w:rsidRPr="00151A98">
        <w:t xml:space="preserve">ная документация находится в открытом доступе, начиная с </w:t>
      </w:r>
      <w:r w:rsidR="00D71393" w:rsidRPr="00151A98">
        <w:t>даты</w:t>
      </w:r>
      <w:r w:rsidRPr="00151A98">
        <w:t xml:space="preserve"> размещения настоящего извещения</w:t>
      </w:r>
      <w:r w:rsidR="00BB734C" w:rsidRPr="00151A98">
        <w:t xml:space="preserve"> и </w:t>
      </w:r>
      <w:r w:rsidR="00432E70" w:rsidRPr="00151A98">
        <w:t>аукцион</w:t>
      </w:r>
      <w:r w:rsidR="00BB734C" w:rsidRPr="00151A98">
        <w:t>ной документации</w:t>
      </w:r>
      <w:r w:rsidRPr="00151A98">
        <w:t xml:space="preserve">. Порядок получения </w:t>
      </w:r>
      <w:r w:rsidR="00432E70" w:rsidRPr="00151A98">
        <w:t>аукцион</w:t>
      </w:r>
      <w:r w:rsidRPr="00151A98">
        <w:t xml:space="preserve">ной документации на </w:t>
      </w:r>
      <w:r w:rsidR="00BB734C" w:rsidRPr="00151A98">
        <w:t xml:space="preserve">электронной торговой площадке </w:t>
      </w:r>
      <w:r w:rsidR="005B3DAB" w:rsidRPr="00151A98">
        <w:t>ООО «Аукционный Конкурсный Дом» (</w:t>
      </w:r>
      <w:hyperlink r:id="rId22" w:history="1">
        <w:r w:rsidR="005B3DAB" w:rsidRPr="00151A98">
          <w:rPr>
            <w:rStyle w:val="afa"/>
          </w:rPr>
          <w:t>www.a-k-d.ru</w:t>
        </w:r>
      </w:hyperlink>
      <w:r w:rsidR="005B3DAB" w:rsidRPr="00151A98">
        <w:t>)</w:t>
      </w:r>
      <w:r w:rsidRPr="00151A98">
        <w:t xml:space="preserve"> определяется правилами данной </w:t>
      </w:r>
      <w:r w:rsidR="00BB734C" w:rsidRPr="00151A98">
        <w:t>электронной торговой площадки</w:t>
      </w:r>
      <w:r w:rsidRPr="00151A98">
        <w:t>.</w:t>
      </w:r>
    </w:p>
    <w:p w:rsidR="00C87330" w:rsidRPr="00151A98"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 xml:space="preserve">Обеспечение заявки на участие в </w:t>
      </w:r>
      <w:r w:rsidR="00432E70" w:rsidRPr="00151A98">
        <w:rPr>
          <w:rFonts w:ascii="Times New Roman" w:hAnsi="Times New Roman"/>
          <w:b/>
          <w:sz w:val="24"/>
          <w:szCs w:val="24"/>
        </w:rPr>
        <w:t>аукцион</w:t>
      </w:r>
      <w:r w:rsidR="005B3DAB" w:rsidRPr="00151A98">
        <w:rPr>
          <w:rFonts w:ascii="Times New Roman" w:hAnsi="Times New Roman"/>
          <w:b/>
          <w:sz w:val="24"/>
          <w:szCs w:val="24"/>
        </w:rPr>
        <w:t>е</w:t>
      </w:r>
      <w:r w:rsidRPr="00151A98">
        <w:rPr>
          <w:rFonts w:ascii="Times New Roman" w:hAnsi="Times New Roman"/>
          <w:b/>
          <w:sz w:val="24"/>
          <w:szCs w:val="24"/>
        </w:rPr>
        <w:t>:</w:t>
      </w:r>
      <w:r w:rsidR="005B3DAB" w:rsidRPr="00151A98">
        <w:rPr>
          <w:rFonts w:ascii="Times New Roman" w:hAnsi="Times New Roman"/>
          <w:sz w:val="24"/>
          <w:szCs w:val="24"/>
        </w:rPr>
        <w:t xml:space="preserve"> </w:t>
      </w:r>
    </w:p>
    <w:p w:rsidR="004A1049" w:rsidRPr="00151A98" w:rsidRDefault="004A1049" w:rsidP="004A1049">
      <w:pPr>
        <w:widowControl w:val="0"/>
        <w:tabs>
          <w:tab w:val="left" w:pos="1134"/>
        </w:tabs>
        <w:ind w:firstLine="709"/>
        <w:contextualSpacing/>
        <w:jc w:val="both"/>
      </w:pPr>
      <w:r w:rsidRPr="00151A98">
        <w:rPr>
          <w:spacing w:val="-6"/>
        </w:rPr>
        <w:t>денежные</w:t>
      </w:r>
      <w:r w:rsidRPr="00151A98">
        <w:t xml:space="preserve"> средства в размере </w:t>
      </w:r>
      <w:r w:rsidR="00D571F8" w:rsidRPr="00151A98">
        <w:t>5</w:t>
      </w:r>
      <w:r w:rsidR="00511B84" w:rsidRPr="00151A98">
        <w:t>,</w:t>
      </w:r>
      <w:r w:rsidRPr="00151A98">
        <w:t>00</w:t>
      </w:r>
      <w:r w:rsidR="00511B84" w:rsidRPr="00151A98">
        <w:t>%</w:t>
      </w:r>
      <w:r w:rsidRPr="00151A98">
        <w:t xml:space="preserve"> от начальной (максимальной) цены договора, включая НДС, что составляет </w:t>
      </w:r>
      <w:r w:rsidR="00D571F8" w:rsidRPr="00151A98">
        <w:t>709 968</w:t>
      </w:r>
      <w:r w:rsidR="00CF3A4B" w:rsidRPr="00151A98">
        <w:t xml:space="preserve"> </w:t>
      </w:r>
      <w:r w:rsidRPr="00151A98">
        <w:t>(</w:t>
      </w:r>
      <w:r w:rsidR="00D571F8" w:rsidRPr="00151A98">
        <w:t>Семьсот девять тысяч девятьсот шестьдесят восемь</w:t>
      </w:r>
      <w:r w:rsidRPr="00151A98">
        <w:t>) рубл</w:t>
      </w:r>
      <w:r w:rsidR="00511B84" w:rsidRPr="00151A98">
        <w:t>я</w:t>
      </w:r>
      <w:r w:rsidRPr="00151A98">
        <w:t xml:space="preserve"> </w:t>
      </w:r>
      <w:r w:rsidR="00D571F8" w:rsidRPr="00151A98">
        <w:t>62</w:t>
      </w:r>
      <w:r w:rsidRPr="00151A98">
        <w:t xml:space="preserve"> копе</w:t>
      </w:r>
      <w:r w:rsidR="003E1D57" w:rsidRPr="00151A98">
        <w:t>й</w:t>
      </w:r>
      <w:r w:rsidRPr="00151A98">
        <w:t>к</w:t>
      </w:r>
      <w:r w:rsidR="003E1D57" w:rsidRPr="00151A98">
        <w:t>и</w:t>
      </w:r>
      <w:r w:rsidRPr="00151A98">
        <w:t>.</w:t>
      </w:r>
    </w:p>
    <w:p w:rsidR="003D2803" w:rsidRPr="00151A98"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151A98">
        <w:rPr>
          <w:rFonts w:ascii="Times New Roman" w:hAnsi="Times New Roman"/>
          <w:b/>
          <w:sz w:val="24"/>
          <w:szCs w:val="24"/>
        </w:rPr>
        <w:t xml:space="preserve">Дата начала и дата и время окончания подачи заявок на участие в </w:t>
      </w:r>
      <w:r w:rsidR="00432E70" w:rsidRPr="00151A98">
        <w:rPr>
          <w:rFonts w:ascii="Times New Roman" w:hAnsi="Times New Roman"/>
          <w:b/>
          <w:sz w:val="24"/>
          <w:szCs w:val="24"/>
        </w:rPr>
        <w:t>аукцион</w:t>
      </w:r>
      <w:r w:rsidRPr="00151A98">
        <w:rPr>
          <w:rFonts w:ascii="Times New Roman" w:hAnsi="Times New Roman"/>
          <w:b/>
          <w:sz w:val="24"/>
          <w:szCs w:val="24"/>
        </w:rPr>
        <w:t>е</w:t>
      </w:r>
      <w:r w:rsidR="003D2803" w:rsidRPr="00151A98">
        <w:rPr>
          <w:rFonts w:ascii="Times New Roman" w:hAnsi="Times New Roman"/>
          <w:b/>
          <w:sz w:val="24"/>
          <w:szCs w:val="24"/>
        </w:rPr>
        <w:t>, мест</w:t>
      </w:r>
      <w:r w:rsidR="002141E9" w:rsidRPr="00151A98">
        <w:rPr>
          <w:rFonts w:ascii="Times New Roman" w:hAnsi="Times New Roman"/>
          <w:b/>
          <w:sz w:val="24"/>
          <w:szCs w:val="24"/>
        </w:rPr>
        <w:t>о</w:t>
      </w:r>
      <w:r w:rsidR="003D2803" w:rsidRPr="00151A98">
        <w:rPr>
          <w:rFonts w:ascii="Times New Roman" w:hAnsi="Times New Roman"/>
          <w:b/>
          <w:sz w:val="24"/>
          <w:szCs w:val="24"/>
        </w:rPr>
        <w:t xml:space="preserve"> и поряд</w:t>
      </w:r>
      <w:r w:rsidR="002141E9" w:rsidRPr="00151A98">
        <w:rPr>
          <w:rFonts w:ascii="Times New Roman" w:hAnsi="Times New Roman"/>
          <w:b/>
          <w:sz w:val="24"/>
          <w:szCs w:val="24"/>
        </w:rPr>
        <w:t>о</w:t>
      </w:r>
      <w:r w:rsidR="003D2803" w:rsidRPr="00151A98">
        <w:rPr>
          <w:rFonts w:ascii="Times New Roman" w:hAnsi="Times New Roman"/>
          <w:b/>
          <w:sz w:val="24"/>
          <w:szCs w:val="24"/>
        </w:rPr>
        <w:t>к их подачи участниками</w:t>
      </w:r>
      <w:r w:rsidR="00110379" w:rsidRPr="00151A98">
        <w:rPr>
          <w:rFonts w:ascii="Times New Roman" w:hAnsi="Times New Roman"/>
          <w:b/>
          <w:sz w:val="24"/>
          <w:szCs w:val="24"/>
        </w:rPr>
        <w:t>:</w:t>
      </w:r>
    </w:p>
    <w:p w:rsidR="00110379" w:rsidRPr="00151A98" w:rsidRDefault="0049084E" w:rsidP="005B3DAB">
      <w:pPr>
        <w:widowControl w:val="0"/>
        <w:tabs>
          <w:tab w:val="left" w:pos="1134"/>
        </w:tabs>
        <w:ind w:firstLine="709"/>
        <w:contextualSpacing/>
        <w:jc w:val="both"/>
        <w:rPr>
          <w:spacing w:val="-6"/>
        </w:rPr>
      </w:pPr>
      <w:r w:rsidRPr="00151A98">
        <w:rPr>
          <w:spacing w:val="-6"/>
        </w:rPr>
        <w:t xml:space="preserve">Заявки на участие в </w:t>
      </w:r>
      <w:r w:rsidR="00432E70" w:rsidRPr="00151A98">
        <w:rPr>
          <w:spacing w:val="-6"/>
        </w:rPr>
        <w:t>аукцион</w:t>
      </w:r>
      <w:r w:rsidRPr="00151A98">
        <w:rPr>
          <w:spacing w:val="-6"/>
        </w:rPr>
        <w:t xml:space="preserve">е </w:t>
      </w:r>
      <w:r w:rsidR="00110379" w:rsidRPr="00151A98">
        <w:rPr>
          <w:spacing w:val="-6"/>
        </w:rPr>
        <w:t>предоставляются</w:t>
      </w:r>
      <w:r w:rsidRPr="00151A98">
        <w:rPr>
          <w:spacing w:val="-6"/>
        </w:rPr>
        <w:t xml:space="preserve"> </w:t>
      </w:r>
      <w:r w:rsidR="002141E9" w:rsidRPr="00151A98">
        <w:rPr>
          <w:spacing w:val="-6"/>
        </w:rPr>
        <w:t>на</w:t>
      </w:r>
      <w:r w:rsidR="00110379" w:rsidRPr="00151A98">
        <w:rPr>
          <w:spacing w:val="-6"/>
        </w:rPr>
        <w:t xml:space="preserve"> </w:t>
      </w:r>
      <w:r w:rsidR="002141E9" w:rsidRPr="00151A98">
        <w:rPr>
          <w:spacing w:val="-6"/>
        </w:rPr>
        <w:t xml:space="preserve">электронную торговую </w:t>
      </w:r>
      <w:r w:rsidR="005B3DAB" w:rsidRPr="00151A98">
        <w:rPr>
          <w:spacing w:val="-6"/>
        </w:rPr>
        <w:t xml:space="preserve">площадку </w:t>
      </w:r>
      <w:r w:rsidR="005B3DAB" w:rsidRPr="00151A98">
        <w:t xml:space="preserve">ООО «Аукционный Конкурсный Дом» в сети «Интернет» по адресу: </w:t>
      </w:r>
      <w:hyperlink r:id="rId23" w:history="1">
        <w:r w:rsidR="005B3DAB" w:rsidRPr="00151A98">
          <w:rPr>
            <w:rStyle w:val="afa"/>
          </w:rPr>
          <w:t>www.a-k-d.r</w:t>
        </w:r>
        <w:r w:rsidR="005B3DAB" w:rsidRPr="00151A98">
          <w:rPr>
            <w:rStyle w:val="afa"/>
            <w:lang w:val="en-US"/>
          </w:rPr>
          <w:t>u</w:t>
        </w:r>
      </w:hyperlink>
      <w:r w:rsidR="00213571" w:rsidRPr="00151A98">
        <w:rPr>
          <w:spacing w:val="-6"/>
        </w:rPr>
        <w:t xml:space="preserve">, начиная с даты размещения настоящего извещения и </w:t>
      </w:r>
      <w:r w:rsidR="00432E70" w:rsidRPr="00151A98">
        <w:rPr>
          <w:spacing w:val="-6"/>
        </w:rPr>
        <w:t>аукцион</w:t>
      </w:r>
      <w:r w:rsidR="00213571" w:rsidRPr="00151A98">
        <w:rPr>
          <w:spacing w:val="-6"/>
        </w:rPr>
        <w:t xml:space="preserve">ной документации на официальном сайте и на данной </w:t>
      </w:r>
      <w:r w:rsidR="005B3DAB" w:rsidRPr="00151A98">
        <w:rPr>
          <w:spacing w:val="-6"/>
        </w:rPr>
        <w:t>электронной торговой площадке</w:t>
      </w:r>
      <w:r w:rsidR="00213571" w:rsidRPr="00151A98">
        <w:rPr>
          <w:spacing w:val="-6"/>
        </w:rPr>
        <w:t>,</w:t>
      </w:r>
      <w:r w:rsidR="00110379" w:rsidRPr="00151A98">
        <w:rPr>
          <w:spacing w:val="-6"/>
        </w:rPr>
        <w:t xml:space="preserve"> в порядке и в соответствии с регламентом работы </w:t>
      </w:r>
      <w:r w:rsidR="002141E9" w:rsidRPr="00151A98">
        <w:rPr>
          <w:spacing w:val="-6"/>
        </w:rPr>
        <w:t xml:space="preserve">данной </w:t>
      </w:r>
      <w:r w:rsidR="005B3DAB" w:rsidRPr="00151A98">
        <w:rPr>
          <w:spacing w:val="-6"/>
        </w:rPr>
        <w:t>электронной торговой площадки</w:t>
      </w:r>
      <w:r w:rsidR="002141E9" w:rsidRPr="00151A98">
        <w:rPr>
          <w:spacing w:val="-6"/>
        </w:rPr>
        <w:t>,</w:t>
      </w:r>
      <w:r w:rsidR="00110379" w:rsidRPr="00151A98">
        <w:rPr>
          <w:spacing w:val="-6"/>
        </w:rPr>
        <w:t xml:space="preserve"> </w:t>
      </w:r>
      <w:r w:rsidR="00213571" w:rsidRPr="00151A98">
        <w:rPr>
          <w:spacing w:val="-6"/>
        </w:rPr>
        <w:t xml:space="preserve">в срок </w:t>
      </w:r>
      <w:r w:rsidR="00110379" w:rsidRPr="00151A98">
        <w:rPr>
          <w:spacing w:val="-6"/>
        </w:rPr>
        <w:t xml:space="preserve">не позднее </w:t>
      </w:r>
      <w:r w:rsidR="00102B96" w:rsidRPr="00151A98">
        <w:rPr>
          <w:spacing w:val="-6"/>
        </w:rPr>
        <w:t>11</w:t>
      </w:r>
      <w:r w:rsidR="005B3DAB" w:rsidRPr="00151A98">
        <w:rPr>
          <w:spacing w:val="-6"/>
        </w:rPr>
        <w:t>-00 (время московское) «</w:t>
      </w:r>
      <w:r w:rsidR="00D571F8" w:rsidRPr="00151A98">
        <w:rPr>
          <w:spacing w:val="-6"/>
        </w:rPr>
        <w:t>04</w:t>
      </w:r>
      <w:r w:rsidR="005B3DAB" w:rsidRPr="00151A98">
        <w:rPr>
          <w:spacing w:val="-6"/>
        </w:rPr>
        <w:t xml:space="preserve">» </w:t>
      </w:r>
      <w:r w:rsidR="00D571F8" w:rsidRPr="00151A98">
        <w:rPr>
          <w:spacing w:val="-6"/>
        </w:rPr>
        <w:t>дека</w:t>
      </w:r>
      <w:r w:rsidR="00CF3A4B" w:rsidRPr="00151A98">
        <w:rPr>
          <w:spacing w:val="-6"/>
        </w:rPr>
        <w:t>бря</w:t>
      </w:r>
      <w:r w:rsidR="00102B96" w:rsidRPr="00151A98">
        <w:rPr>
          <w:spacing w:val="-6"/>
        </w:rPr>
        <w:t xml:space="preserve"> </w:t>
      </w:r>
      <w:r w:rsidR="005B3DAB" w:rsidRPr="00151A98">
        <w:rPr>
          <w:spacing w:val="-6"/>
        </w:rPr>
        <w:t>20</w:t>
      </w:r>
      <w:r w:rsidR="00102B96" w:rsidRPr="00151A98">
        <w:rPr>
          <w:spacing w:val="-6"/>
        </w:rPr>
        <w:t>14</w:t>
      </w:r>
      <w:r w:rsidR="005B3DAB" w:rsidRPr="00151A98">
        <w:rPr>
          <w:spacing w:val="-6"/>
        </w:rPr>
        <w:t xml:space="preserve"> </w:t>
      </w:r>
      <w:r w:rsidR="00110379" w:rsidRPr="00151A98">
        <w:rPr>
          <w:spacing w:val="-6"/>
        </w:rPr>
        <w:t xml:space="preserve">года. </w:t>
      </w:r>
    </w:p>
    <w:p w:rsidR="00C87330" w:rsidRPr="00151A98" w:rsidRDefault="00C87330" w:rsidP="00C87330">
      <w:pPr>
        <w:numPr>
          <w:ilvl w:val="0"/>
          <w:numId w:val="6"/>
        </w:numPr>
        <w:tabs>
          <w:tab w:val="num" w:pos="480"/>
          <w:tab w:val="left" w:pos="1134"/>
        </w:tabs>
        <w:ind w:left="0" w:firstLine="709"/>
        <w:contextualSpacing/>
        <w:jc w:val="both"/>
        <w:rPr>
          <w:spacing w:val="-6"/>
        </w:rPr>
      </w:pPr>
      <w:r w:rsidRPr="00151A98">
        <w:rPr>
          <w:rFonts w:eastAsia="Calibri"/>
          <w:b/>
          <w:lang w:eastAsia="en-US"/>
        </w:rPr>
        <w:t xml:space="preserve">Место и дата </w:t>
      </w:r>
      <w:r w:rsidR="00822AB6" w:rsidRPr="00151A98">
        <w:rPr>
          <w:rFonts w:eastAsia="Calibri"/>
          <w:b/>
          <w:lang w:eastAsia="en-US"/>
        </w:rPr>
        <w:t>проведения отборочной стадии</w:t>
      </w:r>
      <w:r w:rsidRPr="00151A98">
        <w:rPr>
          <w:rFonts w:eastAsia="Calibri"/>
          <w:b/>
          <w:lang w:eastAsia="en-US"/>
        </w:rPr>
        <w:t xml:space="preserve"> </w:t>
      </w:r>
      <w:r w:rsidR="00B4415B" w:rsidRPr="00151A98">
        <w:rPr>
          <w:rFonts w:eastAsia="Calibri"/>
          <w:b/>
          <w:lang w:eastAsia="en-US"/>
        </w:rPr>
        <w:t>рассмотрения первых частей заявок на участие в аукционе</w:t>
      </w:r>
      <w:r w:rsidR="005B3DAB" w:rsidRPr="00151A98">
        <w:rPr>
          <w:rFonts w:eastAsia="Calibri"/>
          <w:b/>
          <w:lang w:eastAsia="en-US"/>
        </w:rPr>
        <w:t>:</w:t>
      </w:r>
      <w:r w:rsidR="00B4415B" w:rsidRPr="00151A98">
        <w:rPr>
          <w:spacing w:val="-6"/>
        </w:rPr>
        <w:t xml:space="preserve"> </w:t>
      </w:r>
      <w:r w:rsidR="005B3DAB" w:rsidRPr="00151A98">
        <w:t xml:space="preserve">не позднее </w:t>
      </w:r>
      <w:r w:rsidR="00102B96" w:rsidRPr="00151A98">
        <w:rPr>
          <w:spacing w:val="-6"/>
        </w:rPr>
        <w:t>«</w:t>
      </w:r>
      <w:r w:rsidR="00D571F8" w:rsidRPr="00151A98">
        <w:rPr>
          <w:spacing w:val="-6"/>
        </w:rPr>
        <w:t>05</w:t>
      </w:r>
      <w:r w:rsidR="00102B96" w:rsidRPr="00151A98">
        <w:rPr>
          <w:spacing w:val="-6"/>
        </w:rPr>
        <w:t xml:space="preserve">» </w:t>
      </w:r>
      <w:r w:rsidR="00D571F8" w:rsidRPr="00151A98">
        <w:rPr>
          <w:spacing w:val="-6"/>
        </w:rPr>
        <w:t>декаб</w:t>
      </w:r>
      <w:r w:rsidR="00CF3A4B" w:rsidRPr="00151A98">
        <w:rPr>
          <w:spacing w:val="-6"/>
        </w:rPr>
        <w:t>ря</w:t>
      </w:r>
      <w:r w:rsidR="00102B96" w:rsidRPr="00151A98">
        <w:rPr>
          <w:spacing w:val="-6"/>
        </w:rPr>
        <w:t xml:space="preserve"> 2014 </w:t>
      </w:r>
      <w:r w:rsidR="005B3DAB" w:rsidRPr="00151A98">
        <w:t xml:space="preserve">года, г. Москва, </w:t>
      </w:r>
      <w:proofErr w:type="spellStart"/>
      <w:r w:rsidR="005B3DAB" w:rsidRPr="00151A98">
        <w:t>Пыжевский</w:t>
      </w:r>
      <w:proofErr w:type="spellEnd"/>
      <w:r w:rsidR="005B3DAB" w:rsidRPr="00151A98">
        <w:t xml:space="preserve"> пер., д. 6.</w:t>
      </w:r>
    </w:p>
    <w:p w:rsidR="00B4415B" w:rsidRPr="00151A98" w:rsidRDefault="00B4415B" w:rsidP="00C87330">
      <w:pPr>
        <w:numPr>
          <w:ilvl w:val="0"/>
          <w:numId w:val="6"/>
        </w:numPr>
        <w:tabs>
          <w:tab w:val="num" w:pos="480"/>
          <w:tab w:val="left" w:pos="1134"/>
        </w:tabs>
        <w:ind w:left="0" w:firstLine="709"/>
        <w:contextualSpacing/>
        <w:jc w:val="both"/>
      </w:pPr>
      <w:r w:rsidRPr="00151A98">
        <w:rPr>
          <w:b/>
        </w:rPr>
        <w:t>Дата и время начала проведения аукциона:</w:t>
      </w:r>
      <w:r w:rsidRPr="00151A98">
        <w:t xml:space="preserve"> </w:t>
      </w:r>
      <w:r w:rsidR="00102B96" w:rsidRPr="00151A98">
        <w:t>10</w:t>
      </w:r>
      <w:r w:rsidR="005B3DAB" w:rsidRPr="00151A98">
        <w:rPr>
          <w:spacing w:val="-6"/>
        </w:rPr>
        <w:t xml:space="preserve">-00 (время московское) </w:t>
      </w:r>
      <w:r w:rsidR="00102B96" w:rsidRPr="00151A98">
        <w:rPr>
          <w:spacing w:val="-6"/>
        </w:rPr>
        <w:t>«</w:t>
      </w:r>
      <w:r w:rsidR="00D571F8" w:rsidRPr="00151A98">
        <w:rPr>
          <w:spacing w:val="-6"/>
        </w:rPr>
        <w:t>08</w:t>
      </w:r>
      <w:r w:rsidR="00102B96" w:rsidRPr="00151A98">
        <w:rPr>
          <w:spacing w:val="-6"/>
        </w:rPr>
        <w:t xml:space="preserve">» </w:t>
      </w:r>
      <w:r w:rsidR="00D571F8" w:rsidRPr="00151A98">
        <w:rPr>
          <w:spacing w:val="-6"/>
        </w:rPr>
        <w:t>декаб</w:t>
      </w:r>
      <w:r w:rsidR="00CF3A4B" w:rsidRPr="00151A98">
        <w:rPr>
          <w:spacing w:val="-6"/>
        </w:rPr>
        <w:t>ря</w:t>
      </w:r>
      <w:r w:rsidR="000D6736" w:rsidRPr="00151A98">
        <w:rPr>
          <w:spacing w:val="-6"/>
        </w:rPr>
        <w:t xml:space="preserve"> </w:t>
      </w:r>
      <w:r w:rsidR="00102B96" w:rsidRPr="00151A98">
        <w:rPr>
          <w:spacing w:val="-6"/>
        </w:rPr>
        <w:t>2014</w:t>
      </w:r>
      <w:r w:rsidR="005B3DAB" w:rsidRPr="00151A98">
        <w:rPr>
          <w:spacing w:val="-6"/>
        </w:rPr>
        <w:t xml:space="preserve"> года.</w:t>
      </w:r>
    </w:p>
    <w:p w:rsidR="00B4415B" w:rsidRPr="00151A98" w:rsidRDefault="00B4415B" w:rsidP="00B4415B">
      <w:pPr>
        <w:numPr>
          <w:ilvl w:val="0"/>
          <w:numId w:val="6"/>
        </w:numPr>
        <w:tabs>
          <w:tab w:val="num" w:pos="480"/>
          <w:tab w:val="left" w:pos="1134"/>
        </w:tabs>
        <w:ind w:left="0" w:firstLine="709"/>
        <w:contextualSpacing/>
        <w:jc w:val="both"/>
      </w:pPr>
      <w:r w:rsidRPr="00151A98">
        <w:rPr>
          <w:b/>
        </w:rPr>
        <w:t>Место и дата проведения отборочной стади</w:t>
      </w:r>
      <w:r w:rsidR="00647F37" w:rsidRPr="00151A98">
        <w:rPr>
          <w:b/>
        </w:rPr>
        <w:t xml:space="preserve">и </w:t>
      </w:r>
      <w:r w:rsidRPr="00151A98">
        <w:rPr>
          <w:b/>
        </w:rPr>
        <w:t xml:space="preserve">рассмотрения вторых частей заявок на участие в аукционе </w:t>
      </w:r>
      <w:r w:rsidR="0069171B" w:rsidRPr="00151A98">
        <w:rPr>
          <w:b/>
        </w:rPr>
        <w:t>и подведения итогов аукциона</w:t>
      </w:r>
      <w:r w:rsidRPr="00151A98">
        <w:rPr>
          <w:b/>
        </w:rPr>
        <w:t>:</w:t>
      </w:r>
      <w:r w:rsidRPr="00151A98">
        <w:t xml:space="preserve"> </w:t>
      </w:r>
      <w:r w:rsidR="005B3DAB" w:rsidRPr="00151A98">
        <w:t xml:space="preserve">не позднее </w:t>
      </w:r>
      <w:r w:rsidR="00102B96" w:rsidRPr="00151A98">
        <w:rPr>
          <w:spacing w:val="-6"/>
        </w:rPr>
        <w:t>«</w:t>
      </w:r>
      <w:r w:rsidR="00A87F36" w:rsidRPr="00151A98">
        <w:rPr>
          <w:spacing w:val="-6"/>
        </w:rPr>
        <w:t>10</w:t>
      </w:r>
      <w:r w:rsidR="00102B96" w:rsidRPr="00151A98">
        <w:rPr>
          <w:spacing w:val="-6"/>
        </w:rPr>
        <w:t xml:space="preserve">» </w:t>
      </w:r>
      <w:r w:rsidR="00A87F36" w:rsidRPr="00151A98">
        <w:rPr>
          <w:spacing w:val="-6"/>
        </w:rPr>
        <w:t>декаб</w:t>
      </w:r>
      <w:r w:rsidR="00A371F3" w:rsidRPr="00151A98">
        <w:rPr>
          <w:spacing w:val="-6"/>
        </w:rPr>
        <w:t>ря</w:t>
      </w:r>
      <w:r w:rsidR="00102B96" w:rsidRPr="00151A98">
        <w:rPr>
          <w:spacing w:val="-6"/>
        </w:rPr>
        <w:t xml:space="preserve"> 2014 </w:t>
      </w:r>
      <w:r w:rsidR="005B3DAB" w:rsidRPr="00151A98">
        <w:t xml:space="preserve">года, г. Москва, </w:t>
      </w:r>
      <w:proofErr w:type="spellStart"/>
      <w:r w:rsidR="005B3DAB" w:rsidRPr="00151A98">
        <w:t>Пыжевский</w:t>
      </w:r>
      <w:proofErr w:type="spellEnd"/>
      <w:r w:rsidR="005B3DAB" w:rsidRPr="00151A98">
        <w:t xml:space="preserve"> пер., д. 6.</w:t>
      </w:r>
    </w:p>
    <w:p w:rsidR="00C87330" w:rsidRPr="00151A98"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Срок</w:t>
      </w:r>
      <w:r w:rsidR="00C87330" w:rsidRPr="00151A98">
        <w:rPr>
          <w:rFonts w:ascii="Times New Roman" w:hAnsi="Times New Roman"/>
          <w:b/>
          <w:sz w:val="24"/>
          <w:szCs w:val="24"/>
        </w:rPr>
        <w:t xml:space="preserve"> заключения договора</w:t>
      </w:r>
      <w:r w:rsidR="00822AB6" w:rsidRPr="00151A98">
        <w:rPr>
          <w:rFonts w:ascii="Times New Roman" w:hAnsi="Times New Roman"/>
          <w:b/>
          <w:sz w:val="24"/>
          <w:szCs w:val="24"/>
        </w:rPr>
        <w:t xml:space="preserve"> после определения победителя </w:t>
      </w:r>
      <w:r w:rsidR="00432E70" w:rsidRPr="00151A98">
        <w:rPr>
          <w:rFonts w:ascii="Times New Roman" w:hAnsi="Times New Roman"/>
          <w:b/>
          <w:sz w:val="24"/>
          <w:szCs w:val="24"/>
        </w:rPr>
        <w:t>аукцион</w:t>
      </w:r>
      <w:r w:rsidR="00FC3F64" w:rsidRPr="00151A98">
        <w:rPr>
          <w:rFonts w:ascii="Times New Roman" w:hAnsi="Times New Roman"/>
          <w:b/>
          <w:sz w:val="24"/>
          <w:szCs w:val="24"/>
        </w:rPr>
        <w:t>а</w:t>
      </w:r>
      <w:r w:rsidR="00C87330" w:rsidRPr="00151A98">
        <w:rPr>
          <w:rFonts w:ascii="Times New Roman" w:hAnsi="Times New Roman"/>
          <w:b/>
          <w:sz w:val="24"/>
          <w:szCs w:val="24"/>
        </w:rPr>
        <w:t>:</w:t>
      </w:r>
      <w:r w:rsidR="00C87330" w:rsidRPr="00151A98">
        <w:rPr>
          <w:rFonts w:ascii="Times New Roman" w:hAnsi="Times New Roman"/>
          <w:sz w:val="24"/>
          <w:szCs w:val="24"/>
        </w:rPr>
        <w:t xml:space="preserve"> </w:t>
      </w:r>
      <w:r w:rsidR="00BC461A" w:rsidRPr="00151A98">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151A98">
        <w:rPr>
          <w:rFonts w:ascii="Times New Roman" w:hAnsi="Times New Roman"/>
          <w:sz w:val="24"/>
          <w:szCs w:val="24"/>
        </w:rPr>
        <w:t>электронной торговой площадке</w:t>
      </w:r>
      <w:r w:rsidR="00BC461A" w:rsidRPr="00151A98">
        <w:rPr>
          <w:rFonts w:ascii="Times New Roman" w:hAnsi="Times New Roman"/>
          <w:sz w:val="24"/>
          <w:szCs w:val="24"/>
        </w:rPr>
        <w:t xml:space="preserve"> протокола подведения итогов аукциона.</w:t>
      </w:r>
    </w:p>
    <w:p w:rsidR="00C87330" w:rsidRPr="00151A98"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b/>
          <w:sz w:val="24"/>
          <w:szCs w:val="24"/>
        </w:rPr>
        <w:t>Форма, размер и срок предоставления обеспечения</w:t>
      </w:r>
      <w:r w:rsidR="00C87330" w:rsidRPr="00151A98">
        <w:rPr>
          <w:rFonts w:ascii="Times New Roman" w:hAnsi="Times New Roman"/>
          <w:b/>
          <w:sz w:val="24"/>
          <w:szCs w:val="24"/>
        </w:rPr>
        <w:t xml:space="preserve"> </w:t>
      </w:r>
      <w:r w:rsidR="00B4786D" w:rsidRPr="00151A98">
        <w:rPr>
          <w:rFonts w:ascii="Times New Roman" w:hAnsi="Times New Roman"/>
          <w:b/>
          <w:sz w:val="24"/>
          <w:szCs w:val="24"/>
        </w:rPr>
        <w:t xml:space="preserve">исполнения </w:t>
      </w:r>
      <w:r w:rsidR="00B57244" w:rsidRPr="00151A98">
        <w:rPr>
          <w:rFonts w:ascii="Times New Roman" w:hAnsi="Times New Roman"/>
          <w:b/>
          <w:sz w:val="24"/>
          <w:szCs w:val="24"/>
        </w:rPr>
        <w:t>обязательств по договору</w:t>
      </w:r>
      <w:r w:rsidR="00C87330" w:rsidRPr="00151A98">
        <w:rPr>
          <w:rFonts w:ascii="Times New Roman" w:hAnsi="Times New Roman"/>
          <w:b/>
          <w:sz w:val="24"/>
          <w:szCs w:val="24"/>
        </w:rPr>
        <w:t>:</w:t>
      </w:r>
      <w:r w:rsidR="00C87330" w:rsidRPr="00151A98">
        <w:rPr>
          <w:rFonts w:ascii="Times New Roman" w:hAnsi="Times New Roman"/>
          <w:sz w:val="24"/>
          <w:szCs w:val="24"/>
        </w:rPr>
        <w:t xml:space="preserve"> </w:t>
      </w:r>
      <w:r w:rsidR="006B7F79" w:rsidRPr="00151A98">
        <w:rPr>
          <w:rFonts w:ascii="Times New Roman" w:hAnsi="Times New Roman"/>
          <w:sz w:val="24"/>
          <w:szCs w:val="24"/>
        </w:rPr>
        <w:t>«не требуется»</w:t>
      </w:r>
      <w:r w:rsidR="005B3DAB" w:rsidRPr="00151A98">
        <w:rPr>
          <w:rFonts w:ascii="Times New Roman" w:hAnsi="Times New Roman"/>
          <w:sz w:val="24"/>
          <w:szCs w:val="24"/>
        </w:rPr>
        <w:t>.</w:t>
      </w:r>
    </w:p>
    <w:p w:rsidR="00C87330" w:rsidRPr="00151A98"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sz w:val="24"/>
          <w:szCs w:val="24"/>
        </w:rPr>
        <w:t xml:space="preserve">Организатор </w:t>
      </w:r>
      <w:r w:rsidR="00432E70" w:rsidRPr="00151A98">
        <w:rPr>
          <w:rFonts w:ascii="Times New Roman" w:hAnsi="Times New Roman"/>
          <w:sz w:val="24"/>
          <w:szCs w:val="24"/>
        </w:rPr>
        <w:t>аукцион</w:t>
      </w:r>
      <w:r w:rsidR="00FC3F64" w:rsidRPr="00151A98">
        <w:rPr>
          <w:rFonts w:ascii="Times New Roman" w:hAnsi="Times New Roman"/>
          <w:sz w:val="24"/>
          <w:szCs w:val="24"/>
        </w:rPr>
        <w:t>а</w:t>
      </w:r>
      <w:r w:rsidRPr="00151A98">
        <w:rPr>
          <w:rFonts w:ascii="Times New Roman" w:hAnsi="Times New Roman"/>
          <w:sz w:val="24"/>
          <w:szCs w:val="24"/>
        </w:rPr>
        <w:t xml:space="preserve"> вправе отказаться от проведения </w:t>
      </w:r>
      <w:r w:rsidR="00432E70" w:rsidRPr="00151A98">
        <w:rPr>
          <w:rFonts w:ascii="Times New Roman" w:hAnsi="Times New Roman"/>
          <w:sz w:val="24"/>
          <w:szCs w:val="24"/>
        </w:rPr>
        <w:t>аукцион</w:t>
      </w:r>
      <w:r w:rsidR="00FC3F64" w:rsidRPr="00151A98">
        <w:rPr>
          <w:rFonts w:ascii="Times New Roman" w:hAnsi="Times New Roman"/>
          <w:sz w:val="24"/>
          <w:szCs w:val="24"/>
        </w:rPr>
        <w:t>а</w:t>
      </w:r>
      <w:r w:rsidRPr="00151A98">
        <w:rPr>
          <w:rFonts w:ascii="Times New Roman" w:hAnsi="Times New Roman"/>
          <w:sz w:val="24"/>
          <w:szCs w:val="24"/>
        </w:rPr>
        <w:t xml:space="preserve"> [или любого лота </w:t>
      </w:r>
      <w:r w:rsidR="00432E70" w:rsidRPr="00151A98">
        <w:rPr>
          <w:rFonts w:ascii="Times New Roman" w:hAnsi="Times New Roman"/>
          <w:sz w:val="24"/>
          <w:szCs w:val="24"/>
        </w:rPr>
        <w:t>аукцион</w:t>
      </w:r>
      <w:r w:rsidR="00FC3F64" w:rsidRPr="00151A98">
        <w:rPr>
          <w:rFonts w:ascii="Times New Roman" w:hAnsi="Times New Roman"/>
          <w:sz w:val="24"/>
          <w:szCs w:val="24"/>
        </w:rPr>
        <w:t>а</w:t>
      </w:r>
      <w:r w:rsidRPr="00151A98">
        <w:rPr>
          <w:rFonts w:ascii="Times New Roman" w:hAnsi="Times New Roman"/>
          <w:sz w:val="24"/>
          <w:szCs w:val="24"/>
        </w:rPr>
        <w:t xml:space="preserve">] не позднее, чем за </w:t>
      </w:r>
      <w:r w:rsidR="00F93081" w:rsidRPr="00151A98">
        <w:rPr>
          <w:rFonts w:ascii="Times New Roman" w:hAnsi="Times New Roman"/>
          <w:sz w:val="24"/>
          <w:szCs w:val="24"/>
        </w:rPr>
        <w:t xml:space="preserve">три </w:t>
      </w:r>
      <w:r w:rsidRPr="00151A98">
        <w:rPr>
          <w:rFonts w:ascii="Times New Roman" w:hAnsi="Times New Roman"/>
          <w:sz w:val="24"/>
          <w:szCs w:val="24"/>
        </w:rPr>
        <w:t>дн</w:t>
      </w:r>
      <w:r w:rsidR="00F93081" w:rsidRPr="00151A98">
        <w:rPr>
          <w:rFonts w:ascii="Times New Roman" w:hAnsi="Times New Roman"/>
          <w:sz w:val="24"/>
          <w:szCs w:val="24"/>
        </w:rPr>
        <w:t>я</w:t>
      </w:r>
      <w:r w:rsidRPr="00151A98">
        <w:rPr>
          <w:rFonts w:ascii="Times New Roman" w:hAnsi="Times New Roman"/>
          <w:sz w:val="24"/>
          <w:szCs w:val="24"/>
        </w:rPr>
        <w:t xml:space="preserve"> до даты окончания срока подачи заявок на участие в </w:t>
      </w:r>
      <w:r w:rsidR="00432E70" w:rsidRPr="00151A98">
        <w:rPr>
          <w:rFonts w:ascii="Times New Roman" w:hAnsi="Times New Roman"/>
          <w:sz w:val="24"/>
          <w:szCs w:val="24"/>
        </w:rPr>
        <w:t>аукцион</w:t>
      </w:r>
      <w:r w:rsidR="005B3DAB" w:rsidRPr="00151A98">
        <w:rPr>
          <w:rFonts w:ascii="Times New Roman" w:hAnsi="Times New Roman"/>
          <w:sz w:val="24"/>
          <w:szCs w:val="24"/>
        </w:rPr>
        <w:t>е,</w:t>
      </w:r>
      <w:r w:rsidRPr="00151A98">
        <w:rPr>
          <w:rFonts w:ascii="Times New Roman" w:hAnsi="Times New Roman"/>
          <w:sz w:val="24"/>
          <w:szCs w:val="24"/>
        </w:rPr>
        <w:t xml:space="preserve"> не неся никакой ответственности перед участниками </w:t>
      </w:r>
      <w:r w:rsidR="00432E70" w:rsidRPr="00151A98">
        <w:rPr>
          <w:rFonts w:ascii="Times New Roman" w:hAnsi="Times New Roman"/>
          <w:sz w:val="24"/>
          <w:szCs w:val="24"/>
        </w:rPr>
        <w:t>аукцион</w:t>
      </w:r>
      <w:r w:rsidR="00FC3F64" w:rsidRPr="00151A98">
        <w:rPr>
          <w:rFonts w:ascii="Times New Roman" w:hAnsi="Times New Roman"/>
          <w:sz w:val="24"/>
          <w:szCs w:val="24"/>
        </w:rPr>
        <w:t>а</w:t>
      </w:r>
      <w:r w:rsidRPr="00151A98">
        <w:rPr>
          <w:rFonts w:ascii="Times New Roman" w:hAnsi="Times New Roman"/>
          <w:sz w:val="24"/>
          <w:szCs w:val="24"/>
        </w:rPr>
        <w:t xml:space="preserve"> или третьими лицами, которым такое действие может принести убытки.</w:t>
      </w:r>
    </w:p>
    <w:p w:rsidR="00C87330" w:rsidRPr="00151A98"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51A98">
        <w:rPr>
          <w:rFonts w:ascii="Times New Roman" w:hAnsi="Times New Roman"/>
          <w:sz w:val="24"/>
          <w:szCs w:val="24"/>
        </w:rPr>
        <w:lastRenderedPageBreak/>
        <w:t xml:space="preserve">Остальные и более подробные условия </w:t>
      </w:r>
      <w:r w:rsidR="00432E70" w:rsidRPr="00151A98">
        <w:rPr>
          <w:rFonts w:ascii="Times New Roman" w:hAnsi="Times New Roman"/>
          <w:sz w:val="24"/>
          <w:szCs w:val="24"/>
        </w:rPr>
        <w:t>аукцион</w:t>
      </w:r>
      <w:r w:rsidR="00FC3F64" w:rsidRPr="00151A98">
        <w:rPr>
          <w:rFonts w:ascii="Times New Roman" w:hAnsi="Times New Roman"/>
          <w:sz w:val="24"/>
          <w:szCs w:val="24"/>
        </w:rPr>
        <w:t>а</w:t>
      </w:r>
      <w:r w:rsidRPr="00151A98">
        <w:rPr>
          <w:rFonts w:ascii="Times New Roman" w:hAnsi="Times New Roman"/>
          <w:sz w:val="24"/>
          <w:szCs w:val="24"/>
        </w:rPr>
        <w:t xml:space="preserve"> содержатся в </w:t>
      </w:r>
      <w:r w:rsidR="00432E70" w:rsidRPr="00151A98">
        <w:rPr>
          <w:rFonts w:ascii="Times New Roman" w:hAnsi="Times New Roman"/>
          <w:sz w:val="24"/>
          <w:szCs w:val="24"/>
        </w:rPr>
        <w:t>аукцион</w:t>
      </w:r>
      <w:r w:rsidR="00665819" w:rsidRPr="00151A98">
        <w:rPr>
          <w:rFonts w:ascii="Times New Roman" w:hAnsi="Times New Roman"/>
          <w:sz w:val="24"/>
          <w:szCs w:val="24"/>
        </w:rPr>
        <w:t>ной документации</w:t>
      </w:r>
      <w:r w:rsidR="008D67CF" w:rsidRPr="00151A98">
        <w:rPr>
          <w:rFonts w:ascii="Times New Roman" w:hAnsi="Times New Roman"/>
          <w:sz w:val="24"/>
          <w:szCs w:val="24"/>
        </w:rPr>
        <w:t>, являющейся неотъемлемым приложением к данному извещению</w:t>
      </w:r>
      <w:r w:rsidR="00665819" w:rsidRPr="00151A98">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99343214"/>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99343215"/>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2518B4">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2518B4">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2518B4">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2518B4">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2518B4">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2518B4">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lastRenderedPageBreak/>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2518B4">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2518B4">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99343216"/>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xml:space="preserve">, </w:t>
      </w:r>
      <w:proofErr w:type="gramStart"/>
      <w:r w:rsidR="002C2B00" w:rsidRPr="00C93601">
        <w:rPr>
          <w:spacing w:val="-6"/>
          <w:szCs w:val="24"/>
        </w:rPr>
        <w:t>указанной</w:t>
      </w:r>
      <w:proofErr w:type="gramEnd"/>
      <w:r w:rsidR="002C2B00" w:rsidRPr="00C93601">
        <w:rPr>
          <w:spacing w:val="-6"/>
          <w:szCs w:val="24"/>
        </w:rPr>
        <w:t xml:space="preserve">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2518B4">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2518B4">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2518B4">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2518B4">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2518B4">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2518B4">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2518B4">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2518B4">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2518B4">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2518B4">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2518B4">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lastRenderedPageBreak/>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2518B4">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2518B4">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2518B4">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2518B4">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2518B4">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2518B4">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2518B4">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2518B4">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2518B4">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2518B4">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 xml:space="preserve">е) </w:t>
      </w:r>
      <w:r w:rsidRPr="00C93601">
        <w:lastRenderedPageBreak/>
        <w:t>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2518B4">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2518B4">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2518B4">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2518B4">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w:t>
      </w:r>
      <w:r w:rsidRPr="00C93601">
        <w:lastRenderedPageBreak/>
        <w:t>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99343217"/>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99344726"/>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bookmarkEnd w:id="31"/>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2518B4">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2518B4">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5" w:name="_Ref357679270"/>
      <w:bookmarkStart w:id="36"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5"/>
      <w:r w:rsidRPr="00C93601">
        <w:t>.</w:t>
      </w:r>
      <w:bookmarkEnd w:id="36"/>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2518B4">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7" w:name="_Ref317253328"/>
      <w:bookmarkStart w:id="38" w:name="_Ref317256545"/>
      <w:r w:rsidRPr="00C93601">
        <w:t xml:space="preserve">Документы, предоставляемые в составе заявки на участие в </w:t>
      </w:r>
      <w:r w:rsidR="00432E70" w:rsidRPr="00C93601">
        <w:t>аукцион</w:t>
      </w:r>
      <w:r w:rsidRPr="00C93601">
        <w:t>е</w:t>
      </w:r>
      <w:bookmarkEnd w:id="37"/>
      <w:bookmarkEnd w:id="38"/>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2518B4">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9"/>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2518B4">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40"/>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1"/>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2" w:name="_Ref270105111"/>
      <w:bookmarkStart w:id="43"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2"/>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3"/>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4"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4"/>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proofErr w:type="gramStart"/>
      <w:r w:rsidRPr="00C93601">
        <w:rPr>
          <w:szCs w:val="24"/>
        </w:rPr>
        <w:t>,</w:t>
      </w:r>
      <w:proofErr w:type="gramEnd"/>
      <w:r w:rsidRPr="00C93601">
        <w:rPr>
          <w:szCs w:val="24"/>
        </w:rPr>
        <w:t xml:space="preserve">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2518B4">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2518B4">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93601">
        <w:rPr>
          <w:szCs w:val="24"/>
        </w:rPr>
        <w:t>одобрении</w:t>
      </w:r>
      <w:proofErr w:type="gramEnd"/>
      <w:r w:rsidRPr="00C93601">
        <w:rPr>
          <w:szCs w:val="24"/>
        </w:rPr>
        <w:t xml:space="preserve">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2518B4">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sidRPr="002518B4">
        <w:rPr>
          <w:u w:val="single"/>
        </w:rPr>
        <w:t>3.5</w:t>
      </w:r>
      <w:r w:rsidR="00695D9D" w:rsidRPr="00DF235B">
        <w:rPr>
          <w:u w:val="single"/>
        </w:rPr>
        <w:fldChar w:fldCharType="end"/>
      </w:r>
      <w:r w:rsidRPr="00DF235B">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2518B4">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5" w:name="_Toc318102635"/>
      <w:bookmarkStart w:id="46" w:name="_Toc318103507"/>
      <w:bookmarkStart w:id="47" w:name="_Toc127262883"/>
      <w:bookmarkStart w:id="48" w:name="_Toc255985672"/>
      <w:bookmarkStart w:id="49" w:name="_Ref317252053"/>
      <w:bookmarkEnd w:id="45"/>
      <w:bookmarkEnd w:id="46"/>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7"/>
      <w:bookmarkEnd w:id="48"/>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9"/>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0"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2518B4">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2518B4">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2518B4">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2"/>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3"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2518B4">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3"/>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4"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4"/>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5"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r w:rsidR="00695D9D" w:rsidRPr="00DF235B">
        <w:rPr>
          <w:rFonts w:ascii="Times New Roman" w:hAnsi="Times New Roman"/>
          <w:sz w:val="24"/>
          <w:szCs w:val="24"/>
          <w:u w:val="single"/>
        </w:rPr>
        <w:t>подпунктами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proofErr w:type="gramStart"/>
      <w:r w:rsidR="00C87330" w:rsidRPr="00DF235B">
        <w:rPr>
          <w:rFonts w:ascii="Times New Roman" w:hAnsi="Times New Roman"/>
          <w:i/>
          <w:color w:val="auto"/>
          <w:sz w:val="24"/>
          <w:szCs w:val="24"/>
        </w:rPr>
        <w:t>поставки товара/ выполнения работ/ оказания</w:t>
      </w:r>
      <w:proofErr w:type="gramEnd"/>
      <w:r w:rsidR="00C87330" w:rsidRPr="00DF235B">
        <w:rPr>
          <w:rFonts w:ascii="Times New Roman" w:hAnsi="Times New Roman"/>
          <w:i/>
          <w:color w:val="auto"/>
          <w:sz w:val="24"/>
          <w:szCs w:val="24"/>
        </w:rPr>
        <w:t xml:space="preserve">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5"/>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2518B4">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w:t>
      </w:r>
      <w:proofErr w:type="gramStart"/>
      <w:r w:rsidR="00695D9D" w:rsidRPr="00DF235B">
        <w:rPr>
          <w:rFonts w:ascii="Times New Roman" w:hAnsi="Times New Roman"/>
          <w:sz w:val="24"/>
          <w:szCs w:val="24"/>
        </w:rPr>
        <w:t xml:space="preserve">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2518B4">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roofErr w:type="gramEnd"/>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2518B4">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r w:rsidR="009D7F72" w:rsidRPr="00DF235B">
        <w:rPr>
          <w:rFonts w:ascii="Times New Roman" w:hAnsi="Times New Roman"/>
          <w:color w:val="auto"/>
          <w:sz w:val="24"/>
          <w:szCs w:val="24"/>
          <w:u w:val="single"/>
        </w:rPr>
        <w:t>подпункте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6"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6"/>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7" w:name="_Ref317259044"/>
      <w:bookmarkStart w:id="58" w:name="_Toc399343218"/>
      <w:r w:rsidRPr="00DF235B">
        <w:lastRenderedPageBreak/>
        <w:t xml:space="preserve">ПОРЯДОК ПРОВЕДЕНИЯ </w:t>
      </w:r>
      <w:r w:rsidR="00432E70" w:rsidRPr="00DF235B">
        <w:t>АУКЦИОН</w:t>
      </w:r>
      <w:r w:rsidR="00FC3F64" w:rsidRPr="00DF235B">
        <w:t>А</w:t>
      </w:r>
      <w:bookmarkEnd w:id="57"/>
      <w:bookmarkEnd w:id="58"/>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9"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9"/>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60"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ной документации через ЭТП в порядке, предусмотренном регламентом работы данной ЭТП</w:t>
      </w:r>
      <w:r w:rsidR="000C4DC3" w:rsidRPr="00C93601">
        <w:t>.</w:t>
      </w:r>
      <w:bookmarkEnd w:id="60"/>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2518B4">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1" w:name="_Toc276137311"/>
      <w:bookmarkStart w:id="62" w:name="_Ref317504346"/>
      <w:bookmarkEnd w:id="61"/>
      <w:r w:rsidRPr="009C3CD8">
        <w:t xml:space="preserve">Общие требования к заявке на участие в </w:t>
      </w:r>
      <w:r w:rsidR="00432E70" w:rsidRPr="009C3CD8">
        <w:t>аукцион</w:t>
      </w:r>
      <w:r w:rsidRPr="009C3CD8">
        <w:t>е</w:t>
      </w:r>
      <w:bookmarkEnd w:id="62"/>
    </w:p>
    <w:p w:rsidR="00C87330" w:rsidRPr="00C93601" w:rsidRDefault="00FA54A7" w:rsidP="009C3CD8">
      <w:pPr>
        <w:numPr>
          <w:ilvl w:val="2"/>
          <w:numId w:val="11"/>
        </w:numPr>
        <w:spacing w:before="60"/>
        <w:ind w:left="0" w:firstLine="851"/>
        <w:jc w:val="both"/>
      </w:pPr>
      <w:bookmarkStart w:id="63" w:name="_Ref351970922"/>
      <w:proofErr w:type="gramStart"/>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2518B4">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2518B4">
        <w:rPr>
          <w:u w:val="single"/>
        </w:rPr>
        <w:t>4.6</w:t>
      </w:r>
      <w:r w:rsidR="006F00F3" w:rsidRPr="00DF235B">
        <w:rPr>
          <w:u w:val="single"/>
        </w:rPr>
        <w:fldChar w:fldCharType="end"/>
      </w:r>
      <w:r w:rsidR="005A6B8C" w:rsidRPr="00C93601">
        <w:t xml:space="preserve"> настоящей документации.</w:t>
      </w:r>
      <w:bookmarkEnd w:id="63"/>
      <w:r w:rsidR="009D1B0D" w:rsidRPr="00C93601">
        <w:t xml:space="preserve"> </w:t>
      </w:r>
      <w:proofErr w:type="gramEnd"/>
    </w:p>
    <w:p w:rsidR="00C87330" w:rsidRPr="00C93601" w:rsidRDefault="00C87330" w:rsidP="009C3CD8">
      <w:pPr>
        <w:numPr>
          <w:ilvl w:val="2"/>
          <w:numId w:val="11"/>
        </w:numPr>
        <w:spacing w:before="60"/>
        <w:ind w:left="0" w:firstLine="851"/>
        <w:jc w:val="both"/>
      </w:pPr>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4"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4"/>
    </w:p>
    <w:p w:rsidR="00C87330" w:rsidRPr="00C93601" w:rsidRDefault="000909FF" w:rsidP="009C3CD8">
      <w:pPr>
        <w:numPr>
          <w:ilvl w:val="2"/>
          <w:numId w:val="11"/>
        </w:numPr>
        <w:spacing w:before="60"/>
        <w:ind w:left="0" w:firstLine="851"/>
        <w:jc w:val="both"/>
      </w:pPr>
      <w:bookmarkStart w:id="65"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5"/>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2518B4">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2518B4">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2518B4">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работы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6" w:name="_Toc308092746"/>
      <w:bookmarkStart w:id="67" w:name="_Ref319849024"/>
      <w:bookmarkStart w:id="68" w:name="_Ref319849899"/>
      <w:r w:rsidRPr="009C3CD8">
        <w:t xml:space="preserve">Требования к содержанию первой части заявки на участие в </w:t>
      </w:r>
      <w:bookmarkEnd w:id="66"/>
      <w:r w:rsidRPr="009C3CD8">
        <w:t>аукционе</w:t>
      </w:r>
      <w:bookmarkEnd w:id="67"/>
      <w:bookmarkEnd w:id="68"/>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2518B4">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случае</w:t>
      </w:r>
      <w:proofErr w:type="gramStart"/>
      <w:r w:rsidRPr="007E13C9">
        <w:t>,</w:t>
      </w:r>
      <w:proofErr w:type="gramEnd"/>
      <w:r w:rsidRPr="007E13C9">
        <w:t xml:space="preserve">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2518B4">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2518B4">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2518B4">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r w:rsidR="007E13C9">
        <w:rPr>
          <w:u w:val="single"/>
        </w:rPr>
        <w:t xml:space="preserve">Частью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9" w:name="_Ref320206889"/>
      <w:r w:rsidRPr="009C3CD8">
        <w:t>Требования к содержанию второй части заявки на участие в аукционе</w:t>
      </w:r>
      <w:bookmarkEnd w:id="69"/>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2518B4">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70"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70"/>
    </w:p>
    <w:p w:rsidR="00744953" w:rsidRPr="00C93601" w:rsidRDefault="000909FF" w:rsidP="009C3CD8">
      <w:pPr>
        <w:numPr>
          <w:ilvl w:val="2"/>
          <w:numId w:val="11"/>
        </w:numPr>
        <w:spacing w:before="60"/>
        <w:ind w:left="0" w:firstLine="851"/>
        <w:jc w:val="both"/>
      </w:pPr>
      <w:bookmarkStart w:id="71" w:name="_Ref317252433"/>
      <w:bookmarkStart w:id="72"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1"/>
      <w:r w:rsidR="00744953" w:rsidRPr="00C93601">
        <w:t>.</w:t>
      </w:r>
      <w:bookmarkEnd w:id="72"/>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2518B4">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2518B4">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3" w:name="_Ref56220570"/>
      <w:bookmarkStart w:id="74"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2518B4">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3"/>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4"/>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5"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5"/>
      <w:r w:rsidRPr="00C93601">
        <w:t xml:space="preserve"> </w:t>
      </w:r>
    </w:p>
    <w:p w:rsidR="00C87330" w:rsidRPr="00C93601" w:rsidRDefault="00EB6A53" w:rsidP="009C3CD8">
      <w:pPr>
        <w:numPr>
          <w:ilvl w:val="2"/>
          <w:numId w:val="11"/>
        </w:numPr>
        <w:spacing w:before="60"/>
        <w:ind w:left="0" w:firstLine="851"/>
        <w:jc w:val="both"/>
      </w:pPr>
      <w:bookmarkStart w:id="76"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6"/>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7" w:name="_Ref517806908"/>
      <w:bookmarkStart w:id="78" w:name="_Toc518119274"/>
      <w:bookmarkStart w:id="79" w:name="_Ref52534291"/>
      <w:bookmarkStart w:id="80"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7"/>
      <w:bookmarkEnd w:id="78"/>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9"/>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80"/>
    </w:p>
    <w:p w:rsidR="00C87330" w:rsidRPr="00C93601" w:rsidRDefault="00C87330" w:rsidP="009C3CD8">
      <w:pPr>
        <w:numPr>
          <w:ilvl w:val="2"/>
          <w:numId w:val="11"/>
        </w:numPr>
        <w:spacing w:before="60"/>
        <w:ind w:left="0" w:firstLine="851"/>
        <w:jc w:val="both"/>
      </w:pPr>
      <w:bookmarkStart w:id="81" w:name="_Ref317253467"/>
      <w:bookmarkStart w:id="82" w:name="_Toc518119275"/>
      <w:proofErr w:type="gramStart"/>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w:t>
      </w:r>
      <w:proofErr w:type="gramEnd"/>
      <w:r w:rsidRPr="00C93601">
        <w:t xml:space="preserve"> и даты его установления.</w:t>
      </w:r>
      <w:bookmarkEnd w:id="81"/>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2518B4">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2"/>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w:t>
      </w:r>
      <w:proofErr w:type="gramStart"/>
      <w:r w:rsidRPr="007E13C9">
        <w:rPr>
          <w:szCs w:val="24"/>
        </w:rPr>
        <w:t xml:space="preserve">ии </w:t>
      </w:r>
      <w:r w:rsidR="00432E70" w:rsidRPr="007E13C9">
        <w:rPr>
          <w:szCs w:val="24"/>
        </w:rPr>
        <w:t>ау</w:t>
      </w:r>
      <w:proofErr w:type="gramEnd"/>
      <w:r w:rsidR="00432E70" w:rsidRPr="007E13C9">
        <w:rPr>
          <w:szCs w:val="24"/>
        </w:rPr>
        <w:t>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2518B4">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2518B4">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3"/>
    </w:p>
    <w:p w:rsidR="00591206" w:rsidRPr="00C93601" w:rsidRDefault="00591206" w:rsidP="009C3CD8">
      <w:pPr>
        <w:numPr>
          <w:ilvl w:val="2"/>
          <w:numId w:val="11"/>
        </w:numPr>
        <w:spacing w:before="60"/>
        <w:ind w:left="0" w:firstLine="851"/>
        <w:jc w:val="both"/>
      </w:pPr>
      <w:bookmarkStart w:id="84" w:name="_Ref317253663"/>
      <w:r w:rsidRPr="00C93601">
        <w:t>В случае</w:t>
      </w:r>
      <w:proofErr w:type="gramStart"/>
      <w:r w:rsidRPr="00C93601">
        <w:t>,</w:t>
      </w:r>
      <w:proofErr w:type="gramEnd"/>
      <w:r w:rsidRPr="00C93601">
        <w:t xml:space="preserve">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в извещении о проведен</w:t>
      </w:r>
      <w:proofErr w:type="gramStart"/>
      <w:r w:rsidRPr="00C93601">
        <w:t>ии ау</w:t>
      </w:r>
      <w:proofErr w:type="gramEnd"/>
      <w:r w:rsidRPr="00C93601">
        <w:t xml:space="preserve">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5" w:name="_Ref320283323"/>
      <w:r w:rsidRPr="00C93601">
        <w:t xml:space="preserve">Обеспечение заявки на участие в </w:t>
      </w:r>
      <w:r w:rsidR="00432E70" w:rsidRPr="00C93601">
        <w:t>аукцион</w:t>
      </w:r>
      <w:r w:rsidRPr="00C93601">
        <w:t>е возвращается:</w:t>
      </w:r>
      <w:bookmarkEnd w:id="84"/>
      <w:bookmarkEnd w:id="85"/>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lastRenderedPageBreak/>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6"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2518B4">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7"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6"/>
      <w:bookmarkEnd w:id="87"/>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установленного в извещении о проведен</w:t>
      </w:r>
      <w:proofErr w:type="gramStart"/>
      <w:r w:rsidR="00EB13B6" w:rsidRPr="00C93601">
        <w:rPr>
          <w:rFonts w:ascii="Times New Roman" w:hAnsi="Times New Roman"/>
          <w:color w:val="auto"/>
          <w:sz w:val="24"/>
          <w:szCs w:val="24"/>
        </w:rPr>
        <w:t xml:space="preserve">ии </w:t>
      </w:r>
      <w:r w:rsidR="00432E70" w:rsidRPr="00C93601">
        <w:rPr>
          <w:rFonts w:ascii="Times New Roman" w:hAnsi="Times New Roman"/>
          <w:color w:val="auto"/>
          <w:sz w:val="24"/>
          <w:szCs w:val="24"/>
        </w:rPr>
        <w:t>ау</w:t>
      </w:r>
      <w:proofErr w:type="gramEnd"/>
      <w:r w:rsidR="00432E70" w:rsidRPr="00C93601">
        <w:rPr>
          <w:rFonts w:ascii="Times New Roman" w:hAnsi="Times New Roman"/>
          <w:color w:val="auto"/>
          <w:sz w:val="24"/>
          <w:szCs w:val="24"/>
        </w:rPr>
        <w:t>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2518B4">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8"/>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е на ЭТП определяется регламентом работы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w:t>
      </w:r>
      <w:proofErr w:type="gramStart"/>
      <w:r w:rsidRPr="00C93601">
        <w:t>ии ау</w:t>
      </w:r>
      <w:proofErr w:type="gramEnd"/>
      <w:r w:rsidRPr="00C93601">
        <w:t>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2518B4">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proofErr w:type="gramStart"/>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2518B4">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2518B4">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2518B4">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2518B4">
        <w:rPr>
          <w:u w:val="single"/>
        </w:rPr>
        <w:t>4.6</w:t>
      </w:r>
      <w:r w:rsidR="00C154A2" w:rsidRPr="007E13C9">
        <w:rPr>
          <w:u w:val="single"/>
        </w:rPr>
        <w:fldChar w:fldCharType="end"/>
      </w:r>
      <w:r w:rsidRPr="00C93601">
        <w:t>. Указанные</w:t>
      </w:r>
      <w:proofErr w:type="gramEnd"/>
      <w:r w:rsidRPr="00C93601">
        <w:t xml:space="preserve">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9" w:name="_Ref319854187"/>
      <w:r w:rsidRPr="009C3CD8">
        <w:t xml:space="preserve">Изменение заявок на участие в </w:t>
      </w:r>
      <w:r w:rsidR="00432E70" w:rsidRPr="009C3CD8">
        <w:t>аукцион</w:t>
      </w:r>
      <w:r w:rsidRPr="009C3CD8">
        <w:t>е или их отзыв</w:t>
      </w:r>
      <w:bookmarkEnd w:id="89"/>
    </w:p>
    <w:p w:rsidR="00C87330" w:rsidRPr="00C93601" w:rsidRDefault="00F62BD9" w:rsidP="009C3CD8">
      <w:pPr>
        <w:numPr>
          <w:ilvl w:val="2"/>
          <w:numId w:val="11"/>
        </w:numPr>
        <w:spacing w:before="60"/>
        <w:ind w:left="0" w:firstLine="851"/>
        <w:jc w:val="both"/>
      </w:pPr>
      <w:bookmarkStart w:id="90" w:name="_Ref319854094"/>
      <w:proofErr w:type="gramStart"/>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2518B4">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2518B4">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90"/>
      <w:proofErr w:type="gramEnd"/>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1"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1"/>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2"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2"/>
    </w:p>
    <w:p w:rsidR="00F62BD9" w:rsidRPr="00C93601" w:rsidRDefault="00F62BD9" w:rsidP="009A18EF">
      <w:pPr>
        <w:numPr>
          <w:ilvl w:val="0"/>
          <w:numId w:val="51"/>
        </w:numPr>
        <w:ind w:left="0" w:firstLine="709"/>
        <w:jc w:val="both"/>
      </w:pPr>
      <w:r w:rsidRPr="00C93601">
        <w:lastRenderedPageBreak/>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2518B4">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2518B4">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w:t>
      </w:r>
      <w:proofErr w:type="gramStart"/>
      <w:r w:rsidRPr="00C93601">
        <w:t>а о ее</w:t>
      </w:r>
      <w:proofErr w:type="gramEnd"/>
      <w:r w:rsidRPr="00C93601">
        <w:t xml:space="preserve">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3" w:name="_Toc269472549"/>
      <w:bookmarkStart w:id="94" w:name="_Toc277263812"/>
      <w:bookmarkStart w:id="95" w:name="_Toc319675843"/>
      <w:bookmarkStart w:id="96" w:name="_Toc308092755"/>
      <w:bookmarkStart w:id="97" w:name="_Ref319589889"/>
      <w:bookmarkStart w:id="98" w:name="_Ref317254920"/>
      <w:r w:rsidRPr="009C3CD8">
        <w:t xml:space="preserve">Опоздавшие </w:t>
      </w:r>
      <w:bookmarkEnd w:id="93"/>
      <w:r w:rsidRPr="009C3CD8">
        <w:t>заявки на участие в аукционе</w:t>
      </w:r>
      <w:bookmarkEnd w:id="94"/>
      <w:bookmarkEnd w:id="95"/>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9" w:name="_Ref352316840"/>
      <w:r w:rsidRPr="00C93601">
        <w:t>В срок, установленный в извещении о проведен</w:t>
      </w:r>
      <w:proofErr w:type="gramStart"/>
      <w:r w:rsidRPr="00C93601">
        <w:t>ии ау</w:t>
      </w:r>
      <w:proofErr w:type="gramEnd"/>
      <w:r w:rsidRPr="00C93601">
        <w:t xml:space="preserve">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2518B4">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2518B4">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работы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100" w:name="_Ref352346793"/>
      <w:bookmarkEnd w:id="99"/>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2518B4">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2518B4">
        <w:rPr>
          <w:u w:val="single"/>
        </w:rPr>
        <w:t>4.16.4</w:t>
      </w:r>
      <w:r w:rsidRPr="007E13C9">
        <w:rPr>
          <w:u w:val="single"/>
        </w:rPr>
        <w:fldChar w:fldCharType="end"/>
      </w:r>
      <w:r w:rsidR="007540D2" w:rsidRPr="00C93601">
        <w:t>.</w:t>
      </w:r>
      <w:bookmarkEnd w:id="100"/>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1" w:name="_Toc352346723"/>
      <w:bookmarkStart w:id="102" w:name="_Toc352348854"/>
      <w:bookmarkStart w:id="103" w:name="_Toc353542411"/>
      <w:bookmarkStart w:id="104" w:name="_Toc353967374"/>
      <w:bookmarkStart w:id="105" w:name="_Toc269472550"/>
      <w:bookmarkStart w:id="106" w:name="_Ref317258080"/>
      <w:bookmarkStart w:id="107" w:name="_Ref317258098"/>
      <w:bookmarkStart w:id="108" w:name="_Toc319675844"/>
      <w:bookmarkEnd w:id="101"/>
      <w:bookmarkEnd w:id="102"/>
      <w:bookmarkEnd w:id="103"/>
      <w:bookmarkEnd w:id="104"/>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5"/>
      <w:bookmarkEnd w:id="106"/>
      <w:bookmarkEnd w:id="107"/>
      <w:bookmarkEnd w:id="108"/>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2518B4">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2518B4">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2518B4">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2518B4">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lastRenderedPageBreak/>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9" w:name="_Ref319858873"/>
      <w:bookmarkStart w:id="110"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6"/>
      <w:bookmarkEnd w:id="97"/>
      <w:r w:rsidR="00E615DE" w:rsidRPr="009C3CD8">
        <w:t>.</w:t>
      </w:r>
      <w:bookmarkEnd w:id="109"/>
      <w:bookmarkEnd w:id="110"/>
    </w:p>
    <w:p w:rsidR="00195C2F" w:rsidRPr="00C93601" w:rsidRDefault="0057396A" w:rsidP="00B1188E">
      <w:pPr>
        <w:numPr>
          <w:ilvl w:val="3"/>
          <w:numId w:val="11"/>
        </w:numPr>
        <w:tabs>
          <w:tab w:val="clear" w:pos="3065"/>
          <w:tab w:val="num" w:pos="1985"/>
        </w:tabs>
        <w:spacing w:before="30"/>
        <w:ind w:left="0" w:firstLine="993"/>
        <w:jc w:val="both"/>
      </w:pPr>
      <w:bookmarkStart w:id="111"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1"/>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w:t>
      </w:r>
      <w:proofErr w:type="gramStart"/>
      <w:r w:rsidR="002965FB" w:rsidRPr="00C93601">
        <w:t>ии ау</w:t>
      </w:r>
      <w:proofErr w:type="gramEnd"/>
      <w:r w:rsidR="002965FB" w:rsidRPr="00C93601">
        <w:t xml:space="preserve">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2518B4">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2"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2518B4">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2518B4">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3"/>
    </w:p>
    <w:p w:rsidR="00675393" w:rsidRPr="00C93601" w:rsidRDefault="00675393" w:rsidP="009A18EF">
      <w:pPr>
        <w:numPr>
          <w:ilvl w:val="0"/>
          <w:numId w:val="62"/>
        </w:numPr>
        <w:autoSpaceDE w:val="0"/>
        <w:autoSpaceDN w:val="0"/>
        <w:adjustRightInd w:val="0"/>
        <w:ind w:left="0" w:firstLine="709"/>
        <w:jc w:val="both"/>
      </w:pPr>
      <w:bookmarkStart w:id="114" w:name="_Ref319658796"/>
      <w:r w:rsidRPr="00C93601">
        <w:t>достоверность сведений и действительность документов, приведенных в первой части заявки;</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2518B4">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2518B4">
        <w:rPr>
          <w:u w:val="single"/>
        </w:rPr>
        <w:t>5</w:t>
      </w:r>
      <w:r w:rsidRPr="007E13C9">
        <w:rPr>
          <w:u w:val="single"/>
        </w:rPr>
        <w:fldChar w:fldCharType="end"/>
      </w:r>
      <w:r w:rsidRPr="007E13C9">
        <w:rPr>
          <w:u w:val="single"/>
        </w:rPr>
        <w:t xml:space="preserve"> «Информационная карта аукциона»</w:t>
      </w:r>
      <w:r w:rsidRPr="007E13C9">
        <w:t>;</w:t>
      </w:r>
      <w:bookmarkEnd w:id="115"/>
    </w:p>
    <w:p w:rsidR="00675393" w:rsidRPr="007E13C9" w:rsidRDefault="00675393" w:rsidP="009A18EF">
      <w:pPr>
        <w:numPr>
          <w:ilvl w:val="0"/>
          <w:numId w:val="62"/>
        </w:numPr>
        <w:autoSpaceDE w:val="0"/>
        <w:autoSpaceDN w:val="0"/>
        <w:adjustRightInd w:val="0"/>
        <w:ind w:left="0" w:firstLine="709"/>
        <w:jc w:val="both"/>
      </w:pPr>
      <w:bookmarkStart w:id="116" w:name="_Ref319659237"/>
      <w:bookmarkStart w:id="117"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2518B4">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2518B4">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2518B4">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6"/>
      <w:r w:rsidR="008C31C8" w:rsidRPr="007E13C9">
        <w:t>.</w:t>
      </w:r>
      <w:bookmarkEnd w:id="117"/>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8"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2518B4">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2518B4">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2518B4">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2518B4">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2518B4" w:rsidRPr="002518B4">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2518B4">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2518B4">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2518B4">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8"/>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2518B4">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2518B4">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2518B4">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2518B4">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lastRenderedPageBreak/>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2518B4">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2518B4">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9"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9"/>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информация о признан</w:t>
      </w:r>
      <w:proofErr w:type="gramStart"/>
      <w:r w:rsidRPr="00C93601">
        <w:t xml:space="preserve">ии </w:t>
      </w:r>
      <w:r w:rsidR="0048741C" w:rsidRPr="00C93601">
        <w:t>ау</w:t>
      </w:r>
      <w:proofErr w:type="gramEnd"/>
      <w:r w:rsidR="0048741C" w:rsidRPr="00C93601">
        <w:t>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2518B4">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20"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2.7.2</w:t>
      </w:r>
      <w:r w:rsidRPr="00536EB0">
        <w:rPr>
          <w:u w:val="single"/>
        </w:rPr>
        <w:fldChar w:fldCharType="end"/>
      </w:r>
      <w:r w:rsidRPr="00536EB0">
        <w:t xml:space="preserve">. </w:t>
      </w:r>
      <w:bookmarkEnd w:id="120"/>
    </w:p>
    <w:p w:rsidR="00FE1C79" w:rsidRPr="00536EB0" w:rsidRDefault="003C6E20" w:rsidP="00B1188E">
      <w:pPr>
        <w:numPr>
          <w:ilvl w:val="3"/>
          <w:numId w:val="11"/>
        </w:numPr>
        <w:tabs>
          <w:tab w:val="clear" w:pos="3065"/>
          <w:tab w:val="num" w:pos="1985"/>
        </w:tabs>
        <w:spacing w:before="30"/>
        <w:ind w:left="0" w:firstLine="993"/>
        <w:jc w:val="both"/>
      </w:pPr>
      <w:bookmarkStart w:id="121" w:name="_Ref319872610"/>
      <w:proofErr w:type="gramStart"/>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в </w:t>
      </w:r>
      <w:r w:rsidR="002745FC" w:rsidRPr="00536EB0">
        <w:t xml:space="preserve">порядке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2518B4">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proofErr w:type="gramEnd"/>
      <w:r w:rsidRPr="00536EB0">
        <w:t xml:space="preserve"> </w:t>
      </w:r>
      <w:r w:rsidR="006947EE" w:rsidRPr="00536EB0">
        <w:t>В сроки, установленные извещением о</w:t>
      </w:r>
      <w:r w:rsidR="006947EE" w:rsidRPr="00536EB0">
        <w:rPr>
          <w:lang w:val="en-US"/>
        </w:rPr>
        <w:t> </w:t>
      </w:r>
      <w:r w:rsidR="006947EE" w:rsidRPr="00536EB0">
        <w:t>проведен</w:t>
      </w:r>
      <w:proofErr w:type="gramStart"/>
      <w:r w:rsidR="006947EE" w:rsidRPr="00536EB0">
        <w:t>ии ау</w:t>
      </w:r>
      <w:proofErr w:type="gramEnd"/>
      <w:r w:rsidR="006947EE" w:rsidRPr="00536EB0">
        <w:t xml:space="preserve">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2518B4">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2518B4">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2518B4">
        <w:rPr>
          <w:u w:val="single"/>
        </w:rPr>
        <w:t>4.16.4</w:t>
      </w:r>
      <w:r w:rsidR="007E3879" w:rsidRPr="00536EB0">
        <w:rPr>
          <w:u w:val="single"/>
        </w:rPr>
        <w:fldChar w:fldCharType="end"/>
      </w:r>
      <w:bookmarkEnd w:id="121"/>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w:t>
      </w:r>
      <w:r w:rsidR="00DB21EC" w:rsidRPr="00C93601">
        <w:lastRenderedPageBreak/>
        <w:t>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2" w:name="_Toc308092756"/>
      <w:bookmarkStart w:id="123" w:name="_Ref320208180"/>
      <w:r w:rsidRPr="00823124">
        <w:t xml:space="preserve">Процедура проведения </w:t>
      </w:r>
      <w:bookmarkEnd w:id="122"/>
      <w:r w:rsidRPr="00823124">
        <w:t>аукциона</w:t>
      </w:r>
      <w:bookmarkEnd w:id="123"/>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во время, указанны</w:t>
      </w:r>
      <w:r w:rsidR="00552F87" w:rsidRPr="00536EB0">
        <w:t>е</w:t>
      </w:r>
      <w:r w:rsidR="00552016" w:rsidRPr="00536EB0">
        <w:t xml:space="preserve"> в извещении о проведен</w:t>
      </w:r>
      <w:proofErr w:type="gramStart"/>
      <w:r w:rsidR="00552016" w:rsidRPr="00536EB0">
        <w:t xml:space="preserve">ии </w:t>
      </w:r>
      <w:r w:rsidRPr="00536EB0">
        <w:t>ау</w:t>
      </w:r>
      <w:proofErr w:type="gramEnd"/>
      <w:r w:rsidRPr="00536EB0">
        <w:t>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2518B4">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2518B4">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указанной в извещении о проведен</w:t>
      </w:r>
      <w:proofErr w:type="gramStart"/>
      <w:r w:rsidR="00552016" w:rsidRPr="00536EB0">
        <w:t xml:space="preserve">ии </w:t>
      </w:r>
      <w:r w:rsidRPr="00536EB0">
        <w:t>ау</w:t>
      </w:r>
      <w:proofErr w:type="gramEnd"/>
      <w:r w:rsidRPr="00536EB0">
        <w:t>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2518B4">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2518B4">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указанной в извещении о проведен</w:t>
      </w:r>
      <w:proofErr w:type="gramStart"/>
      <w:r w:rsidRPr="00536EB0">
        <w:t xml:space="preserve">ии </w:t>
      </w:r>
      <w:r w:rsidR="00AF18A5" w:rsidRPr="00536EB0">
        <w:t>ау</w:t>
      </w:r>
      <w:proofErr w:type="gramEnd"/>
      <w:r w:rsidR="00AF18A5" w:rsidRPr="00536EB0">
        <w:t>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2518B4">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2518B4">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proofErr w:type="gramStart"/>
      <w:r w:rsidRPr="00536EB0">
        <w:rPr>
          <w:i/>
        </w:rPr>
        <w:t xml:space="preserve">[в отношении каждого лота] </w:t>
      </w:r>
      <w:r w:rsidRPr="00536EB0">
        <w:t xml:space="preserve">Участники аукциона в день и во время,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4"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4"/>
      <w:proofErr w:type="gramEnd"/>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проведен</w:t>
      </w:r>
      <w:proofErr w:type="gramStart"/>
      <w:r w:rsidR="00944755" w:rsidRPr="00536EB0">
        <w:rPr>
          <w:rFonts w:ascii="Times New Roman" w:hAnsi="Times New Roman"/>
          <w:color w:val="auto"/>
          <w:sz w:val="24"/>
          <w:szCs w:val="24"/>
        </w:rPr>
        <w:t>ии ау</w:t>
      </w:r>
      <w:proofErr w:type="gramEnd"/>
      <w:r w:rsidR="00944755" w:rsidRPr="00536EB0">
        <w:rPr>
          <w:rFonts w:ascii="Times New Roman" w:hAnsi="Times New Roman"/>
          <w:color w:val="auto"/>
          <w:sz w:val="24"/>
          <w:szCs w:val="24"/>
        </w:rPr>
        <w:t xml:space="preserve">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2518B4">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5"/>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6"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7" w:name="_Ref300575148"/>
      <w:bookmarkStart w:id="128" w:name="_Ref300573860"/>
      <w:bookmarkStart w:id="129"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7"/>
    </w:p>
    <w:p w:rsidR="00B029F5" w:rsidRPr="00536EB0" w:rsidRDefault="00B029F5" w:rsidP="00B1188E">
      <w:pPr>
        <w:numPr>
          <w:ilvl w:val="3"/>
          <w:numId w:val="11"/>
        </w:numPr>
        <w:tabs>
          <w:tab w:val="clear" w:pos="3065"/>
          <w:tab w:val="num" w:pos="1985"/>
        </w:tabs>
        <w:spacing w:before="30"/>
        <w:ind w:left="0" w:firstLine="993"/>
        <w:jc w:val="both"/>
      </w:pPr>
      <w:bookmarkStart w:id="130"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8"/>
      <w:bookmarkEnd w:id="130"/>
    </w:p>
    <w:p w:rsidR="00552016" w:rsidRPr="00536EB0" w:rsidRDefault="00552016" w:rsidP="00B1188E">
      <w:pPr>
        <w:numPr>
          <w:ilvl w:val="3"/>
          <w:numId w:val="11"/>
        </w:numPr>
        <w:tabs>
          <w:tab w:val="clear" w:pos="3065"/>
          <w:tab w:val="num" w:pos="1985"/>
        </w:tabs>
        <w:spacing w:before="30"/>
        <w:ind w:left="0" w:firstLine="993"/>
        <w:jc w:val="both"/>
      </w:pPr>
      <w:bookmarkStart w:id="131" w:name="_Ref319872490"/>
      <w:bookmarkEnd w:id="129"/>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2518B4">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2518B4">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2518B4">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2518B4">
        <w:rPr>
          <w:u w:val="single"/>
        </w:rPr>
        <w:t>4.16.3.7</w:t>
      </w:r>
      <w:r w:rsidR="0042553A" w:rsidRPr="00536EB0">
        <w:rPr>
          <w:u w:val="single"/>
        </w:rPr>
        <w:fldChar w:fldCharType="end"/>
      </w:r>
      <w:r w:rsidRPr="00536EB0">
        <w:t>.</w:t>
      </w:r>
      <w:bookmarkEnd w:id="131"/>
    </w:p>
    <w:p w:rsidR="009A57A0" w:rsidRPr="00536EB0" w:rsidRDefault="00D44F2E" w:rsidP="00B1188E">
      <w:pPr>
        <w:numPr>
          <w:ilvl w:val="3"/>
          <w:numId w:val="11"/>
        </w:numPr>
        <w:tabs>
          <w:tab w:val="clear" w:pos="3065"/>
          <w:tab w:val="num" w:pos="1985"/>
        </w:tabs>
        <w:spacing w:before="30"/>
        <w:ind w:left="0" w:firstLine="993"/>
        <w:jc w:val="both"/>
      </w:pPr>
      <w:bookmarkStart w:id="132" w:name="_Ref349727498"/>
      <w:bookmarkStart w:id="133"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w:t>
      </w:r>
      <w:r w:rsidR="009A57A0" w:rsidRPr="00536EB0">
        <w:lastRenderedPageBreak/>
        <w:t>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2"/>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3"/>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2518B4">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2518B4">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информация о признан</w:t>
      </w:r>
      <w:proofErr w:type="gramStart"/>
      <w:r w:rsidR="00396405" w:rsidRPr="00C93601">
        <w:t>ии ау</w:t>
      </w:r>
      <w:proofErr w:type="gramEnd"/>
      <w:r w:rsidR="00396405" w:rsidRPr="00C93601">
        <w:t xml:space="preserve">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4" w:name="_Toc308092757"/>
      <w:bookmarkStart w:id="135" w:name="_Ref319589906"/>
      <w:bookmarkStart w:id="136" w:name="_Ref319858827"/>
      <w:bookmarkStart w:id="137" w:name="_Ref319858900"/>
      <w:bookmarkStart w:id="138" w:name="_Ref319860017"/>
      <w:bookmarkStart w:id="139" w:name="_Ref319925937"/>
      <w:bookmarkStart w:id="140"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4"/>
      <w:bookmarkEnd w:id="135"/>
      <w:bookmarkEnd w:id="136"/>
      <w:bookmarkEnd w:id="137"/>
      <w:bookmarkEnd w:id="138"/>
      <w:bookmarkEnd w:id="139"/>
      <w:bookmarkEnd w:id="140"/>
    </w:p>
    <w:p w:rsidR="00A06E19" w:rsidRPr="00C93601" w:rsidRDefault="00C74F0A" w:rsidP="00B1188E">
      <w:pPr>
        <w:numPr>
          <w:ilvl w:val="3"/>
          <w:numId w:val="11"/>
        </w:numPr>
        <w:tabs>
          <w:tab w:val="clear" w:pos="3065"/>
          <w:tab w:val="num" w:pos="1985"/>
        </w:tabs>
        <w:spacing w:before="30"/>
        <w:ind w:left="0" w:firstLine="993"/>
        <w:jc w:val="both"/>
      </w:pPr>
      <w:bookmarkStart w:id="141" w:name="_Ref319859970"/>
      <w:proofErr w:type="gramStart"/>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2518B4">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2518B4">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1"/>
      <w:r w:rsidR="006F0F4D" w:rsidRPr="00C93601">
        <w:t xml:space="preserve"> </w:t>
      </w:r>
      <w:proofErr w:type="gramEnd"/>
    </w:p>
    <w:bookmarkEnd w:id="98"/>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укционная комиссия в срок, указанный в извещении о проведен</w:t>
      </w:r>
      <w:proofErr w:type="gramStart"/>
      <w:r w:rsidR="002A652D" w:rsidRPr="00C93601">
        <w:t>ии ау</w:t>
      </w:r>
      <w:proofErr w:type="gramEnd"/>
      <w:r w:rsidR="002A652D" w:rsidRPr="00C93601">
        <w:t xml:space="preserve">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2518B4">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2518B4">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достоверности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2" w:name="_Ref319590095"/>
      <w:bookmarkStart w:id="143"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2"/>
    </w:p>
    <w:p w:rsidR="00EB0E84" w:rsidRPr="00C93601" w:rsidRDefault="00EB0E84" w:rsidP="009A18EF">
      <w:pPr>
        <w:numPr>
          <w:ilvl w:val="0"/>
          <w:numId w:val="47"/>
        </w:numPr>
        <w:tabs>
          <w:tab w:val="num" w:pos="1276"/>
        </w:tabs>
        <w:autoSpaceDE w:val="0"/>
        <w:autoSpaceDN w:val="0"/>
        <w:adjustRightInd w:val="0"/>
        <w:ind w:left="0" w:firstLine="709"/>
        <w:jc w:val="both"/>
      </w:pPr>
      <w:bookmarkStart w:id="144"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lastRenderedPageBreak/>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5"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2518B4">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5"/>
    </w:p>
    <w:p w:rsidR="008240C6" w:rsidRPr="00C93601" w:rsidRDefault="008240C6" w:rsidP="00B1188E">
      <w:pPr>
        <w:numPr>
          <w:ilvl w:val="3"/>
          <w:numId w:val="11"/>
        </w:numPr>
        <w:tabs>
          <w:tab w:val="clear" w:pos="3065"/>
          <w:tab w:val="num" w:pos="1985"/>
        </w:tabs>
        <w:spacing w:before="30"/>
        <w:ind w:left="0" w:firstLine="993"/>
        <w:jc w:val="both"/>
      </w:pPr>
      <w:bookmarkStart w:id="146" w:name="_Ref317250737"/>
      <w:bookmarkEnd w:id="143"/>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6"/>
      <w:r w:rsidR="0045678D" w:rsidRPr="00C93601">
        <w:t xml:space="preserve"> Предусмотренные </w:t>
      </w:r>
      <w:r w:rsidR="0045678D" w:rsidRPr="00536EB0">
        <w:rPr>
          <w:u w:val="single"/>
        </w:rPr>
        <w:t>подпунктом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2518B4">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2518B4">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2518B4">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7"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2518B4">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2518B4">
        <w:rPr>
          <w:u w:val="single"/>
        </w:rPr>
        <w:t>2.7.2</w:t>
      </w:r>
      <w:r w:rsidR="00B85488" w:rsidRPr="00536EB0">
        <w:rPr>
          <w:u w:val="single"/>
        </w:rPr>
        <w:fldChar w:fldCharType="end"/>
      </w:r>
      <w:r w:rsidR="009936F6" w:rsidRPr="00C93601">
        <w:t>.</w:t>
      </w:r>
      <w:bookmarkEnd w:id="147"/>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2518B4">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2518B4">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8" w:name="_Ref319930777"/>
      <w:r w:rsidRPr="00C93601">
        <w:lastRenderedPageBreak/>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8"/>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9" w:name="_Ref319852350"/>
      <w:r w:rsidRPr="00C93601">
        <w:t>В соответствии с установленными в аукционной документации требованиями, критериями отбора являются:</w:t>
      </w:r>
      <w:bookmarkEnd w:id="149"/>
    </w:p>
    <w:p w:rsidR="00A56A91" w:rsidRPr="00C93601" w:rsidRDefault="00A56A91" w:rsidP="009A18EF">
      <w:pPr>
        <w:numPr>
          <w:ilvl w:val="0"/>
          <w:numId w:val="63"/>
        </w:numPr>
        <w:autoSpaceDE w:val="0"/>
        <w:autoSpaceDN w:val="0"/>
        <w:adjustRightInd w:val="0"/>
        <w:ind w:left="0" w:firstLine="720"/>
        <w:jc w:val="both"/>
      </w:pPr>
      <w:bookmarkStart w:id="150" w:name="_Ref319852295"/>
      <w:r w:rsidRPr="00C93601">
        <w:t xml:space="preserve">соответствие второй части заявки требованиям аукционной документации по существу по своему составу, согласно </w:t>
      </w:r>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2518B4">
        <w:rPr>
          <w:u w:val="single"/>
        </w:rPr>
        <w:t>18.2</w:t>
      </w:r>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50"/>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1"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 xml:space="preserve">(в соответствии с </w:t>
      </w:r>
      <w:proofErr w:type="gramStart"/>
      <w:r w:rsidR="00555469" w:rsidRPr="00536EB0">
        <w:rPr>
          <w:i/>
        </w:rPr>
        <w:t>Р</w:t>
      </w:r>
      <w:proofErr w:type="gramEnd"/>
      <w:r w:rsidR="00555469" w:rsidRPr="00536EB0">
        <w:rPr>
          <w:i/>
        </w:rPr>
        <w:t>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2518B4">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A56A91" w:rsidRPr="00C93601" w:rsidRDefault="00A56A91" w:rsidP="009A18EF">
      <w:pPr>
        <w:numPr>
          <w:ilvl w:val="0"/>
          <w:numId w:val="63"/>
        </w:numPr>
        <w:autoSpaceDE w:val="0"/>
        <w:autoSpaceDN w:val="0"/>
        <w:adjustRightInd w:val="0"/>
        <w:ind w:left="0" w:firstLine="720"/>
        <w:jc w:val="both"/>
      </w:pPr>
      <w:bookmarkStart w:id="152"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2518B4">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2518B4">
        <w:rPr>
          <w:u w:val="single"/>
        </w:rPr>
        <w:t>5</w:t>
      </w:r>
      <w:r w:rsidRPr="00536EB0">
        <w:rPr>
          <w:u w:val="single"/>
        </w:rPr>
        <w:fldChar w:fldCharType="end"/>
      </w:r>
      <w:r w:rsidRPr="00536EB0">
        <w:rPr>
          <w:u w:val="single"/>
        </w:rPr>
        <w:t xml:space="preserve"> «Информационная карта аукциона»</w:t>
      </w:r>
      <w:r w:rsidRPr="00C93601">
        <w:t>.</w:t>
      </w:r>
      <w:bookmarkEnd w:id="152"/>
    </w:p>
    <w:p w:rsidR="007E6500" w:rsidRPr="00536EB0" w:rsidRDefault="007E6500" w:rsidP="00B1188E">
      <w:pPr>
        <w:numPr>
          <w:ilvl w:val="3"/>
          <w:numId w:val="11"/>
        </w:numPr>
        <w:tabs>
          <w:tab w:val="clear" w:pos="3065"/>
          <w:tab w:val="num" w:pos="1985"/>
        </w:tabs>
        <w:spacing w:before="30"/>
        <w:ind w:left="0" w:firstLine="993"/>
        <w:jc w:val="both"/>
      </w:pPr>
      <w:bookmarkStart w:id="153"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4" w:name="sub_1211"/>
      <w:bookmarkEnd w:id="153"/>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5"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5"/>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r w:rsidR="0050515A" w:rsidRPr="00536EB0">
        <w:rPr>
          <w:u w:val="single"/>
          <w:lang w:eastAsia="x-none"/>
        </w:rPr>
        <w:t xml:space="preserve">подпунктах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2518B4">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2518B4">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2518B4">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2518B4">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2518B4">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 xml:space="preserve">(в соответствии с </w:t>
      </w:r>
      <w:proofErr w:type="gramStart"/>
      <w:r w:rsidR="00555469" w:rsidRPr="005F590F">
        <w:rPr>
          <w:i/>
        </w:rPr>
        <w:t>Р</w:t>
      </w:r>
      <w:proofErr w:type="gramEnd"/>
      <w:r w:rsidR="00555469" w:rsidRPr="005F590F">
        <w:rPr>
          <w:i/>
        </w:rPr>
        <w:t>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2518B4">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2518B4">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2518B4">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2518B4">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lastRenderedPageBreak/>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proofErr w:type="gramStart"/>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2518B4">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2518B4">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w:t>
      </w:r>
      <w:proofErr w:type="gramEnd"/>
      <w:r w:rsidR="005060E2" w:rsidRPr="00C93601">
        <w:t xml:space="preserve">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2518B4">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6" w:name="_Ref320208232"/>
      <w:bookmarkStart w:id="157" w:name="_Ref319926799"/>
      <w:bookmarkEnd w:id="154"/>
      <w:r w:rsidRPr="00823124">
        <w:t>Подведение итогов</w:t>
      </w:r>
      <w:bookmarkEnd w:id="156"/>
    </w:p>
    <w:p w:rsidR="00453B20" w:rsidRPr="00C93601" w:rsidRDefault="0069171B" w:rsidP="00B1188E">
      <w:pPr>
        <w:numPr>
          <w:ilvl w:val="3"/>
          <w:numId w:val="11"/>
        </w:numPr>
        <w:tabs>
          <w:tab w:val="clear" w:pos="3065"/>
          <w:tab w:val="num" w:pos="1985"/>
        </w:tabs>
        <w:spacing w:before="30"/>
        <w:ind w:left="0" w:firstLine="993"/>
        <w:jc w:val="both"/>
      </w:pPr>
      <w:proofErr w:type="gramStart"/>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2518B4">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2518B4">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7"/>
      <w:proofErr w:type="gramEnd"/>
    </w:p>
    <w:p w:rsidR="006F1283" w:rsidRPr="005F590F" w:rsidRDefault="00190F07" w:rsidP="00B1188E">
      <w:pPr>
        <w:numPr>
          <w:ilvl w:val="3"/>
          <w:numId w:val="11"/>
        </w:numPr>
        <w:tabs>
          <w:tab w:val="clear" w:pos="3065"/>
          <w:tab w:val="num" w:pos="1985"/>
        </w:tabs>
        <w:spacing w:before="30"/>
        <w:ind w:left="0" w:firstLine="993"/>
        <w:jc w:val="both"/>
      </w:pPr>
      <w:bookmarkStart w:id="158"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8"/>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2518B4">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9" w:name="_Ref320266367"/>
      <w:bookmarkStart w:id="160"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2518B4">
        <w:rPr>
          <w:u w:val="single"/>
        </w:rPr>
        <w:t>2.7.2</w:t>
      </w:r>
      <w:r w:rsidRPr="005F590F">
        <w:rPr>
          <w:u w:val="single"/>
        </w:rPr>
        <w:fldChar w:fldCharType="end"/>
      </w:r>
      <w:r w:rsidRPr="00C93601">
        <w:t>.</w:t>
      </w:r>
      <w:bookmarkEnd w:id="159"/>
      <w:r w:rsidRPr="00C93601">
        <w:t xml:space="preserve"> </w:t>
      </w:r>
      <w:bookmarkEnd w:id="160"/>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2518B4">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1"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1"/>
      <w:r w:rsidR="003171C1" w:rsidRPr="00C93601">
        <w:t xml:space="preserve"> Данный запрос участника и ответ организатора аукциона </w:t>
      </w:r>
      <w:r w:rsidR="003171C1" w:rsidRPr="00C93601">
        <w:lastRenderedPageBreak/>
        <w:t xml:space="preserve">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2" w:name="_Ref440090183"/>
      <w:bookmarkStart w:id="163" w:name="_Ref440090175"/>
      <w:bookmarkStart w:id="164" w:name="_Ref469290666"/>
      <w:bookmarkStart w:id="165" w:name="_Ref440090241"/>
      <w:r w:rsidRPr="009C3CD8">
        <w:t xml:space="preserve">Заключение договора </w:t>
      </w:r>
      <w:bookmarkStart w:id="166" w:name="_Toc314731803"/>
      <w:r w:rsidR="00E51ACD" w:rsidRPr="009C3CD8">
        <w:t xml:space="preserve">по результатам </w:t>
      </w:r>
      <w:r w:rsidR="00432E70" w:rsidRPr="009C3CD8">
        <w:t>аукцион</w:t>
      </w:r>
      <w:r w:rsidR="00FC3F64" w:rsidRPr="009C3CD8">
        <w:t>а</w:t>
      </w:r>
      <w:bookmarkEnd w:id="166"/>
    </w:p>
    <w:p w:rsidR="002D16CA" w:rsidRPr="005F590F" w:rsidRDefault="008A644E" w:rsidP="00823124">
      <w:pPr>
        <w:numPr>
          <w:ilvl w:val="2"/>
          <w:numId w:val="11"/>
        </w:numPr>
        <w:spacing w:before="60"/>
        <w:ind w:left="0" w:firstLine="851"/>
        <w:jc w:val="both"/>
        <w:rPr>
          <w:color w:val="000000"/>
        </w:rPr>
      </w:pPr>
      <w:bookmarkStart w:id="167" w:name="_Ref357688023"/>
      <w:bookmarkStart w:id="168" w:name="_Ref317255645"/>
      <w:bookmarkStart w:id="169" w:name="sub_291"/>
      <w:bookmarkStart w:id="170" w:name="_Toc269835279"/>
      <w:bookmarkStart w:id="171" w:name="_Toc270595288"/>
      <w:bookmarkStart w:id="172" w:name="_Toc271294290"/>
      <w:bookmarkEnd w:id="162"/>
      <w:bookmarkEnd w:id="163"/>
      <w:bookmarkEnd w:id="164"/>
      <w:bookmarkEnd w:id="165"/>
      <w:proofErr w:type="gramStart"/>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2518B4">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w:t>
      </w:r>
      <w:proofErr w:type="gramEnd"/>
      <w:r w:rsidRPr="005F590F">
        <w:t xml:space="preserve">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2518B4">
        <w:rPr>
          <w:u w:val="single"/>
        </w:rPr>
        <w:t>4.17.12</w:t>
      </w:r>
      <w:r w:rsidR="009A5491" w:rsidRPr="005F590F">
        <w:rPr>
          <w:u w:val="single"/>
        </w:rPr>
        <w:fldChar w:fldCharType="end"/>
      </w:r>
      <w:r w:rsidR="009A5491" w:rsidRPr="005F590F">
        <w:t>)</w:t>
      </w:r>
      <w:r w:rsidRPr="005F590F">
        <w:t>.</w:t>
      </w:r>
      <w:bookmarkEnd w:id="167"/>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2518B4">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8"/>
    <w:p w:rsidR="008A644E" w:rsidRPr="00C93601" w:rsidRDefault="00B62898" w:rsidP="009A18EF">
      <w:pPr>
        <w:numPr>
          <w:ilvl w:val="0"/>
          <w:numId w:val="83"/>
        </w:numPr>
        <w:ind w:left="0" w:firstLine="709"/>
        <w:jc w:val="both"/>
        <w:rPr>
          <w:color w:val="000000"/>
        </w:rPr>
      </w:pPr>
      <w:proofErr w:type="gramStart"/>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2518B4">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2518B4">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3"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2518B4">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2518B4">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2518B4">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2518B4">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2518B4">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3"/>
    </w:p>
    <w:p w:rsidR="00870D0A" w:rsidRPr="00C93601" w:rsidRDefault="00870D0A" w:rsidP="00823124">
      <w:pPr>
        <w:numPr>
          <w:ilvl w:val="2"/>
          <w:numId w:val="11"/>
        </w:numPr>
        <w:spacing w:before="60"/>
        <w:ind w:left="0" w:firstLine="851"/>
        <w:jc w:val="both"/>
      </w:pPr>
      <w:bookmarkStart w:id="174" w:name="_Ref361398143"/>
      <w:bookmarkStart w:id="175"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2518B4">
        <w:rPr>
          <w:u w:val="single"/>
        </w:rPr>
        <w:t>3.1.7</w:t>
      </w:r>
      <w:r w:rsidRPr="005F590F">
        <w:rPr>
          <w:u w:val="single"/>
        </w:rPr>
        <w:fldChar w:fldCharType="end"/>
      </w:r>
      <w:r w:rsidRPr="00C93601">
        <w:t xml:space="preserve"> настоящей документации, а именно:</w:t>
      </w:r>
      <w:bookmarkEnd w:id="174"/>
      <w:bookmarkEnd w:id="175"/>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6"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2518B4">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2518B4">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6"/>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2518B4">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lastRenderedPageBreak/>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7"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8" w:name="_Ref297816629"/>
      <w:bookmarkStart w:id="179" w:name="_Ref319850352"/>
      <w:proofErr w:type="gramStart"/>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2518B4">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w:t>
      </w:r>
      <w:proofErr w:type="gramEnd"/>
      <w:r w:rsidRPr="005F590F">
        <w:t xml:space="preserve"> При этом проводится округление согласно правилам арифметики с уточнением общей цены договора</w:t>
      </w:r>
      <w:bookmarkEnd w:id="178"/>
      <w:r w:rsidRPr="005F590F">
        <w:t xml:space="preserve">. </w:t>
      </w:r>
      <w:bookmarkEnd w:id="179"/>
    </w:p>
    <w:p w:rsidR="008A644E" w:rsidRPr="00C93601" w:rsidRDefault="008A644E" w:rsidP="00823124">
      <w:pPr>
        <w:numPr>
          <w:ilvl w:val="2"/>
          <w:numId w:val="11"/>
        </w:numPr>
        <w:spacing w:before="60"/>
        <w:ind w:left="0" w:firstLine="851"/>
        <w:jc w:val="both"/>
      </w:pPr>
      <w:bookmarkStart w:id="180"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7"/>
      <w:bookmarkEnd w:id="180"/>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proofErr w:type="gramStart"/>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2518B4">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2518B4">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2518B4">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roofErr w:type="gramEnd"/>
    </w:p>
    <w:p w:rsidR="00B969E5" w:rsidRPr="006B528D" w:rsidRDefault="00B969E5" w:rsidP="00823124">
      <w:pPr>
        <w:numPr>
          <w:ilvl w:val="2"/>
          <w:numId w:val="11"/>
        </w:numPr>
        <w:spacing w:before="60"/>
        <w:ind w:left="0" w:firstLine="851"/>
        <w:jc w:val="both"/>
      </w:pPr>
      <w:bookmarkStart w:id="181" w:name="_Ref355091645"/>
      <w:r w:rsidRPr="006B528D">
        <w:t>Преддоговорные переговоры допускаются:</w:t>
      </w:r>
      <w:bookmarkEnd w:id="181"/>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lastRenderedPageBreak/>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proofErr w:type="gramStart"/>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2518B4">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w:t>
      </w:r>
      <w:proofErr w:type="gramEnd"/>
      <w:r w:rsidR="002E2252" w:rsidRPr="00C9360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2" w:name="_Ref352317600"/>
      <w:r w:rsidRPr="00C93601">
        <w:t>Заказчик не вправе отказаться от заключения договора по результатам аукциона, за исключением следующих случаев:</w:t>
      </w:r>
      <w:bookmarkEnd w:id="182"/>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3" w:name="_Ref352317597"/>
      <w:proofErr w:type="gramStart"/>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2518B4">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3"/>
      <w:proofErr w:type="gramEnd"/>
    </w:p>
    <w:p w:rsidR="00397A0A" w:rsidRPr="00C93601" w:rsidRDefault="00397A0A" w:rsidP="00823124">
      <w:pPr>
        <w:numPr>
          <w:ilvl w:val="2"/>
          <w:numId w:val="11"/>
        </w:numPr>
        <w:spacing w:before="60"/>
        <w:ind w:left="0" w:firstLine="851"/>
        <w:jc w:val="both"/>
      </w:pPr>
      <w:bookmarkStart w:id="184"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2518B4">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2518B4">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4"/>
    </w:p>
    <w:p w:rsidR="00B969E5" w:rsidRPr="00C93601" w:rsidRDefault="00B969E5" w:rsidP="00823124">
      <w:pPr>
        <w:numPr>
          <w:ilvl w:val="2"/>
          <w:numId w:val="11"/>
        </w:numPr>
        <w:spacing w:before="60"/>
        <w:ind w:left="0" w:firstLine="851"/>
        <w:jc w:val="both"/>
      </w:pPr>
      <w:bookmarkStart w:id="185"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5"/>
    </w:p>
    <w:p w:rsidR="00D13A2E" w:rsidRPr="00C93601" w:rsidRDefault="00D13A2E" w:rsidP="00823124">
      <w:pPr>
        <w:numPr>
          <w:ilvl w:val="2"/>
          <w:numId w:val="11"/>
        </w:numPr>
        <w:spacing w:before="60"/>
        <w:ind w:left="0" w:firstLine="851"/>
        <w:jc w:val="both"/>
      </w:pPr>
      <w:bookmarkStart w:id="186" w:name="_Ref320206202"/>
      <w:proofErr w:type="gramStart"/>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2518B4">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2518B4">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2518B4">
        <w:rPr>
          <w:u w:val="single"/>
        </w:rPr>
        <w:t>4.17.19</w:t>
      </w:r>
      <w:r w:rsidR="00397A0A" w:rsidRPr="006B528D">
        <w:rPr>
          <w:u w:val="single"/>
        </w:rPr>
        <w:fldChar w:fldCharType="end"/>
      </w:r>
      <w:r w:rsidRPr="00C93601">
        <w:t>, признается уклонившимся от заключения договора</w:t>
      </w:r>
      <w:bookmarkStart w:id="187" w:name="_Ref311027194"/>
      <w:r w:rsidRPr="00C93601">
        <w:t xml:space="preserve">, то есть совершившим действия (бездействия), которые </w:t>
      </w:r>
      <w:r w:rsidRPr="00C93601">
        <w:lastRenderedPageBreak/>
        <w:t xml:space="preserve">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2518B4">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2518B4">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7"/>
      <w:r w:rsidR="000D73B6" w:rsidRPr="00C93601">
        <w:t>:</w:t>
      </w:r>
      <w:bookmarkEnd w:id="186"/>
      <w:proofErr w:type="gramEnd"/>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2518B4">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proofErr w:type="gramStart"/>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2518B4">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2518B4">
        <w:rPr>
          <w:u w:val="single"/>
        </w:rPr>
        <w:t>3.3.8</w:t>
      </w:r>
      <w:r w:rsidRPr="006B528D">
        <w:rPr>
          <w:u w:val="single"/>
        </w:rPr>
        <w:fldChar w:fldCharType="end"/>
      </w:r>
      <w:r w:rsidRPr="00C93601">
        <w:t>, до момента заключения договора</w:t>
      </w:r>
      <w:r w:rsidR="00870D0A" w:rsidRPr="00C93601">
        <w:t>.</w:t>
      </w:r>
      <w:proofErr w:type="gramEnd"/>
    </w:p>
    <w:p w:rsidR="00150DC0" w:rsidRPr="00C93601" w:rsidRDefault="00150DC0" w:rsidP="00823124">
      <w:pPr>
        <w:numPr>
          <w:ilvl w:val="2"/>
          <w:numId w:val="11"/>
        </w:numPr>
        <w:spacing w:before="60"/>
        <w:ind w:left="0" w:firstLine="851"/>
        <w:jc w:val="both"/>
      </w:pPr>
      <w:bookmarkStart w:id="188"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8"/>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9"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9"/>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90"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90"/>
    </w:p>
    <w:p w:rsidR="0053333A" w:rsidRPr="00C93601" w:rsidRDefault="0053333A" w:rsidP="006B528D">
      <w:pPr>
        <w:numPr>
          <w:ilvl w:val="2"/>
          <w:numId w:val="11"/>
        </w:numPr>
        <w:spacing w:before="60"/>
        <w:ind w:left="0" w:firstLine="851"/>
        <w:jc w:val="both"/>
      </w:pPr>
      <w:proofErr w:type="gramStart"/>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2518B4">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2518B4">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2518B4">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w:t>
      </w:r>
      <w:proofErr w:type="gramEnd"/>
      <w:r w:rsidRPr="00C93601">
        <w:t xml:space="preserve">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9"/>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2518B4">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2518B4">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2518B4">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1" w:name="_Toc352326237"/>
      <w:bookmarkStart w:id="192" w:name="_Toc352334159"/>
      <w:bookmarkStart w:id="193" w:name="_Toc352346726"/>
      <w:bookmarkStart w:id="194" w:name="_Toc352348857"/>
      <w:bookmarkStart w:id="195" w:name="_Toc353542414"/>
      <w:bookmarkStart w:id="196" w:name="_Toc353967377"/>
      <w:bookmarkStart w:id="197" w:name="_Toc352326238"/>
      <w:bookmarkStart w:id="198" w:name="_Toc352334160"/>
      <w:bookmarkStart w:id="199" w:name="_Toc352346727"/>
      <w:bookmarkStart w:id="200" w:name="_Toc352348858"/>
      <w:bookmarkStart w:id="201" w:name="_Toc353542415"/>
      <w:bookmarkStart w:id="202" w:name="_Toc353967378"/>
      <w:bookmarkEnd w:id="191"/>
      <w:bookmarkEnd w:id="192"/>
      <w:bookmarkEnd w:id="193"/>
      <w:bookmarkEnd w:id="194"/>
      <w:bookmarkEnd w:id="195"/>
      <w:bookmarkEnd w:id="196"/>
      <w:bookmarkEnd w:id="197"/>
      <w:bookmarkEnd w:id="198"/>
      <w:bookmarkEnd w:id="199"/>
      <w:bookmarkEnd w:id="200"/>
      <w:bookmarkEnd w:id="201"/>
      <w:bookmarkEnd w:id="202"/>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70"/>
      <w:bookmarkEnd w:id="171"/>
      <w:bookmarkEnd w:id="172"/>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3" w:name="_Ref166350669"/>
      <w:r w:rsidRPr="00C93601">
        <w:lastRenderedPageBreak/>
        <w:t>В случае</w:t>
      </w:r>
      <w:proofErr w:type="gramStart"/>
      <w:r w:rsidRPr="00C93601">
        <w:t>,</w:t>
      </w:r>
      <w:proofErr w:type="gramEnd"/>
      <w:r w:rsidRPr="00C93601">
        <w:t xml:space="preserve">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2518B4">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2518B4">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2518B4">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2518B4">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2518B4">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3"/>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2518B4">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2518B4">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bookmarkStart w:id="204" w:name="_Ref403662359"/>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bookmarkEnd w:id="204"/>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5"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5"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5"/>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C93601">
        <w:rPr>
          <w:rFonts w:ascii="Times New Roman" w:hAnsi="Times New Roman"/>
          <w:color w:val="000000"/>
          <w:sz w:val="24"/>
          <w:szCs w:val="24"/>
        </w:rPr>
        <w:lastRenderedPageBreak/>
        <w:t xml:space="preserve">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6"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2518B4">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6"/>
    </w:p>
    <w:p w:rsidR="00C2325A" w:rsidRPr="00C93601" w:rsidRDefault="00C2325A" w:rsidP="00823124">
      <w:pPr>
        <w:numPr>
          <w:ilvl w:val="2"/>
          <w:numId w:val="11"/>
        </w:numPr>
        <w:tabs>
          <w:tab w:val="clear" w:pos="1680"/>
          <w:tab w:val="num" w:pos="1713"/>
        </w:tabs>
        <w:spacing w:before="60"/>
        <w:ind w:left="0" w:firstLine="851"/>
        <w:jc w:val="both"/>
        <w:rPr>
          <w:bCs/>
        </w:rPr>
      </w:pPr>
      <w:bookmarkStart w:id="207" w:name="_Ref264477417"/>
      <w:bookmarkStart w:id="208" w:name="_Ref264478467"/>
      <w:bookmarkStart w:id="209" w:name="_Ref298490302"/>
      <w:bookmarkStart w:id="210" w:name="_Toc342292943"/>
      <w:r w:rsidRPr="00C93601">
        <w:rPr>
          <w:bCs/>
        </w:rPr>
        <w:t>Срок действия обеспечения исполнения обязательств по договору</w:t>
      </w:r>
      <w:bookmarkEnd w:id="207"/>
      <w:bookmarkEnd w:id="208"/>
      <w:bookmarkEnd w:id="209"/>
      <w:bookmarkEnd w:id="210"/>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proofErr w:type="gramStart"/>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2518B4">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2518B4">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2518B4">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11" w:name="_Ref317249938"/>
      <w:bookmarkStart w:id="212" w:name="_Ref317250097"/>
      <w:bookmarkStart w:id="213" w:name="_Ref317250449"/>
      <w:bookmarkStart w:id="214" w:name="_Ref317250478"/>
      <w:bookmarkStart w:id="215" w:name="_Ref317250543"/>
      <w:bookmarkStart w:id="216" w:name="_Ref317250574"/>
      <w:bookmarkStart w:id="217" w:name="_Ref317250613"/>
      <w:bookmarkStart w:id="218" w:name="_Ref317250658"/>
      <w:bookmarkStart w:id="219" w:name="_Ref317250794"/>
      <w:bookmarkStart w:id="220" w:name="_Ref317250824"/>
      <w:bookmarkStart w:id="221" w:name="_Ref317250960"/>
      <w:bookmarkStart w:id="222" w:name="_Ref317251687"/>
      <w:bookmarkStart w:id="223" w:name="_Ref317251859"/>
      <w:bookmarkStart w:id="224" w:name="_Ref317251922"/>
      <w:bookmarkStart w:id="225" w:name="_Ref317252010"/>
      <w:bookmarkStart w:id="226" w:name="_Ref317252139"/>
      <w:bookmarkStart w:id="227" w:name="_Ref317252218"/>
      <w:bookmarkStart w:id="228" w:name="_Ref317252248"/>
      <w:bookmarkStart w:id="229" w:name="_Ref317252368"/>
      <w:bookmarkStart w:id="230" w:name="_Ref317252507"/>
      <w:bookmarkStart w:id="231" w:name="_Ref317252621"/>
      <w:bookmarkStart w:id="232" w:name="_Ref317252703"/>
      <w:bookmarkStart w:id="233" w:name="_Ref317252728"/>
      <w:bookmarkStart w:id="234" w:name="_Ref317252748"/>
      <w:bookmarkStart w:id="235" w:name="_Ref317253259"/>
      <w:bookmarkStart w:id="236" w:name="_Ref317253402"/>
      <w:bookmarkStart w:id="237" w:name="_Ref317253410"/>
      <w:bookmarkStart w:id="238" w:name="_Ref317253440"/>
      <w:bookmarkStart w:id="239" w:name="_Ref317253501"/>
      <w:bookmarkStart w:id="240" w:name="_Ref317253520"/>
      <w:bookmarkStart w:id="241" w:name="_Ref317253546"/>
      <w:bookmarkStart w:id="242" w:name="_Ref317253575"/>
      <w:bookmarkStart w:id="243" w:name="_Ref317253625"/>
      <w:bookmarkStart w:id="244" w:name="_Ref317253730"/>
      <w:bookmarkStart w:id="245" w:name="_Ref317253746"/>
      <w:bookmarkStart w:id="246" w:name="_Ref317253837"/>
      <w:bookmarkStart w:id="247" w:name="_Ref317253860"/>
      <w:bookmarkStart w:id="248" w:name="_Ref317253928"/>
      <w:bookmarkStart w:id="249" w:name="_Ref317253950"/>
      <w:bookmarkStart w:id="250" w:name="_Ref317254150"/>
      <w:bookmarkStart w:id="251" w:name="_Ref317254376"/>
      <w:bookmarkStart w:id="252" w:name="_Ref317254587"/>
      <w:bookmarkStart w:id="253" w:name="_Ref317254624"/>
      <w:bookmarkStart w:id="254" w:name="_Ref317254668"/>
      <w:bookmarkStart w:id="255" w:name="_Ref317254811"/>
      <w:bookmarkStart w:id="256" w:name="_Ref317254962"/>
      <w:bookmarkStart w:id="257" w:name="_Ref317254984"/>
      <w:bookmarkStart w:id="258" w:name="_Ref317255052"/>
      <w:bookmarkStart w:id="259" w:name="_Ref317255067"/>
      <w:bookmarkStart w:id="260" w:name="_Ref317255152"/>
      <w:bookmarkStart w:id="261" w:name="_Ref317255544"/>
      <w:bookmarkStart w:id="262" w:name="_Ref317255710"/>
      <w:bookmarkStart w:id="263" w:name="_Ref317255807"/>
      <w:bookmarkStart w:id="264" w:name="_Ref317256048"/>
      <w:bookmarkStart w:id="265" w:name="_Ref317256158"/>
      <w:bookmarkStart w:id="266" w:name="_Ref317256294"/>
      <w:bookmarkStart w:id="267" w:name="_Ref317256304"/>
      <w:bookmarkStart w:id="268" w:name="_Ref317256340"/>
      <w:bookmarkStart w:id="269" w:name="_Ref317256731"/>
      <w:bookmarkStart w:id="270" w:name="_Ref317257275"/>
      <w:bookmarkStart w:id="271" w:name="_Ref317257316"/>
      <w:bookmarkStart w:id="272" w:name="_Ref317257380"/>
      <w:bookmarkStart w:id="273" w:name="_Ref317257480"/>
      <w:bookmarkStart w:id="274" w:name="_Ref317257622"/>
      <w:bookmarkStart w:id="275" w:name="_Ref317257653"/>
      <w:bookmarkStart w:id="276" w:name="_Ref317257798"/>
      <w:bookmarkStart w:id="277" w:name="_Ref317257810"/>
      <w:bookmarkStart w:id="278" w:name="_Ref317257897"/>
      <w:bookmarkStart w:id="279" w:name="_Ref317258036"/>
      <w:bookmarkStart w:id="280" w:name="_Toc399343219"/>
      <w:r w:rsidRPr="007E6A45">
        <w:lastRenderedPageBreak/>
        <w:t xml:space="preserve">ИНФОРМАЦИОННАЯ КАРТА </w:t>
      </w:r>
      <w:r w:rsidR="00432E70" w:rsidRPr="007E6A45">
        <w:t>АУКЦИОН</w:t>
      </w:r>
      <w:r w:rsidR="00FC3F64" w:rsidRPr="007E6A45">
        <w:t>А</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2518B4">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2518B4">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360CA1" w:rsidTr="000B0BE9">
        <w:trPr>
          <w:trHeight w:val="20"/>
          <w:tblHeader/>
        </w:trPr>
        <w:tc>
          <w:tcPr>
            <w:tcW w:w="781" w:type="dxa"/>
            <w:vAlign w:val="center"/>
          </w:tcPr>
          <w:p w:rsidR="009A45C8" w:rsidRPr="00360CA1" w:rsidRDefault="009A45C8" w:rsidP="009A45C8">
            <w:pPr>
              <w:jc w:val="center"/>
            </w:pPr>
            <w:r w:rsidRPr="00360CA1">
              <w:t>№ п/п</w:t>
            </w:r>
          </w:p>
        </w:tc>
        <w:tc>
          <w:tcPr>
            <w:tcW w:w="3228" w:type="dxa"/>
            <w:vAlign w:val="center"/>
          </w:tcPr>
          <w:p w:rsidR="009A45C8" w:rsidRPr="00360CA1" w:rsidRDefault="009A45C8" w:rsidP="009A45C8">
            <w:pPr>
              <w:jc w:val="center"/>
              <w:rPr>
                <w:bCs/>
              </w:rPr>
            </w:pPr>
            <w:r w:rsidRPr="00360CA1">
              <w:rPr>
                <w:bCs/>
              </w:rPr>
              <w:t>Наименование п/п</w:t>
            </w:r>
          </w:p>
        </w:tc>
        <w:tc>
          <w:tcPr>
            <w:tcW w:w="10664" w:type="dxa"/>
            <w:vAlign w:val="center"/>
          </w:tcPr>
          <w:p w:rsidR="009A45C8" w:rsidRPr="00360CA1" w:rsidRDefault="009A45C8" w:rsidP="009A45C8">
            <w:pPr>
              <w:ind w:right="153"/>
              <w:jc w:val="center"/>
              <w:rPr>
                <w:bCs/>
              </w:rPr>
            </w:pPr>
            <w:r w:rsidRPr="00360CA1">
              <w:rPr>
                <w:bCs/>
              </w:rPr>
              <w:t>Содержание</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1" w:name="_Ref319589751"/>
          </w:p>
        </w:tc>
        <w:bookmarkEnd w:id="281"/>
        <w:tc>
          <w:tcPr>
            <w:tcW w:w="3228" w:type="dxa"/>
          </w:tcPr>
          <w:p w:rsidR="009A45C8" w:rsidRPr="00360CA1" w:rsidRDefault="009A45C8" w:rsidP="009A45C8">
            <w:pPr>
              <w:contextualSpacing/>
              <w:rPr>
                <w:bCs/>
              </w:rPr>
            </w:pPr>
            <w:r w:rsidRPr="00360CA1">
              <w:rPr>
                <w:bCs/>
              </w:rPr>
              <w:t xml:space="preserve">Предмет аукциона </w:t>
            </w:r>
          </w:p>
          <w:p w:rsidR="00F1593D" w:rsidRPr="00360CA1" w:rsidRDefault="00F1593D" w:rsidP="009A45C8">
            <w:pPr>
              <w:contextualSpacing/>
            </w:pPr>
          </w:p>
          <w:p w:rsidR="000B0BE9" w:rsidRPr="00360CA1" w:rsidRDefault="000B0BE9" w:rsidP="009A45C8">
            <w:pPr>
              <w:contextualSpacing/>
            </w:pPr>
          </w:p>
          <w:p w:rsidR="009A45C8" w:rsidRPr="00360CA1" w:rsidRDefault="009A45C8" w:rsidP="009A45C8">
            <w:pPr>
              <w:contextualSpacing/>
              <w:rPr>
                <w:bCs/>
              </w:rPr>
            </w:pPr>
            <w:r w:rsidRPr="00360CA1">
              <w:t xml:space="preserve">Состав и объем </w:t>
            </w:r>
            <w:r w:rsidRPr="00360CA1">
              <w:rPr>
                <w:i/>
              </w:rPr>
              <w:t>[товара/ работ/услуг]</w:t>
            </w:r>
          </w:p>
        </w:tc>
        <w:tc>
          <w:tcPr>
            <w:tcW w:w="10664" w:type="dxa"/>
          </w:tcPr>
          <w:p w:rsidR="00F1593D" w:rsidRPr="00360CA1" w:rsidRDefault="00F1593D" w:rsidP="00F1593D">
            <w:pPr>
              <w:widowControl w:val="0"/>
              <w:ind w:right="153"/>
              <w:contextualSpacing/>
              <w:jc w:val="both"/>
            </w:pPr>
            <w:r w:rsidRPr="00360CA1">
              <w:t xml:space="preserve">Право заключения договора на </w:t>
            </w:r>
            <w:r w:rsidR="00447E4B" w:rsidRPr="00360CA1">
              <w:rPr>
                <w:bCs/>
                <w:color w:val="000000"/>
              </w:rPr>
              <w:t>п</w:t>
            </w:r>
            <w:r w:rsidR="00447E4B" w:rsidRPr="00360CA1">
              <w:rPr>
                <w:color w:val="000000"/>
              </w:rPr>
              <w:t>оставку контейнеров для нужд отделений филиала «Приволжский территориальный округ» ФГУП «РосРАО»</w:t>
            </w:r>
          </w:p>
          <w:p w:rsidR="00F1593D" w:rsidRPr="00360CA1" w:rsidRDefault="00F1593D" w:rsidP="00F1593D">
            <w:pPr>
              <w:widowControl w:val="0"/>
              <w:ind w:right="153"/>
              <w:contextualSpacing/>
              <w:jc w:val="both"/>
            </w:pPr>
          </w:p>
          <w:p w:rsidR="009A45C8" w:rsidRPr="00360CA1" w:rsidRDefault="00F1593D" w:rsidP="00F1593D">
            <w:pPr>
              <w:ind w:right="153"/>
              <w:contextualSpacing/>
              <w:jc w:val="both"/>
              <w:rPr>
                <w:bCs/>
              </w:rPr>
            </w:pPr>
            <w:r w:rsidRPr="00360CA1">
              <w:t xml:space="preserve">В соответствии с </w:t>
            </w:r>
            <w:r w:rsidRPr="00360CA1">
              <w:rPr>
                <w:u w:val="single"/>
              </w:rPr>
              <w:t>Томом 2 «ТЕХНИЧЕСКАЯ ЧАСТЬ»</w:t>
            </w:r>
            <w:r w:rsidRPr="00360CA1">
              <w:t>.</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2" w:name="_Ref320181764"/>
          </w:p>
        </w:tc>
        <w:bookmarkEnd w:id="282"/>
        <w:tc>
          <w:tcPr>
            <w:tcW w:w="3228" w:type="dxa"/>
          </w:tcPr>
          <w:p w:rsidR="009A45C8" w:rsidRPr="00360CA1" w:rsidRDefault="009A45C8" w:rsidP="009A45C8">
            <w:pPr>
              <w:ind w:right="70"/>
              <w:rPr>
                <w:bCs/>
              </w:rPr>
            </w:pPr>
            <w:r w:rsidRPr="00360CA1">
              <w:rPr>
                <w:bCs/>
              </w:rPr>
              <w:t>Нормативный документ, в соответствии с которым проводится аукцион</w:t>
            </w:r>
          </w:p>
        </w:tc>
        <w:tc>
          <w:tcPr>
            <w:tcW w:w="10664" w:type="dxa"/>
          </w:tcPr>
          <w:p w:rsidR="009A45C8" w:rsidRPr="00360CA1" w:rsidRDefault="009A45C8" w:rsidP="00A371F3">
            <w:pPr>
              <w:ind w:right="153"/>
              <w:jc w:val="both"/>
              <w:rPr>
                <w:b/>
                <w:bCs/>
                <w:i/>
                <w:shd w:val="clear" w:color="auto" w:fill="FDE9D9"/>
              </w:rPr>
            </w:pPr>
            <w:r w:rsidRPr="00360CA1">
              <w:rPr>
                <w:bCs/>
              </w:rPr>
              <w:t>Единый отраслевой стандарт закупок (Положение о закупке) Государственной корпорации по атомной энергии «</w:t>
            </w:r>
            <w:proofErr w:type="spellStart"/>
            <w:r w:rsidRPr="00360CA1">
              <w:rPr>
                <w:bCs/>
              </w:rPr>
              <w:t>Росатом</w:t>
            </w:r>
            <w:proofErr w:type="spellEnd"/>
            <w:r w:rsidRPr="00360CA1">
              <w:rPr>
                <w:bCs/>
              </w:rPr>
              <w:t xml:space="preserve">» </w:t>
            </w:r>
            <w:r w:rsidR="00C2325A" w:rsidRPr="00360CA1">
              <w:rPr>
                <w:bCs/>
              </w:rPr>
              <w:t>с изменениями</w:t>
            </w:r>
            <w:r w:rsidR="00047D18" w:rsidRPr="00360CA1">
              <w:rPr>
                <w:bCs/>
              </w:rPr>
              <w:t>,</w:t>
            </w:r>
            <w:r w:rsidR="00C2325A" w:rsidRPr="00360CA1">
              <w:rPr>
                <w:bCs/>
              </w:rPr>
              <w:t xml:space="preserve"> утвержденными </w:t>
            </w:r>
            <w:r w:rsidRPr="00360CA1">
              <w:rPr>
                <w:bCs/>
              </w:rPr>
              <w:t xml:space="preserve">решением наблюдательного совета </w:t>
            </w:r>
            <w:proofErr w:type="spellStart"/>
            <w:r w:rsidRPr="00360CA1">
              <w:rPr>
                <w:bCs/>
              </w:rPr>
              <w:t>Госкорпорации</w:t>
            </w:r>
            <w:proofErr w:type="spellEnd"/>
            <w:r w:rsidRPr="00360CA1">
              <w:rPr>
                <w:bCs/>
              </w:rPr>
              <w:t xml:space="preserve"> «</w:t>
            </w:r>
            <w:proofErr w:type="spellStart"/>
            <w:r w:rsidRPr="00360CA1">
              <w:rPr>
                <w:bCs/>
              </w:rPr>
              <w:t>Росатом</w:t>
            </w:r>
            <w:proofErr w:type="spellEnd"/>
            <w:r w:rsidRPr="00360CA1">
              <w:rPr>
                <w:bCs/>
              </w:rPr>
              <w:t>» (</w:t>
            </w:r>
            <w:r w:rsidR="00B84A34" w:rsidRPr="00360CA1">
              <w:rPr>
                <w:bCs/>
                <w:i/>
              </w:rPr>
              <w:t xml:space="preserve">протокол от </w:t>
            </w:r>
            <w:r w:rsidR="00A371F3" w:rsidRPr="00360CA1">
              <w:rPr>
                <w:bCs/>
                <w:i/>
              </w:rPr>
              <w:t>26</w:t>
            </w:r>
            <w:r w:rsidR="00515324" w:rsidRPr="00360CA1">
              <w:rPr>
                <w:bCs/>
                <w:i/>
              </w:rPr>
              <w:t>.</w:t>
            </w:r>
            <w:r w:rsidR="00B84A34" w:rsidRPr="00360CA1">
              <w:rPr>
                <w:bCs/>
                <w:i/>
              </w:rPr>
              <w:t>0</w:t>
            </w:r>
            <w:r w:rsidR="00A371F3" w:rsidRPr="00360CA1">
              <w:rPr>
                <w:bCs/>
                <w:i/>
              </w:rPr>
              <w:t>6</w:t>
            </w:r>
            <w:r w:rsidR="00F1593D" w:rsidRPr="00360CA1">
              <w:rPr>
                <w:bCs/>
                <w:i/>
              </w:rPr>
              <w:t>.201</w:t>
            </w:r>
            <w:r w:rsidR="00B84A34" w:rsidRPr="00360CA1">
              <w:rPr>
                <w:bCs/>
                <w:i/>
              </w:rPr>
              <w:t>4</w:t>
            </w:r>
            <w:r w:rsidR="00F1593D" w:rsidRPr="00360CA1">
              <w:rPr>
                <w:bCs/>
                <w:i/>
              </w:rPr>
              <w:t xml:space="preserve"> № </w:t>
            </w:r>
            <w:r w:rsidR="00B84A34" w:rsidRPr="00360CA1">
              <w:rPr>
                <w:bCs/>
                <w:i/>
              </w:rPr>
              <w:t>6</w:t>
            </w:r>
            <w:r w:rsidR="00A371F3" w:rsidRPr="00360CA1">
              <w:rPr>
                <w:bCs/>
                <w:i/>
              </w:rPr>
              <w:t>3</w:t>
            </w:r>
            <w:r w:rsidR="00F1593D" w:rsidRPr="00360CA1">
              <w:rPr>
                <w:bCs/>
                <w:i/>
              </w:rPr>
              <w:t>)</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3" w:name="_Ref319589793"/>
          </w:p>
        </w:tc>
        <w:bookmarkEnd w:id="283"/>
        <w:tc>
          <w:tcPr>
            <w:tcW w:w="3228" w:type="dxa"/>
          </w:tcPr>
          <w:p w:rsidR="00A40122" w:rsidRPr="00360CA1" w:rsidRDefault="00A40122" w:rsidP="009A45C8">
            <w:pPr>
              <w:ind w:right="153"/>
            </w:pPr>
            <w:r w:rsidRPr="00360CA1">
              <w:t>Условия договора:</w:t>
            </w:r>
          </w:p>
          <w:p w:rsidR="009A45C8" w:rsidRPr="00360CA1" w:rsidRDefault="009A45C8" w:rsidP="009A45C8">
            <w:pPr>
              <w:ind w:right="153"/>
              <w:rPr>
                <w:i/>
              </w:rPr>
            </w:pPr>
            <w:r w:rsidRPr="00360CA1">
              <w:t xml:space="preserve">Сроки </w:t>
            </w:r>
            <w:r w:rsidRPr="00360CA1">
              <w:rPr>
                <w:i/>
              </w:rPr>
              <w:t>поставки товара/ выполнения работ или оказания услуг</w:t>
            </w:r>
          </w:p>
          <w:p w:rsidR="00F1593D" w:rsidRPr="00360CA1" w:rsidRDefault="00F1593D" w:rsidP="009A45C8">
            <w:pPr>
              <w:ind w:right="153"/>
              <w:rPr>
                <w:bCs/>
                <w:i/>
                <w:shd w:val="clear" w:color="auto" w:fill="FDE9D9"/>
              </w:rPr>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151A98" w:rsidRPr="00360CA1" w:rsidRDefault="00151A98" w:rsidP="009A45C8">
            <w:pPr>
              <w:ind w:right="153"/>
            </w:pPr>
          </w:p>
          <w:p w:rsidR="009A45C8" w:rsidRPr="00360CA1" w:rsidRDefault="009A45C8" w:rsidP="009A45C8">
            <w:pPr>
              <w:ind w:right="153"/>
              <w:rPr>
                <w:bCs/>
                <w:i/>
                <w:shd w:val="clear" w:color="auto" w:fill="FDE9D9"/>
              </w:rPr>
            </w:pPr>
            <w:r w:rsidRPr="00360CA1">
              <w:t xml:space="preserve">Место </w:t>
            </w:r>
            <w:r w:rsidRPr="00360CA1">
              <w:rPr>
                <w:i/>
              </w:rPr>
              <w:t>поставки товара/ выполнения работ или оказания услуг</w:t>
            </w:r>
          </w:p>
          <w:p w:rsidR="009A45C8" w:rsidRPr="00360CA1" w:rsidRDefault="009A45C8" w:rsidP="009A45C8">
            <w:pPr>
              <w:ind w:right="153"/>
              <w:rPr>
                <w:bCs/>
                <w:i/>
                <w:shd w:val="clear" w:color="auto" w:fill="FDE9D9"/>
              </w:rPr>
            </w:pPr>
          </w:p>
          <w:p w:rsidR="00447E4B" w:rsidRPr="00360CA1" w:rsidRDefault="00447E4B" w:rsidP="009A45C8">
            <w:pPr>
              <w:ind w:right="153"/>
              <w:rPr>
                <w:i/>
              </w:rPr>
            </w:pPr>
          </w:p>
          <w:p w:rsidR="00447E4B" w:rsidRPr="00360CA1" w:rsidRDefault="00447E4B" w:rsidP="009A45C8">
            <w:pPr>
              <w:ind w:right="153"/>
              <w:rPr>
                <w:i/>
              </w:rPr>
            </w:pPr>
          </w:p>
          <w:p w:rsidR="00447E4B" w:rsidRPr="00360CA1" w:rsidRDefault="00447E4B" w:rsidP="009A45C8">
            <w:pPr>
              <w:ind w:right="153"/>
              <w:rPr>
                <w:i/>
              </w:rPr>
            </w:pPr>
          </w:p>
          <w:p w:rsidR="00447E4B" w:rsidRPr="00360CA1" w:rsidRDefault="00447E4B" w:rsidP="009A45C8">
            <w:pPr>
              <w:ind w:right="153"/>
              <w:rPr>
                <w:i/>
              </w:rPr>
            </w:pPr>
          </w:p>
          <w:p w:rsidR="00447E4B" w:rsidRPr="00360CA1" w:rsidRDefault="00447E4B" w:rsidP="009A45C8">
            <w:pPr>
              <w:ind w:right="153"/>
              <w:rPr>
                <w:i/>
              </w:rPr>
            </w:pPr>
          </w:p>
          <w:p w:rsidR="00447E4B" w:rsidRPr="00360CA1" w:rsidRDefault="00447E4B" w:rsidP="009A45C8">
            <w:pPr>
              <w:ind w:right="153"/>
              <w:rPr>
                <w:i/>
              </w:rPr>
            </w:pPr>
          </w:p>
          <w:p w:rsidR="009A45C8" w:rsidRPr="00360CA1" w:rsidRDefault="009A45C8" w:rsidP="009A45C8">
            <w:pPr>
              <w:ind w:right="153"/>
              <w:rPr>
                <w:i/>
              </w:rPr>
            </w:pPr>
            <w:r w:rsidRPr="00360CA1">
              <w:rPr>
                <w:i/>
              </w:rPr>
              <w:t xml:space="preserve">Условия оплаты </w:t>
            </w:r>
          </w:p>
          <w:p w:rsidR="009A45C8" w:rsidRPr="00360CA1" w:rsidRDefault="009A45C8" w:rsidP="009A45C8">
            <w:pPr>
              <w:ind w:right="153"/>
            </w:pPr>
          </w:p>
        </w:tc>
        <w:tc>
          <w:tcPr>
            <w:tcW w:w="10664" w:type="dxa"/>
          </w:tcPr>
          <w:p w:rsidR="00F1593D" w:rsidRPr="00360CA1" w:rsidRDefault="00F1593D" w:rsidP="00F1593D">
            <w:pPr>
              <w:ind w:right="153"/>
            </w:pPr>
          </w:p>
          <w:p w:rsidR="00447E4B" w:rsidRPr="00360CA1" w:rsidRDefault="00447E4B" w:rsidP="00447E4B">
            <w:pPr>
              <w:pStyle w:val="affe"/>
              <w:numPr>
                <w:ilvl w:val="0"/>
                <w:numId w:val="91"/>
              </w:numPr>
              <w:spacing w:after="0" w:line="240" w:lineRule="auto"/>
              <w:ind w:left="318" w:hanging="219"/>
              <w:jc w:val="both"/>
              <w:rPr>
                <w:rFonts w:ascii="Times New Roman" w:hAnsi="Times New Roman"/>
                <w:bCs/>
                <w:color w:val="000000"/>
                <w:sz w:val="24"/>
                <w:szCs w:val="24"/>
              </w:rPr>
            </w:pPr>
            <w:r w:rsidRPr="00360CA1">
              <w:rPr>
                <w:rFonts w:ascii="Times New Roman" w:hAnsi="Times New Roman"/>
                <w:bCs/>
                <w:color w:val="000000"/>
                <w:sz w:val="24"/>
                <w:szCs w:val="24"/>
              </w:rPr>
              <w:t>в течение 20 дней с момента заключения договора - 73 шт. КМЗ в Саратовское отделение филиала «Приволжский территориальный округ» ФГУП «РосРАО» по адресу: 410076, г. Саратов, ул. Верхняя, д. 17;</w:t>
            </w:r>
          </w:p>
          <w:p w:rsidR="00447E4B" w:rsidRPr="00360CA1" w:rsidRDefault="00447E4B" w:rsidP="00447E4B">
            <w:pPr>
              <w:pStyle w:val="affe"/>
              <w:numPr>
                <w:ilvl w:val="0"/>
                <w:numId w:val="91"/>
              </w:numPr>
              <w:spacing w:after="0" w:line="240" w:lineRule="auto"/>
              <w:ind w:left="318" w:hanging="219"/>
              <w:jc w:val="both"/>
              <w:rPr>
                <w:rFonts w:ascii="Times New Roman" w:hAnsi="Times New Roman"/>
                <w:bCs/>
                <w:color w:val="000000"/>
                <w:sz w:val="24"/>
                <w:szCs w:val="24"/>
              </w:rPr>
            </w:pPr>
            <w:r w:rsidRPr="00360CA1">
              <w:rPr>
                <w:rFonts w:ascii="Times New Roman" w:hAnsi="Times New Roman"/>
                <w:bCs/>
                <w:color w:val="000000"/>
                <w:sz w:val="24"/>
                <w:szCs w:val="24"/>
              </w:rPr>
              <w:t xml:space="preserve">в течение 20 дней с момента заключения договора - 20 шт. </w:t>
            </w:r>
            <w:proofErr w:type="spellStart"/>
            <w:r w:rsidRPr="00360CA1">
              <w:rPr>
                <w:rFonts w:ascii="Times New Roman" w:hAnsi="Times New Roman"/>
                <w:bCs/>
                <w:color w:val="000000"/>
                <w:sz w:val="24"/>
                <w:szCs w:val="24"/>
              </w:rPr>
              <w:t>Крад</w:t>
            </w:r>
            <w:proofErr w:type="spellEnd"/>
            <w:r w:rsidRPr="00360CA1">
              <w:rPr>
                <w:rFonts w:ascii="Times New Roman" w:hAnsi="Times New Roman"/>
                <w:bCs/>
                <w:color w:val="000000"/>
                <w:sz w:val="24"/>
                <w:szCs w:val="24"/>
              </w:rPr>
              <w:t xml:space="preserve"> 1,36 в </w:t>
            </w:r>
            <w:r w:rsidRPr="00360CA1">
              <w:rPr>
                <w:rFonts w:ascii="Times New Roman" w:hAnsi="Times New Roman"/>
                <w:sz w:val="24"/>
                <w:szCs w:val="24"/>
              </w:rPr>
              <w:t xml:space="preserve">603950, </w:t>
            </w:r>
            <w:proofErr w:type="spellStart"/>
            <w:r w:rsidRPr="00360CA1">
              <w:rPr>
                <w:rFonts w:ascii="Times New Roman" w:hAnsi="Times New Roman"/>
                <w:sz w:val="24"/>
                <w:szCs w:val="24"/>
              </w:rPr>
              <w:t>г.Н.Новгород</w:t>
            </w:r>
            <w:proofErr w:type="spellEnd"/>
            <w:r w:rsidRPr="00360CA1">
              <w:rPr>
                <w:rFonts w:ascii="Times New Roman" w:hAnsi="Times New Roman"/>
                <w:sz w:val="24"/>
                <w:szCs w:val="24"/>
              </w:rPr>
              <w:t>, Московское шоссе 302а (Нижегородское отделение филиала «Приволжский территориальный округ» ФГУП «РосРАО»)</w:t>
            </w:r>
            <w:r w:rsidR="00151A98" w:rsidRPr="00360CA1">
              <w:rPr>
                <w:rFonts w:ascii="Times New Roman" w:hAnsi="Times New Roman"/>
                <w:sz w:val="24"/>
                <w:szCs w:val="24"/>
              </w:rPr>
              <w:t>;</w:t>
            </w:r>
            <w:r w:rsidRPr="00360CA1">
              <w:rPr>
                <w:rFonts w:ascii="Times New Roman" w:hAnsi="Times New Roman"/>
                <w:sz w:val="24"/>
                <w:szCs w:val="24"/>
              </w:rPr>
              <w:t xml:space="preserve"> </w:t>
            </w:r>
          </w:p>
          <w:p w:rsidR="00447E4B" w:rsidRPr="00360CA1" w:rsidRDefault="00447E4B" w:rsidP="00447E4B">
            <w:pPr>
              <w:pStyle w:val="affe"/>
              <w:numPr>
                <w:ilvl w:val="0"/>
                <w:numId w:val="91"/>
              </w:numPr>
              <w:spacing w:after="0" w:line="240" w:lineRule="auto"/>
              <w:ind w:left="318" w:hanging="219"/>
              <w:jc w:val="both"/>
              <w:rPr>
                <w:rFonts w:ascii="Times New Roman" w:hAnsi="Times New Roman"/>
                <w:bCs/>
                <w:color w:val="000000"/>
                <w:sz w:val="24"/>
                <w:szCs w:val="24"/>
              </w:rPr>
            </w:pPr>
            <w:r w:rsidRPr="00360CA1">
              <w:rPr>
                <w:rFonts w:ascii="Times New Roman" w:hAnsi="Times New Roman"/>
                <w:bCs/>
                <w:color w:val="000000"/>
                <w:sz w:val="24"/>
                <w:szCs w:val="24"/>
              </w:rPr>
              <w:t xml:space="preserve">в течение 20 дней с момента заключения договора - 20 шт. </w:t>
            </w:r>
            <w:proofErr w:type="spellStart"/>
            <w:r w:rsidRPr="00360CA1">
              <w:rPr>
                <w:rFonts w:ascii="Times New Roman" w:hAnsi="Times New Roman"/>
                <w:bCs/>
                <w:color w:val="000000"/>
                <w:sz w:val="24"/>
                <w:szCs w:val="24"/>
              </w:rPr>
              <w:t>Крад</w:t>
            </w:r>
            <w:proofErr w:type="spellEnd"/>
            <w:r w:rsidRPr="00360CA1">
              <w:rPr>
                <w:rFonts w:ascii="Times New Roman" w:hAnsi="Times New Roman"/>
                <w:bCs/>
                <w:color w:val="000000"/>
                <w:sz w:val="24"/>
                <w:szCs w:val="24"/>
              </w:rPr>
              <w:t xml:space="preserve"> 1,36 в Самарское отделение филиала «Приволжский территориальный округ» ФГУП «РосРАО» по адресу: 443068, г. Самара, ул. Мичурина, д. 112Б; </w:t>
            </w:r>
          </w:p>
          <w:p w:rsidR="00F1593D" w:rsidRPr="00360CA1" w:rsidRDefault="00447E4B" w:rsidP="00447E4B">
            <w:pPr>
              <w:pStyle w:val="affe"/>
              <w:numPr>
                <w:ilvl w:val="0"/>
                <w:numId w:val="91"/>
              </w:numPr>
              <w:spacing w:after="0" w:line="240" w:lineRule="auto"/>
              <w:ind w:left="318" w:hanging="219"/>
              <w:jc w:val="both"/>
              <w:rPr>
                <w:rFonts w:ascii="Times New Roman" w:hAnsi="Times New Roman"/>
                <w:bCs/>
                <w:color w:val="000000"/>
                <w:sz w:val="24"/>
                <w:szCs w:val="24"/>
              </w:rPr>
            </w:pPr>
            <w:r w:rsidRPr="00360CA1">
              <w:rPr>
                <w:rFonts w:ascii="Times New Roman" w:hAnsi="Times New Roman"/>
                <w:bCs/>
                <w:color w:val="000000"/>
                <w:sz w:val="24"/>
                <w:szCs w:val="24"/>
              </w:rPr>
              <w:t xml:space="preserve">в течение 20 дней с момента заключения договора - 2 шт. Крад-1,36 в Казанское отделение филиала «Приволжский территориальный округ» ФГУП «РосРАО» по адресу: </w:t>
            </w:r>
            <w:r w:rsidRPr="00360CA1">
              <w:rPr>
                <w:rFonts w:ascii="Times New Roman" w:hAnsi="Times New Roman"/>
                <w:sz w:val="24"/>
                <w:szCs w:val="24"/>
              </w:rPr>
              <w:t>420054, г.</w:t>
            </w:r>
            <w:r w:rsidR="00151A98" w:rsidRPr="00360CA1">
              <w:rPr>
                <w:rFonts w:ascii="Times New Roman" w:hAnsi="Times New Roman"/>
                <w:sz w:val="24"/>
                <w:szCs w:val="24"/>
              </w:rPr>
              <w:t xml:space="preserve"> </w:t>
            </w:r>
            <w:r w:rsidRPr="00360CA1">
              <w:rPr>
                <w:rFonts w:ascii="Times New Roman" w:hAnsi="Times New Roman"/>
                <w:sz w:val="24"/>
                <w:szCs w:val="24"/>
              </w:rPr>
              <w:t>Казань, ул.</w:t>
            </w:r>
            <w:r w:rsidR="00151A98" w:rsidRPr="00360CA1">
              <w:rPr>
                <w:rFonts w:ascii="Times New Roman" w:hAnsi="Times New Roman"/>
                <w:sz w:val="24"/>
                <w:szCs w:val="24"/>
              </w:rPr>
              <w:t xml:space="preserve"> </w:t>
            </w:r>
            <w:r w:rsidRPr="00360CA1">
              <w:rPr>
                <w:rFonts w:ascii="Times New Roman" w:hAnsi="Times New Roman"/>
                <w:sz w:val="24"/>
                <w:szCs w:val="24"/>
              </w:rPr>
              <w:t>Складская, 28</w:t>
            </w:r>
            <w:r w:rsidR="00151A98" w:rsidRPr="00360CA1">
              <w:rPr>
                <w:rFonts w:ascii="Times New Roman" w:hAnsi="Times New Roman"/>
                <w:sz w:val="24"/>
                <w:szCs w:val="24"/>
              </w:rPr>
              <w:t>.</w:t>
            </w:r>
          </w:p>
          <w:p w:rsidR="00E32C56" w:rsidRPr="00360CA1" w:rsidRDefault="00E32C56" w:rsidP="00F1593D">
            <w:pPr>
              <w:widowControl w:val="0"/>
              <w:ind w:right="153"/>
              <w:jc w:val="both"/>
            </w:pPr>
          </w:p>
          <w:p w:rsidR="00151A98" w:rsidRPr="00360CA1" w:rsidRDefault="00151A98" w:rsidP="00151A98">
            <w:pPr>
              <w:pStyle w:val="affe"/>
              <w:numPr>
                <w:ilvl w:val="0"/>
                <w:numId w:val="92"/>
              </w:numPr>
              <w:shd w:val="clear" w:color="auto" w:fill="FFFFFF"/>
              <w:tabs>
                <w:tab w:val="left" w:pos="386"/>
              </w:tabs>
              <w:spacing w:before="60" w:after="60"/>
              <w:ind w:left="386" w:hanging="284"/>
              <w:jc w:val="both"/>
              <w:rPr>
                <w:rFonts w:ascii="Times New Roman" w:hAnsi="Times New Roman"/>
                <w:bCs/>
                <w:color w:val="000000"/>
                <w:sz w:val="24"/>
                <w:szCs w:val="24"/>
              </w:rPr>
            </w:pPr>
            <w:smartTag w:uri="urn:schemas-microsoft-com:office:smarttags" w:element="metricconverter">
              <w:smartTagPr>
                <w:attr w:name="ProductID" w:val="410076, г"/>
              </w:smartTagPr>
              <w:r w:rsidRPr="00360CA1">
                <w:rPr>
                  <w:rFonts w:ascii="Times New Roman" w:hAnsi="Times New Roman"/>
                  <w:bCs/>
                  <w:color w:val="000000"/>
                  <w:sz w:val="24"/>
                  <w:szCs w:val="24"/>
                </w:rPr>
                <w:t>410076, г</w:t>
              </w:r>
            </w:smartTag>
            <w:r w:rsidRPr="00360CA1">
              <w:rPr>
                <w:rFonts w:ascii="Times New Roman" w:hAnsi="Times New Roman"/>
                <w:bCs/>
                <w:color w:val="000000"/>
                <w:sz w:val="24"/>
                <w:szCs w:val="24"/>
              </w:rPr>
              <w:t>. Саратов, ул. Верхняя, д. 17 (Саратовское отделение филиала «Приволжский территориальный округ» ФГУП «РосРАО») – 73 шт. КМЗ;</w:t>
            </w:r>
          </w:p>
          <w:p w:rsidR="00151A98" w:rsidRPr="00360CA1" w:rsidRDefault="00151A98" w:rsidP="00151A98">
            <w:pPr>
              <w:pStyle w:val="affe"/>
              <w:numPr>
                <w:ilvl w:val="0"/>
                <w:numId w:val="92"/>
              </w:numPr>
              <w:shd w:val="clear" w:color="auto" w:fill="FFFFFF"/>
              <w:tabs>
                <w:tab w:val="left" w:pos="386"/>
              </w:tabs>
              <w:spacing w:before="60" w:after="60"/>
              <w:ind w:left="386" w:hanging="284"/>
              <w:jc w:val="both"/>
              <w:rPr>
                <w:rFonts w:ascii="Times New Roman" w:hAnsi="Times New Roman"/>
                <w:bCs/>
                <w:color w:val="000000"/>
                <w:sz w:val="24"/>
                <w:szCs w:val="24"/>
              </w:rPr>
            </w:pPr>
            <w:r w:rsidRPr="00360CA1">
              <w:rPr>
                <w:rFonts w:ascii="Times New Roman" w:hAnsi="Times New Roman"/>
                <w:bCs/>
                <w:color w:val="000000"/>
                <w:sz w:val="24"/>
                <w:szCs w:val="24"/>
              </w:rPr>
              <w:t xml:space="preserve">443068, г. Самара, ул. Мичурина, д. 112Б (Самарское отделение филиала «Приволжский территориальный округ» ФГУП «РосРАО») – 20 шт. </w:t>
            </w:r>
            <w:proofErr w:type="spellStart"/>
            <w:r w:rsidRPr="00360CA1">
              <w:rPr>
                <w:rFonts w:ascii="Times New Roman" w:hAnsi="Times New Roman"/>
                <w:bCs/>
                <w:color w:val="000000"/>
                <w:sz w:val="24"/>
                <w:szCs w:val="24"/>
              </w:rPr>
              <w:t>Крад</w:t>
            </w:r>
            <w:proofErr w:type="spellEnd"/>
            <w:r w:rsidRPr="00360CA1">
              <w:rPr>
                <w:rFonts w:ascii="Times New Roman" w:hAnsi="Times New Roman"/>
                <w:bCs/>
                <w:color w:val="000000"/>
                <w:sz w:val="24"/>
                <w:szCs w:val="24"/>
              </w:rPr>
              <w:t xml:space="preserve"> 1,36;</w:t>
            </w:r>
          </w:p>
          <w:p w:rsidR="00151A98" w:rsidRPr="00360CA1" w:rsidRDefault="00151A98" w:rsidP="00151A98">
            <w:pPr>
              <w:pStyle w:val="affe"/>
              <w:numPr>
                <w:ilvl w:val="0"/>
                <w:numId w:val="92"/>
              </w:numPr>
              <w:shd w:val="clear" w:color="auto" w:fill="FFFFFF"/>
              <w:tabs>
                <w:tab w:val="left" w:pos="386"/>
              </w:tabs>
              <w:spacing w:before="60" w:after="60"/>
              <w:ind w:left="386" w:hanging="284"/>
              <w:jc w:val="both"/>
              <w:rPr>
                <w:rFonts w:ascii="Times New Roman" w:hAnsi="Times New Roman"/>
                <w:bCs/>
                <w:color w:val="000000"/>
                <w:sz w:val="24"/>
                <w:szCs w:val="24"/>
              </w:rPr>
            </w:pPr>
            <w:r w:rsidRPr="00360CA1">
              <w:rPr>
                <w:rFonts w:ascii="Times New Roman" w:hAnsi="Times New Roman"/>
                <w:sz w:val="24"/>
                <w:szCs w:val="24"/>
              </w:rPr>
              <w:t xml:space="preserve">420054, </w:t>
            </w:r>
            <w:proofErr w:type="spellStart"/>
            <w:r w:rsidRPr="00360CA1">
              <w:rPr>
                <w:rFonts w:ascii="Times New Roman" w:hAnsi="Times New Roman"/>
                <w:sz w:val="24"/>
                <w:szCs w:val="24"/>
              </w:rPr>
              <w:t>г.Казань</w:t>
            </w:r>
            <w:proofErr w:type="spellEnd"/>
            <w:r w:rsidRPr="00360CA1">
              <w:rPr>
                <w:rFonts w:ascii="Times New Roman" w:hAnsi="Times New Roman"/>
                <w:sz w:val="24"/>
                <w:szCs w:val="24"/>
              </w:rPr>
              <w:t xml:space="preserve">, </w:t>
            </w:r>
            <w:proofErr w:type="spellStart"/>
            <w:r w:rsidRPr="00360CA1">
              <w:rPr>
                <w:rFonts w:ascii="Times New Roman" w:hAnsi="Times New Roman"/>
                <w:sz w:val="24"/>
                <w:szCs w:val="24"/>
              </w:rPr>
              <w:t>ул.Складская</w:t>
            </w:r>
            <w:proofErr w:type="spellEnd"/>
            <w:r w:rsidRPr="00360CA1">
              <w:rPr>
                <w:rFonts w:ascii="Times New Roman" w:hAnsi="Times New Roman"/>
                <w:sz w:val="24"/>
                <w:szCs w:val="24"/>
              </w:rPr>
              <w:t>, 28 (Казанское отделение филиала «Приволжский территориальный округ» ФГУП «РосРАО»</w:t>
            </w:r>
            <w:r w:rsidRPr="00360CA1">
              <w:rPr>
                <w:rFonts w:ascii="Times New Roman" w:hAnsi="Times New Roman"/>
                <w:bCs/>
                <w:color w:val="000000"/>
                <w:sz w:val="24"/>
                <w:szCs w:val="24"/>
              </w:rPr>
              <w:t xml:space="preserve"> - 2 шт. </w:t>
            </w:r>
            <w:proofErr w:type="spellStart"/>
            <w:r w:rsidRPr="00360CA1">
              <w:rPr>
                <w:rFonts w:ascii="Times New Roman" w:hAnsi="Times New Roman"/>
                <w:bCs/>
                <w:color w:val="000000"/>
                <w:sz w:val="24"/>
                <w:szCs w:val="24"/>
              </w:rPr>
              <w:t>Крад</w:t>
            </w:r>
            <w:proofErr w:type="spellEnd"/>
            <w:r w:rsidRPr="00360CA1">
              <w:rPr>
                <w:rFonts w:ascii="Times New Roman" w:hAnsi="Times New Roman"/>
                <w:bCs/>
                <w:color w:val="000000"/>
                <w:sz w:val="24"/>
                <w:szCs w:val="24"/>
              </w:rPr>
              <w:t xml:space="preserve"> 1,36;</w:t>
            </w:r>
          </w:p>
          <w:p w:rsidR="00151A98" w:rsidRPr="00360CA1" w:rsidRDefault="00151A98" w:rsidP="00151A98">
            <w:pPr>
              <w:pStyle w:val="affe"/>
              <w:widowControl w:val="0"/>
              <w:numPr>
                <w:ilvl w:val="0"/>
                <w:numId w:val="92"/>
              </w:numPr>
              <w:tabs>
                <w:tab w:val="left" w:pos="386"/>
              </w:tabs>
              <w:ind w:left="386" w:right="153" w:hanging="284"/>
              <w:jc w:val="both"/>
              <w:rPr>
                <w:sz w:val="24"/>
                <w:szCs w:val="24"/>
              </w:rPr>
            </w:pPr>
            <w:r w:rsidRPr="00360CA1">
              <w:rPr>
                <w:rFonts w:ascii="Times New Roman" w:hAnsi="Times New Roman"/>
                <w:sz w:val="24"/>
                <w:szCs w:val="24"/>
              </w:rPr>
              <w:lastRenderedPageBreak/>
              <w:t xml:space="preserve">603950, </w:t>
            </w:r>
            <w:proofErr w:type="spellStart"/>
            <w:r w:rsidRPr="00360CA1">
              <w:rPr>
                <w:rFonts w:ascii="Times New Roman" w:hAnsi="Times New Roman"/>
                <w:sz w:val="24"/>
                <w:szCs w:val="24"/>
              </w:rPr>
              <w:t>г.Н.Новгород</w:t>
            </w:r>
            <w:proofErr w:type="spellEnd"/>
            <w:r w:rsidRPr="00360CA1">
              <w:rPr>
                <w:rFonts w:ascii="Times New Roman" w:hAnsi="Times New Roman"/>
                <w:sz w:val="24"/>
                <w:szCs w:val="24"/>
              </w:rPr>
              <w:t xml:space="preserve">, Московское шоссе 302а (Нижегородское отделение филиала «Приволжский территориальный округ» ФГУП «РосРАО») - </w:t>
            </w:r>
            <w:r w:rsidRPr="00360CA1">
              <w:rPr>
                <w:rFonts w:ascii="Times New Roman" w:hAnsi="Times New Roman"/>
                <w:bCs/>
                <w:color w:val="000000"/>
                <w:sz w:val="24"/>
                <w:szCs w:val="24"/>
              </w:rPr>
              <w:t xml:space="preserve">20 шт. </w:t>
            </w:r>
            <w:proofErr w:type="spellStart"/>
            <w:r w:rsidRPr="00360CA1">
              <w:rPr>
                <w:rFonts w:ascii="Times New Roman" w:hAnsi="Times New Roman"/>
                <w:bCs/>
                <w:color w:val="000000"/>
                <w:sz w:val="24"/>
                <w:szCs w:val="24"/>
              </w:rPr>
              <w:t>Крад</w:t>
            </w:r>
            <w:proofErr w:type="spellEnd"/>
            <w:r w:rsidRPr="00360CA1">
              <w:rPr>
                <w:rFonts w:ascii="Times New Roman" w:hAnsi="Times New Roman"/>
                <w:bCs/>
                <w:color w:val="000000"/>
                <w:sz w:val="24"/>
                <w:szCs w:val="24"/>
              </w:rPr>
              <w:t xml:space="preserve"> 1,36;</w:t>
            </w:r>
          </w:p>
          <w:p w:rsidR="00F1593D" w:rsidRPr="0001742F" w:rsidRDefault="007F2E46" w:rsidP="00F1593D">
            <w:pPr>
              <w:widowControl w:val="0"/>
              <w:ind w:right="153"/>
              <w:jc w:val="both"/>
            </w:pPr>
            <w:r w:rsidRPr="00360CA1">
              <w:t xml:space="preserve">Безналичный расчет. </w:t>
            </w:r>
            <w:bookmarkStart w:id="284" w:name="_GoBack"/>
            <w:bookmarkEnd w:id="284"/>
            <w:r w:rsidR="0001742F" w:rsidRPr="0001742F">
              <w:t>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p>
          <w:p w:rsidR="00F1593D" w:rsidRPr="00360CA1" w:rsidRDefault="00F1593D" w:rsidP="00F1593D">
            <w:pPr>
              <w:widowControl w:val="0"/>
              <w:ind w:right="153"/>
              <w:jc w:val="both"/>
            </w:pPr>
          </w:p>
          <w:p w:rsidR="00A40122" w:rsidRPr="00360CA1" w:rsidRDefault="00F1593D" w:rsidP="00F1593D">
            <w:pPr>
              <w:ind w:right="153"/>
              <w:jc w:val="both"/>
            </w:pPr>
            <w:r w:rsidRPr="00360CA1">
              <w:t xml:space="preserve">Встречные предложения участников по проекту договора </w:t>
            </w:r>
            <w:r w:rsidRPr="00360CA1">
              <w:rPr>
                <w:u w:val="single"/>
              </w:rPr>
              <w:t>не допускаются</w:t>
            </w:r>
            <w:r w:rsidRPr="00360CA1">
              <w:t>.</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5" w:name="_Ref319589808"/>
          </w:p>
        </w:tc>
        <w:bookmarkEnd w:id="285"/>
        <w:tc>
          <w:tcPr>
            <w:tcW w:w="3228" w:type="dxa"/>
          </w:tcPr>
          <w:p w:rsidR="009A45C8" w:rsidRPr="00360CA1" w:rsidRDefault="009A45C8" w:rsidP="009A45C8">
            <w:pPr>
              <w:ind w:right="153"/>
            </w:pPr>
            <w:r w:rsidRPr="00360CA1">
              <w:t xml:space="preserve">Количество лотов </w:t>
            </w:r>
          </w:p>
        </w:tc>
        <w:tc>
          <w:tcPr>
            <w:tcW w:w="10664" w:type="dxa"/>
          </w:tcPr>
          <w:p w:rsidR="009A45C8" w:rsidRPr="00360CA1" w:rsidRDefault="00F1593D" w:rsidP="009A45C8">
            <w:pPr>
              <w:ind w:right="153"/>
            </w:pPr>
            <w:r w:rsidRPr="00360CA1">
              <w:t>1 (Один)</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6" w:name="_Ref319836820"/>
          </w:p>
        </w:tc>
        <w:bookmarkEnd w:id="286"/>
        <w:tc>
          <w:tcPr>
            <w:tcW w:w="3228" w:type="dxa"/>
          </w:tcPr>
          <w:p w:rsidR="009A45C8" w:rsidRPr="00360CA1" w:rsidRDefault="009A45C8" w:rsidP="009A45C8">
            <w:pPr>
              <w:contextualSpacing/>
            </w:pPr>
            <w:r w:rsidRPr="00360CA1">
              <w:t>Заказчик</w:t>
            </w:r>
          </w:p>
        </w:tc>
        <w:tc>
          <w:tcPr>
            <w:tcW w:w="10664" w:type="dxa"/>
          </w:tcPr>
          <w:p w:rsidR="00F1593D" w:rsidRPr="00360CA1" w:rsidRDefault="00F1593D" w:rsidP="00F1593D">
            <w:pPr>
              <w:widowControl w:val="0"/>
              <w:ind w:right="153"/>
              <w:jc w:val="both"/>
            </w:pPr>
            <w:r w:rsidRPr="00360CA1">
              <w:t>Федеральное государственное унитарное предприятие «Предприятие по обращению с радиоактивными отходами «РосРАО»</w:t>
            </w:r>
          </w:p>
          <w:p w:rsidR="00F1593D" w:rsidRPr="00360CA1" w:rsidRDefault="00F1593D" w:rsidP="00F1593D">
            <w:pPr>
              <w:widowControl w:val="0"/>
              <w:ind w:right="153"/>
              <w:jc w:val="both"/>
            </w:pPr>
            <w:r w:rsidRPr="00360CA1">
              <w:t xml:space="preserve">Место нахождения: 119017, г. Москва, </w:t>
            </w:r>
            <w:proofErr w:type="spellStart"/>
            <w:r w:rsidRPr="00360CA1">
              <w:t>Пыжевский</w:t>
            </w:r>
            <w:proofErr w:type="spellEnd"/>
            <w:r w:rsidRPr="00360CA1">
              <w:t xml:space="preserve"> пер., д. 6.</w:t>
            </w:r>
          </w:p>
          <w:p w:rsidR="00F1593D" w:rsidRPr="00360CA1" w:rsidRDefault="00F1593D" w:rsidP="00F1593D">
            <w:pPr>
              <w:widowControl w:val="0"/>
              <w:ind w:right="153"/>
              <w:jc w:val="both"/>
            </w:pPr>
            <w:r w:rsidRPr="00360CA1">
              <w:t>Почтовый адрес: 119017, г. Москва, Большая Ордынка, д. 24.</w:t>
            </w:r>
          </w:p>
          <w:p w:rsidR="009A45C8" w:rsidRPr="00360CA1" w:rsidRDefault="00F1593D" w:rsidP="00F1593D">
            <w:pPr>
              <w:ind w:right="153"/>
              <w:jc w:val="both"/>
            </w:pPr>
            <w:r w:rsidRPr="00360CA1">
              <w:t>Тел.: (495) 710-76-48; факс: (495) 710-76-50.</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7" w:name="_Ref319836899"/>
          </w:p>
        </w:tc>
        <w:bookmarkEnd w:id="287"/>
        <w:tc>
          <w:tcPr>
            <w:tcW w:w="3228" w:type="dxa"/>
          </w:tcPr>
          <w:p w:rsidR="009A45C8" w:rsidRPr="00360CA1" w:rsidRDefault="009A45C8" w:rsidP="009A45C8">
            <w:pPr>
              <w:ind w:right="153"/>
            </w:pPr>
            <w:r w:rsidRPr="00360CA1">
              <w:t>О</w:t>
            </w:r>
            <w:r w:rsidRPr="00360CA1">
              <w:rPr>
                <w:bCs/>
              </w:rPr>
              <w:t>рганизатор аукциона</w:t>
            </w:r>
          </w:p>
        </w:tc>
        <w:tc>
          <w:tcPr>
            <w:tcW w:w="10664" w:type="dxa"/>
          </w:tcPr>
          <w:p w:rsidR="00F1593D" w:rsidRPr="00360CA1" w:rsidRDefault="00F1593D" w:rsidP="00F1593D">
            <w:pPr>
              <w:widowControl w:val="0"/>
              <w:ind w:right="153"/>
              <w:jc w:val="both"/>
            </w:pPr>
            <w:r w:rsidRPr="00360CA1">
              <w:t>Федеральное государственное унитарное предприятие «Предприятие по обращению с радиоактивными отходами «РосРАО».</w:t>
            </w:r>
          </w:p>
          <w:p w:rsidR="00F1593D" w:rsidRPr="00360CA1" w:rsidRDefault="00F1593D" w:rsidP="00F1593D">
            <w:pPr>
              <w:widowControl w:val="0"/>
              <w:ind w:right="153"/>
              <w:jc w:val="both"/>
            </w:pPr>
            <w:r w:rsidRPr="00360CA1">
              <w:t xml:space="preserve">Место нахождения: 119017, г. Москва, </w:t>
            </w:r>
            <w:proofErr w:type="spellStart"/>
            <w:r w:rsidRPr="00360CA1">
              <w:t>Пыжевский</w:t>
            </w:r>
            <w:proofErr w:type="spellEnd"/>
            <w:r w:rsidRPr="00360CA1">
              <w:t xml:space="preserve"> пер., д. 6.</w:t>
            </w:r>
          </w:p>
          <w:p w:rsidR="00F1593D" w:rsidRPr="00360CA1" w:rsidRDefault="00F1593D" w:rsidP="00F1593D">
            <w:pPr>
              <w:widowControl w:val="0"/>
              <w:ind w:right="153"/>
              <w:jc w:val="both"/>
            </w:pPr>
            <w:r w:rsidRPr="00360CA1">
              <w:t>Почтовый адрес: 119017, г. Москва, Большая Ордынка, д. 24.</w:t>
            </w:r>
          </w:p>
          <w:p w:rsidR="00F1593D" w:rsidRPr="00360CA1" w:rsidRDefault="00F1593D" w:rsidP="00F1593D">
            <w:pPr>
              <w:widowControl w:val="0"/>
              <w:ind w:right="153"/>
              <w:jc w:val="both"/>
            </w:pPr>
            <w:r w:rsidRPr="00360CA1">
              <w:t xml:space="preserve">Тел.: (495) 710-76-48; факс: (495) 710-76-50; Эл. почта: </w:t>
            </w:r>
            <w:hyperlink r:id="rId26" w:history="1">
              <w:r w:rsidRPr="00360CA1">
                <w:rPr>
                  <w:rStyle w:val="afa"/>
                </w:rPr>
                <w:t>zakupki@rosrao.ru</w:t>
              </w:r>
            </w:hyperlink>
            <w:r w:rsidRPr="00360CA1">
              <w:t>.</w:t>
            </w:r>
          </w:p>
          <w:p w:rsidR="009A45C8" w:rsidRPr="00360CA1" w:rsidRDefault="00F1593D" w:rsidP="00A371F3">
            <w:pPr>
              <w:ind w:right="153"/>
              <w:jc w:val="both"/>
            </w:pPr>
            <w:r w:rsidRPr="00360CA1">
              <w:t xml:space="preserve">Контактное лицо: </w:t>
            </w:r>
            <w:r w:rsidR="00A371F3" w:rsidRPr="00360CA1">
              <w:t>Майоров Андрей Андреевич</w:t>
            </w:r>
            <w:r w:rsidRPr="00360CA1">
              <w:t>.</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8" w:name="_Ref320183782"/>
          </w:p>
        </w:tc>
        <w:bookmarkEnd w:id="288"/>
        <w:tc>
          <w:tcPr>
            <w:tcW w:w="3228" w:type="dxa"/>
          </w:tcPr>
          <w:p w:rsidR="009A45C8" w:rsidRPr="00360CA1" w:rsidRDefault="009A45C8" w:rsidP="00F1593D">
            <w:pPr>
              <w:ind w:right="153"/>
            </w:pPr>
            <w:r w:rsidRPr="00360CA1">
              <w:t>Информационное обеспечение проведения аукциона</w:t>
            </w:r>
            <w:r w:rsidR="00A94C03" w:rsidRPr="00360CA1">
              <w:t xml:space="preserve"> </w:t>
            </w:r>
          </w:p>
        </w:tc>
        <w:tc>
          <w:tcPr>
            <w:tcW w:w="10664" w:type="dxa"/>
          </w:tcPr>
          <w:p w:rsidR="009A45C8" w:rsidRPr="00360CA1" w:rsidRDefault="009A45C8" w:rsidP="00F1593D">
            <w:pPr>
              <w:widowControl w:val="0"/>
              <w:tabs>
                <w:tab w:val="left" w:pos="1134"/>
              </w:tabs>
              <w:contextualSpacing/>
              <w:jc w:val="both"/>
            </w:pPr>
            <w:r w:rsidRPr="00360CA1">
              <w:rPr>
                <w:spacing w:val="-6"/>
              </w:rPr>
              <w:t xml:space="preserve">Официальным сайтом </w:t>
            </w:r>
            <w:r w:rsidRPr="00360CA1">
              <w:t>в сети «Интернет» для размещения информации о проведении аукциона является:</w:t>
            </w:r>
          </w:p>
          <w:p w:rsidR="009A45C8" w:rsidRPr="00360CA1" w:rsidRDefault="009A45C8" w:rsidP="00F1593D">
            <w:pPr>
              <w:widowControl w:val="0"/>
              <w:tabs>
                <w:tab w:val="left" w:pos="1134"/>
              </w:tabs>
              <w:contextualSpacing/>
              <w:jc w:val="both"/>
            </w:pPr>
            <w:r w:rsidRPr="00360CA1">
              <w:rPr>
                <w:spacing w:val="-6"/>
              </w:rPr>
              <w:t xml:space="preserve">Официальный государственный сайт </w:t>
            </w:r>
            <w:r w:rsidRPr="00360CA1">
              <w:t>(</w:t>
            </w:r>
            <w:hyperlink r:id="rId27" w:history="1">
              <w:r w:rsidRPr="00360CA1">
                <w:rPr>
                  <w:color w:val="0000FF"/>
                  <w:u w:val="single"/>
                </w:rPr>
                <w:t>http://www.zakupki.gov.ru</w:t>
              </w:r>
            </w:hyperlink>
            <w:r w:rsidRPr="00360CA1">
              <w:t xml:space="preserve">), </w:t>
            </w:r>
          </w:p>
          <w:p w:rsidR="009A45C8" w:rsidRPr="00360CA1" w:rsidRDefault="009A45C8" w:rsidP="00F1593D">
            <w:pPr>
              <w:widowControl w:val="0"/>
              <w:tabs>
                <w:tab w:val="left" w:pos="1134"/>
              </w:tabs>
              <w:contextualSpacing/>
              <w:jc w:val="both"/>
              <w:rPr>
                <w:spacing w:val="-6"/>
              </w:rPr>
            </w:pPr>
            <w:r w:rsidRPr="00360CA1">
              <w:t xml:space="preserve">Официальный сайт по закупкам атомной отрасли </w:t>
            </w:r>
            <w:proofErr w:type="spellStart"/>
            <w:r w:rsidRPr="00360CA1">
              <w:t>Госкорпорации</w:t>
            </w:r>
            <w:proofErr w:type="spellEnd"/>
            <w:r w:rsidRPr="00360CA1">
              <w:t xml:space="preserve"> «</w:t>
            </w:r>
            <w:proofErr w:type="spellStart"/>
            <w:r w:rsidRPr="00360CA1">
              <w:t>Рос</w:t>
            </w:r>
            <w:r w:rsidRPr="00360CA1">
              <w:rPr>
                <w:spacing w:val="-6"/>
              </w:rPr>
              <w:t>атом</w:t>
            </w:r>
            <w:proofErr w:type="spellEnd"/>
            <w:r w:rsidRPr="00360CA1">
              <w:rPr>
                <w:spacing w:val="-6"/>
              </w:rPr>
              <w:t>» (</w:t>
            </w:r>
            <w:hyperlink r:id="rId28" w:history="1">
              <w:r w:rsidRPr="00360CA1">
                <w:rPr>
                  <w:color w:val="0000FF"/>
                  <w:u w:val="single"/>
                </w:rPr>
                <w:t>http://zakupki.rosatom.ru</w:t>
              </w:r>
            </w:hyperlink>
            <w:r w:rsidRPr="00360CA1">
              <w:rPr>
                <w:spacing w:val="-6"/>
              </w:rPr>
              <w:t>).</w:t>
            </w:r>
          </w:p>
          <w:p w:rsidR="009A45C8" w:rsidRPr="00360CA1" w:rsidRDefault="009A45C8" w:rsidP="00F1593D">
            <w:pPr>
              <w:widowControl w:val="0"/>
              <w:tabs>
                <w:tab w:val="left" w:pos="1134"/>
              </w:tabs>
              <w:jc w:val="both"/>
              <w:rPr>
                <w:b/>
                <w:i/>
              </w:rPr>
            </w:pPr>
            <w:r w:rsidRPr="00360CA1">
              <w:t xml:space="preserve">Настоящий аукцион проводится в соответствии с правилами и с использованием функционала </w:t>
            </w:r>
            <w:r w:rsidR="00F1593D" w:rsidRPr="00360CA1">
              <w:t xml:space="preserve">ЭТП ООО «Аукционный конкурсный дом» в сети «Интернет» по адресу: </w:t>
            </w:r>
            <w:hyperlink r:id="rId29" w:history="1">
              <w:r w:rsidR="00F1593D" w:rsidRPr="00360CA1">
                <w:rPr>
                  <w:color w:val="0000FF"/>
                  <w:u w:val="single"/>
                </w:rPr>
                <w:t>http://www.a-k-d.ru/</w:t>
              </w:r>
            </w:hyperlink>
            <w:r w:rsidR="00F1593D" w:rsidRPr="00360CA1">
              <w:t>.</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p>
        </w:tc>
        <w:tc>
          <w:tcPr>
            <w:tcW w:w="3228" w:type="dxa"/>
          </w:tcPr>
          <w:p w:rsidR="009A45C8" w:rsidRPr="00360CA1" w:rsidRDefault="009A45C8" w:rsidP="009A45C8">
            <w:pPr>
              <w:ind w:right="153"/>
            </w:pPr>
            <w:r w:rsidRPr="00360CA1">
              <w:rPr>
                <w:bCs/>
              </w:rPr>
              <w:t>Дата опубликования извещения о проведении аукциона</w:t>
            </w:r>
          </w:p>
        </w:tc>
        <w:tc>
          <w:tcPr>
            <w:tcW w:w="10664" w:type="dxa"/>
          </w:tcPr>
          <w:p w:rsidR="009A45C8" w:rsidRPr="00360CA1" w:rsidRDefault="009A45C8" w:rsidP="00447E4B">
            <w:pPr>
              <w:ind w:right="153"/>
              <w:rPr>
                <w:bCs/>
              </w:rPr>
            </w:pPr>
            <w:r w:rsidRPr="00360CA1">
              <w:t>«</w:t>
            </w:r>
            <w:r w:rsidR="00447E4B" w:rsidRPr="00360CA1">
              <w:t>13</w:t>
            </w:r>
            <w:r w:rsidRPr="00360CA1">
              <w:t xml:space="preserve">» </w:t>
            </w:r>
            <w:r w:rsidR="00447E4B" w:rsidRPr="00360CA1">
              <w:t>но</w:t>
            </w:r>
            <w:r w:rsidR="00A371F3" w:rsidRPr="00360CA1">
              <w:t>ября</w:t>
            </w:r>
            <w:r w:rsidR="004224B3" w:rsidRPr="00360CA1">
              <w:t xml:space="preserve"> </w:t>
            </w:r>
            <w:r w:rsidRPr="00360CA1">
              <w:t>20</w:t>
            </w:r>
            <w:r w:rsidR="004224B3" w:rsidRPr="00360CA1">
              <w:t xml:space="preserve">14 </w:t>
            </w:r>
            <w:r w:rsidRPr="00360CA1">
              <w:t>года</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89" w:name="_Ref319837268"/>
          </w:p>
        </w:tc>
        <w:bookmarkEnd w:id="289"/>
        <w:tc>
          <w:tcPr>
            <w:tcW w:w="3228" w:type="dxa"/>
          </w:tcPr>
          <w:p w:rsidR="009A45C8" w:rsidRPr="00360CA1" w:rsidRDefault="009A45C8" w:rsidP="009A45C8">
            <w:pPr>
              <w:ind w:right="153"/>
              <w:rPr>
                <w:bCs/>
              </w:rPr>
            </w:pPr>
            <w:r w:rsidRPr="00360CA1">
              <w:t xml:space="preserve">Отказ от проведения аукциона </w:t>
            </w:r>
            <w:r w:rsidRPr="00360CA1">
              <w:rPr>
                <w:i/>
              </w:rPr>
              <w:t>[или любого лота аукциона]</w:t>
            </w:r>
          </w:p>
        </w:tc>
        <w:tc>
          <w:tcPr>
            <w:tcW w:w="10664" w:type="dxa"/>
          </w:tcPr>
          <w:p w:rsidR="009A45C8" w:rsidRPr="00360CA1" w:rsidRDefault="00F3638E" w:rsidP="00F3638E">
            <w:pPr>
              <w:ind w:right="153"/>
              <w:jc w:val="both"/>
            </w:pPr>
            <w:r w:rsidRPr="00360CA1">
              <w:t xml:space="preserve">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w:t>
            </w:r>
            <w:r w:rsidRPr="00360CA1">
              <w:lastRenderedPageBreak/>
              <w:t>действие может принести убытки.</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0" w:name="_Ref319836864"/>
          </w:p>
        </w:tc>
        <w:bookmarkEnd w:id="290"/>
        <w:tc>
          <w:tcPr>
            <w:tcW w:w="3228" w:type="dxa"/>
          </w:tcPr>
          <w:p w:rsidR="009A45C8" w:rsidRPr="00360CA1" w:rsidRDefault="009A45C8" w:rsidP="009A45C8">
            <w:pPr>
              <w:widowControl w:val="0"/>
              <w:adjustRightInd w:val="0"/>
              <w:ind w:right="153"/>
              <w:textAlignment w:val="baseline"/>
            </w:pPr>
            <w:r w:rsidRPr="00360CA1">
              <w:t xml:space="preserve">Начальная (максимальная) цена договора </w:t>
            </w:r>
            <w:r w:rsidRPr="00360CA1">
              <w:rPr>
                <w:i/>
              </w:rPr>
              <w:t>[по каждому лоту]</w:t>
            </w:r>
          </w:p>
        </w:tc>
        <w:tc>
          <w:tcPr>
            <w:tcW w:w="10664" w:type="dxa"/>
          </w:tcPr>
          <w:p w:rsidR="009A45C8" w:rsidRPr="00360CA1" w:rsidRDefault="00447E4B" w:rsidP="00151A98">
            <w:pPr>
              <w:widowControl w:val="0"/>
              <w:adjustRightInd w:val="0"/>
              <w:ind w:right="153"/>
              <w:jc w:val="both"/>
              <w:textAlignment w:val="baseline"/>
            </w:pPr>
            <w:r w:rsidRPr="00360CA1">
              <w:t>14 199 372</w:t>
            </w:r>
            <w:r w:rsidRPr="00360CA1">
              <w:rPr>
                <w:rFonts w:eastAsia="Calibri"/>
                <w:lang w:eastAsia="en-US"/>
              </w:rPr>
              <w:t xml:space="preserve"> </w:t>
            </w:r>
            <w:r w:rsidRPr="00360CA1">
              <w:t>(четырнадцать  миллионов  сто девяносто девять тысяч триста семьдесят два) рубля,38 копеек</w:t>
            </w:r>
            <w:r w:rsidRPr="00360CA1">
              <w:rPr>
                <w:bCs/>
                <w:color w:val="000000"/>
              </w:rPr>
              <w:t xml:space="preserve"> </w:t>
            </w:r>
            <w:r w:rsidR="00297F4D" w:rsidRPr="00360CA1">
              <w:rPr>
                <w:bCs/>
                <w:color w:val="000000"/>
              </w:rPr>
              <w:t>с учетом НДС 18%.</w:t>
            </w:r>
            <w:r w:rsidR="00297F4D" w:rsidRPr="00360CA1">
              <w:t xml:space="preserve"> Цена договора включает в себя </w:t>
            </w:r>
            <w:r w:rsidR="00297F4D" w:rsidRPr="00360CA1">
              <w:rPr>
                <w:bCs/>
                <w:iCs/>
                <w:color w:val="000000"/>
              </w:rPr>
              <w:t xml:space="preserve">расходы на доставку, </w:t>
            </w:r>
            <w:r w:rsidR="00151A98" w:rsidRPr="00360CA1">
              <w:rPr>
                <w:bCs/>
                <w:color w:val="000000"/>
              </w:rPr>
              <w:t>упаковку, экспедирование, полный комплект документации, предоставляемый в соответствии с условиями Договора, разгрузки транспортного средства по указанным адресам, а также налоги, пошлины, сборы и другие обязательные платежи, включая НДС – 18%.</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p>
        </w:tc>
        <w:tc>
          <w:tcPr>
            <w:tcW w:w="3228" w:type="dxa"/>
          </w:tcPr>
          <w:p w:rsidR="009A45C8" w:rsidRPr="00360CA1" w:rsidRDefault="009A45C8" w:rsidP="009A45C8">
            <w:pPr>
              <w:ind w:right="153"/>
              <w:rPr>
                <w:lang w:val="en-US"/>
              </w:rPr>
            </w:pPr>
            <w:r w:rsidRPr="00360CA1">
              <w:t>Официальный язык аукциона</w:t>
            </w:r>
          </w:p>
        </w:tc>
        <w:tc>
          <w:tcPr>
            <w:tcW w:w="10664" w:type="dxa"/>
          </w:tcPr>
          <w:p w:rsidR="009A45C8" w:rsidRPr="00360CA1" w:rsidRDefault="004F0654" w:rsidP="009A45C8">
            <w:pPr>
              <w:ind w:right="153"/>
            </w:pPr>
            <w:r w:rsidRPr="00360CA1">
              <w:t>р</w:t>
            </w:r>
            <w:r w:rsidR="009A45C8" w:rsidRPr="00360CA1">
              <w:t>усский</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1" w:name="_Ref319839536"/>
          </w:p>
        </w:tc>
        <w:bookmarkEnd w:id="291"/>
        <w:tc>
          <w:tcPr>
            <w:tcW w:w="3228" w:type="dxa"/>
          </w:tcPr>
          <w:p w:rsidR="009A45C8" w:rsidRPr="00360CA1" w:rsidRDefault="009A45C8" w:rsidP="009A45C8">
            <w:pPr>
              <w:ind w:right="153"/>
              <w:rPr>
                <w:lang w:val="en-US"/>
              </w:rPr>
            </w:pPr>
            <w:r w:rsidRPr="00360CA1">
              <w:t>Валюта аукциона</w:t>
            </w:r>
          </w:p>
        </w:tc>
        <w:tc>
          <w:tcPr>
            <w:tcW w:w="10664" w:type="dxa"/>
          </w:tcPr>
          <w:p w:rsidR="009A45C8" w:rsidRPr="00360CA1" w:rsidRDefault="009A45C8" w:rsidP="00092CC4">
            <w:pPr>
              <w:ind w:right="153"/>
            </w:pPr>
            <w:r w:rsidRPr="00360CA1">
              <w:t>российский рубль</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2" w:name="_Ref319839673"/>
          </w:p>
        </w:tc>
        <w:bookmarkEnd w:id="292"/>
        <w:tc>
          <w:tcPr>
            <w:tcW w:w="3228" w:type="dxa"/>
          </w:tcPr>
          <w:p w:rsidR="009A45C8" w:rsidRPr="00360CA1" w:rsidRDefault="009A45C8" w:rsidP="009A45C8">
            <w:pPr>
              <w:ind w:right="153"/>
            </w:pPr>
            <w:r w:rsidRPr="00360CA1">
              <w:t xml:space="preserve">Обеспечение заявки на участие в аукционе </w:t>
            </w:r>
            <w:r w:rsidRPr="00360CA1">
              <w:rPr>
                <w:i/>
              </w:rPr>
              <w:t>[по каждому лоту]</w:t>
            </w:r>
            <w:r w:rsidRPr="00360CA1">
              <w:t>:</w:t>
            </w:r>
          </w:p>
          <w:p w:rsidR="009A45C8" w:rsidRPr="00360CA1" w:rsidRDefault="009A45C8" w:rsidP="009A45C8">
            <w:pPr>
              <w:ind w:right="153"/>
            </w:pPr>
          </w:p>
          <w:p w:rsidR="009A45C8" w:rsidRPr="00360CA1" w:rsidRDefault="009A45C8" w:rsidP="009A45C8">
            <w:pPr>
              <w:ind w:right="153"/>
            </w:pPr>
            <w:r w:rsidRPr="00360CA1">
              <w:t>Форма обеспечения</w:t>
            </w:r>
          </w:p>
          <w:p w:rsidR="009A45C8" w:rsidRPr="00360CA1" w:rsidRDefault="009A45C8" w:rsidP="009A45C8">
            <w:pPr>
              <w:ind w:right="153"/>
            </w:pPr>
          </w:p>
          <w:p w:rsidR="00040078" w:rsidRPr="00360CA1" w:rsidRDefault="00040078" w:rsidP="009A45C8">
            <w:pPr>
              <w:ind w:right="153"/>
            </w:pPr>
          </w:p>
          <w:p w:rsidR="009A45C8" w:rsidRPr="00360CA1" w:rsidRDefault="009A45C8" w:rsidP="009A45C8">
            <w:pPr>
              <w:ind w:right="153"/>
            </w:pPr>
            <w:r w:rsidRPr="00360CA1">
              <w:t xml:space="preserve">Размер и валюта обеспечения заявки на участие в аукционе </w:t>
            </w:r>
          </w:p>
          <w:p w:rsidR="009A45C8" w:rsidRPr="00360CA1" w:rsidRDefault="009A45C8" w:rsidP="009A45C8">
            <w:pPr>
              <w:ind w:right="153"/>
            </w:pPr>
          </w:p>
          <w:p w:rsidR="009A45C8" w:rsidRPr="00360CA1" w:rsidRDefault="009A45C8" w:rsidP="009A45C8">
            <w:pPr>
              <w:ind w:right="153"/>
            </w:pPr>
            <w:r w:rsidRPr="00360CA1">
              <w:t>Реквизиты для перечисления обеспечения заявок на участие в аукционе</w:t>
            </w:r>
          </w:p>
        </w:tc>
        <w:tc>
          <w:tcPr>
            <w:tcW w:w="10664" w:type="dxa"/>
          </w:tcPr>
          <w:p w:rsidR="00A371F3" w:rsidRPr="00360CA1" w:rsidRDefault="006B0587" w:rsidP="00A371F3">
            <w:pPr>
              <w:ind w:right="153"/>
              <w:jc w:val="both"/>
            </w:pPr>
            <w:r w:rsidRPr="00360CA1">
              <w:t xml:space="preserve">денежные средства </w:t>
            </w:r>
          </w:p>
          <w:p w:rsidR="006B0587" w:rsidRPr="00360CA1" w:rsidRDefault="006B0587" w:rsidP="006B0587">
            <w:pPr>
              <w:ind w:right="153"/>
              <w:jc w:val="both"/>
            </w:pPr>
          </w:p>
          <w:p w:rsidR="006B0587" w:rsidRPr="00360CA1" w:rsidRDefault="006B0587" w:rsidP="006B0587">
            <w:pPr>
              <w:ind w:right="153"/>
              <w:jc w:val="both"/>
            </w:pPr>
          </w:p>
          <w:p w:rsidR="00A371F3" w:rsidRPr="00360CA1" w:rsidRDefault="00A371F3" w:rsidP="006B0587">
            <w:pPr>
              <w:ind w:right="153"/>
              <w:jc w:val="both"/>
            </w:pPr>
          </w:p>
          <w:p w:rsidR="006B0587" w:rsidRPr="00360CA1" w:rsidRDefault="00151A98" w:rsidP="006B0587">
            <w:pPr>
              <w:ind w:right="153"/>
              <w:jc w:val="both"/>
            </w:pPr>
            <w:r w:rsidRPr="00360CA1">
              <w:rPr>
                <w:spacing w:val="-6"/>
              </w:rPr>
              <w:t>денежные</w:t>
            </w:r>
            <w:r w:rsidRPr="00360CA1">
              <w:t xml:space="preserve"> средства в размере 5,00% от начальной (максимальной) цены договора, включая НДС, что составляет 709 968 (Семьсот девять тысяч девятьсот шестьдесят восемь) рубля 62 копейки.</w:t>
            </w:r>
          </w:p>
          <w:p w:rsidR="00040078" w:rsidRPr="00360CA1" w:rsidRDefault="00040078" w:rsidP="006B0587">
            <w:pPr>
              <w:ind w:right="153"/>
              <w:jc w:val="both"/>
            </w:pPr>
          </w:p>
          <w:p w:rsidR="009A45C8" w:rsidRPr="00360CA1" w:rsidRDefault="006B0587" w:rsidP="006B0587">
            <w:pPr>
              <w:ind w:right="153"/>
              <w:jc w:val="both"/>
            </w:pPr>
            <w:r w:rsidRPr="00360CA1">
              <w:t>Российский рубль</w:t>
            </w:r>
            <w:r w:rsidR="00BC6A7E" w:rsidRPr="00360CA1">
              <w:t>.</w:t>
            </w:r>
          </w:p>
          <w:p w:rsidR="006B0587" w:rsidRPr="00360CA1" w:rsidRDefault="006B0587" w:rsidP="006B0587">
            <w:pPr>
              <w:ind w:right="153"/>
              <w:jc w:val="both"/>
            </w:pPr>
          </w:p>
          <w:p w:rsidR="00040078" w:rsidRPr="00360CA1" w:rsidRDefault="00040078" w:rsidP="006B0587">
            <w:pPr>
              <w:ind w:right="153"/>
              <w:jc w:val="both"/>
            </w:pPr>
          </w:p>
          <w:p w:rsidR="004C5A2F" w:rsidRPr="00360CA1" w:rsidRDefault="004C5A2F" w:rsidP="006B0587">
            <w:pPr>
              <w:ind w:right="153"/>
              <w:jc w:val="both"/>
            </w:pPr>
          </w:p>
          <w:p w:rsidR="006B0587" w:rsidRPr="00360CA1" w:rsidRDefault="006B0587" w:rsidP="006B0587">
            <w:pPr>
              <w:ind w:right="153"/>
              <w:jc w:val="both"/>
            </w:pPr>
            <w:r w:rsidRPr="00360CA1">
              <w:t xml:space="preserve">Получатель: ФГУП «РосРАО» </w:t>
            </w:r>
          </w:p>
          <w:p w:rsidR="006B0587" w:rsidRPr="00360CA1" w:rsidRDefault="006B0587" w:rsidP="006B0587">
            <w:pPr>
              <w:ind w:right="153"/>
              <w:jc w:val="both"/>
            </w:pPr>
            <w:r w:rsidRPr="00360CA1">
              <w:t>Банковские реквизиты: СБЕРБАНК РОССИИ (ОАО)</w:t>
            </w:r>
          </w:p>
          <w:p w:rsidR="006B0587" w:rsidRPr="00360CA1" w:rsidRDefault="006B0587" w:rsidP="006B0587">
            <w:pPr>
              <w:ind w:right="153"/>
              <w:jc w:val="both"/>
            </w:pPr>
            <w:r w:rsidRPr="00360CA1">
              <w:t>Московский банк Сбербанка России ОАО г. Москва</w:t>
            </w:r>
          </w:p>
          <w:p w:rsidR="006B0587" w:rsidRPr="00360CA1" w:rsidRDefault="006B0587" w:rsidP="006B0587">
            <w:pPr>
              <w:ind w:right="153"/>
              <w:jc w:val="both"/>
            </w:pPr>
            <w:r w:rsidRPr="00360CA1">
              <w:t>Расчетный счет: 40502810938090000004</w:t>
            </w:r>
          </w:p>
          <w:p w:rsidR="006B0587" w:rsidRPr="00360CA1" w:rsidRDefault="006B0587" w:rsidP="006B0587">
            <w:pPr>
              <w:ind w:right="153"/>
              <w:jc w:val="both"/>
            </w:pPr>
            <w:r w:rsidRPr="00360CA1">
              <w:t>Корреспондентский счет: 30101810400000000225</w:t>
            </w:r>
          </w:p>
          <w:p w:rsidR="006B0587" w:rsidRPr="00360CA1" w:rsidRDefault="006B0587" w:rsidP="006B0587">
            <w:pPr>
              <w:ind w:right="153"/>
              <w:jc w:val="both"/>
            </w:pPr>
            <w:r w:rsidRPr="00360CA1">
              <w:t>БИК: 044525225</w:t>
            </w:r>
          </w:p>
          <w:p w:rsidR="006B0587" w:rsidRPr="00360CA1" w:rsidRDefault="006B0587" w:rsidP="006B0587">
            <w:pPr>
              <w:ind w:right="153"/>
              <w:jc w:val="both"/>
            </w:pPr>
            <w:r w:rsidRPr="00360CA1">
              <w:t>ИНН / КПП</w:t>
            </w:r>
            <w:r w:rsidRPr="00360CA1">
              <w:tab/>
              <w:t>4714004270 / 770601001</w:t>
            </w:r>
          </w:p>
          <w:p w:rsidR="006B0587" w:rsidRPr="00360CA1" w:rsidRDefault="006B0587" w:rsidP="006B0587">
            <w:pPr>
              <w:ind w:right="153"/>
              <w:jc w:val="both"/>
            </w:pPr>
            <w:r w:rsidRPr="00360CA1">
              <w:t>Код организации по ОКПО: 32802451</w:t>
            </w:r>
          </w:p>
          <w:p w:rsidR="006B0587" w:rsidRPr="00360CA1" w:rsidRDefault="006B0587" w:rsidP="006B0587">
            <w:pPr>
              <w:ind w:right="153"/>
              <w:jc w:val="both"/>
            </w:pPr>
            <w:r w:rsidRPr="00360CA1">
              <w:t xml:space="preserve">Назначение платежа: «Обеспечение заявки на участие в аукционе на </w:t>
            </w:r>
            <w:r w:rsidR="00151A98" w:rsidRPr="00360CA1">
              <w:rPr>
                <w:bCs/>
                <w:color w:val="000000"/>
              </w:rPr>
              <w:t>п</w:t>
            </w:r>
            <w:r w:rsidR="00151A98" w:rsidRPr="00360CA1">
              <w:rPr>
                <w:color w:val="000000"/>
              </w:rPr>
              <w:t>оставку контейнеров для нужд отделений филиала «Приволжский территориальный округ» ФГУП «РосРАО»</w:t>
            </w:r>
            <w:r w:rsidRPr="00360CA1">
              <w:rPr>
                <w:bCs/>
                <w:color w:val="000000"/>
              </w:rPr>
              <w:t>.</w:t>
            </w:r>
          </w:p>
          <w:p w:rsidR="006B0587" w:rsidRPr="00360CA1" w:rsidRDefault="006B0587" w:rsidP="006B0587">
            <w:pPr>
              <w:ind w:right="153"/>
              <w:jc w:val="center"/>
            </w:pPr>
          </w:p>
          <w:p w:rsidR="006B0587" w:rsidRPr="00360CA1" w:rsidRDefault="006B0587" w:rsidP="006B0587">
            <w:pPr>
              <w:ind w:right="153"/>
              <w:jc w:val="both"/>
            </w:pPr>
            <w:r w:rsidRPr="00360CA1">
              <w:t xml:space="preserve">Обеспечение заявки на участие в аукционе должно быть перечислено по указанным реквизитам в </w:t>
            </w:r>
            <w:r w:rsidRPr="00360CA1">
              <w:lastRenderedPageBreak/>
              <w:t>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3" w:name="_Ref319837338"/>
          </w:p>
        </w:tc>
        <w:bookmarkEnd w:id="293"/>
        <w:tc>
          <w:tcPr>
            <w:tcW w:w="3228" w:type="dxa"/>
          </w:tcPr>
          <w:p w:rsidR="009A45C8" w:rsidRPr="00360CA1" w:rsidRDefault="009A45C8" w:rsidP="003C308E">
            <w:pPr>
              <w:widowControl w:val="0"/>
              <w:adjustRightInd w:val="0"/>
              <w:ind w:left="45" w:right="153"/>
              <w:jc w:val="both"/>
              <w:textAlignment w:val="baseline"/>
            </w:pPr>
            <w:r w:rsidRPr="00360CA1">
              <w:t>Требования, предъявляемые к участникам аукциона</w:t>
            </w:r>
            <w:r w:rsidR="003C308E" w:rsidRPr="00360CA1">
              <w:rPr>
                <w:i/>
              </w:rPr>
              <w:t>,</w:t>
            </w:r>
            <w:r w:rsidRPr="00360CA1">
              <w:rPr>
                <w:i/>
              </w:rPr>
              <w:t xml:space="preserve"> поставщикам/</w:t>
            </w:r>
            <w:r w:rsidRPr="00360CA1">
              <w:t xml:space="preserve"> </w:t>
            </w:r>
            <w:r w:rsidRPr="00360CA1">
              <w:rPr>
                <w:i/>
              </w:rPr>
              <w:t>субподрядчикам/ соисполнителям</w:t>
            </w:r>
            <w:r w:rsidR="003C308E" w:rsidRPr="00360CA1">
              <w:rPr>
                <w:i/>
              </w:rPr>
              <w:t>,</w:t>
            </w:r>
            <w:r w:rsidRPr="00360CA1">
              <w:rPr>
                <w:i/>
              </w:rPr>
              <w:t xml:space="preserve"> </w:t>
            </w:r>
            <w:r w:rsidR="00DF7B2D" w:rsidRPr="00360CA1">
              <w:rPr>
                <w:i/>
              </w:rPr>
              <w:t xml:space="preserve">головным изготовителям (в соответствии с Р 50-605-80-93) </w:t>
            </w:r>
            <w:r w:rsidRPr="00360CA1">
              <w:rPr>
                <w:i/>
              </w:rPr>
              <w:t>в объеме поставляемого товара/ выполняемых работ /оказываемых услуг</w:t>
            </w:r>
            <w:r w:rsidR="00C651A6" w:rsidRPr="00360CA1">
              <w:rPr>
                <w:i/>
              </w:rPr>
              <w:t xml:space="preserve">/ </w:t>
            </w:r>
            <w:r w:rsidRPr="00360CA1">
              <w:rPr>
                <w:i/>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360CA1" w:rsidRDefault="009A45C8" w:rsidP="009A18EF">
            <w:pPr>
              <w:widowControl w:val="0"/>
              <w:numPr>
                <w:ilvl w:val="0"/>
                <w:numId w:val="43"/>
              </w:numPr>
              <w:tabs>
                <w:tab w:val="left" w:pos="709"/>
              </w:tabs>
              <w:adjustRightInd w:val="0"/>
              <w:ind w:left="0" w:right="153" w:firstLine="660"/>
              <w:jc w:val="both"/>
              <w:textAlignment w:val="baseline"/>
            </w:pPr>
            <w:bookmarkStart w:id="294" w:name="_Ref319589832"/>
            <w:r w:rsidRPr="00360CA1">
              <w:t>Требования к участникам аукциона:</w:t>
            </w:r>
            <w:bookmarkEnd w:id="294"/>
          </w:p>
          <w:p w:rsidR="009A45C8" w:rsidRPr="00360CA1" w:rsidRDefault="009A45C8" w:rsidP="009A18EF">
            <w:pPr>
              <w:numPr>
                <w:ilvl w:val="0"/>
                <w:numId w:val="42"/>
              </w:numPr>
              <w:tabs>
                <w:tab w:val="left" w:pos="851"/>
              </w:tabs>
              <w:ind w:left="0" w:right="153" w:firstLine="660"/>
              <w:jc w:val="both"/>
            </w:pPr>
            <w:r w:rsidRPr="00360CA1">
              <w:t>должен отвечать требованиям, указанным в </w:t>
            </w:r>
            <w:r w:rsidRPr="00360CA1">
              <w:rPr>
                <w:u w:val="single"/>
              </w:rPr>
              <w:t>пункте </w:t>
            </w:r>
            <w:r w:rsidRPr="00360CA1">
              <w:rPr>
                <w:u w:val="single"/>
              </w:rPr>
              <w:fldChar w:fldCharType="begin"/>
            </w:r>
            <w:r w:rsidRPr="00360CA1">
              <w:rPr>
                <w:u w:val="single"/>
              </w:rPr>
              <w:instrText xml:space="preserve"> REF _Ref317256436 \r \h </w:instrText>
            </w:r>
            <w:r w:rsidR="009861D0" w:rsidRPr="00360CA1">
              <w:rPr>
                <w:u w:val="single"/>
              </w:rPr>
              <w:instrText xml:space="preserve"> \* MERGEFORMAT </w:instrText>
            </w:r>
            <w:r w:rsidRPr="00360CA1">
              <w:rPr>
                <w:u w:val="single"/>
              </w:rPr>
            </w:r>
            <w:r w:rsidRPr="00360CA1">
              <w:rPr>
                <w:u w:val="single"/>
              </w:rPr>
              <w:fldChar w:fldCharType="separate"/>
            </w:r>
            <w:r w:rsidR="002518B4">
              <w:rPr>
                <w:u w:val="single"/>
              </w:rPr>
              <w:t>3.1</w:t>
            </w:r>
            <w:r w:rsidRPr="00360CA1">
              <w:rPr>
                <w:u w:val="single"/>
              </w:rPr>
              <w:fldChar w:fldCharType="end"/>
            </w:r>
            <w:r w:rsidRPr="00360CA1">
              <w:t xml:space="preserve"> настоящей аукционной документации;</w:t>
            </w:r>
          </w:p>
          <w:p w:rsidR="009A45C8" w:rsidRPr="00360CA1" w:rsidRDefault="009A45C8" w:rsidP="009A18EF">
            <w:pPr>
              <w:numPr>
                <w:ilvl w:val="0"/>
                <w:numId w:val="42"/>
              </w:numPr>
              <w:tabs>
                <w:tab w:val="left" w:pos="851"/>
              </w:tabs>
              <w:ind w:left="0" w:right="153" w:firstLine="660"/>
              <w:jc w:val="both"/>
            </w:pPr>
            <w:r w:rsidRPr="00360CA1">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360CA1" w:rsidRDefault="009A45C8" w:rsidP="009A45C8">
            <w:pPr>
              <w:tabs>
                <w:tab w:val="left" w:pos="851"/>
              </w:tabs>
              <w:ind w:right="153"/>
              <w:jc w:val="both"/>
            </w:pPr>
            <w:r w:rsidRPr="00360CA1">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360CA1">
              <w:t>ом</w:t>
            </w:r>
            <w:r w:rsidRPr="00360CA1">
              <w:t xml:space="preserve"> порядке раскрыта соответствующая информация.</w:t>
            </w:r>
          </w:p>
          <w:p w:rsidR="009A45C8" w:rsidRPr="00360CA1" w:rsidRDefault="009A45C8" w:rsidP="009A45C8">
            <w:pPr>
              <w:tabs>
                <w:tab w:val="left" w:pos="851"/>
              </w:tabs>
              <w:ind w:right="153"/>
              <w:jc w:val="both"/>
            </w:pPr>
            <w:r w:rsidRPr="00360CA1">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360CA1">
              <w:t xml:space="preserve"> и бенефициарах (в том числе конечных)</w:t>
            </w:r>
            <w:r w:rsidRPr="00360CA1">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360CA1">
              <w:t>ом</w:t>
            </w:r>
            <w:r w:rsidRPr="00360CA1">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360CA1" w:rsidRDefault="00CE4D4A" w:rsidP="00CE4D4A">
            <w:pPr>
              <w:numPr>
                <w:ilvl w:val="0"/>
                <w:numId w:val="42"/>
              </w:numPr>
              <w:tabs>
                <w:tab w:val="left" w:pos="851"/>
              </w:tabs>
              <w:ind w:left="0" w:right="153" w:firstLine="660"/>
              <w:jc w:val="both"/>
            </w:pPr>
            <w:r w:rsidRPr="00360CA1">
              <w:t>отсутствие сведений об участнике процедуры закупки в следующих реестрах недобросовестных поставщиков:</w:t>
            </w:r>
          </w:p>
          <w:p w:rsidR="00CE4D4A" w:rsidRPr="00360CA1" w:rsidRDefault="00CE4D4A" w:rsidP="00CE4D4A">
            <w:pPr>
              <w:tabs>
                <w:tab w:val="left" w:pos="450"/>
              </w:tabs>
              <w:ind w:left="450" w:right="153" w:hanging="425"/>
              <w:jc w:val="both"/>
            </w:pPr>
            <w:r w:rsidRPr="00360CA1">
              <w:t>•</w:t>
            </w:r>
            <w:r w:rsidRPr="00360CA1">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E4D4A" w:rsidRPr="00360CA1" w:rsidRDefault="00CE4D4A" w:rsidP="00CE4D4A">
            <w:pPr>
              <w:tabs>
                <w:tab w:val="left" w:pos="450"/>
              </w:tabs>
              <w:ind w:left="450" w:right="153" w:hanging="425"/>
              <w:jc w:val="both"/>
            </w:pPr>
            <w:r w:rsidRPr="00360CA1">
              <w:t>•</w:t>
            </w:r>
            <w:r w:rsidRPr="00360CA1">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4C03EE" w:rsidRPr="00360CA1" w:rsidRDefault="00CE4D4A" w:rsidP="00B0671B">
            <w:pPr>
              <w:tabs>
                <w:tab w:val="left" w:pos="450"/>
              </w:tabs>
              <w:ind w:left="450" w:right="153" w:hanging="425"/>
              <w:jc w:val="both"/>
            </w:pPr>
            <w:r w:rsidRPr="00360CA1">
              <w:t>•</w:t>
            </w:r>
            <w:r w:rsidRPr="00360CA1">
              <w:tab/>
              <w:t xml:space="preserve">в реестре недобросовестных поставщиков </w:t>
            </w:r>
            <w:proofErr w:type="spellStart"/>
            <w:r w:rsidRPr="00360CA1">
              <w:t>Госкорпорации</w:t>
            </w:r>
            <w:proofErr w:type="spellEnd"/>
            <w:r w:rsidRPr="00360CA1">
              <w:t xml:space="preserve"> «</w:t>
            </w:r>
            <w:proofErr w:type="spellStart"/>
            <w:r w:rsidRPr="00360CA1">
              <w:t>Росатом</w:t>
            </w:r>
            <w:proofErr w:type="spellEnd"/>
            <w:r w:rsidRPr="00360CA1">
              <w:t xml:space="preserve">» и организаций </w:t>
            </w:r>
            <w:proofErr w:type="spellStart"/>
            <w:r w:rsidRPr="00360CA1">
              <w:t>Госкорпорации</w:t>
            </w:r>
            <w:proofErr w:type="spellEnd"/>
            <w:r w:rsidRPr="00360CA1">
              <w:t xml:space="preserve"> «</w:t>
            </w:r>
            <w:proofErr w:type="spellStart"/>
            <w:r w:rsidRPr="00360CA1">
              <w:t>Росатом</w:t>
            </w:r>
            <w:proofErr w:type="spellEnd"/>
            <w:r w:rsidRPr="00360CA1">
              <w:t>».</w:t>
            </w:r>
          </w:p>
          <w:p w:rsidR="00B0671B" w:rsidRPr="00360CA1" w:rsidRDefault="00B0671B" w:rsidP="00B0671B">
            <w:pPr>
              <w:widowControl w:val="0"/>
              <w:numPr>
                <w:ilvl w:val="0"/>
                <w:numId w:val="43"/>
              </w:numPr>
              <w:tabs>
                <w:tab w:val="left" w:pos="1378"/>
              </w:tabs>
              <w:adjustRightInd w:val="0"/>
              <w:ind w:left="0" w:right="153" w:firstLine="669"/>
              <w:jc w:val="both"/>
              <w:textAlignment w:val="baseline"/>
            </w:pPr>
            <w:bookmarkStart w:id="295" w:name="_Ref319589841"/>
            <w:r w:rsidRPr="00360CA1">
              <w:t>Требования к участникам аукциона, субподрядчикам/ соисполнителям, в объеме выполняемых работ /оказываемых услуг:</w:t>
            </w:r>
            <w:bookmarkEnd w:id="295"/>
          </w:p>
          <w:p w:rsidR="00B0671B" w:rsidRPr="00360CA1" w:rsidRDefault="00B0671B" w:rsidP="007A3EE0">
            <w:pPr>
              <w:pStyle w:val="affe"/>
              <w:numPr>
                <w:ilvl w:val="2"/>
                <w:numId w:val="95"/>
              </w:numPr>
              <w:tabs>
                <w:tab w:val="left" w:pos="1520"/>
              </w:tabs>
              <w:spacing w:after="0" w:line="240" w:lineRule="auto"/>
              <w:ind w:left="0" w:right="153" w:firstLine="669"/>
              <w:jc w:val="both"/>
              <w:rPr>
                <w:rFonts w:ascii="Times New Roman" w:hAnsi="Times New Roman"/>
                <w:sz w:val="24"/>
                <w:szCs w:val="24"/>
              </w:rPr>
            </w:pPr>
            <w:bookmarkStart w:id="296" w:name="_Ref319932019"/>
            <w:r w:rsidRPr="00360CA1">
              <w:rPr>
                <w:rFonts w:ascii="Times New Roman" w:hAnsi="Times New Roman"/>
                <w:sz w:val="24"/>
                <w:szCs w:val="24"/>
              </w:rPr>
              <w:lastRenderedPageBreak/>
              <w:t xml:space="preserve">наличие опыта </w:t>
            </w:r>
            <w:r w:rsidRPr="00360CA1">
              <w:rPr>
                <w:rFonts w:ascii="Times New Roman" w:hAnsi="Times New Roman"/>
                <w:bCs/>
                <w:sz w:val="24"/>
                <w:szCs w:val="24"/>
              </w:rPr>
              <w:t>поставок/ работ/ услуг</w:t>
            </w:r>
            <w:r w:rsidRPr="00360CA1">
              <w:rPr>
                <w:rFonts w:ascii="Times New Roman" w:hAnsi="Times New Roman"/>
                <w:sz w:val="24"/>
                <w:szCs w:val="24"/>
              </w:rPr>
              <w:t xml:space="preserve">: должен иметь в рамках заключенных договоров сопоставимого характера </w:t>
            </w:r>
            <w:r w:rsidRPr="00360CA1">
              <w:rPr>
                <w:rFonts w:ascii="Times New Roman" w:hAnsi="Times New Roman"/>
                <w:bCs/>
                <w:sz w:val="24"/>
                <w:szCs w:val="24"/>
              </w:rPr>
              <w:t>завершенных</w:t>
            </w:r>
            <w:r w:rsidRPr="00360CA1">
              <w:rPr>
                <w:rFonts w:ascii="Times New Roman" w:hAnsi="Times New Roman"/>
                <w:sz w:val="24"/>
                <w:szCs w:val="24"/>
              </w:rPr>
              <w:t xml:space="preserve"> в 2012-2014 гг. общую </w:t>
            </w:r>
            <w:bookmarkEnd w:id="296"/>
            <w:r w:rsidRPr="00360CA1">
              <w:rPr>
                <w:rFonts w:ascii="Times New Roman" w:hAnsi="Times New Roman"/>
                <w:bCs/>
                <w:snapToGrid w:val="0"/>
                <w:color w:val="000000"/>
                <w:sz w:val="24"/>
                <w:szCs w:val="24"/>
              </w:rPr>
              <w:t>сумму</w:t>
            </w:r>
            <w:r w:rsidRPr="00360CA1">
              <w:rPr>
                <w:rFonts w:ascii="Times New Roman" w:hAnsi="Times New Roman"/>
                <w:bCs/>
                <w:snapToGrid w:val="0"/>
                <w:sz w:val="24"/>
                <w:szCs w:val="24"/>
              </w:rPr>
              <w:t xml:space="preserve"> </w:t>
            </w:r>
            <w:r w:rsidRPr="00360CA1">
              <w:rPr>
                <w:rFonts w:ascii="Times New Roman" w:hAnsi="Times New Roman"/>
                <w:sz w:val="24"/>
                <w:szCs w:val="24"/>
              </w:rPr>
              <w:t xml:space="preserve">не менее 7 099 686 </w:t>
            </w:r>
            <w:r w:rsidR="007A3EE0" w:rsidRPr="00360CA1">
              <w:rPr>
                <w:rFonts w:ascii="Times New Roman" w:hAnsi="Times New Roman"/>
                <w:sz w:val="24"/>
                <w:szCs w:val="24"/>
              </w:rPr>
              <w:t>рублей.</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7" w:name="_Ref319931748"/>
          </w:p>
        </w:tc>
        <w:bookmarkEnd w:id="297"/>
        <w:tc>
          <w:tcPr>
            <w:tcW w:w="3228" w:type="dxa"/>
          </w:tcPr>
          <w:p w:rsidR="009A45C8" w:rsidRPr="00360CA1" w:rsidRDefault="009A45C8" w:rsidP="009A45C8">
            <w:pPr>
              <w:widowControl w:val="0"/>
              <w:adjustRightInd w:val="0"/>
              <w:ind w:left="45" w:right="153"/>
              <w:jc w:val="both"/>
              <w:textAlignment w:val="baseline"/>
            </w:pPr>
            <w:r w:rsidRPr="00360CA1">
              <w:t xml:space="preserve">Предельный показатель достаточности обладания финансовыми ресурсами </w:t>
            </w:r>
          </w:p>
        </w:tc>
        <w:tc>
          <w:tcPr>
            <w:tcW w:w="10664" w:type="dxa"/>
          </w:tcPr>
          <w:p w:rsidR="009A45C8" w:rsidRPr="00360CA1" w:rsidRDefault="009A45C8" w:rsidP="001B27EA">
            <w:pPr>
              <w:widowControl w:val="0"/>
              <w:tabs>
                <w:tab w:val="left" w:pos="778"/>
              </w:tabs>
              <w:adjustRightInd w:val="0"/>
              <w:ind w:right="153" w:firstLine="660"/>
              <w:jc w:val="both"/>
              <w:textAlignment w:val="baseline"/>
            </w:pP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8" w:name="_Ref319855657"/>
          </w:p>
        </w:tc>
        <w:bookmarkEnd w:id="298"/>
        <w:tc>
          <w:tcPr>
            <w:tcW w:w="3228" w:type="dxa"/>
          </w:tcPr>
          <w:p w:rsidR="009A45C8" w:rsidRPr="00360CA1" w:rsidRDefault="009A45C8" w:rsidP="009A45C8">
            <w:pPr>
              <w:widowControl w:val="0"/>
              <w:adjustRightInd w:val="0"/>
              <w:ind w:left="45" w:right="153"/>
              <w:jc w:val="both"/>
              <w:textAlignment w:val="baseline"/>
            </w:pPr>
            <w:r w:rsidRPr="00360CA1">
              <w:t xml:space="preserve">Требования к </w:t>
            </w:r>
            <w:r w:rsidRPr="00360CA1">
              <w:rPr>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360CA1" w:rsidRDefault="00BC6A7E" w:rsidP="00BC6A7E">
            <w:pPr>
              <w:tabs>
                <w:tab w:val="left" w:pos="495"/>
                <w:tab w:val="left" w:pos="5657"/>
              </w:tabs>
              <w:ind w:right="153" w:firstLine="660"/>
              <w:jc w:val="both"/>
            </w:pPr>
            <w:r w:rsidRPr="00360CA1">
              <w:t xml:space="preserve">Требования к </w:t>
            </w:r>
            <w:r w:rsidRPr="00360CA1">
              <w:rPr>
                <w:i/>
              </w:rPr>
              <w:t>поставляемому товару, выполняемым работам, оказываемым услугам</w:t>
            </w:r>
            <w:r w:rsidRPr="00360CA1">
              <w:t xml:space="preserve"> приводятся в </w:t>
            </w:r>
            <w:r w:rsidRPr="00360CA1">
              <w:rPr>
                <w:u w:val="single"/>
              </w:rPr>
              <w:t>Томе 2 «ТЕХНИЧЕСКАЯ ЧАСТЬ»</w:t>
            </w:r>
            <w:r w:rsidRPr="00360CA1">
              <w:t>.</w:t>
            </w:r>
          </w:p>
          <w:p w:rsidR="006B182C" w:rsidRPr="00360CA1" w:rsidRDefault="007A3EE0" w:rsidP="006B182C">
            <w:pPr>
              <w:tabs>
                <w:tab w:val="left" w:pos="495"/>
                <w:tab w:val="left" w:pos="5657"/>
              </w:tabs>
              <w:ind w:right="153" w:firstLine="669"/>
              <w:jc w:val="both"/>
              <w:rPr>
                <w:i/>
                <w:color w:val="000000"/>
              </w:rPr>
            </w:pPr>
            <w:r w:rsidRPr="00360CA1">
              <w:rPr>
                <w:bCs/>
                <w:color w:val="000000"/>
              </w:rPr>
              <w:t>Гарантия на поставленные контейнеры составляет 12 месяцев со дня пуска в эксплуатацию, но не более 18 месяцев со дня поставки. Гарантийный срок  исчисляется со дня подписания соответствующего Акта приема-передачи контейнеров.</w:t>
            </w:r>
          </w:p>
          <w:p w:rsidR="009A45C8" w:rsidRPr="00360CA1" w:rsidRDefault="009A45C8" w:rsidP="00E426F3">
            <w:pPr>
              <w:tabs>
                <w:tab w:val="left" w:pos="495"/>
                <w:tab w:val="left" w:pos="5657"/>
              </w:tabs>
              <w:ind w:right="153" w:firstLine="660"/>
              <w:jc w:val="both"/>
            </w:pPr>
            <w:r w:rsidRPr="00360CA1">
              <w:rPr>
                <w:i/>
                <w:color w:val="000000"/>
              </w:rPr>
              <w:t xml:space="preserve">Участник </w:t>
            </w:r>
            <w:r w:rsidR="007A0380" w:rsidRPr="00360CA1">
              <w:rPr>
                <w:i/>
                <w:color w:val="000000"/>
              </w:rPr>
              <w:t>аукциона</w:t>
            </w:r>
            <w:r w:rsidRPr="00360CA1">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360CA1">
              <w:rPr>
                <w:i/>
              </w:rPr>
              <w:t>изготовителя</w:t>
            </w:r>
            <w:r w:rsidRPr="00360CA1">
              <w:rPr>
                <w:i/>
                <w:color w:val="000000"/>
              </w:rPr>
              <w:t xml:space="preserve">, носят лишь рекомендательный, а не обязательный характер. Участник </w:t>
            </w:r>
            <w:r w:rsidR="007A0380" w:rsidRPr="00360CA1">
              <w:rPr>
                <w:i/>
                <w:color w:val="000000"/>
              </w:rPr>
              <w:t>аукциона</w:t>
            </w:r>
            <w:r w:rsidRPr="00360CA1">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360CA1">
              <w:rPr>
                <w:i/>
                <w:color w:val="000000"/>
              </w:rPr>
              <w:t>товар иных изготовителей</w:t>
            </w:r>
            <w:r w:rsidRPr="00360CA1">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299" w:name="_Ref320274312"/>
          </w:p>
        </w:tc>
        <w:bookmarkEnd w:id="299"/>
        <w:tc>
          <w:tcPr>
            <w:tcW w:w="3228" w:type="dxa"/>
          </w:tcPr>
          <w:p w:rsidR="009A45C8" w:rsidRPr="00360CA1" w:rsidRDefault="009A45C8" w:rsidP="005554DE">
            <w:pPr>
              <w:tabs>
                <w:tab w:val="num" w:pos="960"/>
                <w:tab w:val="num" w:pos="2564"/>
              </w:tabs>
              <w:overflowPunct w:val="0"/>
              <w:autoSpaceDE w:val="0"/>
              <w:autoSpaceDN w:val="0"/>
              <w:adjustRightInd w:val="0"/>
              <w:ind w:right="153"/>
              <w:jc w:val="both"/>
              <w:rPr>
                <w:bCs/>
              </w:rPr>
            </w:pPr>
            <w:r w:rsidRPr="00360CA1">
              <w:rPr>
                <w:bCs/>
              </w:rPr>
              <w:t>Документы, подтверждающие соответствие требованиям, предъявляемым участникам аукциона</w:t>
            </w:r>
            <w:r w:rsidR="005554DE" w:rsidRPr="00360CA1">
              <w:rPr>
                <w:bCs/>
                <w:i/>
              </w:rPr>
              <w:t>,</w:t>
            </w:r>
            <w:r w:rsidRPr="00360CA1">
              <w:rPr>
                <w:bCs/>
                <w:i/>
              </w:rPr>
              <w:t xml:space="preserve"> привлекаемым поставщикам/ субподрядчикам/ соисполнителям</w:t>
            </w:r>
            <w:r w:rsidR="00F67DB7" w:rsidRPr="00360CA1">
              <w:rPr>
                <w:bCs/>
                <w:i/>
              </w:rPr>
              <w:t xml:space="preserve">, </w:t>
            </w:r>
            <w:r w:rsidR="00F67DB7" w:rsidRPr="00360CA1">
              <w:rPr>
                <w:i/>
              </w:rPr>
              <w:t>головным изготовителям (в соответствии с Р 50-605-80-93) оборудования</w:t>
            </w:r>
            <w:r w:rsidRPr="00360CA1">
              <w:rPr>
                <w:bCs/>
                <w:i/>
              </w:rPr>
              <w:t xml:space="preserve"> [при предъявлении к ним </w:t>
            </w:r>
            <w:r w:rsidRPr="00360CA1">
              <w:rPr>
                <w:bCs/>
                <w:i/>
              </w:rPr>
              <w:lastRenderedPageBreak/>
              <w:t>соответствующих требований</w:t>
            </w:r>
            <w:r w:rsidRPr="00360CA1">
              <w:rPr>
                <w:bCs/>
              </w:rPr>
              <w:t xml:space="preserve"> и включаемые участником в состав заявки на участие в аукционе </w:t>
            </w:r>
            <w:r w:rsidRPr="00360CA1">
              <w:rPr>
                <w:bCs/>
                <w:i/>
              </w:rPr>
              <w:t>[в случае требования по лотам различных документов – c указанием номеров лотов, для которых эти документы необходимо предоставить]</w:t>
            </w:r>
            <w:r w:rsidRPr="00360CA1">
              <w:rPr>
                <w:bCs/>
              </w:rPr>
              <w:t xml:space="preserve"> </w:t>
            </w:r>
          </w:p>
        </w:tc>
        <w:tc>
          <w:tcPr>
            <w:tcW w:w="10664" w:type="dxa"/>
          </w:tcPr>
          <w:p w:rsidR="009A45C8" w:rsidRPr="00360CA1" w:rsidRDefault="009A45C8" w:rsidP="009A18EF">
            <w:pPr>
              <w:widowControl w:val="0"/>
              <w:numPr>
                <w:ilvl w:val="0"/>
                <w:numId w:val="44"/>
              </w:numPr>
              <w:tabs>
                <w:tab w:val="left" w:pos="636"/>
              </w:tabs>
              <w:adjustRightInd w:val="0"/>
              <w:ind w:left="0" w:right="153" w:firstLine="660"/>
              <w:jc w:val="both"/>
              <w:textAlignment w:val="baseline"/>
            </w:pPr>
            <w:bookmarkStart w:id="300" w:name="_Ref319839099"/>
            <w:r w:rsidRPr="00360CA1">
              <w:rPr>
                <w:bCs/>
              </w:rPr>
              <w:lastRenderedPageBreak/>
              <w:t>Документы, подтверждающие соответствие т</w:t>
            </w:r>
            <w:r w:rsidRPr="00360CA1">
              <w:t>ребованиям, предъявляемым участникам аукциона</w:t>
            </w:r>
            <w:r w:rsidR="005554DE" w:rsidRPr="00360CA1">
              <w:rPr>
                <w:i/>
              </w:rPr>
              <w:t>,</w:t>
            </w:r>
            <w:r w:rsidRPr="00360CA1">
              <w:rPr>
                <w:i/>
              </w:rPr>
              <w:t xml:space="preserve"> привлекаемым поставщикам/ субподрядчикам/ соисполнителям [при предъявлении к ним соответствующих требований]</w:t>
            </w:r>
            <w:r w:rsidRPr="00360CA1">
              <w:t>:</w:t>
            </w:r>
            <w:bookmarkEnd w:id="300"/>
          </w:p>
          <w:p w:rsidR="009A45C8" w:rsidRPr="00360CA1" w:rsidRDefault="009A45C8" w:rsidP="009A18EF">
            <w:pPr>
              <w:numPr>
                <w:ilvl w:val="0"/>
                <w:numId w:val="45"/>
              </w:numPr>
              <w:tabs>
                <w:tab w:val="left" w:pos="778"/>
              </w:tabs>
              <w:ind w:left="0" w:right="153" w:firstLine="660"/>
              <w:jc w:val="both"/>
            </w:pPr>
            <w:bookmarkStart w:id="301" w:name="_Ref320273765"/>
            <w:r w:rsidRPr="00360CA1">
              <w:t>документы, указанные в пункте </w:t>
            </w:r>
            <w:r w:rsidRPr="00360CA1">
              <w:fldChar w:fldCharType="begin"/>
            </w:r>
            <w:r w:rsidRPr="00360CA1">
              <w:instrText xml:space="preserve"> REF _Ref317256545 \r \h </w:instrText>
            </w:r>
            <w:r w:rsidR="009861D0" w:rsidRPr="00360CA1">
              <w:instrText xml:space="preserve"> \* MERGEFORMAT </w:instrText>
            </w:r>
            <w:r w:rsidRPr="00360CA1">
              <w:fldChar w:fldCharType="separate"/>
            </w:r>
            <w:r w:rsidR="002518B4">
              <w:t>3.3</w:t>
            </w:r>
            <w:r w:rsidRPr="00360CA1">
              <w:fldChar w:fldCharType="end"/>
            </w:r>
            <w:r w:rsidRPr="00360CA1">
              <w:t xml:space="preserve"> настоящей аукционной документации;</w:t>
            </w:r>
            <w:bookmarkEnd w:id="301"/>
          </w:p>
          <w:p w:rsidR="00BC6A7E" w:rsidRPr="00360CA1" w:rsidRDefault="00BC6A7E" w:rsidP="009A18EF">
            <w:pPr>
              <w:numPr>
                <w:ilvl w:val="0"/>
                <w:numId w:val="45"/>
              </w:numPr>
              <w:tabs>
                <w:tab w:val="left" w:pos="778"/>
              </w:tabs>
              <w:ind w:left="0" w:right="153" w:firstLine="660"/>
              <w:jc w:val="both"/>
            </w:pPr>
            <w:bookmarkStart w:id="302" w:name="_Ref399346283"/>
            <w:r w:rsidRPr="00360CA1">
              <w:t xml:space="preserve">документы, указанные в </w:t>
            </w:r>
            <w:r w:rsidRPr="00360CA1">
              <w:rPr>
                <w:u w:val="single"/>
              </w:rPr>
              <w:t>пункте 14 раздела 5 «Информационная карта запроса предложений»</w:t>
            </w:r>
            <w:r w:rsidRPr="00360CA1">
              <w:t xml:space="preserve"> настоящей документации по запросу предложений;</w:t>
            </w:r>
            <w:bookmarkEnd w:id="302"/>
          </w:p>
          <w:p w:rsidR="000F49C2" w:rsidRPr="00360CA1" w:rsidRDefault="000F49C2" w:rsidP="009A18EF">
            <w:pPr>
              <w:numPr>
                <w:ilvl w:val="0"/>
                <w:numId w:val="45"/>
              </w:numPr>
              <w:tabs>
                <w:tab w:val="left" w:pos="778"/>
              </w:tabs>
              <w:ind w:left="0" w:right="153" w:firstLine="660"/>
              <w:jc w:val="both"/>
            </w:pPr>
            <w:bookmarkStart w:id="303" w:name="_Ref319493337"/>
            <w:bookmarkStart w:id="304" w:name="_Ref319493636"/>
            <w:r w:rsidRPr="00360CA1">
              <w:t>документы, подтверждающие сведения о цепочке собственников, включая бенефициаров (в том числе конечных)</w:t>
            </w:r>
            <w:bookmarkEnd w:id="303"/>
            <w:r w:rsidRPr="00360CA1">
              <w:t>;</w:t>
            </w:r>
            <w:bookmarkEnd w:id="304"/>
          </w:p>
          <w:p w:rsidR="00B41B61" w:rsidRPr="00360CA1" w:rsidRDefault="00B41B61" w:rsidP="00B41B61">
            <w:pPr>
              <w:numPr>
                <w:ilvl w:val="0"/>
                <w:numId w:val="45"/>
              </w:numPr>
              <w:tabs>
                <w:tab w:val="left" w:pos="778"/>
              </w:tabs>
              <w:ind w:left="0" w:right="153" w:firstLine="660"/>
              <w:jc w:val="both"/>
              <w:rPr>
                <w:bCs/>
              </w:rPr>
            </w:pPr>
            <w:bookmarkStart w:id="305" w:name="_Ref399346610"/>
            <w:r w:rsidRPr="00360CA1">
              <w:t>Если участник не является изготовителем предлагаемого товара (по номенклатуре спецификации Тома 2 «Техническая часть»):</w:t>
            </w:r>
            <w:bookmarkEnd w:id="305"/>
          </w:p>
          <w:p w:rsidR="00B41B61" w:rsidRPr="00360CA1"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360CA1">
              <w:rPr>
                <w:sz w:val="24"/>
                <w:szCs w:val="24"/>
              </w:rPr>
              <w:t xml:space="preserve">документы, </w:t>
            </w:r>
            <w:r w:rsidRPr="00360CA1">
              <w:rPr>
                <w:bCs w:val="0"/>
                <w:snapToGrid/>
                <w:sz w:val="24"/>
                <w:szCs w:val="24"/>
              </w:rPr>
              <w:t>подтверждающие</w:t>
            </w:r>
            <w:r w:rsidRPr="00360CA1">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B41B61" w:rsidRPr="00360CA1" w:rsidRDefault="00B41B61" w:rsidP="00B41B61">
            <w:pPr>
              <w:tabs>
                <w:tab w:val="left" w:pos="778"/>
              </w:tabs>
              <w:ind w:right="153" w:firstLine="637"/>
              <w:jc w:val="both"/>
            </w:pPr>
            <w:r w:rsidRPr="00360CA1">
              <w:lastRenderedPageBreak/>
              <w:t xml:space="preserve">и/или </w:t>
            </w:r>
          </w:p>
          <w:p w:rsidR="00B41B61" w:rsidRPr="00360CA1"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360CA1">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проведения шеф-монтажа и/или шеф-наладки, в срок и на условиях настоящей аукционной документации,</w:t>
            </w:r>
            <w:r w:rsidRPr="00360CA1">
              <w:rPr>
                <w:b/>
                <w:i/>
                <w:sz w:val="24"/>
                <w:szCs w:val="24"/>
              </w:rPr>
              <w:t xml:space="preserve"> </w:t>
            </w:r>
            <w:r w:rsidRPr="00360CA1">
              <w:rPr>
                <w:sz w:val="24"/>
                <w:szCs w:val="24"/>
              </w:rPr>
              <w:t>а именно: свидетельство в соответствии с инструкциями, приведенными в настоящей аукционной документации</w:t>
            </w:r>
            <w:proofErr w:type="gramEnd"/>
            <w:r w:rsidRPr="00360CA1">
              <w:rPr>
                <w:sz w:val="24"/>
                <w:szCs w:val="24"/>
              </w:rPr>
              <w:t xml:space="preserve"> (раздел </w:t>
            </w:r>
            <w:r w:rsidRPr="00360CA1">
              <w:rPr>
                <w:sz w:val="24"/>
                <w:szCs w:val="24"/>
              </w:rPr>
              <w:fldChar w:fldCharType="begin"/>
            </w:r>
            <w:r w:rsidRPr="00360CA1">
              <w:rPr>
                <w:sz w:val="24"/>
                <w:szCs w:val="24"/>
              </w:rPr>
              <w:instrText xml:space="preserve"> REF _Ref317259097 \r \h  \* MERGEFORMAT </w:instrText>
            </w:r>
            <w:r w:rsidRPr="00360CA1">
              <w:rPr>
                <w:sz w:val="24"/>
                <w:szCs w:val="24"/>
              </w:rPr>
            </w:r>
            <w:r w:rsidRPr="00360CA1">
              <w:rPr>
                <w:sz w:val="24"/>
                <w:szCs w:val="24"/>
              </w:rPr>
              <w:fldChar w:fldCharType="separate"/>
            </w:r>
            <w:r w:rsidR="002518B4">
              <w:rPr>
                <w:sz w:val="24"/>
                <w:szCs w:val="24"/>
              </w:rPr>
              <w:t>6</w:t>
            </w:r>
            <w:r w:rsidRPr="00360CA1">
              <w:rPr>
                <w:sz w:val="24"/>
                <w:szCs w:val="24"/>
              </w:rPr>
              <w:fldChar w:fldCharType="end"/>
            </w:r>
            <w:r w:rsidRPr="00360CA1">
              <w:rPr>
                <w:sz w:val="24"/>
                <w:szCs w:val="24"/>
              </w:rPr>
              <w:t xml:space="preserve">, соответствующая </w:t>
            </w:r>
            <w:hyperlink w:anchor="_ПОДТВЕРЖДЕНИЕ_ПРАВА_ПОСТАВКИ" w:history="1">
              <w:r w:rsidRPr="00360CA1">
                <w:rPr>
                  <w:rStyle w:val="afa"/>
                  <w:color w:val="auto"/>
                  <w:sz w:val="24"/>
                  <w:szCs w:val="24"/>
                </w:rPr>
                <w:t>форма</w:t>
              </w:r>
            </w:hyperlink>
            <w:r w:rsidRPr="00360CA1">
              <w:rPr>
                <w:sz w:val="24"/>
                <w:szCs w:val="24"/>
              </w:rPr>
              <w:t>)</w:t>
            </w:r>
          </w:p>
          <w:p w:rsidR="009A45C8" w:rsidRPr="00360CA1" w:rsidRDefault="009A45C8" w:rsidP="009A45C8">
            <w:pPr>
              <w:widowControl w:val="0"/>
              <w:tabs>
                <w:tab w:val="left" w:pos="648"/>
              </w:tabs>
              <w:adjustRightInd w:val="0"/>
              <w:ind w:right="153" w:firstLine="660"/>
              <w:jc w:val="both"/>
              <w:textAlignment w:val="baseline"/>
            </w:pPr>
            <w:r w:rsidRPr="00360CA1">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360CA1" w:rsidRDefault="009A45C8" w:rsidP="009A45C8">
            <w:pPr>
              <w:widowControl w:val="0"/>
              <w:adjustRightInd w:val="0"/>
              <w:ind w:right="153" w:firstLine="660"/>
              <w:jc w:val="both"/>
              <w:textAlignment w:val="baseline"/>
            </w:pPr>
            <w:r w:rsidRPr="00360CA1">
              <w:t>Все указанные документы прилагаются участником к заявке на участие в аукционе.</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306" w:name="_Ref320274316"/>
          </w:p>
        </w:tc>
        <w:bookmarkEnd w:id="306"/>
        <w:tc>
          <w:tcPr>
            <w:tcW w:w="3228" w:type="dxa"/>
          </w:tcPr>
          <w:p w:rsidR="009A45C8" w:rsidRPr="00360CA1" w:rsidRDefault="009A45C8" w:rsidP="009A45C8">
            <w:pPr>
              <w:overflowPunct w:val="0"/>
              <w:autoSpaceDE w:val="0"/>
              <w:autoSpaceDN w:val="0"/>
              <w:adjustRightInd w:val="0"/>
              <w:ind w:right="153"/>
              <w:rPr>
                <w:bCs/>
              </w:rPr>
            </w:pPr>
            <w:r w:rsidRPr="00360CA1">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360CA1" w:rsidRDefault="009A45C8" w:rsidP="00627949">
            <w:pPr>
              <w:tabs>
                <w:tab w:val="left" w:pos="353"/>
              </w:tabs>
              <w:overflowPunct w:val="0"/>
              <w:autoSpaceDE w:val="0"/>
              <w:autoSpaceDN w:val="0"/>
              <w:adjustRightInd w:val="0"/>
              <w:ind w:right="153"/>
              <w:jc w:val="both"/>
              <w:rPr>
                <w:bCs/>
              </w:rPr>
            </w:pPr>
            <w:r w:rsidRPr="00360CA1">
              <w:rPr>
                <w:bCs/>
              </w:rPr>
              <w:t>Заявка на участие в аукционе состоит из двух частей.</w:t>
            </w:r>
          </w:p>
          <w:p w:rsidR="009A45C8" w:rsidRPr="00360CA1"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7" w:name="_Ref319837991"/>
            <w:r w:rsidRPr="00360CA1">
              <w:rPr>
                <w:bCs/>
              </w:rPr>
              <w:t>Состав первой части заявки на участие в аукционе:</w:t>
            </w:r>
            <w:bookmarkEnd w:id="307"/>
          </w:p>
          <w:p w:rsidR="009A45C8" w:rsidRPr="00360CA1"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8" w:name="_Ref319837698"/>
            <w:bookmarkStart w:id="309" w:name="_Ref319837971"/>
            <w:r w:rsidRPr="00360CA1">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360CA1">
              <w:fldChar w:fldCharType="begin"/>
            </w:r>
            <w:r w:rsidR="00783BC5" w:rsidRPr="00360CA1">
              <w:instrText xml:space="preserve"> REF _Ref317259097 \r \h  \* MERGEFORMAT </w:instrText>
            </w:r>
            <w:r w:rsidR="00783BC5" w:rsidRPr="00360CA1">
              <w:fldChar w:fldCharType="separate"/>
            </w:r>
            <w:r w:rsidR="002518B4">
              <w:t>6</w:t>
            </w:r>
            <w:r w:rsidR="00783BC5" w:rsidRPr="00360CA1">
              <w:fldChar w:fldCharType="end"/>
            </w:r>
            <w:r w:rsidRPr="00360CA1">
              <w:rPr>
                <w:bCs/>
              </w:rPr>
              <w:t>,</w:t>
            </w:r>
            <w:r w:rsidR="00CF6918" w:rsidRPr="00360CA1">
              <w:rPr>
                <w:bCs/>
              </w:rPr>
              <w:t xml:space="preserve"> </w:t>
            </w:r>
            <w:hyperlink w:anchor="_ЧАСТЬ_1_ЗАЯВКИ" w:history="1">
              <w:r w:rsidR="00CF6918" w:rsidRPr="00360CA1">
                <w:rPr>
                  <w:rStyle w:val="afa"/>
                  <w:bCs/>
                </w:rPr>
                <w:t>Форма 1</w:t>
              </w:r>
            </w:hyperlink>
            <w:r w:rsidRPr="00360CA1">
              <w:rPr>
                <w:bCs/>
              </w:rPr>
              <w:t>)</w:t>
            </w:r>
            <w:bookmarkEnd w:id="308"/>
            <w:r w:rsidR="000F49C2" w:rsidRPr="00360CA1">
              <w:rPr>
                <w:bCs/>
              </w:rPr>
              <w:t>,</w:t>
            </w:r>
            <w:bookmarkEnd w:id="309"/>
          </w:p>
          <w:p w:rsidR="009A45C8" w:rsidRPr="00360CA1"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10" w:name="_Ref352326469"/>
            <w:r w:rsidRPr="00360CA1">
              <w:rPr>
                <w:bCs/>
              </w:rPr>
              <w:t>техническое предложение</w:t>
            </w:r>
            <w:r w:rsidR="00EB0933" w:rsidRPr="00360CA1">
              <w:rPr>
                <w:bCs/>
              </w:rPr>
              <w:t>,</w:t>
            </w:r>
            <w:r w:rsidRPr="00360CA1">
              <w:rPr>
                <w:bCs/>
              </w:rPr>
              <w:t xml:space="preserve"> </w:t>
            </w:r>
            <w:r w:rsidR="00EB0933" w:rsidRPr="00360CA1">
              <w:rPr>
                <w:rFonts w:eastAsia="Calibri"/>
              </w:rPr>
              <w:t>подтверждающее выполнение каждого технического требования (</w:t>
            </w:r>
            <w:r w:rsidR="00EB0933" w:rsidRPr="00360CA1">
              <w:rPr>
                <w:rFonts w:eastAsia="Calibri"/>
                <w:iCs/>
              </w:rPr>
              <w:t>том 2</w:t>
            </w:r>
            <w:r w:rsidR="00EB0933" w:rsidRPr="00360CA1">
              <w:rPr>
                <w:rFonts w:eastAsia="Calibri"/>
              </w:rPr>
              <w:t xml:space="preserve">), </w:t>
            </w:r>
            <w:r w:rsidRPr="00360CA1">
              <w:rPr>
                <w:bCs/>
              </w:rPr>
              <w:t xml:space="preserve">в соответствии с инструкциями, приведенными в настоящей аукционной документации (раздел </w:t>
            </w:r>
            <w:r w:rsidR="00783BC5" w:rsidRPr="00360CA1">
              <w:fldChar w:fldCharType="begin"/>
            </w:r>
            <w:r w:rsidR="00783BC5" w:rsidRPr="00360CA1">
              <w:instrText xml:space="preserve"> REF _Ref317259097 \r \h  \* MERGEFORMAT </w:instrText>
            </w:r>
            <w:r w:rsidR="00783BC5" w:rsidRPr="00360CA1">
              <w:fldChar w:fldCharType="separate"/>
            </w:r>
            <w:r w:rsidR="002518B4">
              <w:t>6</w:t>
            </w:r>
            <w:r w:rsidR="00783BC5" w:rsidRPr="00360CA1">
              <w:fldChar w:fldCharType="end"/>
            </w:r>
            <w:r w:rsidRPr="00360CA1">
              <w:rPr>
                <w:bCs/>
              </w:rPr>
              <w:t>,</w:t>
            </w:r>
            <w:r w:rsidR="00CF6918" w:rsidRPr="00360CA1">
              <w:rPr>
                <w:bCs/>
              </w:rPr>
              <w:t xml:space="preserve"> </w:t>
            </w:r>
            <w:hyperlink w:anchor="_Техническое_предложение_(Форма" w:history="1">
              <w:r w:rsidR="006F76E7" w:rsidRPr="00360CA1">
                <w:rPr>
                  <w:rStyle w:val="afa"/>
                  <w:bCs/>
                </w:rPr>
                <w:t>Форма 2</w:t>
              </w:r>
            </w:hyperlink>
            <w:r w:rsidRPr="00360CA1">
              <w:rPr>
                <w:bCs/>
              </w:rPr>
              <w:t>)</w:t>
            </w:r>
            <w:bookmarkEnd w:id="310"/>
            <w:r w:rsidR="004224B3" w:rsidRPr="00360CA1">
              <w:rPr>
                <w:bCs/>
              </w:rPr>
              <w:t>.</w:t>
            </w:r>
          </w:p>
          <w:p w:rsidR="004C03EE" w:rsidRPr="00360CA1" w:rsidRDefault="004C03EE" w:rsidP="004C03EE">
            <w:pPr>
              <w:pStyle w:val="Times12"/>
              <w:tabs>
                <w:tab w:val="left" w:pos="0"/>
                <w:tab w:val="left" w:pos="1140"/>
                <w:tab w:val="num" w:pos="2564"/>
              </w:tabs>
              <w:ind w:right="153" w:firstLine="669"/>
              <w:rPr>
                <w:szCs w:val="24"/>
              </w:rPr>
            </w:pPr>
            <w:proofErr w:type="gramStart"/>
            <w:r w:rsidRPr="00360CA1">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360CA1">
              <w:rPr>
                <w:szCs w:val="24"/>
                <w:u w:val="single"/>
              </w:rPr>
              <w:t>пункт</w:t>
            </w:r>
            <w:r w:rsidR="00822D6F">
              <w:rPr>
                <w:szCs w:val="24"/>
                <w:u w:val="single"/>
              </w:rPr>
              <w:t>е 14</w:t>
            </w:r>
            <w:r w:rsidRPr="00360CA1">
              <w:rPr>
                <w:szCs w:val="24"/>
                <w:u w:val="single"/>
              </w:rPr>
              <w:t> раздела </w:t>
            </w:r>
            <w:r w:rsidRPr="00360CA1">
              <w:rPr>
                <w:szCs w:val="24"/>
                <w:u w:val="single"/>
              </w:rPr>
              <w:fldChar w:fldCharType="begin"/>
            </w:r>
            <w:r w:rsidRPr="00360CA1">
              <w:rPr>
                <w:szCs w:val="24"/>
                <w:u w:val="single"/>
              </w:rPr>
              <w:instrText xml:space="preserve"> REF _Ref317257480 \r \h  \* MERGEFORMAT </w:instrText>
            </w:r>
            <w:r w:rsidRPr="00360CA1">
              <w:rPr>
                <w:szCs w:val="24"/>
                <w:u w:val="single"/>
              </w:rPr>
            </w:r>
            <w:r w:rsidRPr="00360CA1">
              <w:rPr>
                <w:szCs w:val="24"/>
                <w:u w:val="single"/>
              </w:rPr>
              <w:fldChar w:fldCharType="separate"/>
            </w:r>
            <w:r w:rsidR="002518B4">
              <w:rPr>
                <w:szCs w:val="24"/>
                <w:u w:val="single"/>
              </w:rPr>
              <w:t>5</w:t>
            </w:r>
            <w:r w:rsidRPr="00360CA1">
              <w:rPr>
                <w:szCs w:val="24"/>
                <w:u w:val="single"/>
              </w:rPr>
              <w:fldChar w:fldCharType="end"/>
            </w:r>
            <w:r w:rsidRPr="00360CA1">
              <w:rPr>
                <w:szCs w:val="24"/>
                <w:u w:val="single"/>
              </w:rPr>
              <w:t xml:space="preserve"> «Информационная карта аукциона»</w:t>
            </w:r>
            <w:r w:rsidRPr="00360CA1">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w:t>
            </w:r>
            <w:proofErr w:type="gramEnd"/>
            <w:r w:rsidRPr="00360CA1">
              <w:rPr>
                <w:szCs w:val="24"/>
              </w:rPr>
              <w:t xml:space="preserve">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C03EE" w:rsidRPr="00360CA1" w:rsidRDefault="004C03EE" w:rsidP="004C03EE">
            <w:pPr>
              <w:widowControl w:val="0"/>
              <w:tabs>
                <w:tab w:val="left" w:pos="353"/>
              </w:tabs>
              <w:overflowPunct w:val="0"/>
              <w:autoSpaceDE w:val="0"/>
              <w:autoSpaceDN w:val="0"/>
              <w:adjustRightInd w:val="0"/>
              <w:ind w:right="153"/>
              <w:jc w:val="both"/>
              <w:textAlignment w:val="baseline"/>
              <w:rPr>
                <w:bCs/>
              </w:rPr>
            </w:pPr>
          </w:p>
          <w:p w:rsidR="009A45C8" w:rsidRPr="00360CA1"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11" w:name="_Ref319839320"/>
            <w:r w:rsidRPr="00360CA1">
              <w:rPr>
                <w:bCs/>
              </w:rPr>
              <w:t>Состав второй части заявки на участие в аукционе:</w:t>
            </w:r>
            <w:bookmarkEnd w:id="311"/>
          </w:p>
          <w:p w:rsidR="009A45C8" w:rsidRPr="00360CA1"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360CA1">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360CA1">
              <w:fldChar w:fldCharType="begin"/>
            </w:r>
            <w:r w:rsidR="00783BC5" w:rsidRPr="00360CA1">
              <w:instrText xml:space="preserve"> REF _Ref317259097 \r \h  \* MERGEFORMAT </w:instrText>
            </w:r>
            <w:r w:rsidR="00783BC5" w:rsidRPr="00360CA1">
              <w:fldChar w:fldCharType="separate"/>
            </w:r>
            <w:r w:rsidR="002518B4">
              <w:t>6</w:t>
            </w:r>
            <w:r w:rsidR="00783BC5" w:rsidRPr="00360CA1">
              <w:fldChar w:fldCharType="end"/>
            </w:r>
            <w:r w:rsidRPr="00360CA1">
              <w:rPr>
                <w:bCs/>
              </w:rPr>
              <w:t>,</w:t>
            </w:r>
            <w:r w:rsidR="006F76E7" w:rsidRPr="00360CA1">
              <w:rPr>
                <w:bCs/>
              </w:rPr>
              <w:t xml:space="preserve"> соответствующая </w:t>
            </w:r>
            <w:hyperlink w:anchor="_ЧАСТЬ_2_ЗАЯВКИ" w:history="1">
              <w:r w:rsidR="006F76E7" w:rsidRPr="00360CA1">
                <w:rPr>
                  <w:bCs/>
                  <w:color w:val="0000FF"/>
                  <w:u w:val="single"/>
                </w:rPr>
                <w:t>форма</w:t>
              </w:r>
            </w:hyperlink>
            <w:r w:rsidRPr="00360CA1">
              <w:rPr>
                <w:bCs/>
              </w:rPr>
              <w:t>);</w:t>
            </w:r>
          </w:p>
          <w:p w:rsidR="00AA5169" w:rsidRPr="00360CA1"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360CA1">
              <w:rPr>
                <w:bCs/>
              </w:rPr>
              <w:t>анкета (</w:t>
            </w:r>
            <w:r w:rsidRPr="00360CA1">
              <w:rPr>
                <w:bCs/>
                <w:u w:val="single"/>
              </w:rPr>
              <w:t>раздел </w:t>
            </w:r>
            <w:r w:rsidRPr="00360CA1">
              <w:rPr>
                <w:bCs/>
                <w:u w:val="single"/>
              </w:rPr>
              <w:fldChar w:fldCharType="begin"/>
            </w:r>
            <w:r w:rsidRPr="00360CA1">
              <w:rPr>
                <w:bCs/>
                <w:u w:val="single"/>
              </w:rPr>
              <w:instrText xml:space="preserve"> REF _Ref317259149 \r \h </w:instrText>
            </w:r>
            <w:r w:rsidR="009861D0" w:rsidRPr="00360CA1">
              <w:rPr>
                <w:bCs/>
                <w:u w:val="single"/>
              </w:rPr>
              <w:instrText xml:space="preserve"> \* MERGEFORMAT </w:instrText>
            </w:r>
            <w:r w:rsidRPr="00360CA1">
              <w:rPr>
                <w:bCs/>
                <w:u w:val="single"/>
              </w:rPr>
            </w:r>
            <w:r w:rsidRPr="00360CA1">
              <w:rPr>
                <w:bCs/>
                <w:u w:val="single"/>
              </w:rPr>
              <w:fldChar w:fldCharType="separate"/>
            </w:r>
            <w:r w:rsidR="002518B4">
              <w:rPr>
                <w:bCs/>
                <w:u w:val="single"/>
              </w:rPr>
              <w:t>6</w:t>
            </w:r>
            <w:r w:rsidRPr="00360CA1">
              <w:rPr>
                <w:bCs/>
                <w:u w:val="single"/>
              </w:rPr>
              <w:fldChar w:fldCharType="end"/>
            </w:r>
            <w:r w:rsidRPr="00360CA1">
              <w:rPr>
                <w:bCs/>
                <w:u w:val="single"/>
              </w:rPr>
              <w:t xml:space="preserve">, </w:t>
            </w:r>
            <w:r w:rsidR="006F76E7" w:rsidRPr="00360CA1">
              <w:rPr>
                <w:bCs/>
                <w:u w:val="single"/>
              </w:rPr>
              <w:t xml:space="preserve">соответствующая </w:t>
            </w:r>
            <w:hyperlink w:anchor="_АНКЕТА_УЧАСТНИКА_АУКЦИОНА" w:history="1">
              <w:r w:rsidR="006F76E7" w:rsidRPr="00360CA1">
                <w:rPr>
                  <w:bCs/>
                  <w:color w:val="0000FF"/>
                  <w:u w:val="single"/>
                </w:rPr>
                <w:t>форма</w:t>
              </w:r>
            </w:hyperlink>
            <w:r w:rsidR="00AA5169" w:rsidRPr="00360CA1">
              <w:rPr>
                <w:bCs/>
              </w:rPr>
              <w:t xml:space="preserve">): </w:t>
            </w:r>
            <w:r w:rsidR="00AA5169" w:rsidRPr="00360CA1">
              <w:rPr>
                <w:bCs/>
                <w:u w:val="single"/>
              </w:rPr>
              <w:t>Таблица 1 «Сведения об участнике аукциона»</w:t>
            </w:r>
            <w:r w:rsidR="00AA5169" w:rsidRPr="00360CA1">
              <w:rPr>
                <w:bCs/>
              </w:rPr>
              <w:t>,</w:t>
            </w:r>
            <w:r w:rsidRPr="00360CA1">
              <w:rPr>
                <w:bCs/>
              </w:rPr>
              <w:t xml:space="preserve"> </w:t>
            </w:r>
            <w:r w:rsidRPr="00360CA1">
              <w:rPr>
                <w:bCs/>
                <w:u w:val="single"/>
              </w:rPr>
              <w:lastRenderedPageBreak/>
              <w:t>Таблица 2 «Сведения о цепочке собственников, включая бенеф</w:t>
            </w:r>
            <w:r w:rsidR="00AA5169" w:rsidRPr="00360CA1">
              <w:rPr>
                <w:bCs/>
                <w:u w:val="single"/>
              </w:rPr>
              <w:t>ициаров (в том числе конечных)»</w:t>
            </w:r>
            <w:r w:rsidR="00AA5169" w:rsidRPr="00360CA1">
              <w:rPr>
                <w:bCs/>
              </w:rPr>
              <w:t>.</w:t>
            </w:r>
          </w:p>
          <w:p w:rsidR="00391BAD" w:rsidRPr="00360CA1"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360CA1">
              <w:rPr>
                <w:bCs/>
              </w:rPr>
              <w:t xml:space="preserve">Таблица 2 должна быть оформлена </w:t>
            </w:r>
            <w:r w:rsidR="009A45C8" w:rsidRPr="00360CA1">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360CA1">
              <w:rPr>
                <w:bCs/>
              </w:rPr>
              <w:t>.</w:t>
            </w:r>
          </w:p>
          <w:p w:rsidR="00391BAD" w:rsidRPr="00360CA1" w:rsidRDefault="00391BAD" w:rsidP="00391BAD">
            <w:pPr>
              <w:pStyle w:val="Times12"/>
              <w:tabs>
                <w:tab w:val="left" w:pos="0"/>
                <w:tab w:val="left" w:pos="1140"/>
                <w:tab w:val="num" w:pos="2564"/>
              </w:tabs>
              <w:ind w:right="153" w:firstLine="669"/>
              <w:rPr>
                <w:szCs w:val="24"/>
              </w:rPr>
            </w:pPr>
            <w:r w:rsidRPr="00360CA1">
              <w:rPr>
                <w:szCs w:val="24"/>
              </w:rPr>
              <w:t xml:space="preserve">Таблица </w:t>
            </w:r>
            <w:r w:rsidR="00AA5169" w:rsidRPr="00360CA1">
              <w:rPr>
                <w:szCs w:val="24"/>
              </w:rPr>
              <w:t xml:space="preserve">2 </w:t>
            </w:r>
            <w:r w:rsidRPr="00360CA1">
              <w:rPr>
                <w:szCs w:val="24"/>
              </w:rPr>
              <w:t xml:space="preserve">должна быть представлена в составе заявки на участие в </w:t>
            </w:r>
            <w:r w:rsidR="00CF3AFF" w:rsidRPr="00360CA1">
              <w:rPr>
                <w:szCs w:val="24"/>
              </w:rPr>
              <w:t>аукционе</w:t>
            </w:r>
            <w:r w:rsidRPr="00360CA1">
              <w:rPr>
                <w:szCs w:val="24"/>
              </w:rPr>
              <w:t xml:space="preserve"> в двух форматах</w:t>
            </w:r>
            <w:r w:rsidR="00AA5169" w:rsidRPr="00360CA1">
              <w:rPr>
                <w:szCs w:val="24"/>
              </w:rPr>
              <w:t>:</w:t>
            </w:r>
            <w:r w:rsidRPr="00360CA1">
              <w:rPr>
                <w:szCs w:val="24"/>
              </w:rPr>
              <w:t xml:space="preserve"> *.</w:t>
            </w:r>
            <w:proofErr w:type="spellStart"/>
            <w:r w:rsidRPr="00360CA1">
              <w:rPr>
                <w:szCs w:val="24"/>
                <w:lang w:val="en-US"/>
              </w:rPr>
              <w:t>pdf</w:t>
            </w:r>
            <w:proofErr w:type="spellEnd"/>
            <w:r w:rsidRPr="00360CA1">
              <w:rPr>
                <w:szCs w:val="24"/>
              </w:rPr>
              <w:t xml:space="preserve"> и *.</w:t>
            </w:r>
            <w:proofErr w:type="spellStart"/>
            <w:r w:rsidRPr="00360CA1">
              <w:rPr>
                <w:szCs w:val="24"/>
              </w:rPr>
              <w:t>xls</w:t>
            </w:r>
            <w:proofErr w:type="spellEnd"/>
            <w:r w:rsidRPr="00360CA1">
              <w:rPr>
                <w:szCs w:val="24"/>
              </w:rPr>
              <w:t>;</w:t>
            </w:r>
          </w:p>
          <w:p w:rsidR="004C03EE" w:rsidRPr="00360CA1"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360CA1">
              <w:rPr>
                <w:bCs/>
              </w:rPr>
              <w:t>платежное поручение (квитанция), подтверждающее факт внесения денежных сре</w:t>
            </w:r>
            <w:proofErr w:type="gramStart"/>
            <w:r w:rsidRPr="00360CA1">
              <w:rPr>
                <w:bCs/>
              </w:rPr>
              <w:t>дств в к</w:t>
            </w:r>
            <w:proofErr w:type="gramEnd"/>
            <w:r w:rsidRPr="00360CA1">
              <w:rPr>
                <w:bCs/>
              </w:rPr>
              <w:t>ачестве обеспечения заявки на участие в аукционе (подраздел </w:t>
            </w:r>
            <w:r w:rsidRPr="00360CA1">
              <w:rPr>
                <w:bCs/>
              </w:rPr>
              <w:fldChar w:fldCharType="begin"/>
            </w:r>
            <w:r w:rsidRPr="00360CA1">
              <w:rPr>
                <w:bCs/>
              </w:rPr>
              <w:instrText xml:space="preserve"> REF _Ref317258254 \r \h  \* MERGEFORMAT </w:instrText>
            </w:r>
            <w:r w:rsidRPr="00360CA1">
              <w:rPr>
                <w:bCs/>
              </w:rPr>
            </w:r>
            <w:r w:rsidRPr="00360CA1">
              <w:rPr>
                <w:bCs/>
              </w:rPr>
              <w:fldChar w:fldCharType="separate"/>
            </w:r>
            <w:r w:rsidR="002518B4">
              <w:rPr>
                <w:bCs/>
              </w:rPr>
              <w:t>4.11</w:t>
            </w:r>
            <w:r w:rsidRPr="00360CA1">
              <w:rPr>
                <w:bCs/>
              </w:rPr>
              <w:fldChar w:fldCharType="end"/>
            </w:r>
            <w:r w:rsidRPr="00360CA1">
              <w:rPr>
                <w:bCs/>
              </w:rPr>
              <w:t>);</w:t>
            </w:r>
          </w:p>
          <w:p w:rsidR="009A45C8" w:rsidRPr="00360CA1" w:rsidRDefault="004C03EE" w:rsidP="0001742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360CA1">
              <w:rPr>
                <w:bCs/>
              </w:rPr>
              <w:t xml:space="preserve">документы, указанные в </w:t>
            </w:r>
            <w:r w:rsidRPr="00360CA1">
              <w:rPr>
                <w:bCs/>
                <w:u w:val="single"/>
              </w:rPr>
              <w:t>пунктах </w:t>
            </w:r>
            <w:r w:rsidRPr="00360CA1">
              <w:rPr>
                <w:bCs/>
                <w:u w:val="single"/>
              </w:rPr>
              <w:fldChar w:fldCharType="begin"/>
            </w:r>
            <w:r w:rsidRPr="00360CA1">
              <w:rPr>
                <w:bCs/>
                <w:u w:val="single"/>
              </w:rPr>
              <w:instrText xml:space="preserve"> REF _Ref320273765 \r \h </w:instrText>
            </w:r>
            <w:r w:rsidR="004C5A2F" w:rsidRPr="00360CA1">
              <w:rPr>
                <w:bCs/>
                <w:u w:val="single"/>
              </w:rPr>
              <w:instrText xml:space="preserve"> \* MERGEFORMAT </w:instrText>
            </w:r>
            <w:r w:rsidRPr="00360CA1">
              <w:rPr>
                <w:bCs/>
                <w:u w:val="single"/>
              </w:rPr>
            </w:r>
            <w:r w:rsidRPr="00360CA1">
              <w:rPr>
                <w:bCs/>
                <w:u w:val="single"/>
              </w:rPr>
              <w:fldChar w:fldCharType="separate"/>
            </w:r>
            <w:r w:rsidR="002518B4">
              <w:rPr>
                <w:bCs/>
                <w:u w:val="single"/>
              </w:rPr>
              <w:t>17.1.1</w:t>
            </w:r>
            <w:r w:rsidRPr="00360CA1">
              <w:rPr>
                <w:bCs/>
                <w:u w:val="single"/>
              </w:rPr>
              <w:fldChar w:fldCharType="end"/>
            </w:r>
            <w:r w:rsidRPr="00360CA1">
              <w:rPr>
                <w:bCs/>
                <w:u w:val="single"/>
              </w:rPr>
              <w:t>,</w:t>
            </w:r>
            <w:r w:rsidR="00E27257" w:rsidRPr="00360CA1">
              <w:rPr>
                <w:bCs/>
                <w:u w:val="single"/>
              </w:rPr>
              <w:t xml:space="preserve"> </w:t>
            </w:r>
            <w:r w:rsidR="00E27257" w:rsidRPr="00360CA1">
              <w:rPr>
                <w:bCs/>
                <w:u w:val="single"/>
              </w:rPr>
              <w:fldChar w:fldCharType="begin"/>
            </w:r>
            <w:r w:rsidR="00E27257" w:rsidRPr="00360CA1">
              <w:rPr>
                <w:bCs/>
                <w:u w:val="single"/>
              </w:rPr>
              <w:instrText xml:space="preserve"> REF _Ref399346283 \r \h </w:instrText>
            </w:r>
            <w:r w:rsidR="0056006E" w:rsidRPr="00360CA1">
              <w:rPr>
                <w:bCs/>
                <w:u w:val="single"/>
              </w:rPr>
              <w:instrText xml:space="preserve"> \* MERGEFORMAT </w:instrText>
            </w:r>
            <w:r w:rsidR="00E27257" w:rsidRPr="00360CA1">
              <w:rPr>
                <w:bCs/>
                <w:u w:val="single"/>
              </w:rPr>
            </w:r>
            <w:r w:rsidR="00E27257" w:rsidRPr="00360CA1">
              <w:rPr>
                <w:bCs/>
                <w:u w:val="single"/>
              </w:rPr>
              <w:fldChar w:fldCharType="separate"/>
            </w:r>
            <w:r w:rsidR="002518B4">
              <w:rPr>
                <w:bCs/>
                <w:u w:val="single"/>
              </w:rPr>
              <w:t>17.1.2</w:t>
            </w:r>
            <w:r w:rsidR="00E27257" w:rsidRPr="00360CA1">
              <w:rPr>
                <w:bCs/>
                <w:u w:val="single"/>
              </w:rPr>
              <w:fldChar w:fldCharType="end"/>
            </w:r>
            <w:r w:rsidR="00E27257" w:rsidRPr="00360CA1">
              <w:rPr>
                <w:bCs/>
                <w:u w:val="single"/>
              </w:rPr>
              <w:t xml:space="preserve">, </w:t>
            </w:r>
            <w:r w:rsidR="00B41B61" w:rsidRPr="00360CA1">
              <w:rPr>
                <w:bCs/>
                <w:u w:val="single"/>
              </w:rPr>
              <w:fldChar w:fldCharType="begin"/>
            </w:r>
            <w:r w:rsidR="00B41B61" w:rsidRPr="00360CA1">
              <w:rPr>
                <w:bCs/>
                <w:u w:val="single"/>
              </w:rPr>
              <w:instrText xml:space="preserve"> REF _Ref399346610 \r \h </w:instrText>
            </w:r>
            <w:r w:rsidR="0056006E" w:rsidRPr="00360CA1">
              <w:rPr>
                <w:bCs/>
                <w:u w:val="single"/>
              </w:rPr>
              <w:instrText xml:space="preserve"> \* MERGEFORMAT </w:instrText>
            </w:r>
            <w:r w:rsidR="00B41B61" w:rsidRPr="00360CA1">
              <w:rPr>
                <w:bCs/>
                <w:u w:val="single"/>
              </w:rPr>
            </w:r>
            <w:r w:rsidR="00B41B61" w:rsidRPr="00360CA1">
              <w:rPr>
                <w:bCs/>
                <w:u w:val="single"/>
              </w:rPr>
              <w:fldChar w:fldCharType="separate"/>
            </w:r>
            <w:r w:rsidR="002518B4">
              <w:rPr>
                <w:bCs/>
                <w:u w:val="single"/>
              </w:rPr>
              <w:t>17.1.4</w:t>
            </w:r>
            <w:r w:rsidR="00B41B61" w:rsidRPr="00360CA1">
              <w:rPr>
                <w:bCs/>
                <w:u w:val="single"/>
              </w:rPr>
              <w:fldChar w:fldCharType="end"/>
            </w:r>
            <w:r w:rsidR="00B41B61" w:rsidRPr="00360CA1">
              <w:rPr>
                <w:bCs/>
                <w:u w:val="single"/>
              </w:rPr>
              <w:t xml:space="preserve"> </w:t>
            </w:r>
            <w:r w:rsidRPr="00360CA1">
              <w:rPr>
                <w:bCs/>
                <w:u w:val="single"/>
              </w:rPr>
              <w:t>раздела </w:t>
            </w:r>
            <w:r w:rsidRPr="00360CA1">
              <w:rPr>
                <w:bCs/>
                <w:u w:val="single"/>
              </w:rPr>
              <w:fldChar w:fldCharType="begin"/>
            </w:r>
            <w:r w:rsidRPr="00360CA1">
              <w:rPr>
                <w:bCs/>
                <w:u w:val="single"/>
              </w:rPr>
              <w:instrText xml:space="preserve"> REF _Ref317256731 \r \h  \* MERGEFORMAT </w:instrText>
            </w:r>
            <w:r w:rsidRPr="00360CA1">
              <w:rPr>
                <w:bCs/>
                <w:u w:val="single"/>
              </w:rPr>
            </w:r>
            <w:r w:rsidRPr="00360CA1">
              <w:rPr>
                <w:bCs/>
                <w:u w:val="single"/>
              </w:rPr>
              <w:fldChar w:fldCharType="separate"/>
            </w:r>
            <w:r w:rsidR="002518B4">
              <w:rPr>
                <w:bCs/>
                <w:u w:val="single"/>
              </w:rPr>
              <w:t>5</w:t>
            </w:r>
            <w:r w:rsidRPr="00360CA1">
              <w:rPr>
                <w:bCs/>
                <w:u w:val="single"/>
              </w:rPr>
              <w:fldChar w:fldCharType="end"/>
            </w:r>
            <w:r w:rsidRPr="00360CA1">
              <w:rPr>
                <w:bCs/>
                <w:u w:val="single"/>
              </w:rPr>
              <w:t xml:space="preserve"> «Информационная карта аукциона»</w:t>
            </w:r>
            <w:r w:rsidRPr="00360CA1">
              <w:rPr>
                <w:bCs/>
              </w:rPr>
              <w:t>, подтверждающие соответствие участника аукциона установленным требованиям;</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312" w:name="_Ref319838802"/>
          </w:p>
        </w:tc>
        <w:bookmarkEnd w:id="312"/>
        <w:tc>
          <w:tcPr>
            <w:tcW w:w="3228" w:type="dxa"/>
          </w:tcPr>
          <w:p w:rsidR="009A45C8" w:rsidRPr="00360CA1" w:rsidRDefault="009A45C8" w:rsidP="009A45C8">
            <w:pPr>
              <w:overflowPunct w:val="0"/>
              <w:autoSpaceDE w:val="0"/>
              <w:autoSpaceDN w:val="0"/>
              <w:adjustRightInd w:val="0"/>
              <w:ind w:left="45" w:right="153"/>
              <w:jc w:val="both"/>
              <w:rPr>
                <w:bCs/>
                <w:spacing w:val="-6"/>
              </w:rPr>
            </w:pPr>
            <w:r w:rsidRPr="00360CA1">
              <w:rPr>
                <w:bCs/>
              </w:rPr>
              <w:t xml:space="preserve">Привлечение </w:t>
            </w:r>
            <w:r w:rsidRPr="00360CA1">
              <w:rPr>
                <w:bCs/>
                <w:i/>
              </w:rPr>
              <w:t>поставщиков/ субподрядчиков соисполнителей,</w:t>
            </w:r>
            <w:r w:rsidRPr="00360CA1">
              <w:rPr>
                <w:bCs/>
                <w:spacing w:val="-6"/>
              </w:rPr>
              <w:t xml:space="preserve"> минимальный % от общего объема </w:t>
            </w:r>
            <w:r w:rsidRPr="00360CA1">
              <w:rPr>
                <w:bCs/>
                <w:i/>
              </w:rPr>
              <w:t>поставок, работ/услуг</w:t>
            </w:r>
            <w:r w:rsidRPr="00360CA1">
              <w:rPr>
                <w:bCs/>
                <w:spacing w:val="-6"/>
              </w:rPr>
              <w:t xml:space="preserve"> по договору, выше которого требуется представление документов на </w:t>
            </w:r>
            <w:r w:rsidRPr="00360CA1">
              <w:rPr>
                <w:bCs/>
                <w:i/>
              </w:rPr>
              <w:t>поставщиков/ субподрядчиков/ соисполнителей</w:t>
            </w:r>
            <w:r w:rsidRPr="00360CA1">
              <w:rPr>
                <w:bCs/>
                <w:spacing w:val="-6"/>
              </w:rPr>
              <w:t xml:space="preserve"> </w:t>
            </w:r>
          </w:p>
        </w:tc>
        <w:tc>
          <w:tcPr>
            <w:tcW w:w="10664" w:type="dxa"/>
          </w:tcPr>
          <w:p w:rsidR="004C03EE" w:rsidRPr="00360CA1" w:rsidRDefault="00B41B61" w:rsidP="004224B3">
            <w:pPr>
              <w:tabs>
                <w:tab w:val="left" w:pos="70"/>
              </w:tabs>
              <w:overflowPunct w:val="0"/>
              <w:autoSpaceDE w:val="0"/>
              <w:autoSpaceDN w:val="0"/>
              <w:adjustRightInd w:val="0"/>
              <w:ind w:right="153"/>
            </w:pPr>
            <w:r w:rsidRPr="00360CA1">
              <w:t>Не д</w:t>
            </w:r>
            <w:r w:rsidR="007A3EE0" w:rsidRPr="00360CA1">
              <w:t>опускается</w:t>
            </w:r>
          </w:p>
        </w:tc>
      </w:tr>
      <w:tr w:rsidR="009A45C8" w:rsidRPr="00360CA1" w:rsidTr="000B0BE9">
        <w:trPr>
          <w:trHeight w:val="20"/>
        </w:trPr>
        <w:tc>
          <w:tcPr>
            <w:tcW w:w="781" w:type="dxa"/>
          </w:tcPr>
          <w:p w:rsidR="009A45C8" w:rsidRPr="00360CA1" w:rsidRDefault="009A45C8" w:rsidP="009A18EF">
            <w:pPr>
              <w:numPr>
                <w:ilvl w:val="0"/>
                <w:numId w:val="46"/>
              </w:numPr>
              <w:tabs>
                <w:tab w:val="num" w:pos="786"/>
              </w:tabs>
              <w:ind w:left="0" w:hanging="15"/>
              <w:jc w:val="center"/>
            </w:pPr>
            <w:bookmarkStart w:id="313" w:name="_Ref319841828"/>
          </w:p>
        </w:tc>
        <w:bookmarkEnd w:id="313"/>
        <w:tc>
          <w:tcPr>
            <w:tcW w:w="3228" w:type="dxa"/>
          </w:tcPr>
          <w:p w:rsidR="009A45C8" w:rsidRPr="00360CA1" w:rsidRDefault="009A45C8" w:rsidP="00914BCE">
            <w:pPr>
              <w:overflowPunct w:val="0"/>
              <w:autoSpaceDE w:val="0"/>
              <w:autoSpaceDN w:val="0"/>
              <w:adjustRightInd w:val="0"/>
              <w:ind w:left="45" w:right="153"/>
              <w:jc w:val="both"/>
              <w:rPr>
                <w:bCs/>
              </w:rPr>
            </w:pPr>
            <w:r w:rsidRPr="00360CA1">
              <w:rPr>
                <w:bCs/>
              </w:rPr>
              <w:t xml:space="preserve">Величина понижения начальной (максимальной) цены договора </w:t>
            </w:r>
            <w:r w:rsidR="00914BCE" w:rsidRPr="00360CA1">
              <w:rPr>
                <w:bCs/>
                <w:i/>
              </w:rPr>
              <w:t>[цены лота]</w:t>
            </w:r>
            <w:r w:rsidR="00914BCE" w:rsidRPr="00360CA1">
              <w:rPr>
                <w:bCs/>
              </w:rPr>
              <w:t xml:space="preserve"> </w:t>
            </w:r>
            <w:r w:rsidRPr="00360CA1">
              <w:rPr>
                <w:bCs/>
              </w:rPr>
              <w:t>(«шаг аукциона»)</w:t>
            </w:r>
          </w:p>
        </w:tc>
        <w:tc>
          <w:tcPr>
            <w:tcW w:w="10664" w:type="dxa"/>
          </w:tcPr>
          <w:p w:rsidR="009A45C8" w:rsidRPr="00360CA1" w:rsidRDefault="009A45C8" w:rsidP="00627949">
            <w:pPr>
              <w:tabs>
                <w:tab w:val="left" w:pos="70"/>
              </w:tabs>
              <w:overflowPunct w:val="0"/>
              <w:autoSpaceDE w:val="0"/>
              <w:autoSpaceDN w:val="0"/>
              <w:adjustRightInd w:val="0"/>
              <w:ind w:right="153"/>
              <w:jc w:val="both"/>
              <w:rPr>
                <w:b/>
                <w:bCs/>
                <w:i/>
              </w:rPr>
            </w:pPr>
            <w:r w:rsidRPr="00360CA1">
              <w:rPr>
                <w:bCs/>
              </w:rPr>
              <w:t>от 0,5 до 5</w:t>
            </w:r>
            <w:r w:rsidR="00914BCE" w:rsidRPr="00360CA1">
              <w:rPr>
                <w:bCs/>
              </w:rPr>
              <w:t xml:space="preserve"> процентов</w:t>
            </w:r>
            <w:r w:rsidRPr="00360CA1">
              <w:rPr>
                <w:bCs/>
              </w:rPr>
              <w:t xml:space="preserve"> от начальной (максимальной) цены договора</w:t>
            </w:r>
            <w:r w:rsidRPr="00360CA1" w:rsidDel="005E0771">
              <w:rPr>
                <w:bCs/>
              </w:rPr>
              <w:t xml:space="preserve"> </w:t>
            </w:r>
          </w:p>
        </w:tc>
      </w:tr>
      <w:tr w:rsidR="009A45C8" w:rsidRPr="00360CA1"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360CA1" w:rsidRDefault="009A45C8" w:rsidP="009A18EF">
            <w:pPr>
              <w:numPr>
                <w:ilvl w:val="0"/>
                <w:numId w:val="46"/>
              </w:numPr>
              <w:tabs>
                <w:tab w:val="num" w:pos="786"/>
              </w:tabs>
              <w:ind w:left="0" w:hanging="15"/>
              <w:jc w:val="center"/>
            </w:pPr>
            <w:bookmarkStart w:id="314" w:name="_Ref319839864"/>
          </w:p>
        </w:tc>
        <w:bookmarkEnd w:id="314"/>
        <w:tc>
          <w:tcPr>
            <w:tcW w:w="3228" w:type="dxa"/>
            <w:tcBorders>
              <w:top w:val="single" w:sz="4" w:space="0" w:color="auto"/>
              <w:left w:val="single" w:sz="4" w:space="0" w:color="auto"/>
              <w:bottom w:val="single" w:sz="4" w:space="0" w:color="auto"/>
              <w:right w:val="single" w:sz="4" w:space="0" w:color="auto"/>
            </w:tcBorders>
          </w:tcPr>
          <w:p w:rsidR="009A45C8" w:rsidRPr="00360CA1" w:rsidRDefault="009A45C8" w:rsidP="009A45C8">
            <w:pPr>
              <w:overflowPunct w:val="0"/>
              <w:autoSpaceDE w:val="0"/>
              <w:autoSpaceDN w:val="0"/>
              <w:adjustRightInd w:val="0"/>
              <w:ind w:left="45" w:right="153"/>
              <w:jc w:val="both"/>
              <w:rPr>
                <w:bCs/>
              </w:rPr>
            </w:pPr>
            <w:r w:rsidRPr="00360CA1">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360CA1" w:rsidRDefault="008D0E78" w:rsidP="008D0E78">
            <w:pPr>
              <w:pStyle w:val="Times12"/>
              <w:widowControl w:val="0"/>
              <w:tabs>
                <w:tab w:val="left" w:pos="70"/>
              </w:tabs>
              <w:ind w:right="153" w:firstLine="0"/>
              <w:rPr>
                <w:szCs w:val="24"/>
              </w:rPr>
            </w:pPr>
            <w:r w:rsidRPr="00360CA1">
              <w:rPr>
                <w:szCs w:val="24"/>
              </w:rPr>
              <w:t xml:space="preserve">ЭТП ООО «Аукционный Конкурсный Дом» в сети «Интернет» по адресу: </w:t>
            </w:r>
            <w:hyperlink r:id="rId30" w:history="1">
              <w:r w:rsidRPr="00360CA1">
                <w:rPr>
                  <w:rStyle w:val="afa"/>
                  <w:szCs w:val="24"/>
                </w:rPr>
                <w:t>www.a-k-d.ru</w:t>
              </w:r>
            </w:hyperlink>
            <w:r w:rsidRPr="00360CA1">
              <w:rPr>
                <w:szCs w:val="24"/>
              </w:rPr>
              <w:t>.</w:t>
            </w:r>
          </w:p>
          <w:p w:rsidR="009A45C8" w:rsidRPr="00360CA1" w:rsidRDefault="008D0E78" w:rsidP="007A3EE0">
            <w:pPr>
              <w:tabs>
                <w:tab w:val="left" w:pos="70"/>
              </w:tabs>
              <w:overflowPunct w:val="0"/>
              <w:autoSpaceDE w:val="0"/>
              <w:autoSpaceDN w:val="0"/>
              <w:adjustRightInd w:val="0"/>
              <w:ind w:right="153"/>
              <w:rPr>
                <w:b/>
                <w:bCs/>
                <w:i/>
              </w:rPr>
            </w:pPr>
            <w:r w:rsidRPr="00360CA1">
              <w:t>11:00 (время московское) «</w:t>
            </w:r>
            <w:r w:rsidR="007A3EE0" w:rsidRPr="00360CA1">
              <w:t>04</w:t>
            </w:r>
            <w:r w:rsidRPr="00360CA1">
              <w:t xml:space="preserve">» </w:t>
            </w:r>
            <w:r w:rsidR="007A3EE0" w:rsidRPr="00360CA1">
              <w:t>дека</w:t>
            </w:r>
            <w:r w:rsidR="00654672" w:rsidRPr="00360CA1">
              <w:t>бря</w:t>
            </w:r>
            <w:r w:rsidRPr="00360CA1">
              <w:t xml:space="preserve"> 201</w:t>
            </w:r>
            <w:r w:rsidR="004224B3" w:rsidRPr="00360CA1">
              <w:t>4</w:t>
            </w:r>
            <w:r w:rsidRPr="00360CA1">
              <w:t xml:space="preserve"> г.</w:t>
            </w:r>
          </w:p>
        </w:tc>
      </w:tr>
      <w:tr w:rsidR="009A45C8" w:rsidRPr="00360CA1"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360CA1" w:rsidRDefault="009A45C8" w:rsidP="009A18EF">
            <w:pPr>
              <w:numPr>
                <w:ilvl w:val="0"/>
                <w:numId w:val="46"/>
              </w:numPr>
              <w:tabs>
                <w:tab w:val="clear" w:pos="720"/>
                <w:tab w:val="num" w:pos="0"/>
                <w:tab w:val="num" w:pos="786"/>
              </w:tabs>
              <w:ind w:left="0" w:hanging="15"/>
              <w:jc w:val="center"/>
            </w:pPr>
            <w:bookmarkStart w:id="315" w:name="_Ref319841172"/>
          </w:p>
        </w:tc>
        <w:bookmarkEnd w:id="315"/>
        <w:tc>
          <w:tcPr>
            <w:tcW w:w="3228" w:type="dxa"/>
            <w:tcBorders>
              <w:top w:val="single" w:sz="4" w:space="0" w:color="auto"/>
              <w:left w:val="single" w:sz="4" w:space="0" w:color="auto"/>
              <w:bottom w:val="single" w:sz="4" w:space="0" w:color="auto"/>
              <w:right w:val="single" w:sz="4" w:space="0" w:color="auto"/>
            </w:tcBorders>
          </w:tcPr>
          <w:p w:rsidR="009A45C8" w:rsidRPr="00360CA1" w:rsidRDefault="009A45C8" w:rsidP="00E17727">
            <w:pPr>
              <w:overflowPunct w:val="0"/>
              <w:autoSpaceDE w:val="0"/>
              <w:autoSpaceDN w:val="0"/>
              <w:adjustRightInd w:val="0"/>
              <w:ind w:left="45" w:right="153"/>
              <w:jc w:val="both"/>
              <w:rPr>
                <w:bCs/>
              </w:rPr>
            </w:pPr>
            <w:r w:rsidRPr="00360CA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360CA1" w:rsidRDefault="00155F95" w:rsidP="00155F95">
            <w:pPr>
              <w:pStyle w:val="Times12"/>
              <w:widowControl w:val="0"/>
              <w:ind w:firstLine="0"/>
              <w:rPr>
                <w:szCs w:val="24"/>
              </w:rPr>
            </w:pPr>
            <w:r w:rsidRPr="00360CA1">
              <w:rPr>
                <w:szCs w:val="24"/>
              </w:rPr>
              <w:t xml:space="preserve">119017, </w:t>
            </w:r>
            <w:r w:rsidR="00654672" w:rsidRPr="00360CA1">
              <w:rPr>
                <w:szCs w:val="24"/>
              </w:rPr>
              <w:t xml:space="preserve">г. Москва, </w:t>
            </w:r>
            <w:proofErr w:type="spellStart"/>
            <w:r w:rsidR="00654672" w:rsidRPr="00360CA1">
              <w:rPr>
                <w:szCs w:val="24"/>
              </w:rPr>
              <w:t>Пыжевский</w:t>
            </w:r>
            <w:proofErr w:type="spellEnd"/>
            <w:r w:rsidR="00654672" w:rsidRPr="00360CA1">
              <w:rPr>
                <w:szCs w:val="24"/>
              </w:rPr>
              <w:t xml:space="preserve"> пер., д. 6,</w:t>
            </w:r>
          </w:p>
          <w:p w:rsidR="009A45C8" w:rsidRPr="00360CA1" w:rsidRDefault="00155F95" w:rsidP="007A3EE0">
            <w:pPr>
              <w:pStyle w:val="Times12"/>
              <w:widowControl w:val="0"/>
              <w:ind w:firstLine="0"/>
              <w:rPr>
                <w:szCs w:val="24"/>
              </w:rPr>
            </w:pPr>
            <w:r w:rsidRPr="00360CA1">
              <w:rPr>
                <w:szCs w:val="24"/>
              </w:rPr>
              <w:t xml:space="preserve">не позднее </w:t>
            </w:r>
            <w:r w:rsidR="007A3EE0" w:rsidRPr="00360CA1">
              <w:rPr>
                <w:szCs w:val="24"/>
              </w:rPr>
              <w:t>«05» декабря</w:t>
            </w:r>
            <w:r w:rsidR="002B20D3" w:rsidRPr="00360CA1">
              <w:rPr>
                <w:szCs w:val="24"/>
              </w:rPr>
              <w:t xml:space="preserve"> 2014 </w:t>
            </w:r>
            <w:r w:rsidRPr="00360CA1">
              <w:rPr>
                <w:szCs w:val="24"/>
              </w:rPr>
              <w:t>г.</w:t>
            </w:r>
          </w:p>
        </w:tc>
      </w:tr>
      <w:tr w:rsidR="009A45C8" w:rsidRPr="00360CA1"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360CA1" w:rsidRDefault="009A45C8" w:rsidP="009A18EF">
            <w:pPr>
              <w:numPr>
                <w:ilvl w:val="0"/>
                <w:numId w:val="46"/>
              </w:numPr>
              <w:tabs>
                <w:tab w:val="clear" w:pos="720"/>
                <w:tab w:val="num" w:pos="0"/>
                <w:tab w:val="num" w:pos="786"/>
              </w:tabs>
              <w:ind w:left="0" w:hanging="15"/>
              <w:jc w:val="center"/>
            </w:pPr>
            <w:bookmarkStart w:id="316" w:name="_Ref319841727"/>
          </w:p>
        </w:tc>
        <w:bookmarkEnd w:id="316"/>
        <w:tc>
          <w:tcPr>
            <w:tcW w:w="3228" w:type="dxa"/>
            <w:tcBorders>
              <w:top w:val="single" w:sz="4" w:space="0" w:color="auto"/>
              <w:left w:val="single" w:sz="4" w:space="0" w:color="auto"/>
              <w:bottom w:val="single" w:sz="4" w:space="0" w:color="auto"/>
              <w:right w:val="single" w:sz="4" w:space="0" w:color="auto"/>
            </w:tcBorders>
          </w:tcPr>
          <w:p w:rsidR="009A45C8" w:rsidRPr="00360CA1" w:rsidRDefault="009A45C8" w:rsidP="009A45C8">
            <w:pPr>
              <w:overflowPunct w:val="0"/>
              <w:autoSpaceDE w:val="0"/>
              <w:autoSpaceDN w:val="0"/>
              <w:adjustRightInd w:val="0"/>
              <w:ind w:left="45" w:right="153"/>
              <w:jc w:val="both"/>
              <w:rPr>
                <w:bCs/>
              </w:rPr>
            </w:pPr>
            <w:r w:rsidRPr="00360CA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360CA1" w:rsidRDefault="009A45C8" w:rsidP="007A3EE0">
            <w:pPr>
              <w:tabs>
                <w:tab w:val="left" w:pos="70"/>
              </w:tabs>
              <w:overflowPunct w:val="0"/>
              <w:autoSpaceDE w:val="0"/>
              <w:autoSpaceDN w:val="0"/>
              <w:adjustRightInd w:val="0"/>
              <w:ind w:right="153"/>
              <w:rPr>
                <w:b/>
                <w:bCs/>
                <w:i/>
              </w:rPr>
            </w:pPr>
            <w:r w:rsidRPr="00360CA1">
              <w:t>Начиная с</w:t>
            </w:r>
            <w:r w:rsidR="00155F95" w:rsidRPr="00360CA1">
              <w:t xml:space="preserve"> </w:t>
            </w:r>
            <w:r w:rsidR="002B20D3" w:rsidRPr="00360CA1">
              <w:t>10</w:t>
            </w:r>
            <w:r w:rsidR="00155F95" w:rsidRPr="00360CA1">
              <w:t xml:space="preserve">:00 (время московское) </w:t>
            </w:r>
            <w:r w:rsidR="007A3EE0" w:rsidRPr="00360CA1">
              <w:t>«08» декабря</w:t>
            </w:r>
            <w:r w:rsidR="002B20D3" w:rsidRPr="00360CA1">
              <w:t xml:space="preserve"> 2014 </w:t>
            </w:r>
            <w:r w:rsidR="00155F95" w:rsidRPr="00360CA1">
              <w:t>г.</w:t>
            </w:r>
            <w:r w:rsidRPr="00360CA1" w:rsidDel="007A12F0">
              <w:rPr>
                <w:b/>
                <w:bCs/>
                <w:i/>
              </w:rPr>
              <w:t xml:space="preserve"> </w:t>
            </w:r>
          </w:p>
        </w:tc>
      </w:tr>
      <w:tr w:rsidR="009A45C8" w:rsidRPr="00360CA1"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360CA1" w:rsidRDefault="009A45C8" w:rsidP="009A18EF">
            <w:pPr>
              <w:numPr>
                <w:ilvl w:val="0"/>
                <w:numId w:val="46"/>
              </w:numPr>
              <w:tabs>
                <w:tab w:val="clear" w:pos="720"/>
                <w:tab w:val="num" w:pos="0"/>
                <w:tab w:val="num" w:pos="786"/>
              </w:tabs>
              <w:ind w:left="0" w:hanging="15"/>
              <w:jc w:val="center"/>
            </w:pPr>
            <w:bookmarkStart w:id="317" w:name="_Ref319841446"/>
          </w:p>
        </w:tc>
        <w:bookmarkEnd w:id="317"/>
        <w:tc>
          <w:tcPr>
            <w:tcW w:w="3228" w:type="dxa"/>
            <w:tcBorders>
              <w:top w:val="single" w:sz="4" w:space="0" w:color="auto"/>
              <w:left w:val="single" w:sz="4" w:space="0" w:color="auto"/>
              <w:bottom w:val="single" w:sz="4" w:space="0" w:color="auto"/>
              <w:right w:val="single" w:sz="4" w:space="0" w:color="auto"/>
            </w:tcBorders>
          </w:tcPr>
          <w:p w:rsidR="009A45C8" w:rsidRPr="00360CA1" w:rsidRDefault="009A45C8" w:rsidP="00E17727">
            <w:pPr>
              <w:overflowPunct w:val="0"/>
              <w:autoSpaceDE w:val="0"/>
              <w:autoSpaceDN w:val="0"/>
              <w:adjustRightInd w:val="0"/>
              <w:ind w:left="45" w:right="153"/>
              <w:jc w:val="both"/>
              <w:rPr>
                <w:bCs/>
              </w:rPr>
            </w:pPr>
            <w:r w:rsidRPr="00360CA1">
              <w:rPr>
                <w:bCs/>
              </w:rPr>
              <w:t>Место и дата окончания рассмотрения вторых частей заявок на участие в аукционе</w:t>
            </w:r>
            <w:r w:rsidR="0069171B" w:rsidRPr="00360CA1">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360CA1" w:rsidRDefault="00155F95" w:rsidP="00155F95">
            <w:pPr>
              <w:pStyle w:val="Times12"/>
              <w:widowControl w:val="0"/>
              <w:ind w:firstLine="0"/>
              <w:rPr>
                <w:szCs w:val="24"/>
              </w:rPr>
            </w:pPr>
            <w:r w:rsidRPr="00360CA1">
              <w:rPr>
                <w:szCs w:val="24"/>
              </w:rPr>
              <w:t xml:space="preserve">119017, </w:t>
            </w:r>
            <w:r w:rsidR="00654672" w:rsidRPr="00360CA1">
              <w:rPr>
                <w:szCs w:val="24"/>
              </w:rPr>
              <w:t xml:space="preserve">г. Москва, </w:t>
            </w:r>
            <w:proofErr w:type="spellStart"/>
            <w:r w:rsidR="00654672" w:rsidRPr="00360CA1">
              <w:rPr>
                <w:szCs w:val="24"/>
              </w:rPr>
              <w:t>Пыжевский</w:t>
            </w:r>
            <w:proofErr w:type="spellEnd"/>
            <w:r w:rsidR="00654672" w:rsidRPr="00360CA1">
              <w:rPr>
                <w:szCs w:val="24"/>
              </w:rPr>
              <w:t xml:space="preserve"> пер., д. 6,</w:t>
            </w:r>
            <w:r w:rsidRPr="00360CA1">
              <w:rPr>
                <w:szCs w:val="24"/>
              </w:rPr>
              <w:t xml:space="preserve"> </w:t>
            </w:r>
          </w:p>
          <w:p w:rsidR="009A45C8" w:rsidRPr="00360CA1" w:rsidRDefault="00155F95" w:rsidP="007A3EE0">
            <w:pPr>
              <w:tabs>
                <w:tab w:val="left" w:pos="70"/>
              </w:tabs>
              <w:overflowPunct w:val="0"/>
              <w:autoSpaceDE w:val="0"/>
              <w:autoSpaceDN w:val="0"/>
              <w:adjustRightInd w:val="0"/>
              <w:ind w:right="153"/>
              <w:rPr>
                <w:b/>
                <w:bCs/>
                <w:i/>
              </w:rPr>
            </w:pPr>
            <w:r w:rsidRPr="00360CA1">
              <w:t xml:space="preserve">не позднее </w:t>
            </w:r>
            <w:r w:rsidR="007A3EE0" w:rsidRPr="00360CA1">
              <w:t>«10» декабря</w:t>
            </w:r>
            <w:r w:rsidR="002B20D3" w:rsidRPr="00360CA1">
              <w:t xml:space="preserve"> 2014</w:t>
            </w:r>
            <w:r w:rsidRPr="00360CA1">
              <w:t xml:space="preserve"> г.</w:t>
            </w:r>
          </w:p>
        </w:tc>
      </w:tr>
      <w:tr w:rsidR="009A45C8" w:rsidRPr="00360CA1" w:rsidTr="000B0BE9">
        <w:trPr>
          <w:trHeight w:val="20"/>
        </w:trPr>
        <w:tc>
          <w:tcPr>
            <w:tcW w:w="781" w:type="dxa"/>
          </w:tcPr>
          <w:p w:rsidR="009A45C8" w:rsidRPr="00360CA1" w:rsidRDefault="009A45C8" w:rsidP="009A18EF">
            <w:pPr>
              <w:numPr>
                <w:ilvl w:val="0"/>
                <w:numId w:val="46"/>
              </w:numPr>
              <w:tabs>
                <w:tab w:val="clear" w:pos="720"/>
                <w:tab w:val="num" w:pos="0"/>
                <w:tab w:val="num" w:pos="786"/>
              </w:tabs>
              <w:ind w:left="0" w:hanging="15"/>
              <w:jc w:val="center"/>
            </w:pPr>
            <w:bookmarkStart w:id="318" w:name="_Ref319841541"/>
          </w:p>
        </w:tc>
        <w:bookmarkEnd w:id="318"/>
        <w:tc>
          <w:tcPr>
            <w:tcW w:w="3228" w:type="dxa"/>
          </w:tcPr>
          <w:p w:rsidR="009A45C8" w:rsidRPr="00360CA1" w:rsidRDefault="009A45C8" w:rsidP="009A45C8">
            <w:pPr>
              <w:ind w:right="153"/>
              <w:rPr>
                <w:spacing w:val="-6"/>
              </w:rPr>
            </w:pPr>
            <w:r w:rsidRPr="00360CA1">
              <w:rPr>
                <w:spacing w:val="-6"/>
              </w:rPr>
              <w:t>Срок заключения договора/</w:t>
            </w:r>
            <w:proofErr w:type="spellStart"/>
            <w:r w:rsidRPr="00360CA1">
              <w:rPr>
                <w:bCs/>
                <w:i/>
              </w:rPr>
              <w:t>ов</w:t>
            </w:r>
            <w:proofErr w:type="spellEnd"/>
            <w:r w:rsidRPr="00360CA1">
              <w:rPr>
                <w:bCs/>
                <w:i/>
              </w:rPr>
              <w:t xml:space="preserve"> [в отношении каждого лота]</w:t>
            </w:r>
            <w:r w:rsidRPr="00360CA1">
              <w:rPr>
                <w:spacing w:val="-6"/>
              </w:rPr>
              <w:t>:</w:t>
            </w:r>
          </w:p>
          <w:p w:rsidR="009A45C8" w:rsidRPr="00360CA1" w:rsidRDefault="009A45C8" w:rsidP="009A45C8">
            <w:pPr>
              <w:ind w:right="153"/>
              <w:rPr>
                <w:spacing w:val="-6"/>
              </w:rPr>
            </w:pPr>
          </w:p>
        </w:tc>
        <w:tc>
          <w:tcPr>
            <w:tcW w:w="10664" w:type="dxa"/>
          </w:tcPr>
          <w:p w:rsidR="006F76E7" w:rsidRPr="00360CA1" w:rsidRDefault="006F76E7" w:rsidP="00B97A65">
            <w:pPr>
              <w:ind w:firstLine="669"/>
              <w:jc w:val="both"/>
            </w:pPr>
            <w:r w:rsidRPr="00360CA1">
              <w:t xml:space="preserve">Заказчик </w:t>
            </w:r>
            <w:r w:rsidR="007A3EE0" w:rsidRPr="00360CA1">
              <w:rPr>
                <w:bCs/>
                <w:i/>
              </w:rPr>
              <w:t>[в отношении каждого лота]</w:t>
            </w:r>
            <w:r w:rsidR="007A3EE0" w:rsidRPr="00360CA1">
              <w:t xml:space="preserve"> </w:t>
            </w:r>
            <w:r w:rsidRPr="00360CA1">
              <w:t xml:space="preserve">в течение </w:t>
            </w:r>
            <w:r w:rsidR="00155F95" w:rsidRPr="00360CA1">
              <w:t xml:space="preserve">10 (десяти) дней </w:t>
            </w:r>
            <w:r w:rsidRPr="00360CA1">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sidRPr="00360CA1">
              <w:t xml:space="preserve"> в течение 10 (десяти) </w:t>
            </w:r>
            <w:r w:rsidRPr="00360CA1">
              <w:t>со дня направления указанного договора.</w:t>
            </w:r>
          </w:p>
          <w:p w:rsidR="009A45C8" w:rsidRPr="00360CA1" w:rsidRDefault="00052AF0" w:rsidP="00B97A65">
            <w:pPr>
              <w:ind w:right="153" w:firstLine="669"/>
              <w:jc w:val="both"/>
            </w:pPr>
            <w:r w:rsidRPr="00360CA1">
              <w:t>Д</w:t>
            </w:r>
            <w:r w:rsidR="006F76E7" w:rsidRPr="00360CA1">
              <w:t xml:space="preserve">оговор заключается </w:t>
            </w:r>
            <w:r w:rsidR="009A45C8" w:rsidRPr="00360CA1">
              <w:t xml:space="preserve">в течение </w:t>
            </w:r>
            <w:r w:rsidR="009A45C8" w:rsidRPr="00360CA1">
              <w:rPr>
                <w:bCs/>
                <w:i/>
              </w:rPr>
              <w:t xml:space="preserve">20 </w:t>
            </w:r>
            <w:r w:rsidR="009A45C8" w:rsidRPr="00360CA1">
              <w:t xml:space="preserve">дней, но не ранее 10 дней со дня размещения </w:t>
            </w:r>
            <w:r w:rsidR="00870D0A" w:rsidRPr="00360CA1">
              <w:t>на официальном сайте и на ЭТП протокола, на основании которого заключается договор</w:t>
            </w:r>
            <w:r w:rsidR="00B97A65" w:rsidRPr="00360CA1">
              <w:t>.</w:t>
            </w:r>
          </w:p>
          <w:p w:rsidR="00B97A65" w:rsidRPr="00360CA1" w:rsidRDefault="00B97A65" w:rsidP="00870D0A">
            <w:pPr>
              <w:ind w:right="153" w:firstLine="669"/>
              <w:jc w:val="both"/>
              <w:rPr>
                <w:spacing w:val="-6"/>
              </w:rPr>
            </w:pPr>
            <w:r w:rsidRPr="00360CA1">
              <w:rPr>
                <w:spacing w:val="-6"/>
              </w:rPr>
              <w:t>До заключения договора, победитель аукциона представляет</w:t>
            </w:r>
            <w:r w:rsidR="00870D0A" w:rsidRPr="00360CA1">
              <w:rPr>
                <w:spacing w:val="-6"/>
              </w:rPr>
              <w:t xml:space="preserve"> </w:t>
            </w:r>
            <w:r w:rsidRPr="00360CA1">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360CA1">
              <w:rPr>
                <w:spacing w:val="-6"/>
              </w:rPr>
              <w:t>.</w:t>
            </w:r>
          </w:p>
        </w:tc>
      </w:tr>
      <w:tr w:rsidR="009A45C8" w:rsidRPr="00360CA1" w:rsidTr="000B0BE9">
        <w:trPr>
          <w:trHeight w:val="20"/>
        </w:trPr>
        <w:tc>
          <w:tcPr>
            <w:tcW w:w="781" w:type="dxa"/>
          </w:tcPr>
          <w:p w:rsidR="009A45C8" w:rsidRPr="00360CA1" w:rsidRDefault="009A45C8" w:rsidP="009A18EF">
            <w:pPr>
              <w:numPr>
                <w:ilvl w:val="0"/>
                <w:numId w:val="46"/>
              </w:numPr>
              <w:tabs>
                <w:tab w:val="clear" w:pos="720"/>
                <w:tab w:val="num" w:pos="0"/>
                <w:tab w:val="num" w:pos="786"/>
              </w:tabs>
              <w:ind w:left="0" w:hanging="15"/>
              <w:jc w:val="center"/>
            </w:pPr>
            <w:bookmarkStart w:id="319" w:name="_Ref319837202"/>
          </w:p>
        </w:tc>
        <w:bookmarkEnd w:id="319"/>
        <w:tc>
          <w:tcPr>
            <w:tcW w:w="3228" w:type="dxa"/>
          </w:tcPr>
          <w:p w:rsidR="009A45C8" w:rsidRPr="00360CA1" w:rsidRDefault="009A45C8" w:rsidP="00B744DC">
            <w:pPr>
              <w:ind w:right="153"/>
              <w:rPr>
                <w:spacing w:val="-6"/>
              </w:rPr>
            </w:pPr>
            <w:r w:rsidRPr="00360CA1">
              <w:rPr>
                <w:spacing w:val="-6"/>
              </w:rPr>
              <w:t xml:space="preserve">Обеспечение исполнения </w:t>
            </w:r>
            <w:r w:rsidR="00B744DC" w:rsidRPr="00360CA1">
              <w:rPr>
                <w:spacing w:val="-6"/>
              </w:rPr>
              <w:t>обязательств по договору</w:t>
            </w:r>
            <w:r w:rsidRPr="00360CA1">
              <w:rPr>
                <w:spacing w:val="-6"/>
              </w:rPr>
              <w:t xml:space="preserve"> </w:t>
            </w:r>
            <w:r w:rsidRPr="00360CA1">
              <w:rPr>
                <w:bCs/>
                <w:i/>
              </w:rPr>
              <w:t>[в отношении каждого лота]</w:t>
            </w:r>
            <w:r w:rsidRPr="00360CA1">
              <w:rPr>
                <w:spacing w:val="-6"/>
              </w:rPr>
              <w:t>:</w:t>
            </w:r>
          </w:p>
        </w:tc>
        <w:tc>
          <w:tcPr>
            <w:tcW w:w="10664" w:type="dxa"/>
          </w:tcPr>
          <w:p w:rsidR="00052AF0" w:rsidRPr="00360CA1" w:rsidRDefault="00052AF0" w:rsidP="00052AF0">
            <w:pPr>
              <w:ind w:right="153"/>
              <w:jc w:val="both"/>
              <w:rPr>
                <w:bCs/>
              </w:rPr>
            </w:pPr>
            <w:r w:rsidRPr="00360CA1">
              <w:rPr>
                <w:bCs/>
              </w:rPr>
              <w:t>Вид обеспечения: обеспечение обязательств по договору</w:t>
            </w:r>
          </w:p>
          <w:p w:rsidR="00052AF0" w:rsidRPr="00360CA1" w:rsidRDefault="00052AF0" w:rsidP="00052AF0">
            <w:pPr>
              <w:ind w:right="153"/>
              <w:jc w:val="both"/>
              <w:rPr>
                <w:bCs/>
              </w:rPr>
            </w:pPr>
            <w:r w:rsidRPr="00360CA1">
              <w:rPr>
                <w:bCs/>
              </w:rPr>
              <w:t>Форма обеспечения: банковская гарантия, выданная банком, или поручительство, или передача заказчику денежных средств</w:t>
            </w:r>
          </w:p>
          <w:p w:rsidR="00052AF0" w:rsidRPr="00360CA1" w:rsidRDefault="00052AF0" w:rsidP="00052AF0">
            <w:pPr>
              <w:ind w:right="153"/>
              <w:jc w:val="both"/>
              <w:rPr>
                <w:bCs/>
              </w:rPr>
            </w:pPr>
            <w:r w:rsidRPr="00360CA1">
              <w:rPr>
                <w:bCs/>
              </w:rPr>
              <w:t xml:space="preserve">Размер обеспечения: на сумму 5 % от суммы договора </w:t>
            </w:r>
          </w:p>
          <w:p w:rsidR="00052AF0" w:rsidRPr="00360CA1" w:rsidRDefault="00052AF0" w:rsidP="00052AF0">
            <w:pPr>
              <w:ind w:right="153"/>
              <w:jc w:val="both"/>
              <w:rPr>
                <w:bCs/>
              </w:rPr>
            </w:pPr>
            <w:r w:rsidRPr="00360CA1">
              <w:rPr>
                <w:bCs/>
              </w:rPr>
              <w:t>В случае предоставления обеспечения обязательств по договору в форме банковской гарантии лицу, с которым заключается договор, рекомендуется представить банковскую гарантию в соответствии с требованиями п.12.9.18. ЕОСЗ;</w:t>
            </w:r>
          </w:p>
          <w:p w:rsidR="00052AF0" w:rsidRPr="00360CA1" w:rsidRDefault="00052AF0" w:rsidP="00052AF0">
            <w:pPr>
              <w:ind w:right="153"/>
              <w:jc w:val="both"/>
              <w:rPr>
                <w:bCs/>
              </w:rPr>
            </w:pPr>
            <w:r w:rsidRPr="00360CA1">
              <w:rPr>
                <w:bCs/>
              </w:rPr>
              <w:t>В случае предоставления обеспечения обязательств по договору в форме поручительства лицу, с которым заключается договор, рекомендуется представить поручительство в соответствии с требованиями п.12.9.18. ЕОСЗ.</w:t>
            </w:r>
          </w:p>
          <w:p w:rsidR="00052AF0" w:rsidRPr="00360CA1" w:rsidRDefault="00052AF0" w:rsidP="00052AF0">
            <w:pPr>
              <w:ind w:right="153"/>
              <w:jc w:val="both"/>
              <w:rPr>
                <w:bCs/>
              </w:rPr>
            </w:pPr>
            <w:r w:rsidRPr="00360CA1">
              <w:rPr>
                <w:bCs/>
              </w:rPr>
              <w:t>Срок действия обеспечения: срок исполнения обязательств по договору плюс не менее 60 дней</w:t>
            </w:r>
          </w:p>
          <w:p w:rsidR="00052AF0" w:rsidRPr="00360CA1" w:rsidRDefault="00052AF0" w:rsidP="00052AF0">
            <w:pPr>
              <w:ind w:right="153" w:firstLine="636"/>
              <w:jc w:val="both"/>
              <w:rPr>
                <w:b/>
                <w:bCs/>
                <w:i/>
              </w:rPr>
            </w:pPr>
          </w:p>
          <w:p w:rsidR="00052AF0" w:rsidRPr="00360CA1" w:rsidRDefault="00052AF0" w:rsidP="00F03F0E">
            <w:pPr>
              <w:ind w:right="153"/>
              <w:jc w:val="both"/>
              <w:rPr>
                <w:spacing w:val="-6"/>
              </w:rPr>
            </w:pPr>
            <w:r w:rsidRPr="00360CA1">
              <w:rPr>
                <w:bCs/>
              </w:rPr>
              <w:t xml:space="preserve">Обеспечение </w:t>
            </w:r>
            <w:proofErr w:type="spellStart"/>
            <w:r w:rsidRPr="00360CA1">
              <w:rPr>
                <w:bCs/>
              </w:rPr>
              <w:t>обеспечение</w:t>
            </w:r>
            <w:proofErr w:type="spellEnd"/>
            <w:r w:rsidRPr="00360CA1">
              <w:rPr>
                <w:bCs/>
              </w:rPr>
              <w:t xml:space="preserve"> исполнения обязательств по договору предоставляется в сроки, указанные в пункте </w:t>
            </w:r>
            <w:r w:rsidR="00F03F0E" w:rsidRPr="00360CA1">
              <w:rPr>
                <w:bCs/>
              </w:rPr>
              <w:fldChar w:fldCharType="begin"/>
            </w:r>
            <w:r w:rsidR="00F03F0E" w:rsidRPr="00360CA1">
              <w:rPr>
                <w:bCs/>
              </w:rPr>
              <w:instrText xml:space="preserve"> REF _Ref403662359 \r \h </w:instrText>
            </w:r>
            <w:r w:rsidR="00360CA1">
              <w:rPr>
                <w:bCs/>
              </w:rPr>
              <w:instrText xml:space="preserve"> \* MERGEFORMAT </w:instrText>
            </w:r>
            <w:r w:rsidR="00F03F0E" w:rsidRPr="00360CA1">
              <w:rPr>
                <w:bCs/>
              </w:rPr>
            </w:r>
            <w:r w:rsidR="00F03F0E" w:rsidRPr="00360CA1">
              <w:rPr>
                <w:bCs/>
              </w:rPr>
              <w:fldChar w:fldCharType="separate"/>
            </w:r>
            <w:r w:rsidR="002518B4">
              <w:rPr>
                <w:bCs/>
              </w:rPr>
              <w:t>4.18.3</w:t>
            </w:r>
            <w:r w:rsidR="00F03F0E" w:rsidRPr="00360CA1">
              <w:rPr>
                <w:bCs/>
              </w:rPr>
              <w:fldChar w:fldCharType="end"/>
            </w:r>
            <w:r w:rsidRPr="00360CA1">
              <w:rPr>
                <w:bCs/>
              </w:rPr>
              <w:t xml:space="preserve"> настоящей документации.</w:t>
            </w:r>
          </w:p>
        </w:tc>
      </w:tr>
      <w:tr w:rsidR="009A45C8" w:rsidRPr="00360CA1" w:rsidTr="000B0BE9">
        <w:trPr>
          <w:trHeight w:val="20"/>
        </w:trPr>
        <w:tc>
          <w:tcPr>
            <w:tcW w:w="781" w:type="dxa"/>
          </w:tcPr>
          <w:p w:rsidR="009A45C8" w:rsidRPr="00360CA1" w:rsidRDefault="009A45C8" w:rsidP="009A18EF">
            <w:pPr>
              <w:numPr>
                <w:ilvl w:val="0"/>
                <w:numId w:val="46"/>
              </w:numPr>
              <w:tabs>
                <w:tab w:val="clear" w:pos="720"/>
                <w:tab w:val="num" w:pos="0"/>
                <w:tab w:val="num" w:pos="786"/>
              </w:tabs>
              <w:ind w:left="0" w:hanging="15"/>
              <w:jc w:val="center"/>
            </w:pPr>
          </w:p>
        </w:tc>
        <w:tc>
          <w:tcPr>
            <w:tcW w:w="3228" w:type="dxa"/>
          </w:tcPr>
          <w:p w:rsidR="009A45C8" w:rsidRPr="00360CA1" w:rsidRDefault="009A45C8" w:rsidP="00155F95">
            <w:pPr>
              <w:ind w:right="153"/>
              <w:jc w:val="both"/>
              <w:rPr>
                <w:spacing w:val="-6"/>
              </w:rPr>
            </w:pPr>
            <w:r w:rsidRPr="00360C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F03F0E" w:rsidRPr="00360CA1" w:rsidRDefault="00F03F0E" w:rsidP="00F03F0E">
            <w:pPr>
              <w:ind w:right="153"/>
              <w:jc w:val="both"/>
            </w:pPr>
            <w:r w:rsidRPr="00360CA1">
              <w:t xml:space="preserve">Получатель: ФГУП «РосРАО» </w:t>
            </w:r>
          </w:p>
          <w:p w:rsidR="00F03F0E" w:rsidRPr="00360CA1" w:rsidRDefault="00F03F0E" w:rsidP="00F03F0E">
            <w:pPr>
              <w:ind w:right="153"/>
              <w:jc w:val="both"/>
            </w:pPr>
            <w:r w:rsidRPr="00360CA1">
              <w:t>Банковские реквизиты: СБЕРБАНК РОССИИ (ОАО)</w:t>
            </w:r>
          </w:p>
          <w:p w:rsidR="00F03F0E" w:rsidRPr="00360CA1" w:rsidRDefault="00F03F0E" w:rsidP="00F03F0E">
            <w:pPr>
              <w:ind w:right="153"/>
              <w:jc w:val="both"/>
            </w:pPr>
            <w:r w:rsidRPr="00360CA1">
              <w:t>Московский банк Сбербанка России ОАО г. Москва</w:t>
            </w:r>
          </w:p>
          <w:p w:rsidR="00F03F0E" w:rsidRPr="00360CA1" w:rsidRDefault="00F03F0E" w:rsidP="00F03F0E">
            <w:pPr>
              <w:ind w:right="153"/>
              <w:jc w:val="both"/>
            </w:pPr>
            <w:r w:rsidRPr="00360CA1">
              <w:t>Расчетный счет: 40502810938090000004</w:t>
            </w:r>
          </w:p>
          <w:p w:rsidR="00F03F0E" w:rsidRPr="00360CA1" w:rsidRDefault="00F03F0E" w:rsidP="00F03F0E">
            <w:pPr>
              <w:ind w:right="153"/>
              <w:jc w:val="both"/>
            </w:pPr>
            <w:r w:rsidRPr="00360CA1">
              <w:t>Корреспондентский счет: 30101810400000000225</w:t>
            </w:r>
          </w:p>
          <w:p w:rsidR="00F03F0E" w:rsidRPr="00360CA1" w:rsidRDefault="00F03F0E" w:rsidP="00F03F0E">
            <w:pPr>
              <w:ind w:right="153"/>
              <w:jc w:val="both"/>
            </w:pPr>
            <w:r w:rsidRPr="00360CA1">
              <w:t>БИК: 044525225</w:t>
            </w:r>
          </w:p>
          <w:p w:rsidR="00F03F0E" w:rsidRPr="00360CA1" w:rsidRDefault="00F03F0E" w:rsidP="00F03F0E">
            <w:pPr>
              <w:ind w:right="153"/>
              <w:jc w:val="both"/>
            </w:pPr>
            <w:r w:rsidRPr="00360CA1">
              <w:t>ИНН / КПП</w:t>
            </w:r>
            <w:r w:rsidRPr="00360CA1">
              <w:tab/>
              <w:t>4714004270 / 770601001</w:t>
            </w:r>
          </w:p>
          <w:p w:rsidR="00F03F0E" w:rsidRPr="00360CA1" w:rsidRDefault="00F03F0E" w:rsidP="00F03F0E">
            <w:pPr>
              <w:ind w:right="153"/>
              <w:jc w:val="both"/>
            </w:pPr>
            <w:r w:rsidRPr="00360CA1">
              <w:t>Код организации по ОКПО: 32802451</w:t>
            </w:r>
          </w:p>
          <w:p w:rsidR="009A45C8" w:rsidRPr="00360CA1" w:rsidRDefault="00F03F0E" w:rsidP="00F03F0E">
            <w:pPr>
              <w:ind w:right="153"/>
              <w:jc w:val="both"/>
              <w:rPr>
                <w:b/>
                <w:bCs/>
                <w:i/>
              </w:rPr>
            </w:pPr>
            <w:r w:rsidRPr="00360CA1">
              <w:t xml:space="preserve">Назначение платежа: «Обеспечение возврата аванса по открытому аукциону на </w:t>
            </w:r>
            <w:r w:rsidRPr="00360CA1">
              <w:rPr>
                <w:bCs/>
                <w:color w:val="000000"/>
              </w:rPr>
              <w:t>п</w:t>
            </w:r>
            <w:r w:rsidRPr="00360CA1">
              <w:rPr>
                <w:color w:val="000000"/>
              </w:rPr>
              <w:t>оставку контейнеров для нужд отделений филиала «Приволжский территориальный округ» ФГУП «РосРАО»</w:t>
            </w:r>
            <w:r w:rsidRPr="00360CA1">
              <w:rPr>
                <w:bCs/>
                <w:color w:val="000000"/>
              </w:rPr>
              <w:t>.</w:t>
            </w:r>
          </w:p>
        </w:tc>
      </w:tr>
      <w:tr w:rsidR="009A45C8" w:rsidRPr="00360CA1" w:rsidTr="000B0BE9">
        <w:trPr>
          <w:trHeight w:val="20"/>
        </w:trPr>
        <w:tc>
          <w:tcPr>
            <w:tcW w:w="781" w:type="dxa"/>
          </w:tcPr>
          <w:p w:rsidR="009A45C8" w:rsidRPr="00360CA1" w:rsidRDefault="009A45C8" w:rsidP="009A18EF">
            <w:pPr>
              <w:numPr>
                <w:ilvl w:val="0"/>
                <w:numId w:val="46"/>
              </w:numPr>
              <w:tabs>
                <w:tab w:val="clear" w:pos="720"/>
                <w:tab w:val="num" w:pos="0"/>
                <w:tab w:val="num" w:pos="786"/>
              </w:tabs>
              <w:ind w:left="0" w:hanging="15"/>
              <w:jc w:val="center"/>
            </w:pPr>
            <w:bookmarkStart w:id="320" w:name="_Ref321836572"/>
          </w:p>
        </w:tc>
        <w:bookmarkEnd w:id="320"/>
        <w:tc>
          <w:tcPr>
            <w:tcW w:w="3228" w:type="dxa"/>
          </w:tcPr>
          <w:p w:rsidR="009A45C8" w:rsidRPr="00360CA1" w:rsidRDefault="009A45C8" w:rsidP="009A45C8">
            <w:pPr>
              <w:ind w:right="153"/>
              <w:jc w:val="both"/>
              <w:rPr>
                <w:b/>
                <w:i/>
              </w:rPr>
            </w:pPr>
            <w:r w:rsidRPr="00360CA1">
              <w:t>Порядок обжалования действий заказчика, организатора аукциона, аукционной комиссии</w:t>
            </w:r>
          </w:p>
        </w:tc>
        <w:tc>
          <w:tcPr>
            <w:tcW w:w="10664" w:type="dxa"/>
          </w:tcPr>
          <w:p w:rsidR="009A45C8" w:rsidRPr="00360CA1" w:rsidRDefault="009A45C8" w:rsidP="009A45C8">
            <w:pPr>
              <w:ind w:right="153"/>
              <w:jc w:val="both"/>
              <w:rPr>
                <w:lang w:eastAsia="x-none"/>
              </w:rPr>
            </w:pPr>
            <w:r w:rsidRPr="00360CA1">
              <w:rPr>
                <w:lang w:val="x-none" w:eastAsia="x-none"/>
              </w:rPr>
              <w:t xml:space="preserve">Жалобы на действия (бездействие) заказчика, организатора </w:t>
            </w:r>
            <w:r w:rsidRPr="00360CA1">
              <w:rPr>
                <w:lang w:eastAsia="x-none"/>
              </w:rPr>
              <w:t>аукциона</w:t>
            </w:r>
            <w:r w:rsidRPr="00360CA1">
              <w:rPr>
                <w:lang w:val="x-none" w:eastAsia="x-none"/>
              </w:rPr>
              <w:t xml:space="preserve">, </w:t>
            </w:r>
            <w:r w:rsidRPr="00360CA1">
              <w:rPr>
                <w:lang w:eastAsia="x-none"/>
              </w:rPr>
              <w:t>аукционной</w:t>
            </w:r>
            <w:r w:rsidRPr="00360CA1">
              <w:rPr>
                <w:lang w:val="x-none" w:eastAsia="x-none"/>
              </w:rPr>
              <w:t xml:space="preserve"> комиссии </w:t>
            </w:r>
            <w:r w:rsidR="00087CBE" w:rsidRPr="00360CA1">
              <w:rPr>
                <w:lang w:eastAsia="x-none"/>
              </w:rPr>
              <w:t xml:space="preserve">при проведении аукциона </w:t>
            </w:r>
            <w:r w:rsidRPr="00360CA1">
              <w:rPr>
                <w:lang w:val="x-none" w:eastAsia="x-none"/>
              </w:rPr>
              <w:t xml:space="preserve">могут быть направлены </w:t>
            </w:r>
            <w:r w:rsidR="00087CBE" w:rsidRPr="00360CA1">
              <w:t xml:space="preserve">в </w:t>
            </w:r>
            <w:r w:rsidR="00B744DC" w:rsidRPr="00360CA1">
              <w:t>Центральный арбитражный комитет (</w:t>
            </w:r>
            <w:r w:rsidR="00087CBE" w:rsidRPr="00360CA1">
              <w:t>ЦАК</w:t>
            </w:r>
            <w:r w:rsidR="00B744DC" w:rsidRPr="00360CA1">
              <w:t>)</w:t>
            </w:r>
            <w:r w:rsidR="00087CBE" w:rsidRPr="00360CA1">
              <w:t xml:space="preserve"> в отсканированном виде </w:t>
            </w:r>
            <w:r w:rsidRPr="00360CA1">
              <w:rPr>
                <w:lang w:val="x-none" w:eastAsia="x-none"/>
              </w:rPr>
              <w:t xml:space="preserve">по электронному адресу </w:t>
            </w:r>
            <w:hyperlink r:id="rId31" w:history="1">
              <w:r w:rsidRPr="00360CA1">
                <w:rPr>
                  <w:color w:val="0000FF"/>
                  <w:u w:val="single"/>
                  <w:lang w:val="x-none" w:eastAsia="x-none"/>
                </w:rPr>
                <w:t>arbitration@rosatom.ru</w:t>
              </w:r>
            </w:hyperlink>
            <w:r w:rsidRPr="00360CA1">
              <w:rPr>
                <w:lang w:eastAsia="x-none"/>
              </w:rPr>
              <w:t>.</w:t>
            </w:r>
          </w:p>
          <w:p w:rsidR="009A45C8" w:rsidRPr="00360CA1" w:rsidRDefault="009A45C8" w:rsidP="009A45C8">
            <w:pPr>
              <w:ind w:right="153"/>
              <w:jc w:val="both"/>
              <w:rPr>
                <w:lang w:val="x-none" w:eastAsia="x-none"/>
              </w:rPr>
            </w:pPr>
            <w:r w:rsidRPr="00360CA1">
              <w:rPr>
                <w:lang w:val="x-none" w:eastAsia="x-none"/>
              </w:rPr>
              <w:t xml:space="preserve">Направление жалоб допускается в любое время проведения </w:t>
            </w:r>
            <w:r w:rsidRPr="00360CA1">
              <w:rPr>
                <w:lang w:eastAsia="x-none"/>
              </w:rPr>
              <w:t>аукциона</w:t>
            </w:r>
            <w:r w:rsidRPr="00360CA1">
              <w:rPr>
                <w:lang w:val="x-none" w:eastAsia="x-none"/>
              </w:rPr>
              <w:t xml:space="preserve">, но не позднее десяти дней со дня размещения на официальном сайте протокола подведения итогов </w:t>
            </w:r>
            <w:r w:rsidRPr="00360CA1">
              <w:rPr>
                <w:lang w:eastAsia="x-none"/>
              </w:rPr>
              <w:t>аукциона</w:t>
            </w:r>
            <w:r w:rsidRPr="00360CA1">
              <w:rPr>
                <w:lang w:val="x-none" w:eastAsia="x-none"/>
              </w:rPr>
              <w:t xml:space="preserve">, протокола о признании </w:t>
            </w:r>
            <w:r w:rsidRPr="00360CA1">
              <w:rPr>
                <w:lang w:eastAsia="x-none"/>
              </w:rPr>
              <w:t>аукциона</w:t>
            </w:r>
            <w:r w:rsidRPr="00360CA1">
              <w:rPr>
                <w:lang w:val="x-none" w:eastAsia="x-none"/>
              </w:rPr>
              <w:t xml:space="preserve"> не</w:t>
            </w:r>
            <w:r w:rsidRPr="00360CA1">
              <w:rPr>
                <w:lang w:eastAsia="x-none"/>
              </w:rPr>
              <w:t> </w:t>
            </w:r>
            <w:r w:rsidRPr="00360CA1">
              <w:rPr>
                <w:lang w:val="x-none" w:eastAsia="x-none"/>
              </w:rPr>
              <w:t>состоявш</w:t>
            </w:r>
            <w:r w:rsidRPr="00360CA1">
              <w:rPr>
                <w:lang w:eastAsia="x-none"/>
              </w:rPr>
              <w:t>имся</w:t>
            </w:r>
            <w:r w:rsidRPr="00360CA1">
              <w:rPr>
                <w:lang w:val="x-none" w:eastAsia="x-none"/>
              </w:rPr>
              <w:t xml:space="preserve"> или принятия заказчиком решения об отказе от проведения </w:t>
            </w:r>
            <w:r w:rsidRPr="00360CA1">
              <w:rPr>
                <w:lang w:eastAsia="x-none"/>
              </w:rPr>
              <w:t>аукциона</w:t>
            </w:r>
            <w:r w:rsidRPr="00360CA1">
              <w:rPr>
                <w:lang w:val="x-none" w:eastAsia="x-none"/>
              </w:rPr>
              <w:t>.</w:t>
            </w:r>
          </w:p>
          <w:p w:rsidR="009A45C8" w:rsidRPr="00360CA1" w:rsidRDefault="009A45C8" w:rsidP="009A45C8">
            <w:pPr>
              <w:ind w:right="153"/>
              <w:jc w:val="both"/>
              <w:rPr>
                <w:lang w:val="x-none" w:eastAsia="x-none"/>
              </w:rPr>
            </w:pPr>
            <w:r w:rsidRPr="00360CA1">
              <w:rPr>
                <w:lang w:val="x-none" w:eastAsia="x-none"/>
              </w:rPr>
              <w:t xml:space="preserve">Условия и положения </w:t>
            </w:r>
            <w:r w:rsidRPr="00360CA1">
              <w:rPr>
                <w:lang w:eastAsia="x-none"/>
              </w:rPr>
              <w:t>аукционной</w:t>
            </w:r>
            <w:r w:rsidRPr="00360CA1">
              <w:rPr>
                <w:lang w:val="x-none" w:eastAsia="x-none"/>
              </w:rPr>
              <w:t xml:space="preserve"> документации могут быть обжалованы исключительно до окончания срока подачи заявок на участие в </w:t>
            </w:r>
            <w:r w:rsidRPr="00360CA1">
              <w:rPr>
                <w:lang w:eastAsia="x-none"/>
              </w:rPr>
              <w:t>аукционе</w:t>
            </w:r>
            <w:r w:rsidRPr="00360CA1">
              <w:rPr>
                <w:lang w:val="x-none" w:eastAsia="x-none"/>
              </w:rPr>
              <w:t>.</w:t>
            </w:r>
          </w:p>
          <w:p w:rsidR="009A45C8" w:rsidRPr="00360CA1" w:rsidRDefault="009A45C8" w:rsidP="009A45C8">
            <w:pPr>
              <w:ind w:right="153"/>
              <w:jc w:val="both"/>
              <w:rPr>
                <w:lang w:val="x-none" w:eastAsia="x-none"/>
              </w:rPr>
            </w:pPr>
            <w:r w:rsidRPr="00360CA1">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360CA1" w:rsidRDefault="009A45C8" w:rsidP="009A45C8">
            <w:pPr>
              <w:ind w:right="153"/>
              <w:jc w:val="both"/>
              <w:rPr>
                <w:lang w:eastAsia="x-none"/>
              </w:rPr>
            </w:pPr>
            <w:r w:rsidRPr="00360CA1">
              <w:rPr>
                <w:lang w:val="x-none" w:eastAsia="x-none"/>
              </w:rPr>
              <w:t xml:space="preserve">Информация о состоянии и итогах рассмотрения жалобы отражается на сайте закупок </w:t>
            </w:r>
            <w:proofErr w:type="spellStart"/>
            <w:r w:rsidRPr="00360CA1">
              <w:rPr>
                <w:lang w:val="x-none" w:eastAsia="x-none"/>
              </w:rPr>
              <w:t>Госкорпорации</w:t>
            </w:r>
            <w:proofErr w:type="spellEnd"/>
            <w:r w:rsidRPr="00360CA1">
              <w:rPr>
                <w:lang w:val="x-none" w:eastAsia="x-none"/>
              </w:rPr>
              <w:t xml:space="preserve"> «</w:t>
            </w:r>
            <w:proofErr w:type="spellStart"/>
            <w:r w:rsidRPr="00360CA1">
              <w:rPr>
                <w:lang w:val="x-none" w:eastAsia="x-none"/>
              </w:rPr>
              <w:t>Росатом</w:t>
            </w:r>
            <w:proofErr w:type="spellEnd"/>
            <w:r w:rsidRPr="00360CA1">
              <w:rPr>
                <w:lang w:val="x-none" w:eastAsia="x-none"/>
              </w:rPr>
              <w:t>» на странице соответствующей закупки.</w:t>
            </w:r>
          </w:p>
          <w:p w:rsidR="00087CBE" w:rsidRPr="00360CA1" w:rsidRDefault="006E4E15" w:rsidP="00155F95">
            <w:pPr>
              <w:ind w:right="153"/>
              <w:jc w:val="both"/>
              <w:rPr>
                <w:lang w:eastAsia="x-none"/>
              </w:rPr>
            </w:pPr>
            <w:r w:rsidRPr="00360CA1">
              <w:t xml:space="preserve">Решения </w:t>
            </w:r>
            <w:r w:rsidR="00087CBE" w:rsidRPr="00360CA1">
              <w:t>ЦАК</w:t>
            </w:r>
            <w:r w:rsidRPr="00360CA1">
              <w:t xml:space="preserve"> могут быть обжалованы </w:t>
            </w:r>
            <w:r w:rsidR="00087CBE" w:rsidRPr="00360CA1">
              <w:t>в Контрольно</w:t>
            </w:r>
            <w:r w:rsidRPr="00360CA1">
              <w:t>м</w:t>
            </w:r>
            <w:r w:rsidR="00087CBE" w:rsidRPr="00360CA1">
              <w:t xml:space="preserve"> </w:t>
            </w:r>
            <w:r w:rsidRPr="00360CA1">
              <w:t xml:space="preserve">комитете </w:t>
            </w:r>
            <w:proofErr w:type="spellStart"/>
            <w:r w:rsidR="00087CBE" w:rsidRPr="00360CA1">
              <w:t>Госкорпорации</w:t>
            </w:r>
            <w:proofErr w:type="spellEnd"/>
            <w:r w:rsidR="00087CBE" w:rsidRPr="00360CA1">
              <w:t xml:space="preserve"> «</w:t>
            </w:r>
            <w:proofErr w:type="spellStart"/>
            <w:r w:rsidR="00087CBE" w:rsidRPr="00360CA1">
              <w:t>Росатом</w:t>
            </w:r>
            <w:proofErr w:type="spellEnd"/>
            <w:r w:rsidR="00087CBE" w:rsidRPr="00360CA1">
              <w:t>» не позднее 1 (одного) месяца с даты размещения на официальном сайте результата рассмотрения жалобы.</w:t>
            </w:r>
          </w:p>
        </w:tc>
      </w:tr>
      <w:tr w:rsidR="009A45C8" w:rsidRPr="00360CA1" w:rsidTr="000B0BE9">
        <w:trPr>
          <w:trHeight w:val="20"/>
        </w:trPr>
        <w:tc>
          <w:tcPr>
            <w:tcW w:w="781" w:type="dxa"/>
          </w:tcPr>
          <w:p w:rsidR="009A45C8" w:rsidRPr="00360CA1" w:rsidRDefault="009A45C8" w:rsidP="009A18EF">
            <w:pPr>
              <w:numPr>
                <w:ilvl w:val="0"/>
                <w:numId w:val="46"/>
              </w:numPr>
              <w:tabs>
                <w:tab w:val="clear" w:pos="720"/>
                <w:tab w:val="num" w:pos="0"/>
                <w:tab w:val="num" w:pos="786"/>
              </w:tabs>
              <w:ind w:left="0" w:hanging="15"/>
              <w:jc w:val="center"/>
            </w:pPr>
          </w:p>
        </w:tc>
        <w:tc>
          <w:tcPr>
            <w:tcW w:w="3228" w:type="dxa"/>
          </w:tcPr>
          <w:p w:rsidR="009A45C8" w:rsidRPr="00360CA1" w:rsidRDefault="009A45C8" w:rsidP="009A45C8">
            <w:pPr>
              <w:ind w:right="153"/>
              <w:jc w:val="both"/>
              <w:rPr>
                <w:b/>
                <w:i/>
              </w:rPr>
            </w:pPr>
            <w:r w:rsidRPr="00360CA1">
              <w:t xml:space="preserve">Каналы связи, по которым можно сообщить о фактах </w:t>
            </w:r>
            <w:r w:rsidRPr="00360CA1">
              <w:lastRenderedPageBreak/>
              <w:t>злоупотребления при проведении аукциона</w:t>
            </w:r>
          </w:p>
        </w:tc>
        <w:tc>
          <w:tcPr>
            <w:tcW w:w="10664" w:type="dxa"/>
          </w:tcPr>
          <w:p w:rsidR="009A45C8" w:rsidRPr="00360CA1" w:rsidRDefault="009A45C8" w:rsidP="009A45C8">
            <w:pPr>
              <w:ind w:right="153"/>
              <w:jc w:val="both"/>
              <w:rPr>
                <w:lang w:val="x-none" w:eastAsia="x-none"/>
              </w:rPr>
            </w:pPr>
            <w:r w:rsidRPr="00360CA1">
              <w:rPr>
                <w:lang w:val="x-none" w:eastAsia="x-none"/>
              </w:rPr>
              <w:lastRenderedPageBreak/>
              <w:t xml:space="preserve">О фактах злоупотреблений участник </w:t>
            </w:r>
            <w:r w:rsidRPr="00360CA1">
              <w:rPr>
                <w:lang w:eastAsia="x-none"/>
              </w:rPr>
              <w:t>аукциона</w:t>
            </w:r>
            <w:r w:rsidRPr="00360CA1">
              <w:rPr>
                <w:lang w:val="x-none" w:eastAsia="x-none"/>
              </w:rPr>
              <w:t xml:space="preserve"> может заявить в </w:t>
            </w:r>
            <w:proofErr w:type="spellStart"/>
            <w:r w:rsidR="00087CBE" w:rsidRPr="00360CA1">
              <w:t>Госкорпорацию</w:t>
            </w:r>
            <w:proofErr w:type="spellEnd"/>
            <w:r w:rsidR="00087CBE" w:rsidRPr="00360CA1">
              <w:t xml:space="preserve"> «</w:t>
            </w:r>
            <w:proofErr w:type="spellStart"/>
            <w:r w:rsidR="00087CBE" w:rsidRPr="00360CA1">
              <w:t>Росатом</w:t>
            </w:r>
            <w:proofErr w:type="spellEnd"/>
            <w:r w:rsidR="00087CBE" w:rsidRPr="00360CA1">
              <w:t xml:space="preserve">» </w:t>
            </w:r>
            <w:r w:rsidRPr="00360CA1">
              <w:rPr>
                <w:lang w:val="x-none" w:eastAsia="x-none"/>
              </w:rPr>
              <w:t xml:space="preserve">и сообщить об этом гласно или анонимно, воспользовавшись следующими каналами связи: </w:t>
            </w:r>
          </w:p>
          <w:p w:rsidR="009A45C8" w:rsidRPr="00360CA1" w:rsidRDefault="009A45C8" w:rsidP="009A45C8">
            <w:pPr>
              <w:tabs>
                <w:tab w:val="left" w:pos="330"/>
              </w:tabs>
              <w:ind w:right="153"/>
              <w:jc w:val="both"/>
              <w:rPr>
                <w:lang w:val="x-none" w:eastAsia="x-none"/>
              </w:rPr>
            </w:pPr>
            <w:r w:rsidRPr="00360CA1">
              <w:rPr>
                <w:lang w:val="x-none" w:eastAsia="x-none"/>
              </w:rPr>
              <w:lastRenderedPageBreak/>
              <w:t>1.</w:t>
            </w:r>
            <w:r w:rsidRPr="00360CA1">
              <w:rPr>
                <w:lang w:val="x-none" w:eastAsia="x-none"/>
              </w:rPr>
              <w:tab/>
              <w:t>Телефон «горячей линии»: 8-800-100-07-07 (многоканальный, круглосуточно, бесплатно из любой точки страны);</w:t>
            </w:r>
          </w:p>
          <w:p w:rsidR="009A45C8" w:rsidRPr="00360CA1" w:rsidRDefault="009A45C8" w:rsidP="009A45C8">
            <w:pPr>
              <w:tabs>
                <w:tab w:val="left" w:pos="360"/>
              </w:tabs>
              <w:ind w:right="153"/>
              <w:jc w:val="both"/>
              <w:rPr>
                <w:lang w:val="x-none" w:eastAsia="x-none"/>
              </w:rPr>
            </w:pPr>
            <w:r w:rsidRPr="00360CA1">
              <w:rPr>
                <w:lang w:val="x-none" w:eastAsia="x-none"/>
              </w:rPr>
              <w:t>2.</w:t>
            </w:r>
            <w:r w:rsidRPr="00360CA1">
              <w:rPr>
                <w:lang w:val="x-none" w:eastAsia="x-none"/>
              </w:rPr>
              <w:tab/>
              <w:t>Адрес электронной почты: 0707@rosatom.ru;</w:t>
            </w:r>
          </w:p>
          <w:p w:rsidR="009A45C8" w:rsidRPr="00360CA1" w:rsidRDefault="009A45C8" w:rsidP="009A45C8">
            <w:pPr>
              <w:tabs>
                <w:tab w:val="left" w:pos="330"/>
              </w:tabs>
              <w:ind w:right="153"/>
              <w:jc w:val="both"/>
              <w:rPr>
                <w:lang w:val="x-none" w:eastAsia="x-none"/>
              </w:rPr>
            </w:pPr>
            <w:r w:rsidRPr="00360CA1">
              <w:rPr>
                <w:lang w:val="x-none" w:eastAsia="x-none"/>
              </w:rPr>
              <w:t>3.</w:t>
            </w:r>
            <w:r w:rsidRPr="00360CA1">
              <w:rPr>
                <w:lang w:val="x-none" w:eastAsia="x-none"/>
              </w:rPr>
              <w:tab/>
              <w:t>Адрес для почтовых отправлений: 119017, Москва, а/я</w:t>
            </w:r>
            <w:r w:rsidRPr="00360CA1">
              <w:rPr>
                <w:lang w:eastAsia="x-none"/>
              </w:rPr>
              <w:t> </w:t>
            </w:r>
            <w:r w:rsidRPr="00360CA1">
              <w:rPr>
                <w:lang w:val="x-none" w:eastAsia="x-none"/>
              </w:rPr>
              <w:t xml:space="preserve">226, </w:t>
            </w:r>
            <w:r w:rsidR="009B577D" w:rsidRPr="00360CA1">
              <w:t xml:space="preserve">Департамент защиты активов </w:t>
            </w:r>
            <w:proofErr w:type="spellStart"/>
            <w:r w:rsidR="009B577D" w:rsidRPr="00360CA1">
              <w:t>Госкорпорации</w:t>
            </w:r>
            <w:proofErr w:type="spellEnd"/>
            <w:r w:rsidR="009B577D" w:rsidRPr="00360CA1">
              <w:t xml:space="preserve"> «</w:t>
            </w:r>
            <w:proofErr w:type="spellStart"/>
            <w:r w:rsidR="009B577D" w:rsidRPr="00360CA1">
              <w:t>Росатом</w:t>
            </w:r>
            <w:proofErr w:type="spellEnd"/>
            <w:r w:rsidR="009B577D" w:rsidRPr="00360CA1">
              <w:t>»</w:t>
            </w:r>
            <w:r w:rsidRPr="00360CA1">
              <w:rPr>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21" w:name="_Ref317252392"/>
      <w:bookmarkStart w:id="322" w:name="_Ref317252770"/>
      <w:bookmarkStart w:id="323" w:name="_Ref317258826"/>
      <w:bookmarkStart w:id="324" w:name="_Ref317258847"/>
      <w:bookmarkStart w:id="325" w:name="_Ref317258884"/>
      <w:bookmarkStart w:id="326" w:name="_Ref317259078"/>
      <w:bookmarkStart w:id="327" w:name="_Ref317259086"/>
      <w:bookmarkStart w:id="328" w:name="_Ref317259097"/>
      <w:bookmarkStart w:id="329" w:name="_Ref317259107"/>
      <w:bookmarkStart w:id="330" w:name="_Ref317259121"/>
      <w:bookmarkStart w:id="331" w:name="_Ref317259138"/>
      <w:bookmarkStart w:id="332" w:name="_Ref317259149"/>
      <w:bookmarkStart w:id="333" w:name="_Ref317259167"/>
      <w:bookmarkStart w:id="334" w:name="_Ref317259176"/>
      <w:bookmarkStart w:id="335" w:name="_Ref317259188"/>
      <w:bookmarkStart w:id="336" w:name="_Ref317259197"/>
      <w:bookmarkStart w:id="337" w:name="_Ref317259206"/>
      <w:bookmarkStart w:id="338" w:name="_Ref317259217"/>
      <w:bookmarkStart w:id="339" w:name="_Ref317259233"/>
      <w:bookmarkStart w:id="340" w:name="_Toc399343220"/>
      <w:bookmarkStart w:id="341"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2518B4">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2518B4">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2518B4">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42" w:name="_ЧАСТЬ_1_ЗАЯВКИ"/>
      <w:bookmarkStart w:id="343" w:name="_Toc308092765"/>
      <w:bookmarkStart w:id="344" w:name="_Toc377460376"/>
      <w:bookmarkStart w:id="345" w:name="_Toc399343221"/>
      <w:bookmarkEnd w:id="342"/>
      <w:r w:rsidRPr="00506195">
        <w:rPr>
          <w:rFonts w:ascii="Times New Roman" w:hAnsi="Times New Roman" w:cs="Times New Roman"/>
          <w:b w:val="0"/>
          <w:bCs w:val="0"/>
          <w:i w:val="0"/>
          <w:sz w:val="24"/>
        </w:rPr>
        <w:t xml:space="preserve">ЧАСТЬ 1 ЗАЯВКИ НА УЧАСТИЕ В </w:t>
      </w:r>
      <w:bookmarkEnd w:id="343"/>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46"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46"/>
      <w:bookmarkEnd w:id="344"/>
      <w:bookmarkEnd w:id="345"/>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2518B4">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2518B4">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2518B4">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2518B4">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2518B4">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2518B4">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 xml:space="preserve">[указать начало и окончание </w:t>
            </w:r>
            <w:proofErr w:type="gramStart"/>
            <w:r w:rsidRPr="00506195">
              <w:rPr>
                <w:b/>
                <w:i/>
                <w:sz w:val="22"/>
              </w:rPr>
              <w:t>поставки товара/ выполнения работ /оказания услуг</w:t>
            </w:r>
            <w:proofErr w:type="gramEnd"/>
            <w:r w:rsidRPr="00506195">
              <w:rPr>
                <w:b/>
                <w:i/>
                <w:sz w:val="22"/>
              </w:rPr>
              <w:t xml:space="preserve">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2518B4">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2518B4">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части  </w:t>
      </w:r>
      <w:r w:rsidRPr="00506195">
        <w:rPr>
          <w:rFonts w:ascii="Times New Roman" w:hAnsi="Times New Roman" w:cs="Times New Roman"/>
          <w:szCs w:val="28"/>
        </w:rPr>
        <w:t>заявки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2518B4">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2518B4">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r w:rsidRPr="00506195">
                <w:rPr>
                  <w:bCs/>
                  <w:i/>
                  <w:color w:val="0000FF"/>
                  <w:sz w:val="22"/>
                  <w:u w:val="single"/>
                </w:rPr>
                <w:t>форма</w:t>
              </w:r>
            </w:hyperlink>
            <w:r w:rsidRPr="00506195">
              <w:rPr>
                <w:bCs/>
                <w:i/>
                <w:sz w:val="22"/>
              </w:rPr>
              <w:t xml:space="preserve">  )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2518B4">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2518B4">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41"/>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7" w:name="_Техническое_предложение_(Форма"/>
      <w:bookmarkStart w:id="348" w:name="_Toc235439567"/>
      <w:bookmarkStart w:id="349" w:name="_Toc377460377"/>
      <w:bookmarkStart w:id="350" w:name="_Toc399343222"/>
      <w:bookmarkEnd w:id="347"/>
      <w:r w:rsidRPr="00D27F99">
        <w:rPr>
          <w:rFonts w:ascii="Times New Roman" w:hAnsi="Times New Roman" w:cs="Times New Roman"/>
          <w:b w:val="0"/>
          <w:i w:val="0"/>
          <w:sz w:val="24"/>
        </w:rPr>
        <w:t xml:space="preserve">ТЕХНИЧЕСКОЕ ПРЕДЛОЖЕНИЕ (Форма </w:t>
      </w:r>
      <w:bookmarkEnd w:id="348"/>
      <w:r w:rsidR="006F76E7" w:rsidRPr="00D27F99">
        <w:rPr>
          <w:rFonts w:ascii="Times New Roman" w:hAnsi="Times New Roman" w:cs="Times New Roman"/>
          <w:b w:val="0"/>
          <w:i w:val="0"/>
          <w:sz w:val="24"/>
        </w:rPr>
        <w:t>2)</w:t>
      </w:r>
      <w:bookmarkEnd w:id="349"/>
      <w:bookmarkEnd w:id="350"/>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указание объема работ или услуг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2518B4">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2518B4">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w:t>
      </w:r>
      <w:r w:rsidR="00B914B6" w:rsidRPr="00D27F99">
        <w:rPr>
          <w:b/>
          <w:i/>
          <w:szCs w:val="24"/>
        </w:rPr>
        <w:t xml:space="preserve"> в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2518B4">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2518B4">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2518B4">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2518B4">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2518B4">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2518B4">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2518B4">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51" w:name="форма1"/>
      <w:bookmarkStart w:id="352" w:name="_Toc98251753"/>
      <w:r w:rsidRPr="00D27F99">
        <w:rPr>
          <w:bCs w:val="0"/>
          <w:szCs w:val="28"/>
        </w:rPr>
        <w:lastRenderedPageBreak/>
        <w:t xml:space="preserve">Форма </w:t>
      </w:r>
      <w:r w:rsidR="00654672">
        <w:rPr>
          <w:bCs w:val="0"/>
          <w:szCs w:val="28"/>
        </w:rPr>
        <w:t>3</w:t>
      </w:r>
      <w:r w:rsidRPr="00D27F99">
        <w:rPr>
          <w:bCs w:val="0"/>
          <w:szCs w:val="28"/>
        </w:rPr>
        <w:t>.</w:t>
      </w:r>
      <w:bookmarkEnd w:id="351"/>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53" w:name="_Письмо_о_подаче"/>
      <w:bookmarkStart w:id="354" w:name="_ЧАСТЬ_2_ЗАЯВКИ"/>
      <w:bookmarkStart w:id="355" w:name="_Toc255987071"/>
      <w:bookmarkStart w:id="356" w:name="_Toc272505461"/>
      <w:bookmarkStart w:id="357" w:name="_Toc377460384"/>
      <w:bookmarkStart w:id="358" w:name="_Toc399343223"/>
      <w:bookmarkEnd w:id="353"/>
      <w:bookmarkEnd w:id="354"/>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00654672">
        <w:rPr>
          <w:rFonts w:ascii="Times New Roman" w:hAnsi="Times New Roman" w:cs="Times New Roman"/>
          <w:b w:val="0"/>
          <w:bCs w:val="0"/>
          <w:i w:val="0"/>
          <w:sz w:val="24"/>
        </w:rPr>
        <w:t>3</w:t>
      </w:r>
      <w:r w:rsidR="005F1EC6" w:rsidRPr="00D27F99">
        <w:rPr>
          <w:rFonts w:ascii="Times New Roman" w:hAnsi="Times New Roman" w:cs="Times New Roman"/>
          <w:b w:val="0"/>
          <w:bCs w:val="0"/>
          <w:i w:val="0"/>
          <w:sz w:val="24"/>
        </w:rPr>
        <w:t>)</w:t>
      </w:r>
      <w:bookmarkEnd w:id="355"/>
      <w:bookmarkEnd w:id="356"/>
      <w:bookmarkEnd w:id="357"/>
      <w:bookmarkEnd w:id="358"/>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к</w:t>
      </w:r>
      <w:r w:rsidR="006D53FC" w:rsidRPr="00D27F99">
        <w:rPr>
          <w:szCs w:val="28"/>
        </w:rPr>
        <w:t xml:space="preserve">  настоящей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9" w:name="_Hlt440565644"/>
      <w:bookmarkEnd w:id="359"/>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истекший </w:t>
      </w:r>
      <w:r w:rsidR="00AF04E6" w:rsidRPr="00D27F99">
        <w:rPr>
          <w:b/>
          <w:i/>
          <w:sz w:val="22"/>
          <w:lang w:val="ru-RU"/>
        </w:rPr>
        <w:t xml:space="preserve"> _____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2518B4">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сведения о нас будут внесены в соответствующий реестр недобросовестных поставщиков сроком на два года в  случаях</w:t>
      </w:r>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2518B4">
        <w:rPr>
          <w:rFonts w:ascii="Times New Roman" w:hAnsi="Times New Roman" w:cs="Times New Roman"/>
          <w:szCs w:val="28"/>
        </w:rPr>
        <w:t>18.2</w:t>
      </w:r>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2518B4">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52"/>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2518B4">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2518B4">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2518B4">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2518B4">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2518B4">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60" w:name="_Ref55335821"/>
      <w:bookmarkStart w:id="361" w:name="_Ref55336345"/>
      <w:bookmarkStart w:id="362" w:name="_Toc57314674"/>
      <w:bookmarkStart w:id="363" w:name="_Toc69728988"/>
      <w:bookmarkStart w:id="364" w:name="_Toc98251754"/>
      <w:r w:rsidRPr="00D27F99">
        <w:rPr>
          <w:sz w:val="20"/>
        </w:rPr>
        <w:br w:type="page"/>
      </w:r>
      <w:bookmarkEnd w:id="360"/>
      <w:bookmarkEnd w:id="361"/>
      <w:bookmarkEnd w:id="362"/>
      <w:bookmarkEnd w:id="363"/>
      <w:bookmarkEnd w:id="364"/>
      <w:r w:rsidRPr="00D27F99">
        <w:rPr>
          <w:szCs w:val="28"/>
        </w:rPr>
        <w:lastRenderedPageBreak/>
        <w:t xml:space="preserve">Форма </w:t>
      </w:r>
      <w:r w:rsidR="00654672">
        <w:rPr>
          <w:szCs w:val="28"/>
        </w:rPr>
        <w:t>4</w:t>
      </w:r>
      <w:r w:rsidRPr="00D27F99">
        <w:rPr>
          <w:szCs w:val="28"/>
        </w:rPr>
        <w:t>.</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65" w:name="_Анкета_Претендента_на"/>
      <w:bookmarkStart w:id="366" w:name="_Анкета_Участника_процедуры"/>
      <w:bookmarkStart w:id="367" w:name="_АНКЕТА_УЧАСТНИКА_АУКЦИОНА"/>
      <w:bookmarkStart w:id="368" w:name="_Toc255987077"/>
      <w:bookmarkStart w:id="369" w:name="_Toc377460385"/>
      <w:bookmarkStart w:id="370" w:name="_Toc399343224"/>
      <w:bookmarkEnd w:id="365"/>
      <w:bookmarkEnd w:id="366"/>
      <w:bookmarkEnd w:id="367"/>
      <w:r w:rsidRPr="00D27F99">
        <w:rPr>
          <w:rFonts w:ascii="Times New Roman" w:hAnsi="Times New Roman" w:cs="Times New Roman"/>
          <w:b w:val="0"/>
          <w:i w:val="0"/>
          <w:sz w:val="24"/>
        </w:rPr>
        <w:t xml:space="preserve">АНКЕТА УЧАСТНИКА АУКЦИОНА (Форма </w:t>
      </w:r>
      <w:r w:rsidR="00654672">
        <w:rPr>
          <w:rFonts w:ascii="Times New Roman" w:hAnsi="Times New Roman" w:cs="Times New Roman"/>
          <w:b w:val="0"/>
          <w:i w:val="0"/>
          <w:sz w:val="24"/>
        </w:rPr>
        <w:t>4</w:t>
      </w:r>
      <w:r w:rsidRPr="00D27F99">
        <w:rPr>
          <w:rFonts w:ascii="Times New Roman" w:hAnsi="Times New Roman" w:cs="Times New Roman"/>
          <w:b w:val="0"/>
          <w:i w:val="0"/>
          <w:sz w:val="24"/>
        </w:rPr>
        <w:t>)</w:t>
      </w:r>
      <w:bookmarkEnd w:id="368"/>
      <w:bookmarkEnd w:id="369"/>
      <w:bookmarkEnd w:id="37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71" w:name="_Ref319589680"/>
          </w:p>
        </w:tc>
        <w:bookmarkEnd w:id="37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7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lastRenderedPageBreak/>
        <w:t>ИНСТРУКЦИИ ПО</w:t>
      </w:r>
      <w:r w:rsidRPr="00D27F99">
        <w:rPr>
          <w:b/>
          <w:bCs w:val="0"/>
          <w:sz w:val="22"/>
          <w:szCs w:val="24"/>
        </w:rPr>
        <w:t xml:space="preserve"> </w:t>
      </w:r>
      <w:r w:rsidRPr="00D27F99">
        <w:rPr>
          <w:bCs w:val="0"/>
          <w:sz w:val="22"/>
          <w:szCs w:val="24"/>
        </w:rPr>
        <w:t>ЗАПОЛНЕНИЮ</w:t>
      </w:r>
      <w:bookmarkEnd w:id="37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proofErr w:type="spellStart"/>
      <w:r w:rsidRPr="00D27F99">
        <w:rPr>
          <w:sz w:val="22"/>
          <w:szCs w:val="24"/>
          <w:lang w:val="en-US"/>
        </w:rPr>
        <w:t>pdf</w:t>
      </w:r>
      <w:proofErr w:type="spellEnd"/>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6 участником аукциона заполняется в формате Фамилия Имя Отчество, например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Default="00992DCF" w:rsidP="00992DCF">
      <w:pPr>
        <w:pStyle w:val="Times12"/>
        <w:jc w:val="right"/>
        <w:rPr>
          <w:i/>
          <w:sz w:val="22"/>
          <w:szCs w:val="24"/>
        </w:rPr>
      </w:pPr>
      <w:r>
        <w:rPr>
          <w:i/>
          <w:sz w:val="22"/>
          <w:szCs w:val="24"/>
        </w:rPr>
        <w:lastRenderedPageBreak/>
        <w:t>о</w:t>
      </w:r>
      <w:r w:rsidR="00CA12B6" w:rsidRPr="00D27F99">
        <w:rPr>
          <w:i/>
          <w:sz w:val="22"/>
          <w:szCs w:val="24"/>
        </w:rPr>
        <w:t>кончание</w:t>
      </w:r>
    </w:p>
    <w:p w:rsidR="00992DCF" w:rsidRPr="00D27F99" w:rsidRDefault="00992DCF" w:rsidP="00992DCF">
      <w:pPr>
        <w:pStyle w:val="Times12"/>
        <w:jc w:val="right"/>
        <w:rPr>
          <w:i/>
          <w:sz w:val="22"/>
          <w:szCs w:val="24"/>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9573BD" w:rsidRDefault="009573BD" w:rsidP="00992DCF">
      <w:bookmarkStart w:id="373" w:name="_Справка_о_перечне"/>
      <w:bookmarkStart w:id="374" w:name="_Справка_об_участии_в_судебных_разби"/>
      <w:bookmarkStart w:id="375" w:name="_Справка_об_участии"/>
      <w:bookmarkStart w:id="376" w:name="_План_распределения_выполнения"/>
      <w:bookmarkStart w:id="377" w:name="_План_распределения_выполнения_объем"/>
      <w:bookmarkEnd w:id="373"/>
      <w:bookmarkEnd w:id="374"/>
      <w:bookmarkEnd w:id="375"/>
      <w:bookmarkEnd w:id="376"/>
      <w:bookmarkEnd w:id="377"/>
    </w:p>
    <w:p w:rsidR="009573BD" w:rsidRDefault="009573BD">
      <w:r>
        <w:br w:type="page"/>
      </w:r>
    </w:p>
    <w:p w:rsidR="009573BD" w:rsidRDefault="009573BD" w:rsidP="009573BD">
      <w:pPr>
        <w:pStyle w:val="Times12"/>
        <w:jc w:val="right"/>
        <w:rPr>
          <w:bCs w:val="0"/>
          <w:szCs w:val="24"/>
        </w:rPr>
        <w:sectPr w:rsidR="009573BD" w:rsidSect="00992DCF">
          <w:pgSz w:w="16840" w:h="11907" w:orient="landscape" w:code="9"/>
          <w:pgMar w:top="1134" w:right="1134" w:bottom="737" w:left="1701" w:header="567" w:footer="306" w:gutter="0"/>
          <w:cols w:space="708"/>
          <w:docGrid w:linePitch="360"/>
        </w:sectPr>
      </w:pPr>
    </w:p>
    <w:p w:rsidR="009573BD" w:rsidRPr="009573BD" w:rsidRDefault="009573BD" w:rsidP="009573BD">
      <w:pPr>
        <w:pStyle w:val="Times12"/>
        <w:jc w:val="right"/>
        <w:rPr>
          <w:bCs w:val="0"/>
          <w:szCs w:val="24"/>
        </w:rPr>
      </w:pPr>
      <w:r w:rsidRPr="009573BD">
        <w:rPr>
          <w:bCs w:val="0"/>
          <w:szCs w:val="24"/>
        </w:rPr>
        <w:lastRenderedPageBreak/>
        <w:t>Форма ___.</w:t>
      </w:r>
    </w:p>
    <w:p w:rsidR="009573BD" w:rsidRPr="009573BD" w:rsidRDefault="009573BD" w:rsidP="009573BD">
      <w:pPr>
        <w:pStyle w:val="Times12"/>
        <w:ind w:left="4678" w:firstLine="0"/>
        <w:jc w:val="left"/>
        <w:rPr>
          <w:iCs/>
          <w:szCs w:val="24"/>
        </w:rPr>
      </w:pPr>
      <w:r w:rsidRPr="009573BD">
        <w:rPr>
          <w:iCs/>
          <w:szCs w:val="24"/>
        </w:rPr>
        <w:t>Приложение к части 2 заявки</w:t>
      </w:r>
      <w:r w:rsidRPr="009573BD" w:rsidDel="00037AC5">
        <w:rPr>
          <w:iCs/>
          <w:szCs w:val="24"/>
        </w:rPr>
        <w:t xml:space="preserve"> </w:t>
      </w:r>
      <w:r w:rsidRPr="009573BD">
        <w:rPr>
          <w:iCs/>
          <w:szCs w:val="24"/>
        </w:rPr>
        <w:t>на участие в аукционе</w:t>
      </w:r>
    </w:p>
    <w:p w:rsidR="009573BD" w:rsidRPr="009573BD" w:rsidRDefault="009573BD" w:rsidP="009573BD">
      <w:pPr>
        <w:pStyle w:val="Times12"/>
        <w:ind w:left="4678" w:firstLine="0"/>
        <w:jc w:val="left"/>
        <w:rPr>
          <w:szCs w:val="24"/>
        </w:rPr>
      </w:pPr>
      <w:r w:rsidRPr="009573BD">
        <w:rPr>
          <w:iCs/>
          <w:szCs w:val="24"/>
        </w:rPr>
        <w:t>от «___» __________ 20___ г. № ______</w:t>
      </w:r>
    </w:p>
    <w:p w:rsidR="009573BD" w:rsidRPr="009573BD" w:rsidRDefault="009573BD" w:rsidP="009573BD">
      <w:pPr>
        <w:pStyle w:val="Times12"/>
        <w:jc w:val="right"/>
        <w:rPr>
          <w:bCs w:val="0"/>
          <w:szCs w:val="24"/>
        </w:rPr>
      </w:pPr>
    </w:p>
    <w:p w:rsidR="009573BD" w:rsidRPr="009573BD" w:rsidRDefault="009573BD" w:rsidP="009573BD">
      <w:pPr>
        <w:suppressAutoHyphens/>
        <w:overflowPunct w:val="0"/>
        <w:autoSpaceDE w:val="0"/>
        <w:autoSpaceDN w:val="0"/>
        <w:ind w:right="60" w:firstLine="708"/>
        <w:jc w:val="right"/>
      </w:pPr>
    </w:p>
    <w:p w:rsidR="009573BD" w:rsidRPr="009573BD" w:rsidRDefault="009573BD" w:rsidP="009573BD">
      <w:pPr>
        <w:pStyle w:val="20"/>
        <w:numPr>
          <w:ilvl w:val="0"/>
          <w:numId w:val="0"/>
        </w:numPr>
        <w:spacing w:before="0" w:after="0"/>
        <w:ind w:right="240"/>
        <w:jc w:val="center"/>
        <w:rPr>
          <w:sz w:val="24"/>
          <w:szCs w:val="24"/>
        </w:rPr>
      </w:pPr>
      <w:bookmarkStart w:id="378" w:name="_Свидетельство_производителя_оборудо"/>
      <w:bookmarkStart w:id="379" w:name="_Свидетельство_изготовителя_оборудов"/>
      <w:bookmarkStart w:id="380" w:name="_Toc395090997"/>
      <w:bookmarkEnd w:id="378"/>
      <w:bookmarkEnd w:id="379"/>
      <w:r w:rsidRPr="009573BD">
        <w:rPr>
          <w:rFonts w:ascii="Times New Roman" w:hAnsi="Times New Roman" w:cs="Times New Roman"/>
          <w:b w:val="0"/>
          <w:i w:val="0"/>
          <w:sz w:val="24"/>
          <w:szCs w:val="24"/>
        </w:rPr>
        <w:t>СВИДЕТЕЛЬСТВО (Форма ___)</w:t>
      </w:r>
      <w:bookmarkEnd w:id="380"/>
    </w:p>
    <w:p w:rsidR="009573BD" w:rsidRPr="009573BD" w:rsidRDefault="009573BD" w:rsidP="009573BD">
      <w:pPr>
        <w:suppressAutoHyphens/>
      </w:pP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Настоящим организация ______________________ (</w:t>
      </w:r>
      <w:r w:rsidRPr="009573BD">
        <w:rPr>
          <w:bCs/>
          <w:i/>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9573BD">
        <w:rPr>
          <w:bCs/>
        </w:rPr>
        <w:t xml:space="preserve">), являющаяся _________ </w:t>
      </w:r>
      <w:r w:rsidRPr="009573BD">
        <w:rPr>
          <w:bCs/>
          <w:i/>
        </w:rPr>
        <w:t>(указывается кем является организация, выдающая данное свидетельство: изготовителем товара или полномочным представителем изготовителя)</w:t>
      </w:r>
      <w:r w:rsidRPr="009573BD">
        <w:rPr>
          <w:bCs/>
        </w:rPr>
        <w:t>______________________________ (</w:t>
      </w:r>
      <w:r w:rsidRPr="009573BD">
        <w:rPr>
          <w:bCs/>
          <w:i/>
          <w:iCs/>
        </w:rPr>
        <w:t>указывается наименование, марка, модель и тому подобное применительно к товару, предложенному участником аукциона</w:t>
      </w:r>
      <w:r w:rsidRPr="009573BD">
        <w:rPr>
          <w:bCs/>
          <w:i/>
        </w:rPr>
        <w:t>)</w:t>
      </w:r>
      <w:r w:rsidRPr="009573BD">
        <w:rPr>
          <w:bCs/>
        </w:rPr>
        <w:t xml:space="preserve">, подтверждает согласие на предложение </w:t>
      </w:r>
      <w:r w:rsidRPr="009573BD">
        <w:rPr>
          <w:bCs/>
          <w:iCs/>
        </w:rPr>
        <w:t xml:space="preserve">участником </w:t>
      </w:r>
      <w:r w:rsidRPr="009573BD">
        <w:rPr>
          <w:bCs/>
        </w:rPr>
        <w:t>аукциона</w:t>
      </w:r>
      <w:r w:rsidRPr="009573BD">
        <w:rPr>
          <w:bCs/>
          <w:i/>
          <w:iCs/>
        </w:rPr>
        <w:t xml:space="preserve"> </w:t>
      </w:r>
      <w:r w:rsidRPr="009573BD">
        <w:rPr>
          <w:bCs/>
        </w:rPr>
        <w:t>_______________________________ (</w:t>
      </w:r>
      <w:r w:rsidRPr="009573BD">
        <w:rPr>
          <w:bCs/>
          <w:i/>
        </w:rPr>
        <w:t>указывается полное наименование организации, получившей данное свидетельство</w:t>
      </w:r>
      <w:r w:rsidRPr="009573BD">
        <w:rPr>
          <w:bCs/>
        </w:rPr>
        <w:t>), товара в количестве __________ единиц (</w:t>
      </w:r>
      <w:r w:rsidRPr="009573BD">
        <w:rPr>
          <w:bCs/>
          <w:i/>
        </w:rPr>
        <w:t>указывается количество единиц товара, требуемого в соответствии с условиями аукционной документации</w:t>
      </w:r>
      <w:r w:rsidRPr="009573BD">
        <w:rPr>
          <w:bCs/>
        </w:rPr>
        <w:t>) и, в случае признания данного участника победителем аукциона, заключение с ним по результатам аукциона</w:t>
      </w:r>
      <w:r w:rsidRPr="009573BD">
        <w:rPr>
          <w:bCs/>
          <w:i/>
          <w:iCs/>
        </w:rPr>
        <w:t xml:space="preserve"> </w:t>
      </w:r>
      <w:r w:rsidRPr="009573BD">
        <w:rPr>
          <w:bCs/>
        </w:rPr>
        <w:t>договора на поставку товара, предлагаемого в рамках открытого аукциона</w:t>
      </w:r>
      <w:r w:rsidRPr="009573BD">
        <w:rPr>
          <w:bCs/>
          <w:i/>
          <w:iCs/>
        </w:rPr>
        <w:t xml:space="preserve"> </w:t>
      </w:r>
      <w:r w:rsidRPr="009573BD">
        <w:rPr>
          <w:bCs/>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 xml:space="preserve">Настоящим </w:t>
      </w:r>
      <w:r w:rsidRPr="009573BD">
        <w:t xml:space="preserve">мы </w:t>
      </w:r>
      <w:r w:rsidRPr="009573BD">
        <w:rPr>
          <w:i/>
        </w:rPr>
        <w:t xml:space="preserve">гарантируем проведение шеф-монтажа и/или шеф-наладки товара, а также подтверждаем, что на оборудование, </w:t>
      </w:r>
      <w:r w:rsidRPr="009573BD">
        <w:t>поставленное ____________________________</w:t>
      </w:r>
      <w:r w:rsidRPr="009573BD">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9573BD">
        <w:t>, заключенного</w:t>
      </w:r>
      <w:r w:rsidRPr="009573BD">
        <w:rPr>
          <w:bCs/>
          <w:i/>
        </w:rPr>
        <w:t xml:space="preserve"> </w:t>
      </w:r>
      <w:r w:rsidRPr="009573BD">
        <w:rPr>
          <w:bCs/>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
    <w:p w:rsidR="009573BD" w:rsidRPr="009573BD" w:rsidRDefault="009573BD" w:rsidP="009573BD">
      <w:pPr>
        <w:autoSpaceDE w:val="0"/>
        <w:autoSpaceDN w:val="0"/>
        <w:jc w:val="both"/>
        <w:rPr>
          <w:bCs/>
          <w:snapToGrid w:val="0"/>
        </w:rPr>
      </w:pPr>
    </w:p>
    <w:p w:rsidR="009573BD" w:rsidRPr="009573BD" w:rsidRDefault="009573BD" w:rsidP="009573BD">
      <w:pPr>
        <w:autoSpaceDE w:val="0"/>
        <w:autoSpaceDN w:val="0"/>
        <w:jc w:val="both"/>
        <w:rPr>
          <w:bCs/>
          <w:snapToGrid w:val="0"/>
        </w:rPr>
      </w:pPr>
      <w:r w:rsidRPr="009573BD">
        <w:rPr>
          <w:bCs/>
          <w:snapToGrid w:val="0"/>
        </w:rPr>
        <w:t>_________________________________</w:t>
      </w:r>
      <w:r w:rsidRPr="009573BD">
        <w:rPr>
          <w:bCs/>
          <w:snapToGrid w:val="0"/>
        </w:rPr>
        <w:tab/>
        <w:t>_____</w:t>
      </w:r>
      <w:r w:rsidRPr="009573BD">
        <w:rPr>
          <w:bCs/>
          <w:snapToGrid w:val="0"/>
        </w:rPr>
        <w:tab/>
      </w:r>
      <w:r w:rsidRPr="009573BD">
        <w:rPr>
          <w:bCs/>
          <w:snapToGrid w:val="0"/>
        </w:rPr>
        <w:tab/>
        <w:t>_____________________________</w:t>
      </w:r>
    </w:p>
    <w:p w:rsidR="009573BD" w:rsidRPr="009573BD" w:rsidRDefault="009573BD" w:rsidP="009573BD">
      <w:pPr>
        <w:overflowPunct w:val="0"/>
        <w:autoSpaceDE w:val="0"/>
        <w:autoSpaceDN w:val="0"/>
        <w:adjustRightInd w:val="0"/>
        <w:jc w:val="both"/>
        <w:rPr>
          <w:b/>
          <w:i/>
          <w:vertAlign w:val="superscript"/>
        </w:rPr>
      </w:pPr>
      <w:r w:rsidRPr="009573BD">
        <w:rPr>
          <w:b/>
          <w:i/>
          <w:vertAlign w:val="superscript"/>
        </w:rPr>
        <w:t>(Подпись уполномоченного представителя)</w:t>
      </w:r>
      <w:r w:rsidRPr="009573BD">
        <w:rPr>
          <w:bCs/>
          <w:snapToGrid w:val="0"/>
        </w:rPr>
        <w:tab/>
      </w:r>
      <w:r w:rsidRPr="009573BD">
        <w:rPr>
          <w:bCs/>
          <w:snapToGrid w:val="0"/>
        </w:rPr>
        <w:tab/>
      </w:r>
      <w:r w:rsidRPr="009573BD">
        <w:rPr>
          <w:b/>
          <w:i/>
          <w:vertAlign w:val="superscript"/>
        </w:rPr>
        <w:t>(Имя и должность подписавшего)</w:t>
      </w:r>
    </w:p>
    <w:p w:rsidR="009573BD" w:rsidRPr="009573BD" w:rsidRDefault="009573BD" w:rsidP="009573BD">
      <w:pPr>
        <w:overflowPunct w:val="0"/>
        <w:autoSpaceDE w:val="0"/>
        <w:autoSpaceDN w:val="0"/>
        <w:adjustRightInd w:val="0"/>
        <w:ind w:firstLine="709"/>
        <w:jc w:val="both"/>
      </w:pPr>
      <w:r w:rsidRPr="009573BD">
        <w:t>М.П.</w:t>
      </w:r>
    </w:p>
    <w:p w:rsidR="009573BD" w:rsidRPr="009573BD" w:rsidRDefault="009573BD" w:rsidP="009573BD">
      <w:pPr>
        <w:overflowPunct w:val="0"/>
        <w:autoSpaceDE w:val="0"/>
        <w:autoSpaceDN w:val="0"/>
        <w:adjustRightInd w:val="0"/>
        <w:ind w:firstLine="567"/>
        <w:jc w:val="both"/>
        <w:rPr>
          <w:bCs/>
        </w:rPr>
      </w:pPr>
    </w:p>
    <w:p w:rsidR="009573BD" w:rsidRPr="009573BD" w:rsidRDefault="009573BD" w:rsidP="009573BD">
      <w:pPr>
        <w:keepNext/>
        <w:tabs>
          <w:tab w:val="left" w:pos="1134"/>
        </w:tabs>
        <w:overflowPunct w:val="0"/>
        <w:autoSpaceDE w:val="0"/>
        <w:autoSpaceDN w:val="0"/>
        <w:adjustRightInd w:val="0"/>
        <w:ind w:right="-181" w:firstLine="709"/>
        <w:jc w:val="both"/>
      </w:pPr>
      <w:r w:rsidRPr="009573BD">
        <w:t>ИНСТРУКЦИИ ПО ЗАПОЛНЕНИЮ</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Данные инструкции не следует воспроизводить в документах, подготовленных участником аукциона.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Участник аукциона</w:t>
      </w:r>
      <w:r w:rsidRPr="009573BD">
        <w:rPr>
          <w:bCs/>
          <w:i/>
          <w:iCs/>
        </w:rPr>
        <w:t xml:space="preserve"> </w:t>
      </w:r>
      <w:r w:rsidRPr="009573BD">
        <w:rPr>
          <w:bCs/>
        </w:rPr>
        <w:t>приводит номер и дату заявки на участие в аукционе, приложением к которой является данная форма.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 xml:space="preserve">Данная форма заполняется на все виды предлагаемого товара (по номенклатуре спецификации </w:t>
      </w:r>
      <w:r w:rsidRPr="009573BD">
        <w:rPr>
          <w:b/>
          <w:bCs/>
          <w:i/>
        </w:rPr>
        <w:t>Тома 2</w:t>
      </w:r>
      <w:r w:rsidRPr="009573BD">
        <w:rPr>
          <w:bCs/>
        </w:rPr>
        <w:t xml:space="preserve"> «Техническая часть»), в отношении которых требуется данное свидетельство согласно пункту </w:t>
      </w:r>
      <w:r w:rsidRPr="009573BD">
        <w:rPr>
          <w:bCs/>
        </w:rPr>
        <w:fldChar w:fldCharType="begin"/>
      </w:r>
      <w:r w:rsidRPr="009573BD">
        <w:rPr>
          <w:bCs/>
        </w:rPr>
        <w:instrText xml:space="preserve"> REF _Ref383677327 \r \h  \* MERGEFORMAT </w:instrText>
      </w:r>
      <w:r w:rsidRPr="009573BD">
        <w:rPr>
          <w:bCs/>
        </w:rPr>
      </w:r>
      <w:r w:rsidRPr="009573BD">
        <w:rPr>
          <w:bCs/>
        </w:rPr>
        <w:fldChar w:fldCharType="separate"/>
      </w:r>
      <w:r w:rsidR="002518B4">
        <w:rPr>
          <w:b/>
        </w:rPr>
        <w:t>Ошибка! Источник ссылки не найден</w:t>
      </w:r>
      <w:proofErr w:type="gramStart"/>
      <w:r w:rsidR="002518B4">
        <w:rPr>
          <w:b/>
        </w:rPr>
        <w:t>.</w:t>
      </w:r>
      <w:proofErr w:type="gramEnd"/>
      <w:r w:rsidRPr="009573BD">
        <w:rPr>
          <w:bCs/>
        </w:rPr>
        <w:fldChar w:fldCharType="end"/>
      </w:r>
      <w:r w:rsidRPr="009573BD">
        <w:rPr>
          <w:bCs/>
        </w:rPr>
        <w:t xml:space="preserve"> </w:t>
      </w:r>
      <w:proofErr w:type="gramStart"/>
      <w:r w:rsidRPr="009573BD">
        <w:rPr>
          <w:bCs/>
        </w:rPr>
        <w:t>р</w:t>
      </w:r>
      <w:proofErr w:type="gramEnd"/>
      <w:r w:rsidRPr="009573BD">
        <w:rPr>
          <w:bCs/>
        </w:rPr>
        <w:t>аздела </w:t>
      </w:r>
      <w:r w:rsidRPr="009573BD">
        <w:rPr>
          <w:bCs/>
        </w:rPr>
        <w:fldChar w:fldCharType="begin"/>
      </w:r>
      <w:r w:rsidRPr="009573BD">
        <w:rPr>
          <w:bCs/>
        </w:rPr>
        <w:instrText xml:space="preserve"> REF _Ref317249938 \r \h  \* MERGEFORMAT </w:instrText>
      </w:r>
      <w:r w:rsidRPr="009573BD">
        <w:rPr>
          <w:bCs/>
        </w:rPr>
      </w:r>
      <w:r w:rsidRPr="009573BD">
        <w:rPr>
          <w:bCs/>
        </w:rPr>
        <w:fldChar w:fldCharType="separate"/>
      </w:r>
      <w:r w:rsidR="002518B4">
        <w:rPr>
          <w:bCs/>
        </w:rPr>
        <w:t>5</w:t>
      </w:r>
      <w:r w:rsidRPr="009573BD">
        <w:rPr>
          <w:bCs/>
        </w:rPr>
        <w:fldChar w:fldCharType="end"/>
      </w:r>
      <w:r w:rsidRPr="009573BD">
        <w:rPr>
          <w:bCs/>
        </w:rPr>
        <w:t xml:space="preserve"> «Информационная карта аукциона» настоящей аукционной документации.</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proofErr w:type="gramStart"/>
      <w:r w:rsidRPr="009573BD">
        <w:rPr>
          <w:bCs/>
        </w:rPr>
        <w:t>Данная форма является примерной и может быть соответствующим образом изменена изготовителем (</w:t>
      </w:r>
      <w:r w:rsidRPr="009573BD">
        <w:rPr>
          <w:b/>
          <w:bCs/>
          <w:i/>
        </w:rPr>
        <w:t>юридическим лицом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2518B4">
        <w:rPr>
          <w:i/>
        </w:rPr>
        <w:t>Ошибка!</w:t>
      </w:r>
      <w:proofErr w:type="gramEnd"/>
      <w:r w:rsidR="002518B4">
        <w:rPr>
          <w:i/>
        </w:rPr>
        <w:t xml:space="preserve"> </w:t>
      </w:r>
      <w:proofErr w:type="gramStart"/>
      <w:r w:rsidR="002518B4">
        <w:rPr>
          <w:i/>
        </w:rPr>
        <w:t>Источник ссылки не найден.</w:t>
      </w:r>
      <w:r w:rsidRPr="009573BD">
        <w:rPr>
          <w:b/>
          <w:bCs/>
          <w:i/>
        </w:rPr>
        <w:fldChar w:fldCharType="end"/>
      </w:r>
      <w:r w:rsidRPr="009573BD">
        <w:rPr>
          <w:b/>
          <w:bCs/>
          <w:i/>
        </w:rPr>
        <w:t>]</w:t>
      </w:r>
      <w:r w:rsidRPr="009573BD">
        <w:rPr>
          <w:bCs/>
        </w:rPr>
        <w:t xml:space="preserve">) или полномочным его </w:t>
      </w:r>
      <w:r w:rsidRPr="009573BD">
        <w:rPr>
          <w:bCs/>
        </w:rPr>
        <w:lastRenderedPageBreak/>
        <w:t>представителем</w:t>
      </w:r>
      <w:r w:rsidRPr="009573BD">
        <w:rPr>
          <w:bCs/>
          <w:i/>
          <w:iCs/>
        </w:rPr>
        <w:t xml:space="preserve"> </w:t>
      </w:r>
      <w:r w:rsidRPr="009573BD">
        <w:rPr>
          <w:bCs/>
        </w:rPr>
        <w:t>(дилером, дистрибьютором и т.п.).</w:t>
      </w:r>
      <w:proofErr w:type="gramEnd"/>
      <w:r w:rsidRPr="009573BD">
        <w:rPr>
          <w:bCs/>
        </w:rPr>
        <w:t xml:space="preserve"> </w:t>
      </w:r>
      <w:proofErr w:type="gramStart"/>
      <w:r w:rsidRPr="009573BD">
        <w:rPr>
          <w:bCs/>
        </w:rPr>
        <w:t>Для организатора аукциона</w:t>
      </w:r>
      <w:r w:rsidRPr="009573BD">
        <w:rPr>
          <w:bCs/>
          <w:i/>
          <w:iCs/>
        </w:rPr>
        <w:t xml:space="preserve"> </w:t>
      </w:r>
      <w:r w:rsidRPr="009573BD">
        <w:rPr>
          <w:bCs/>
        </w:rPr>
        <w:t>принципиально, чтобы прослеживалась полностью цепочка от участника аукциона</w:t>
      </w:r>
      <w:r w:rsidRPr="009573BD">
        <w:rPr>
          <w:bCs/>
          <w:i/>
          <w:iCs/>
        </w:rPr>
        <w:t xml:space="preserve"> </w:t>
      </w:r>
      <w:r w:rsidRPr="009573BD">
        <w:rPr>
          <w:bCs/>
        </w:rPr>
        <w:t>до изготовителя (</w:t>
      </w:r>
      <w:r w:rsidRPr="009573BD">
        <w:rPr>
          <w:b/>
          <w:bCs/>
          <w:i/>
        </w:rPr>
        <w:t>юридического лица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2518B4">
        <w:rPr>
          <w:i/>
        </w:rPr>
        <w:t>Ошибка!</w:t>
      </w:r>
      <w:proofErr w:type="gramEnd"/>
      <w:r w:rsidR="002518B4">
        <w:rPr>
          <w:i/>
        </w:rPr>
        <w:t xml:space="preserve"> </w:t>
      </w:r>
      <w:proofErr w:type="gramStart"/>
      <w:r w:rsidR="002518B4">
        <w:rPr>
          <w:i/>
        </w:rPr>
        <w:t>Источник ссылки не найден.</w:t>
      </w:r>
      <w:r w:rsidRPr="009573BD">
        <w:rPr>
          <w:b/>
          <w:bCs/>
          <w:i/>
        </w:rPr>
        <w:fldChar w:fldCharType="end"/>
      </w:r>
      <w:r w:rsidRPr="009573BD">
        <w:rPr>
          <w:b/>
          <w:bCs/>
          <w:i/>
        </w:rPr>
        <w:t>]</w:t>
      </w:r>
      <w:r w:rsidRPr="009573BD">
        <w:rPr>
          <w:bCs/>
        </w:rPr>
        <w:t>), и в данном документе нашли отражение следующие положения:</w:t>
      </w:r>
      <w:proofErr w:type="gramEnd"/>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Документ должен быть выдан таким изготовителем товара (по номенклатуре спецификации </w:t>
      </w:r>
      <w:r w:rsidRPr="009573BD">
        <w:rPr>
          <w:b/>
          <w:bCs/>
          <w:i/>
        </w:rPr>
        <w:t>Тома 2</w:t>
      </w:r>
      <w:r w:rsidRPr="009573BD">
        <w:rPr>
          <w:bCs/>
        </w:rPr>
        <w:t xml:space="preserve"> «Техническая часть»)</w:t>
      </w:r>
      <w:r w:rsidRPr="009573BD">
        <w:t xml:space="preserve"> </w:t>
      </w:r>
      <w:r w:rsidRPr="009573BD">
        <w:rPr>
          <w:bCs/>
        </w:rPr>
        <w:t>или полномочным его представителем</w:t>
      </w:r>
      <w:r w:rsidRPr="009573BD">
        <w:rPr>
          <w:bCs/>
          <w:i/>
          <w:iCs/>
        </w:rPr>
        <w:t xml:space="preserve"> </w:t>
      </w:r>
      <w:r w:rsidRPr="009573BD">
        <w:rPr>
          <w:bCs/>
        </w:rPr>
        <w:t>(дилером, дистрибьютором и т.п.);</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В документе должен быть упомянут участник аукциона</w:t>
      </w:r>
      <w:r w:rsidRPr="009573BD">
        <w:rPr>
          <w:bCs/>
          <w:i/>
          <w:iCs/>
        </w:rPr>
        <w:t xml:space="preserve"> </w:t>
      </w:r>
      <w:r w:rsidRPr="009573BD">
        <w:rPr>
          <w:bCs/>
        </w:rPr>
        <w:t>как лицо, получившее данное свидетельство;</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должен быть упомянут предложенный участником товар (по номенклатуре спецификации </w:t>
      </w:r>
      <w:r w:rsidRPr="009573BD">
        <w:rPr>
          <w:b/>
          <w:bCs/>
          <w:i/>
        </w:rPr>
        <w:t>Тома 2</w:t>
      </w:r>
      <w:r w:rsidRPr="009573BD">
        <w:rPr>
          <w:bCs/>
        </w:rPr>
        <w:t xml:space="preserve"> «Техническая часть») с использованием тех же наименований, обозначений, что и в Сводной таблице стоимости (форма __);</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должно быть указано количество единиц товара (по номенклатуре спецификации </w:t>
      </w:r>
      <w:r w:rsidRPr="009573BD">
        <w:rPr>
          <w:b/>
          <w:bCs/>
          <w:i/>
        </w:rPr>
        <w:t>Тома 2</w:t>
      </w:r>
      <w:r w:rsidRPr="009573BD">
        <w:rPr>
          <w:bCs/>
        </w:rPr>
        <w:t xml:space="preserve"> «Техническая часть») и, что оно предлагается в соответствии с извещением о проведении настоящего аукциона;</w:t>
      </w:r>
    </w:p>
    <w:p w:rsidR="009573BD" w:rsidRDefault="009573BD" w:rsidP="009573BD">
      <w:proofErr w:type="gramStart"/>
      <w:r w:rsidRPr="009573BD">
        <w:rPr>
          <w:bCs/>
          <w:i/>
        </w:rPr>
        <w:t>Из документа должно следовать, что изготовитель (</w:t>
      </w:r>
      <w:r w:rsidRPr="009573BD">
        <w:rPr>
          <w:b/>
          <w:bCs/>
          <w:i/>
        </w:rPr>
        <w:t>юридическое лицо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2518B4">
        <w:rPr>
          <w:i/>
        </w:rPr>
        <w:t>Ошибка!</w:t>
      </w:r>
      <w:proofErr w:type="gramEnd"/>
      <w:r w:rsidR="002518B4">
        <w:rPr>
          <w:i/>
        </w:rPr>
        <w:t xml:space="preserve"> </w:t>
      </w:r>
      <w:proofErr w:type="gramStart"/>
      <w:r w:rsidR="002518B4">
        <w:rPr>
          <w:i/>
        </w:rPr>
        <w:t>Источник ссылки не найден.</w:t>
      </w:r>
      <w:r w:rsidRPr="009573BD">
        <w:rPr>
          <w:b/>
          <w:bCs/>
          <w:i/>
        </w:rPr>
        <w:fldChar w:fldCharType="end"/>
      </w:r>
      <w:r w:rsidRPr="009573BD">
        <w:rPr>
          <w:b/>
          <w:bCs/>
          <w:i/>
        </w:rPr>
        <w:t>])</w:t>
      </w:r>
      <w:r w:rsidRPr="009573BD">
        <w:rPr>
          <w:bCs/>
          <w:i/>
        </w:rPr>
        <w:t>) или полномочный его представитель, гарантирует проведение шеф-монтажа и/или шеф-наладки</w:t>
      </w:r>
      <w:r w:rsidRPr="009573BD">
        <w:rPr>
          <w:i/>
        </w:rPr>
        <w:t xml:space="preserve">, а также на предлагаемое таким образом оборудование (по номенклатуре спецификации </w:t>
      </w:r>
      <w:r w:rsidRPr="009573BD">
        <w:rPr>
          <w:b/>
          <w:i/>
        </w:rPr>
        <w:t>Тома 2</w:t>
      </w:r>
      <w:r w:rsidRPr="009573BD">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r w:rsidRPr="009573BD">
        <w:rPr>
          <w:bCs/>
          <w:i/>
        </w:rPr>
        <w:t>.</w:t>
      </w:r>
      <w:proofErr w:type="gramEnd"/>
    </w:p>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Default="009573BD" w:rsidP="009573BD"/>
    <w:p w:rsidR="00654672" w:rsidRPr="009573BD" w:rsidRDefault="009573BD" w:rsidP="009573BD">
      <w:pPr>
        <w:tabs>
          <w:tab w:val="left" w:pos="3641"/>
        </w:tabs>
      </w:pPr>
      <w:r>
        <w:tab/>
      </w:r>
    </w:p>
    <w:sectPr w:rsidR="00654672" w:rsidRPr="009573BD" w:rsidSect="009573BD">
      <w:pgSz w:w="11907" w:h="16840" w:code="9"/>
      <w:pgMar w:top="1134" w:right="737" w:bottom="1701" w:left="1134"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D6F" w:rsidRDefault="00822D6F">
      <w:r>
        <w:separator/>
      </w:r>
    </w:p>
  </w:endnote>
  <w:endnote w:type="continuationSeparator" w:id="0">
    <w:p w:rsidR="00822D6F" w:rsidRDefault="00822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D6F" w:rsidRDefault="00822D6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22D6F" w:rsidRDefault="00822D6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D6F" w:rsidRDefault="00822D6F"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822D6F" w:rsidRPr="00270579" w:rsidRDefault="00822D6F"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D6F" w:rsidRPr="00C030AA" w:rsidRDefault="00822D6F"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A2C0E">
          <w:rPr>
            <w:rFonts w:ascii="Times New Roman" w:hAnsi="Times New Roman"/>
            <w:noProof/>
          </w:rPr>
          <w:t>36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A2C0E">
          <w:rPr>
            <w:rFonts w:ascii="Times New Roman" w:hAnsi="Times New Roman"/>
            <w:noProof/>
          </w:rPr>
          <w:t>59</w:t>
        </w:r>
        <w:r w:rsidRPr="00C030AA">
          <w:rPr>
            <w:rFonts w:ascii="Times New Roman" w:hAnsi="Times New Roman"/>
          </w:rPr>
          <w:fldChar w:fldCharType="end"/>
        </w:r>
      </w:sdtContent>
    </w:sdt>
    <w:r w:rsidRPr="00C030AA">
      <w:rPr>
        <w:rFonts w:ascii="Times New Roman" w:hAnsi="Times New Roman" w:cs="Times New Roman"/>
      </w:rPr>
      <w:t xml:space="preserve"> </w:t>
    </w:r>
  </w:p>
  <w:p w:rsidR="00822D6F" w:rsidRPr="00C030AA" w:rsidRDefault="00822D6F"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822D6F" w:rsidRPr="00264734" w:rsidRDefault="00822D6F" w:rsidP="00F22B44">
    <w:pPr>
      <w:pStyle w:val="a9"/>
      <w:tabs>
        <w:tab w:val="clear" w:pos="8306"/>
        <w:tab w:val="right" w:pos="7797"/>
      </w:tabs>
      <w:jc w:val="center"/>
      <w:rPr>
        <w:rFonts w:ascii="Times New Roman" w:hAnsi="Times New Roman" w:cs="Times New Roman"/>
      </w:rPr>
    </w:pPr>
    <w:r w:rsidRPr="00264734">
      <w:rPr>
        <w:rFonts w:ascii="Times New Roman" w:hAnsi="Times New Roman" w:cs="Times New Roman"/>
      </w:rPr>
      <w:t xml:space="preserve">Открытый аукцион в электронной форме на право заключения договора на </w:t>
    </w:r>
    <w:r w:rsidRPr="00264734">
      <w:rPr>
        <w:rFonts w:ascii="Times New Roman" w:hAnsi="Times New Roman" w:cs="Times New Roman"/>
        <w:bCs/>
        <w:color w:val="000000"/>
      </w:rPr>
      <w:t>п</w:t>
    </w:r>
    <w:r w:rsidRPr="00264734">
      <w:rPr>
        <w:rFonts w:ascii="Times New Roman" w:hAnsi="Times New Roman" w:cs="Times New Roman"/>
        <w:color w:val="000000"/>
      </w:rPr>
      <w:t>оставку контейнеров для нужд отделений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D6F" w:rsidRDefault="00822D6F">
      <w:r>
        <w:separator/>
      </w:r>
    </w:p>
  </w:footnote>
  <w:footnote w:type="continuationSeparator" w:id="0">
    <w:p w:rsidR="00822D6F" w:rsidRDefault="00822D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D6F" w:rsidRPr="00723913" w:rsidRDefault="00822D6F"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D6F" w:rsidRPr="00723913" w:rsidRDefault="00822D6F"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822D6F" w:rsidRPr="00723913" w:rsidRDefault="00822D6F"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822D6F" w:rsidRPr="00723913" w:rsidRDefault="00822D6F"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D6F" w:rsidRPr="00E13F35" w:rsidRDefault="00822D6F"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3">
    <w:nsid w:val="120B66B5"/>
    <w:multiLevelType w:val="hybridMultilevel"/>
    <w:tmpl w:val="E844FE2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4">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5">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6">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27">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B63E56"/>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095342"/>
    <w:multiLevelType w:val="hybridMultilevel"/>
    <w:tmpl w:val="84901E78"/>
    <w:lvl w:ilvl="0" w:tplc="E8D4CAF6">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3B0EED58"/>
    <w:lvl w:ilvl="0">
      <w:start w:val="1"/>
      <w:numFmt w:val="decimal"/>
      <w:lvlText w:val="14.1.%1."/>
      <w:lvlJc w:val="left"/>
      <w:pPr>
        <w:ind w:left="1919"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4">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8">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9">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71614FE"/>
    <w:multiLevelType w:val="hybridMultilevel"/>
    <w:tmpl w:val="2B2A37FA"/>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80D7F0D"/>
    <w:multiLevelType w:val="multilevel"/>
    <w:tmpl w:val="DD9071D0"/>
    <w:lvl w:ilvl="0">
      <w:start w:val="1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85">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3832C1A"/>
    <w:multiLevelType w:val="hybridMultilevel"/>
    <w:tmpl w:val="5A40DAB8"/>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91">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84"/>
  </w:num>
  <w:num w:numId="2">
    <w:abstractNumId w:val="69"/>
  </w:num>
  <w:num w:numId="3">
    <w:abstractNumId w:val="60"/>
  </w:num>
  <w:num w:numId="4">
    <w:abstractNumId w:val="1"/>
  </w:num>
  <w:num w:numId="5">
    <w:abstractNumId w:val="0"/>
  </w:num>
  <w:num w:numId="6">
    <w:abstractNumId w:val="25"/>
  </w:num>
  <w:num w:numId="7">
    <w:abstractNumId w:val="70"/>
  </w:num>
  <w:num w:numId="8">
    <w:abstractNumId w:val="55"/>
  </w:num>
  <w:num w:numId="9">
    <w:abstractNumId w:val="54"/>
  </w:num>
  <w:num w:numId="10">
    <w:abstractNumId w:val="3"/>
  </w:num>
  <w:num w:numId="11">
    <w:abstractNumId w:val="53"/>
  </w:num>
  <w:num w:numId="12">
    <w:abstractNumId w:val="5"/>
  </w:num>
  <w:num w:numId="13">
    <w:abstractNumId w:val="42"/>
  </w:num>
  <w:num w:numId="14">
    <w:abstractNumId w:val="40"/>
  </w:num>
  <w:num w:numId="15">
    <w:abstractNumId w:val="22"/>
  </w:num>
  <w:num w:numId="16">
    <w:abstractNumId w:val="41"/>
  </w:num>
  <w:num w:numId="17">
    <w:abstractNumId w:val="90"/>
  </w:num>
  <w:num w:numId="18">
    <w:abstractNumId w:val="44"/>
  </w:num>
  <w:num w:numId="19">
    <w:abstractNumId w:val="2"/>
  </w:num>
  <w:num w:numId="20">
    <w:abstractNumId w:val="71"/>
  </w:num>
  <w:num w:numId="21">
    <w:abstractNumId w:val="94"/>
  </w:num>
  <w:num w:numId="22">
    <w:abstractNumId w:val="79"/>
  </w:num>
  <w:num w:numId="23">
    <w:abstractNumId w:val="88"/>
  </w:num>
  <w:num w:numId="24">
    <w:abstractNumId w:val="38"/>
  </w:num>
  <w:num w:numId="25">
    <w:abstractNumId w:val="39"/>
  </w:num>
  <w:num w:numId="26">
    <w:abstractNumId w:val="24"/>
  </w:num>
  <w:num w:numId="27">
    <w:abstractNumId w:val="33"/>
  </w:num>
  <w:num w:numId="28">
    <w:abstractNumId w:val="73"/>
  </w:num>
  <w:num w:numId="29">
    <w:abstractNumId w:val="32"/>
  </w:num>
  <w:num w:numId="30">
    <w:abstractNumId w:val="10"/>
  </w:num>
  <w:num w:numId="31">
    <w:abstractNumId w:val="50"/>
  </w:num>
  <w:num w:numId="32">
    <w:abstractNumId w:val="81"/>
  </w:num>
  <w:num w:numId="33">
    <w:abstractNumId w:val="83"/>
  </w:num>
  <w:num w:numId="34">
    <w:abstractNumId w:val="58"/>
  </w:num>
  <w:num w:numId="35">
    <w:abstractNumId w:val="12"/>
  </w:num>
  <w:num w:numId="36">
    <w:abstractNumId w:val="63"/>
  </w:num>
  <w:num w:numId="37">
    <w:abstractNumId w:val="49"/>
  </w:num>
  <w:num w:numId="38">
    <w:abstractNumId w:val="8"/>
  </w:num>
  <w:num w:numId="39">
    <w:abstractNumId w:val="80"/>
  </w:num>
  <w:num w:numId="40">
    <w:abstractNumId w:val="67"/>
  </w:num>
  <w:num w:numId="41">
    <w:abstractNumId w:val="68"/>
  </w:num>
  <w:num w:numId="42">
    <w:abstractNumId w:val="56"/>
  </w:num>
  <w:num w:numId="43">
    <w:abstractNumId w:val="13"/>
  </w:num>
  <w:num w:numId="44">
    <w:abstractNumId w:val="31"/>
  </w:num>
  <w:num w:numId="45">
    <w:abstractNumId w:val="48"/>
  </w:num>
  <w:num w:numId="46">
    <w:abstractNumId w:val="35"/>
  </w:num>
  <w:num w:numId="47">
    <w:abstractNumId w:val="93"/>
  </w:num>
  <w:num w:numId="48">
    <w:abstractNumId w:val="57"/>
  </w:num>
  <w:num w:numId="49">
    <w:abstractNumId w:val="59"/>
  </w:num>
  <w:num w:numId="50">
    <w:abstractNumId w:val="47"/>
  </w:num>
  <w:num w:numId="51">
    <w:abstractNumId w:val="61"/>
  </w:num>
  <w:num w:numId="52">
    <w:abstractNumId w:val="75"/>
  </w:num>
  <w:num w:numId="53">
    <w:abstractNumId w:val="62"/>
  </w:num>
  <w:num w:numId="54">
    <w:abstractNumId w:val="87"/>
  </w:num>
  <w:num w:numId="55">
    <w:abstractNumId w:val="19"/>
  </w:num>
  <w:num w:numId="56">
    <w:abstractNumId w:val="29"/>
  </w:num>
  <w:num w:numId="57">
    <w:abstractNumId w:val="36"/>
  </w:num>
  <w:num w:numId="58">
    <w:abstractNumId w:val="14"/>
  </w:num>
  <w:num w:numId="59">
    <w:abstractNumId w:val="89"/>
  </w:num>
  <w:num w:numId="60">
    <w:abstractNumId w:val="64"/>
  </w:num>
  <w:num w:numId="61">
    <w:abstractNumId w:val="85"/>
  </w:num>
  <w:num w:numId="62">
    <w:abstractNumId w:val="15"/>
  </w:num>
  <w:num w:numId="63">
    <w:abstractNumId w:val="28"/>
  </w:num>
  <w:num w:numId="64">
    <w:abstractNumId w:val="74"/>
  </w:num>
  <w:num w:numId="65">
    <w:abstractNumId w:val="91"/>
  </w:num>
  <w:num w:numId="66">
    <w:abstractNumId w:val="6"/>
  </w:num>
  <w:num w:numId="67">
    <w:abstractNumId w:val="30"/>
  </w:num>
  <w:num w:numId="68">
    <w:abstractNumId w:val="72"/>
  </w:num>
  <w:num w:numId="69">
    <w:abstractNumId w:val="92"/>
  </w:num>
  <w:num w:numId="70">
    <w:abstractNumId w:val="45"/>
  </w:num>
  <w:num w:numId="71">
    <w:abstractNumId w:val="51"/>
  </w:num>
  <w:num w:numId="72">
    <w:abstractNumId w:val="65"/>
  </w:num>
  <w:num w:numId="73">
    <w:abstractNumId w:val="46"/>
  </w:num>
  <w:num w:numId="74">
    <w:abstractNumId w:val="34"/>
  </w:num>
  <w:num w:numId="75">
    <w:abstractNumId w:val="37"/>
  </w:num>
  <w:num w:numId="76">
    <w:abstractNumId w:val="82"/>
  </w:num>
  <w:num w:numId="77">
    <w:abstractNumId w:val="9"/>
  </w:num>
  <w:num w:numId="78">
    <w:abstractNumId w:val="27"/>
  </w:num>
  <w:num w:numId="79">
    <w:abstractNumId w:val="20"/>
  </w:num>
  <w:num w:numId="80">
    <w:abstractNumId w:val="23"/>
  </w:num>
  <w:num w:numId="81">
    <w:abstractNumId w:val="4"/>
  </w:num>
  <w:num w:numId="82">
    <w:abstractNumId w:val="7"/>
  </w:num>
  <w:num w:numId="83">
    <w:abstractNumId w:val="16"/>
  </w:num>
  <w:num w:numId="84">
    <w:abstractNumId w:val="21"/>
  </w:num>
  <w:num w:numId="85">
    <w:abstractNumId w:val="17"/>
  </w:num>
  <w:num w:numId="86">
    <w:abstractNumId w:val="18"/>
  </w:num>
  <w:num w:numId="87">
    <w:abstractNumId w:val="52"/>
  </w:num>
  <w:num w:numId="88">
    <w:abstractNumId w:val="66"/>
  </w:num>
  <w:num w:numId="89">
    <w:abstractNumId w:val="11"/>
  </w:num>
  <w:num w:numId="90">
    <w:abstractNumId w:val="26"/>
  </w:num>
  <w:num w:numId="91">
    <w:abstractNumId w:val="86"/>
  </w:num>
  <w:num w:numId="92">
    <w:abstractNumId w:val="77"/>
  </w:num>
  <w:num w:numId="93">
    <w:abstractNumId w:val="76"/>
  </w:num>
  <w:num w:numId="94">
    <w:abstractNumId w:val="43"/>
  </w:num>
  <w:num w:numId="95">
    <w:abstractNumId w:val="7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42F"/>
    <w:rsid w:val="00017851"/>
    <w:rsid w:val="00017FE2"/>
    <w:rsid w:val="000234B1"/>
    <w:rsid w:val="00024D9C"/>
    <w:rsid w:val="000254F1"/>
    <w:rsid w:val="00025766"/>
    <w:rsid w:val="00027AE0"/>
    <w:rsid w:val="000308FE"/>
    <w:rsid w:val="000316C6"/>
    <w:rsid w:val="00031BBF"/>
    <w:rsid w:val="0003458B"/>
    <w:rsid w:val="00035643"/>
    <w:rsid w:val="00040078"/>
    <w:rsid w:val="00040454"/>
    <w:rsid w:val="000405A6"/>
    <w:rsid w:val="00042DAB"/>
    <w:rsid w:val="000447E7"/>
    <w:rsid w:val="0004481B"/>
    <w:rsid w:val="0004572E"/>
    <w:rsid w:val="00047D18"/>
    <w:rsid w:val="00052582"/>
    <w:rsid w:val="00052AF0"/>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1A98"/>
    <w:rsid w:val="00155709"/>
    <w:rsid w:val="00155F95"/>
    <w:rsid w:val="00156005"/>
    <w:rsid w:val="00156C0E"/>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607F"/>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207"/>
    <w:rsid w:val="00246CB2"/>
    <w:rsid w:val="002518B4"/>
    <w:rsid w:val="00251A66"/>
    <w:rsid w:val="00252FF5"/>
    <w:rsid w:val="00254E63"/>
    <w:rsid w:val="002565E0"/>
    <w:rsid w:val="00256E9E"/>
    <w:rsid w:val="0025761B"/>
    <w:rsid w:val="00261EE8"/>
    <w:rsid w:val="0026204B"/>
    <w:rsid w:val="00264734"/>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97F4D"/>
    <w:rsid w:val="002A0BBB"/>
    <w:rsid w:val="002A5B4F"/>
    <w:rsid w:val="002A652D"/>
    <w:rsid w:val="002A7724"/>
    <w:rsid w:val="002B20D3"/>
    <w:rsid w:val="002B626C"/>
    <w:rsid w:val="002B6429"/>
    <w:rsid w:val="002C1B18"/>
    <w:rsid w:val="002C2B00"/>
    <w:rsid w:val="002C4D45"/>
    <w:rsid w:val="002D0BE1"/>
    <w:rsid w:val="002D16CA"/>
    <w:rsid w:val="002D21A6"/>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8F7"/>
    <w:rsid w:val="00332C30"/>
    <w:rsid w:val="003336CC"/>
    <w:rsid w:val="00336856"/>
    <w:rsid w:val="00346FD9"/>
    <w:rsid w:val="00350465"/>
    <w:rsid w:val="00353EC0"/>
    <w:rsid w:val="00355B66"/>
    <w:rsid w:val="00356E8C"/>
    <w:rsid w:val="00360B26"/>
    <w:rsid w:val="00360CA1"/>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435B"/>
    <w:rsid w:val="003953D5"/>
    <w:rsid w:val="00395954"/>
    <w:rsid w:val="00396405"/>
    <w:rsid w:val="00397791"/>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1D57"/>
    <w:rsid w:val="003E298E"/>
    <w:rsid w:val="003E3560"/>
    <w:rsid w:val="003E55E8"/>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47E4B"/>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1049"/>
    <w:rsid w:val="004A41E6"/>
    <w:rsid w:val="004A5DFD"/>
    <w:rsid w:val="004A6C28"/>
    <w:rsid w:val="004A6DCB"/>
    <w:rsid w:val="004A7506"/>
    <w:rsid w:val="004A7526"/>
    <w:rsid w:val="004A7AD8"/>
    <w:rsid w:val="004B0FF1"/>
    <w:rsid w:val="004B1A08"/>
    <w:rsid w:val="004B541C"/>
    <w:rsid w:val="004C03EE"/>
    <w:rsid w:val="004C0ED7"/>
    <w:rsid w:val="004C1016"/>
    <w:rsid w:val="004C1219"/>
    <w:rsid w:val="004C1A41"/>
    <w:rsid w:val="004C520C"/>
    <w:rsid w:val="004C5A2F"/>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1B84"/>
    <w:rsid w:val="00512CC4"/>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06E"/>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7FB"/>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4672"/>
    <w:rsid w:val="00655A36"/>
    <w:rsid w:val="00656D73"/>
    <w:rsid w:val="00657A45"/>
    <w:rsid w:val="0066074F"/>
    <w:rsid w:val="006624A0"/>
    <w:rsid w:val="00663879"/>
    <w:rsid w:val="00664DF9"/>
    <w:rsid w:val="00665819"/>
    <w:rsid w:val="006706F3"/>
    <w:rsid w:val="006708B5"/>
    <w:rsid w:val="0067153D"/>
    <w:rsid w:val="00671FDB"/>
    <w:rsid w:val="00675393"/>
    <w:rsid w:val="006771DC"/>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587"/>
    <w:rsid w:val="006B0D0B"/>
    <w:rsid w:val="006B182C"/>
    <w:rsid w:val="006B23C5"/>
    <w:rsid w:val="006B2CD4"/>
    <w:rsid w:val="006B528D"/>
    <w:rsid w:val="006B7F79"/>
    <w:rsid w:val="006C04A4"/>
    <w:rsid w:val="006C07A7"/>
    <w:rsid w:val="006C0DBD"/>
    <w:rsid w:val="006C1BC5"/>
    <w:rsid w:val="006C3345"/>
    <w:rsid w:val="006C34C2"/>
    <w:rsid w:val="006C3A59"/>
    <w:rsid w:val="006C44BA"/>
    <w:rsid w:val="006C5B44"/>
    <w:rsid w:val="006C68B5"/>
    <w:rsid w:val="006C6AD1"/>
    <w:rsid w:val="006C77F7"/>
    <w:rsid w:val="006C7C46"/>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2C0E"/>
    <w:rsid w:val="007A36EE"/>
    <w:rsid w:val="007A3C36"/>
    <w:rsid w:val="007A3EE0"/>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2E46"/>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2D6F"/>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573BD"/>
    <w:rsid w:val="009611F7"/>
    <w:rsid w:val="00963D48"/>
    <w:rsid w:val="00964E64"/>
    <w:rsid w:val="00965271"/>
    <w:rsid w:val="009713ED"/>
    <w:rsid w:val="00973E61"/>
    <w:rsid w:val="00980074"/>
    <w:rsid w:val="00980351"/>
    <w:rsid w:val="00981BF7"/>
    <w:rsid w:val="00984CF1"/>
    <w:rsid w:val="00984DC4"/>
    <w:rsid w:val="009861D0"/>
    <w:rsid w:val="00986C26"/>
    <w:rsid w:val="009877A9"/>
    <w:rsid w:val="00992DCF"/>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1F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87F36"/>
    <w:rsid w:val="00A9095A"/>
    <w:rsid w:val="00A90A06"/>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671B"/>
    <w:rsid w:val="00B071FC"/>
    <w:rsid w:val="00B07DAC"/>
    <w:rsid w:val="00B100AB"/>
    <w:rsid w:val="00B1188E"/>
    <w:rsid w:val="00B13723"/>
    <w:rsid w:val="00B14BD7"/>
    <w:rsid w:val="00B14EAE"/>
    <w:rsid w:val="00B15A9F"/>
    <w:rsid w:val="00B24686"/>
    <w:rsid w:val="00B24AFC"/>
    <w:rsid w:val="00B24EA7"/>
    <w:rsid w:val="00B267B4"/>
    <w:rsid w:val="00B27257"/>
    <w:rsid w:val="00B27E89"/>
    <w:rsid w:val="00B31A37"/>
    <w:rsid w:val="00B3242E"/>
    <w:rsid w:val="00B35AFC"/>
    <w:rsid w:val="00B36870"/>
    <w:rsid w:val="00B3707D"/>
    <w:rsid w:val="00B37793"/>
    <w:rsid w:val="00B4122F"/>
    <w:rsid w:val="00B4176C"/>
    <w:rsid w:val="00B41810"/>
    <w:rsid w:val="00B41B61"/>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4A34"/>
    <w:rsid w:val="00B85488"/>
    <w:rsid w:val="00B86787"/>
    <w:rsid w:val="00B8704A"/>
    <w:rsid w:val="00B914B6"/>
    <w:rsid w:val="00B91AF2"/>
    <w:rsid w:val="00B92351"/>
    <w:rsid w:val="00B92C20"/>
    <w:rsid w:val="00B93D7B"/>
    <w:rsid w:val="00B947FB"/>
    <w:rsid w:val="00B94EDF"/>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2133"/>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5FF5"/>
    <w:rsid w:val="00CA60E1"/>
    <w:rsid w:val="00CA7FA4"/>
    <w:rsid w:val="00CB2F59"/>
    <w:rsid w:val="00CB3291"/>
    <w:rsid w:val="00CB6822"/>
    <w:rsid w:val="00CB734D"/>
    <w:rsid w:val="00CB78D0"/>
    <w:rsid w:val="00CB7930"/>
    <w:rsid w:val="00CC0167"/>
    <w:rsid w:val="00CC1CD9"/>
    <w:rsid w:val="00CC1F81"/>
    <w:rsid w:val="00CD2079"/>
    <w:rsid w:val="00CD5796"/>
    <w:rsid w:val="00CE1339"/>
    <w:rsid w:val="00CE1CC4"/>
    <w:rsid w:val="00CE1D20"/>
    <w:rsid w:val="00CE35B8"/>
    <w:rsid w:val="00CE370A"/>
    <w:rsid w:val="00CE4D4A"/>
    <w:rsid w:val="00CF01F4"/>
    <w:rsid w:val="00CF302D"/>
    <w:rsid w:val="00CF38B6"/>
    <w:rsid w:val="00CF3935"/>
    <w:rsid w:val="00CF3A4B"/>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571F8"/>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6A5C"/>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292E"/>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27257"/>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778"/>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3F0E"/>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3FD0"/>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mailto:zakupki@rosrao.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F334A-6119-4565-B8C1-D33AECEA7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1115</TotalTime>
  <Pages>59</Pages>
  <Words>19765</Words>
  <Characters>149896</Characters>
  <Application>Microsoft Office Word</Application>
  <DocSecurity>0</DocSecurity>
  <Lines>1249</Lines>
  <Paragraphs>338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169323</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kamalovar</dc:creator>
  <cp:lastModifiedBy>Майоров Андрей Андреевич</cp:lastModifiedBy>
  <cp:revision>14</cp:revision>
  <cp:lastPrinted>2014-11-13T14:24:00Z</cp:lastPrinted>
  <dcterms:created xsi:type="dcterms:W3CDTF">2014-10-09T13:14:00Z</dcterms:created>
  <dcterms:modified xsi:type="dcterms:W3CDTF">2014-11-13T15:10:00Z</dcterms:modified>
</cp:coreProperties>
</file>