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1D8" w:rsidRPr="00F002A6" w:rsidRDefault="008221D8" w:rsidP="001E5397">
      <w:pPr>
        <w:jc w:val="center"/>
        <w:rPr>
          <w:b/>
          <w:bCs/>
        </w:rPr>
      </w:pPr>
      <w:r w:rsidRPr="001E5397">
        <w:rPr>
          <w:b/>
          <w:bCs/>
        </w:rPr>
        <w:t>Протокол №7408/</w:t>
      </w:r>
      <w:r>
        <w:rPr>
          <w:b/>
          <w:bCs/>
        </w:rPr>
        <w:t>227 Блр1,2/П-14-6</w:t>
      </w:r>
    </w:p>
    <w:p w:rsidR="008221D8" w:rsidRPr="001E5397" w:rsidRDefault="008221D8" w:rsidP="001E5397">
      <w:pPr>
        <w:jc w:val="center"/>
      </w:pPr>
      <w:r w:rsidRPr="001E5397">
        <w:rPr>
          <w:b/>
        </w:rPr>
        <w:t>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 по лоту  №</w:t>
      </w:r>
      <w:r>
        <w:rPr>
          <w:b/>
          <w:bCs/>
        </w:rPr>
        <w:t>7408/227 Блр1,2/П-14 Поставка клапанов регулирующих DN 100 для сооружения энергоблоков №1 и №2 Белорусской</w:t>
      </w:r>
      <w:r w:rsidRPr="001E5397">
        <w:rPr>
          <w:b/>
        </w:rPr>
        <w:t xml:space="preserve"> АЭС</w:t>
      </w:r>
      <w:r w:rsidRPr="001E5397">
        <w:t>»</w:t>
      </w:r>
    </w:p>
    <w:p w:rsidR="008221D8" w:rsidRPr="001E5397" w:rsidRDefault="008221D8" w:rsidP="001E5397">
      <w:pPr>
        <w:pStyle w:val="BodyText"/>
        <w:rPr>
          <w:bCs/>
          <w:noProof/>
        </w:rPr>
      </w:pPr>
    </w:p>
    <w:p w:rsidR="008221D8" w:rsidRPr="001E5397" w:rsidRDefault="008221D8" w:rsidP="001E5397">
      <w:pPr>
        <w:pStyle w:val="BodyText"/>
        <w:rPr>
          <w:bCs/>
          <w:noProof/>
        </w:rPr>
      </w:pPr>
      <w:r w:rsidRPr="001E5397">
        <w:rPr>
          <w:bCs/>
          <w:noProof/>
        </w:rPr>
        <w:t>г. Островец</w:t>
      </w:r>
      <w:r w:rsidRPr="001E5397">
        <w:rPr>
          <w:bCs/>
          <w:noProof/>
        </w:rPr>
        <w:tab/>
      </w:r>
      <w:r w:rsidRPr="001E5397">
        <w:rPr>
          <w:bCs/>
          <w:noProof/>
        </w:rPr>
        <w:tab/>
        <w:t xml:space="preserve">                                           </w:t>
      </w:r>
      <w:r>
        <w:rPr>
          <w:bCs/>
          <w:noProof/>
        </w:rPr>
        <w:t xml:space="preserve">                       </w:t>
      </w:r>
      <w:r w:rsidRPr="001E5397">
        <w:rPr>
          <w:bCs/>
          <w:noProof/>
        </w:rPr>
        <w:t xml:space="preserve">                            «</w:t>
      </w:r>
      <w:r>
        <w:rPr>
          <w:bCs/>
          <w:noProof/>
        </w:rPr>
        <w:t>13</w:t>
      </w:r>
      <w:r w:rsidRPr="001E5397">
        <w:rPr>
          <w:bCs/>
          <w:noProof/>
        </w:rPr>
        <w:t xml:space="preserve">» </w:t>
      </w:r>
      <w:r>
        <w:rPr>
          <w:bCs/>
          <w:noProof/>
        </w:rPr>
        <w:t>м</w:t>
      </w:r>
      <w:r w:rsidRPr="001E5397">
        <w:rPr>
          <w:bCs/>
          <w:noProof/>
        </w:rPr>
        <w:t>ая 2015 г.</w:t>
      </w:r>
    </w:p>
    <w:p w:rsidR="008221D8" w:rsidRPr="001E5397" w:rsidRDefault="008221D8" w:rsidP="001E5397">
      <w:pPr>
        <w:pStyle w:val="BodyText"/>
        <w:rPr>
          <w:bCs/>
          <w:noProof/>
        </w:rPr>
      </w:pPr>
    </w:p>
    <w:p w:rsidR="008221D8" w:rsidRPr="001E5397" w:rsidRDefault="008221D8" w:rsidP="001E5397">
      <w:pPr>
        <w:jc w:val="both"/>
        <w:rPr>
          <w:i/>
        </w:rPr>
      </w:pPr>
      <w:r w:rsidRPr="001E5397">
        <w:rPr>
          <w:i/>
        </w:rPr>
        <w:t xml:space="preserve">Время начала  заседания Конкурсной комиссии  11 часов  30 минут  (время белорусское)    </w:t>
      </w:r>
    </w:p>
    <w:p w:rsidR="008221D8" w:rsidRPr="001E5397" w:rsidRDefault="008221D8" w:rsidP="001E5397">
      <w:pPr>
        <w:jc w:val="both"/>
        <w:rPr>
          <w:i/>
        </w:rPr>
      </w:pPr>
      <w:r w:rsidRPr="001E5397">
        <w:rPr>
          <w:i/>
        </w:rPr>
        <w:t>Время окончания заседания Конкурсной комиссии  12 часов   30  минут (время белорусское)</w:t>
      </w:r>
    </w:p>
    <w:p w:rsidR="008221D8" w:rsidRPr="001E5397" w:rsidRDefault="008221D8" w:rsidP="001E5397">
      <w:pPr>
        <w:jc w:val="both"/>
        <w:rPr>
          <w:i/>
        </w:rPr>
      </w:pPr>
      <w:r w:rsidRPr="001E5397">
        <w:rPr>
          <w:i/>
        </w:rPr>
        <w:t>Организатор конкурса: акционерное общество НИЖЕГОРОДСКАЯ ИНЖИНИРИНГОВАЯ КОМПАНИЯ «АТОМЭНЕРГОПРОЕКТ»</w:t>
      </w:r>
    </w:p>
    <w:p w:rsidR="008221D8" w:rsidRPr="001E5397" w:rsidRDefault="008221D8" w:rsidP="001E5397">
      <w:pPr>
        <w:jc w:val="both"/>
        <w:rPr>
          <w:i/>
        </w:rPr>
      </w:pPr>
      <w:r w:rsidRPr="001E5397">
        <w:rPr>
          <w:i/>
        </w:rPr>
        <w:t>Адрес: 603006, г.Н.Новгород,  пл. Свободы, д. 3</w:t>
      </w:r>
    </w:p>
    <w:p w:rsidR="008221D8" w:rsidRPr="001E5397" w:rsidRDefault="008221D8" w:rsidP="001E5397">
      <w:pPr>
        <w:jc w:val="both"/>
        <w:rPr>
          <w:i/>
        </w:rPr>
      </w:pPr>
      <w:r w:rsidRPr="001E5397">
        <w:rPr>
          <w:i/>
        </w:rPr>
        <w:t>Заказчик: акционерное общество «Атомстройэкспорт»</w:t>
      </w:r>
    </w:p>
    <w:p w:rsidR="008221D8" w:rsidRPr="001E5397" w:rsidRDefault="008221D8" w:rsidP="001E5397">
      <w:pPr>
        <w:jc w:val="both"/>
        <w:rPr>
          <w:i/>
        </w:rPr>
      </w:pPr>
      <w:r w:rsidRPr="001E5397">
        <w:rPr>
          <w:i/>
        </w:rPr>
        <w:t>Адрес: 127434, Москва, Дмитровское шоссе, д.2, стр.  1</w:t>
      </w:r>
    </w:p>
    <w:p w:rsidR="008221D8" w:rsidRPr="001E5397" w:rsidRDefault="008221D8" w:rsidP="001E5397">
      <w:pPr>
        <w:jc w:val="both"/>
        <w:rPr>
          <w:i/>
        </w:rPr>
      </w:pPr>
      <w:r w:rsidRPr="001E5397">
        <w:rPr>
          <w:i/>
        </w:rPr>
        <w:t>Заседание проводится с использованием средств видеосвязи.</w:t>
      </w:r>
    </w:p>
    <w:p w:rsidR="008221D8" w:rsidRPr="001E5397" w:rsidRDefault="008221D8" w:rsidP="001E5397">
      <w:pPr>
        <w:jc w:val="both"/>
        <w:rPr>
          <w:i/>
          <w:sz w:val="16"/>
          <w:szCs w:val="16"/>
        </w:rPr>
      </w:pPr>
    </w:p>
    <w:p w:rsidR="008221D8" w:rsidRPr="00E46C7A" w:rsidRDefault="008221D8" w:rsidP="00E46C7A">
      <w:pPr>
        <w:pStyle w:val="Heading3"/>
        <w:spacing w:before="0"/>
        <w:rPr>
          <w:color w:val="auto"/>
          <w:sz w:val="25"/>
          <w:szCs w:val="25"/>
        </w:rPr>
      </w:pPr>
      <w:r w:rsidRPr="00E46C7A">
        <w:rPr>
          <w:color w:val="auto"/>
          <w:sz w:val="25"/>
          <w:szCs w:val="25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392"/>
        <w:gridCol w:w="7362"/>
      </w:tblGrid>
      <w:tr w:rsidR="008221D8" w:rsidRPr="00A76A31" w:rsidTr="006A1C5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center"/>
              <w:rPr>
                <w:b/>
                <w:bCs/>
                <w:sz w:val="25"/>
                <w:szCs w:val="25"/>
              </w:rPr>
            </w:pPr>
            <w:r w:rsidRPr="00A76A31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center"/>
              <w:rPr>
                <w:b/>
                <w:bCs/>
                <w:sz w:val="25"/>
                <w:szCs w:val="25"/>
              </w:rPr>
            </w:pPr>
            <w:r w:rsidRPr="00A76A31">
              <w:rPr>
                <w:b/>
                <w:bCs/>
                <w:sz w:val="25"/>
                <w:szCs w:val="25"/>
              </w:rPr>
              <w:t>Должность</w:t>
            </w:r>
          </w:p>
        </w:tc>
      </w:tr>
      <w:tr w:rsidR="008221D8" w:rsidRPr="00A76A31" w:rsidTr="006A1C5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b/>
                <w:bCs/>
                <w:sz w:val="25"/>
                <w:szCs w:val="25"/>
              </w:rPr>
            </w:pPr>
            <w:r w:rsidRPr="00A76A31">
              <w:rPr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8221D8" w:rsidRPr="00A76A31" w:rsidTr="006A1C5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221D8" w:rsidRPr="00A76A31" w:rsidTr="006A1C5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b/>
                <w:bCs/>
                <w:color w:val="000000"/>
                <w:sz w:val="25"/>
                <w:szCs w:val="25"/>
              </w:rPr>
              <w:t xml:space="preserve">Члены </w:t>
            </w:r>
            <w:r w:rsidRPr="00A76A31">
              <w:rPr>
                <w:b/>
                <w:bCs/>
                <w:sz w:val="25"/>
                <w:szCs w:val="25"/>
              </w:rPr>
              <w:t>Конкурсной</w:t>
            </w:r>
            <w:r w:rsidRPr="00A76A31">
              <w:rPr>
                <w:b/>
                <w:bCs/>
                <w:color w:val="000000"/>
                <w:sz w:val="25"/>
                <w:szCs w:val="25"/>
              </w:rPr>
              <w:t xml:space="preserve"> комиссии с правом «вето»:</w:t>
            </w:r>
          </w:p>
        </w:tc>
      </w:tr>
      <w:tr w:rsidR="008221D8" w:rsidRPr="00A76A31" w:rsidTr="006A1C5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8221D8" w:rsidRPr="00A76A31" w:rsidTr="006A1C5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b/>
                <w:bCs/>
                <w:sz w:val="25"/>
                <w:szCs w:val="25"/>
              </w:rPr>
            </w:pPr>
            <w:r w:rsidRPr="00A76A31">
              <w:rPr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8221D8" w:rsidRPr="00A76A31" w:rsidTr="006A1C5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widowControl w:val="0"/>
              <w:spacing w:line="20" w:lineRule="atLeast"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Шкитилев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color w:val="000000"/>
                <w:sz w:val="25"/>
                <w:szCs w:val="25"/>
              </w:rPr>
            </w:pPr>
            <w:r w:rsidRPr="00A76A31">
              <w:rPr>
                <w:color w:val="000000"/>
                <w:sz w:val="25"/>
                <w:szCs w:val="25"/>
              </w:rPr>
              <w:t>Главный инженер АО «НИАЭП»</w:t>
            </w:r>
          </w:p>
        </w:tc>
      </w:tr>
      <w:tr w:rsidR="008221D8" w:rsidRPr="00A76A31" w:rsidTr="006A1C5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widowControl w:val="0"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widowControl w:val="0"/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Начальник управления  методологии и организации закупок АО «НИАЭП»</w:t>
            </w:r>
          </w:p>
        </w:tc>
      </w:tr>
      <w:tr w:rsidR="008221D8" w:rsidRPr="00A76A31" w:rsidTr="006A1C5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8221D8" w:rsidRPr="00A76A31" w:rsidTr="006A1C5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221D8" w:rsidRPr="00A76A31" w:rsidTr="006A1C5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8221D8" w:rsidRPr="00A76A31" w:rsidTr="006A1C5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Малишевский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8221D8" w:rsidRPr="00A76A31" w:rsidTr="006A1C5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Ластовский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8221D8" w:rsidRPr="00A76A31" w:rsidTr="006A1C5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Коптель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8221D8" w:rsidRPr="00A76A31" w:rsidTr="006A1C5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Суздалев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8221D8" w:rsidRPr="00A76A31" w:rsidTr="006A1C5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b/>
                <w:bCs/>
                <w:sz w:val="25"/>
                <w:szCs w:val="25"/>
              </w:rPr>
            </w:pPr>
            <w:r w:rsidRPr="00A76A31">
              <w:rPr>
                <w:b/>
                <w:bCs/>
                <w:sz w:val="25"/>
                <w:szCs w:val="25"/>
              </w:rPr>
              <w:t>Секретарь Конкурсной комиссии без права голоса:</w:t>
            </w:r>
          </w:p>
        </w:tc>
      </w:tr>
      <w:tr w:rsidR="008221D8" w:rsidRPr="00A76A31" w:rsidTr="006A1C5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8221D8" w:rsidRPr="00A76A31" w:rsidRDefault="008221D8" w:rsidP="00E46C7A">
      <w:pPr>
        <w:rPr>
          <w:sz w:val="25"/>
          <w:szCs w:val="25"/>
        </w:rPr>
      </w:pPr>
    </w:p>
    <w:p w:rsidR="008221D8" w:rsidRPr="00A76A31" w:rsidRDefault="008221D8" w:rsidP="00E46C7A">
      <w:pPr>
        <w:rPr>
          <w:sz w:val="25"/>
          <w:szCs w:val="25"/>
        </w:rPr>
      </w:pPr>
      <w:r w:rsidRPr="00A76A31">
        <w:rPr>
          <w:sz w:val="25"/>
          <w:szCs w:val="25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8221D8" w:rsidRDefault="008221D8" w:rsidP="001E5397">
      <w:pPr>
        <w:ind w:firstLine="720"/>
        <w:jc w:val="both"/>
        <w:rPr>
          <w:b/>
        </w:rPr>
      </w:pPr>
    </w:p>
    <w:p w:rsidR="008221D8" w:rsidRPr="001E5397" w:rsidRDefault="008221D8" w:rsidP="001E5397">
      <w:pPr>
        <w:ind w:firstLine="720"/>
        <w:jc w:val="both"/>
      </w:pPr>
      <w:r w:rsidRPr="001E5397">
        <w:rPr>
          <w:b/>
        </w:rPr>
        <w:t>Повестка дня:</w:t>
      </w:r>
      <w:r w:rsidRPr="001E5397">
        <w:t xml:space="preserve"> </w:t>
      </w:r>
    </w:p>
    <w:p w:rsidR="008221D8" w:rsidRPr="001E5397" w:rsidRDefault="008221D8" w:rsidP="001E5397">
      <w:pPr>
        <w:ind w:firstLine="539"/>
        <w:contextualSpacing/>
        <w:jc w:val="both"/>
        <w:rPr>
          <w:noProof/>
        </w:rPr>
      </w:pPr>
      <w:r w:rsidRPr="001E5397">
        <w:rPr>
          <w:noProof/>
        </w:rPr>
        <w:t>Продление срока проведения отборочной стадии рассмотрения заявок и оценочной стадии рассмотрения заявок на участие в конкурсе, подведения итогов конкурса по лоту №</w:t>
      </w:r>
      <w:r w:rsidRPr="00F002A6">
        <w:rPr>
          <w:noProof/>
        </w:rPr>
        <w:t>7408/227 Блр1,2/П-14 Поставка клапанов регулирующих DN 100 для сооружения энергоблоков №1 и №2 Белорусской</w:t>
      </w:r>
      <w:r w:rsidRPr="001E5397">
        <w:rPr>
          <w:noProof/>
        </w:rPr>
        <w:t xml:space="preserve"> АЭС».</w:t>
      </w:r>
    </w:p>
    <w:p w:rsidR="008221D8" w:rsidRPr="001E5397" w:rsidRDefault="008221D8" w:rsidP="001E5397">
      <w:pPr>
        <w:ind w:firstLine="720"/>
        <w:jc w:val="both"/>
        <w:rPr>
          <w:sz w:val="16"/>
          <w:szCs w:val="16"/>
        </w:rPr>
      </w:pPr>
    </w:p>
    <w:p w:rsidR="008221D8" w:rsidRPr="001E5397" w:rsidRDefault="008221D8" w:rsidP="001E5397">
      <w:pPr>
        <w:ind w:firstLine="709"/>
        <w:jc w:val="both"/>
        <w:rPr>
          <w:b/>
        </w:rPr>
      </w:pPr>
      <w:r w:rsidRPr="001E5397">
        <w:rPr>
          <w:b/>
        </w:rPr>
        <w:t>Решение комиссии:</w:t>
      </w:r>
    </w:p>
    <w:p w:rsidR="008221D8" w:rsidRPr="001E5397" w:rsidRDefault="008221D8" w:rsidP="001E5397">
      <w:pPr>
        <w:ind w:firstLine="539"/>
        <w:jc w:val="both"/>
        <w:rPr>
          <w:noProof/>
        </w:rPr>
      </w:pPr>
      <w:r w:rsidRPr="001E5397">
        <w:t>П</w:t>
      </w:r>
      <w:r w:rsidRPr="001E5397">
        <w:rPr>
          <w:noProof/>
        </w:rPr>
        <w:t xml:space="preserve">родлить срок проведения отборочной стадии рассмотрения заявок и оценочной стадии рассмотрения заявок на участие в конкурсе, подведения итогов конкурса: </w:t>
      </w:r>
    </w:p>
    <w:p w:rsidR="008221D8" w:rsidRPr="001E5397" w:rsidRDefault="008221D8" w:rsidP="00F002A6">
      <w:pPr>
        <w:numPr>
          <w:ilvl w:val="0"/>
          <w:numId w:val="5"/>
        </w:numPr>
        <w:ind w:left="0" w:firstLine="540"/>
        <w:jc w:val="both"/>
        <w:rPr>
          <w:noProof/>
        </w:rPr>
      </w:pPr>
      <w:r w:rsidRPr="001E5397">
        <w:rPr>
          <w:noProof/>
        </w:rPr>
        <w:t xml:space="preserve">отборочная стадия рассмотрения заявок на участие в открытом конкурсе: не позднее </w:t>
      </w:r>
      <w:r>
        <w:rPr>
          <w:noProof/>
        </w:rPr>
        <w:t xml:space="preserve">                  </w:t>
      </w:r>
      <w:r w:rsidRPr="001E5397">
        <w:rPr>
          <w:noProof/>
        </w:rPr>
        <w:t>«</w:t>
      </w:r>
      <w:r>
        <w:rPr>
          <w:noProof/>
        </w:rPr>
        <w:t>29</w:t>
      </w:r>
      <w:r w:rsidRPr="001E5397">
        <w:rPr>
          <w:noProof/>
        </w:rPr>
        <w:t>» мая 2015 г.</w:t>
      </w:r>
    </w:p>
    <w:p w:rsidR="008221D8" w:rsidRPr="001E5397" w:rsidRDefault="008221D8" w:rsidP="00F002A6">
      <w:pPr>
        <w:numPr>
          <w:ilvl w:val="0"/>
          <w:numId w:val="5"/>
        </w:numPr>
        <w:ind w:left="0" w:firstLine="540"/>
        <w:jc w:val="both"/>
        <w:rPr>
          <w:noProof/>
        </w:rPr>
      </w:pPr>
      <w:r w:rsidRPr="001E5397">
        <w:rPr>
          <w:noProof/>
        </w:rPr>
        <w:t>оценочная стадия рассмотрения заявок на участие в конкурсе, подведение итогов конкурса: не позднее «</w:t>
      </w:r>
      <w:r>
        <w:rPr>
          <w:noProof/>
        </w:rPr>
        <w:t>05</w:t>
      </w:r>
      <w:r w:rsidRPr="001E5397">
        <w:rPr>
          <w:noProof/>
        </w:rPr>
        <w:t xml:space="preserve">» </w:t>
      </w:r>
      <w:r>
        <w:rPr>
          <w:noProof/>
        </w:rPr>
        <w:t>июня</w:t>
      </w:r>
      <w:r w:rsidRPr="001E5397">
        <w:rPr>
          <w:noProof/>
        </w:rPr>
        <w:t xml:space="preserve"> 2015 г.</w:t>
      </w:r>
    </w:p>
    <w:p w:rsidR="008221D8" w:rsidRPr="001E5397" w:rsidRDefault="008221D8" w:rsidP="001E5397">
      <w:pPr>
        <w:pStyle w:val="msolistparagraph0"/>
        <w:ind w:left="0"/>
        <w:outlineLvl w:val="0"/>
        <w:rPr>
          <w:rFonts w:ascii="Times New Roman" w:hAnsi="Times New Roman"/>
          <w:b/>
        </w:rPr>
      </w:pPr>
    </w:p>
    <w:p w:rsidR="008221D8" w:rsidRPr="00A76A31" w:rsidRDefault="008221D8" w:rsidP="00E46C7A">
      <w:pPr>
        <w:spacing w:after="120"/>
        <w:ind w:firstLine="539"/>
        <w:rPr>
          <w:b/>
          <w:sz w:val="25"/>
          <w:szCs w:val="25"/>
        </w:rPr>
      </w:pPr>
      <w:r w:rsidRPr="00A76A31">
        <w:rPr>
          <w:b/>
          <w:sz w:val="25"/>
          <w:szCs w:val="25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264"/>
        <w:gridCol w:w="3265"/>
        <w:gridCol w:w="3269"/>
      </w:tblGrid>
      <w:tr w:rsidR="008221D8" w:rsidRPr="00A76A31" w:rsidTr="006A1C54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center"/>
              <w:rPr>
                <w:b/>
                <w:bCs/>
                <w:sz w:val="25"/>
                <w:szCs w:val="25"/>
              </w:rPr>
            </w:pPr>
            <w:r w:rsidRPr="00A76A31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jc w:val="center"/>
              <w:rPr>
                <w:b/>
                <w:bCs/>
                <w:sz w:val="25"/>
                <w:szCs w:val="25"/>
              </w:rPr>
            </w:pPr>
            <w:r w:rsidRPr="00A76A31">
              <w:rPr>
                <w:b/>
                <w:bCs/>
                <w:sz w:val="25"/>
                <w:szCs w:val="25"/>
              </w:rPr>
              <w:t xml:space="preserve">Резолюция </w:t>
            </w:r>
          </w:p>
          <w:p w:rsidR="008221D8" w:rsidRPr="00A76A31" w:rsidRDefault="008221D8" w:rsidP="006A1C54">
            <w:pPr>
              <w:jc w:val="center"/>
              <w:rPr>
                <w:b/>
                <w:bCs/>
                <w:sz w:val="25"/>
                <w:szCs w:val="25"/>
              </w:rPr>
            </w:pPr>
            <w:r w:rsidRPr="00A76A31">
              <w:rPr>
                <w:b/>
                <w:bCs/>
                <w:sz w:val="25"/>
                <w:szCs w:val="25"/>
              </w:rPr>
              <w:t>(за/против/</w:t>
            </w:r>
          </w:p>
          <w:p w:rsidR="008221D8" w:rsidRPr="00A76A31" w:rsidRDefault="008221D8" w:rsidP="006A1C54">
            <w:pPr>
              <w:keepLines/>
              <w:jc w:val="center"/>
              <w:rPr>
                <w:b/>
                <w:bCs/>
                <w:sz w:val="25"/>
                <w:szCs w:val="25"/>
              </w:rPr>
            </w:pPr>
            <w:r w:rsidRPr="00A76A31">
              <w:rPr>
                <w:b/>
                <w:bCs/>
                <w:sz w:val="25"/>
                <w:szCs w:val="25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center"/>
              <w:rPr>
                <w:b/>
                <w:bCs/>
                <w:sz w:val="25"/>
                <w:szCs w:val="25"/>
              </w:rPr>
            </w:pPr>
            <w:r w:rsidRPr="00A76A31">
              <w:rPr>
                <w:b/>
                <w:bCs/>
                <w:sz w:val="25"/>
                <w:szCs w:val="25"/>
              </w:rPr>
              <w:t>Подпись/Дата</w:t>
            </w:r>
          </w:p>
        </w:tc>
      </w:tr>
      <w:tr w:rsidR="008221D8" w:rsidRPr="00A76A31" w:rsidTr="006A1C5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center"/>
              <w:rPr>
                <w:b/>
                <w:bCs/>
                <w:sz w:val="25"/>
                <w:szCs w:val="25"/>
              </w:rPr>
            </w:pPr>
            <w:r w:rsidRPr="00A76A31">
              <w:rPr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8221D8" w:rsidRPr="00A76A31" w:rsidTr="006A1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Пустовой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</w:tr>
      <w:tr w:rsidR="008221D8" w:rsidRPr="00A76A31" w:rsidTr="006A1C5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center"/>
              <w:rPr>
                <w:sz w:val="25"/>
                <w:szCs w:val="25"/>
              </w:rPr>
            </w:pPr>
            <w:r w:rsidRPr="00A76A31">
              <w:rPr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8221D8" w:rsidRPr="00A76A31" w:rsidTr="006A1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</w:tr>
      <w:tr w:rsidR="008221D8" w:rsidRPr="00A76A31" w:rsidTr="006A1C5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center"/>
              <w:rPr>
                <w:b/>
                <w:bCs/>
                <w:sz w:val="25"/>
                <w:szCs w:val="25"/>
              </w:rPr>
            </w:pPr>
            <w:r w:rsidRPr="00A76A31">
              <w:rPr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8221D8" w:rsidRPr="00A76A31" w:rsidTr="006A1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widowControl w:val="0"/>
              <w:spacing w:line="20" w:lineRule="atLeast"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Шкитилев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</w:tr>
      <w:tr w:rsidR="008221D8" w:rsidRPr="00A76A31" w:rsidTr="006A1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widowControl w:val="0"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</w:tr>
      <w:tr w:rsidR="008221D8" w:rsidRPr="00A76A31" w:rsidTr="006A1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</w:tr>
      <w:tr w:rsidR="008221D8" w:rsidRPr="00A76A31" w:rsidTr="006A1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</w:tr>
      <w:tr w:rsidR="008221D8" w:rsidRPr="00A76A31" w:rsidTr="006A1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Горин С.В.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</w:tr>
      <w:tr w:rsidR="008221D8" w:rsidRPr="00A76A31" w:rsidTr="006A1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Малишевский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</w:tr>
      <w:tr w:rsidR="008221D8" w:rsidRPr="00A76A31" w:rsidTr="006A1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Ластовский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</w:tr>
      <w:tr w:rsidR="008221D8" w:rsidRPr="00A76A31" w:rsidTr="006A1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Коптель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</w:tr>
      <w:tr w:rsidR="008221D8" w:rsidRPr="00A76A31" w:rsidTr="006A1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pStyle w:val="NormalWeb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Суздалев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</w:tr>
      <w:tr w:rsidR="008221D8" w:rsidRPr="00A76A31" w:rsidTr="006A1C5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center"/>
              <w:rPr>
                <w:b/>
                <w:bCs/>
                <w:sz w:val="25"/>
                <w:szCs w:val="25"/>
              </w:rPr>
            </w:pPr>
            <w:r w:rsidRPr="00A76A31">
              <w:rPr>
                <w:b/>
                <w:bCs/>
                <w:sz w:val="25"/>
                <w:szCs w:val="25"/>
              </w:rPr>
              <w:t>Секретарь Конкурсной комиссии:</w:t>
            </w:r>
          </w:p>
        </w:tc>
      </w:tr>
      <w:tr w:rsidR="008221D8" w:rsidRPr="00A76A31" w:rsidTr="006A1C54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  <w:r w:rsidRPr="00A76A31">
              <w:rPr>
                <w:sz w:val="25"/>
                <w:szCs w:val="25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center"/>
              <w:rPr>
                <w:sz w:val="25"/>
                <w:szCs w:val="25"/>
              </w:rPr>
            </w:pPr>
            <w:r w:rsidRPr="00A76A31">
              <w:rPr>
                <w:bCs/>
                <w:sz w:val="25"/>
                <w:szCs w:val="25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21D8" w:rsidRPr="00A76A31" w:rsidRDefault="008221D8" w:rsidP="006A1C54">
            <w:pPr>
              <w:keepLines/>
              <w:jc w:val="both"/>
              <w:rPr>
                <w:sz w:val="25"/>
                <w:szCs w:val="25"/>
              </w:rPr>
            </w:pPr>
          </w:p>
        </w:tc>
      </w:tr>
    </w:tbl>
    <w:p w:rsidR="008221D8" w:rsidRPr="00A76A31" w:rsidRDefault="008221D8" w:rsidP="00E46C7A">
      <w:pPr>
        <w:rPr>
          <w:sz w:val="25"/>
          <w:szCs w:val="25"/>
        </w:rPr>
      </w:pPr>
    </w:p>
    <w:p w:rsidR="008221D8" w:rsidRPr="00A76A31" w:rsidRDefault="008221D8" w:rsidP="00E46C7A">
      <w:pPr>
        <w:rPr>
          <w:sz w:val="20"/>
          <w:szCs w:val="20"/>
        </w:rPr>
      </w:pPr>
      <w:r w:rsidRPr="00A76A31">
        <w:rPr>
          <w:sz w:val="20"/>
          <w:szCs w:val="20"/>
        </w:rPr>
        <w:t>Морозова А.В., 36-17</w:t>
      </w:r>
    </w:p>
    <w:p w:rsidR="008221D8" w:rsidRPr="001E5397" w:rsidRDefault="008221D8" w:rsidP="001E5397"/>
    <w:sectPr w:rsidR="008221D8" w:rsidRPr="001E5397" w:rsidSect="00713942">
      <w:footerReference w:type="even" r:id="rId7"/>
      <w:footerReference w:type="default" r:id="rId8"/>
      <w:pgSz w:w="11906" w:h="16838" w:code="9"/>
      <w:pgMar w:top="568" w:right="707" w:bottom="1134" w:left="1418" w:header="709" w:footer="37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1D8" w:rsidRDefault="008221D8">
      <w:r>
        <w:separator/>
      </w:r>
    </w:p>
  </w:endnote>
  <w:endnote w:type="continuationSeparator" w:id="0">
    <w:p w:rsidR="008221D8" w:rsidRDefault="008221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altName w:val="Tahoma"/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1D8" w:rsidRDefault="008221D8" w:rsidP="00462C6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221D8" w:rsidRDefault="008221D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1D8" w:rsidRDefault="008221D8" w:rsidP="002C2DA1">
    <w:pPr>
      <w:pStyle w:val="Footer"/>
      <w:framePr w:wrap="around" w:vAnchor="text" w:hAnchor="page" w:x="11101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221D8" w:rsidRPr="00F002A6" w:rsidRDefault="008221D8" w:rsidP="00F002A6">
    <w:pPr>
      <w:jc w:val="center"/>
      <w:rPr>
        <w:bCs/>
        <w:sz w:val="16"/>
        <w:szCs w:val="16"/>
      </w:rPr>
    </w:pPr>
    <w:r w:rsidRPr="00F002A6">
      <w:rPr>
        <w:bCs/>
        <w:sz w:val="16"/>
        <w:szCs w:val="16"/>
      </w:rPr>
      <w:t>Протокол №7408/227 Блр1,2/П-14-</w:t>
    </w:r>
    <w:r>
      <w:rPr>
        <w:bCs/>
        <w:sz w:val="16"/>
        <w:szCs w:val="16"/>
      </w:rPr>
      <w:t>6</w:t>
    </w:r>
  </w:p>
  <w:p w:rsidR="008221D8" w:rsidRPr="00F002A6" w:rsidRDefault="008221D8" w:rsidP="00F002A6">
    <w:pPr>
      <w:jc w:val="center"/>
      <w:rPr>
        <w:sz w:val="16"/>
        <w:szCs w:val="16"/>
      </w:rPr>
    </w:pPr>
    <w:r w:rsidRPr="00F002A6">
      <w:rPr>
        <w:sz w:val="16"/>
        <w:szCs w:val="16"/>
      </w:rPr>
      <w:t>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 по лоту  №</w:t>
    </w:r>
    <w:r w:rsidRPr="00F002A6">
      <w:rPr>
        <w:bCs/>
        <w:sz w:val="16"/>
        <w:szCs w:val="16"/>
      </w:rPr>
      <w:t>7408/227 Блр1,2/П-14 Поставка клапанов регулирующих DN 100 для сооружения энергоблоков №1 и №2 Белорусской</w:t>
    </w:r>
    <w:r w:rsidRPr="00F002A6">
      <w:rPr>
        <w:sz w:val="16"/>
        <w:szCs w:val="16"/>
      </w:rPr>
      <w:t xml:space="preserve"> АЭС»</w:t>
    </w:r>
  </w:p>
  <w:p w:rsidR="008221D8" w:rsidRPr="001E5397" w:rsidRDefault="008221D8" w:rsidP="00F002A6">
    <w:pPr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1D8" w:rsidRDefault="008221D8">
      <w:r>
        <w:separator/>
      </w:r>
    </w:p>
  </w:footnote>
  <w:footnote w:type="continuationSeparator" w:id="0">
    <w:p w:rsidR="008221D8" w:rsidRDefault="008221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5079"/>
    <w:multiLevelType w:val="hybridMultilevel"/>
    <w:tmpl w:val="29BC63BC"/>
    <w:lvl w:ilvl="0" w:tplc="042420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337E5F"/>
    <w:multiLevelType w:val="multilevel"/>
    <w:tmpl w:val="7958938C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cs="Times New Roman" w:hint="default"/>
      </w:rPr>
    </w:lvl>
  </w:abstractNum>
  <w:abstractNum w:abstractNumId="2">
    <w:nsid w:val="23DF5FD1"/>
    <w:multiLevelType w:val="multilevel"/>
    <w:tmpl w:val="ABD209A0"/>
    <w:lvl w:ilvl="0">
      <w:start w:val="1"/>
      <w:numFmt w:val="decimal"/>
      <w:lvlText w:val="%1."/>
      <w:lvlJc w:val="left"/>
      <w:pPr>
        <w:ind w:left="585" w:hanging="585"/>
      </w:pPr>
      <w:rPr>
        <w:rFonts w:eastAsia="Times New Roman" w:cs="Times New Roman"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cs="Times New Roman" w:hint="default"/>
      </w:rPr>
    </w:lvl>
  </w:abstractNum>
  <w:abstractNum w:abstractNumId="3">
    <w:nsid w:val="494D5809"/>
    <w:multiLevelType w:val="multilevel"/>
    <w:tmpl w:val="25F6A134"/>
    <w:lvl w:ilvl="0">
      <w:start w:val="2"/>
      <w:numFmt w:val="decimal"/>
      <w:lvlText w:val="%1."/>
      <w:lvlJc w:val="left"/>
      <w:pPr>
        <w:ind w:left="450" w:hanging="45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cs="Times New Roman" w:hint="default"/>
      </w:rPr>
    </w:lvl>
  </w:abstractNum>
  <w:abstractNum w:abstractNumId="4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nds" w:val="0"/>
    <w:docVar w:name="ndsvid" w:val="0"/>
    <w:docVar w:name="NomerSledZakl" w:val="14"/>
    <w:docVar w:name="razd" w:val="1"/>
    <w:docVar w:name="yyyyy10deng" w:val="2"/>
    <w:docVar w:name="yyyyy10nuls" w:val="1"/>
    <w:docVar w:name="yyyyy10skob" w:val="2"/>
    <w:docVar w:name="yyyyy10yaz" w:val="1"/>
    <w:docVar w:name="yyyyy10zapzer" w:val="0"/>
    <w:docVar w:name="yyyyy11deng" w:val="2"/>
    <w:docVar w:name="yyyyy11nuls" w:val="1"/>
    <w:docVar w:name="yyyyy11skob" w:val="2"/>
    <w:docVar w:name="yyyyy11yaz" w:val="1"/>
    <w:docVar w:name="yyyyy11zapzer" w:val="0"/>
    <w:docVar w:name="yyyyy12deng" w:val="2"/>
    <w:docVar w:name="yyyyy12nuls" w:val="1"/>
    <w:docVar w:name="yyyyy12skob" w:val="2"/>
    <w:docVar w:name="yyyyy12yaz" w:val="1"/>
    <w:docVar w:name="yyyyy12zapzer" w:val="0"/>
    <w:docVar w:name="yyyyy13deng" w:val="2"/>
    <w:docVar w:name="yyyyy13nuls" w:val="1"/>
    <w:docVar w:name="yyyyy13skob" w:val="2"/>
    <w:docVar w:name="yyyyy13yaz" w:val="1"/>
    <w:docVar w:name="yyyyy13zapzer" w:val="0"/>
    <w:docVar w:name="yyyyy1deng" w:val="2"/>
    <w:docVar w:name="yyyyy1nuls" w:val="1"/>
    <w:docVar w:name="yyyyy1skob" w:val="2"/>
    <w:docVar w:name="yyyyy1yaz" w:val="1"/>
    <w:docVar w:name="yyyyy1zapzer" w:val="1"/>
    <w:docVar w:name="yyyyy2deng" w:val="2"/>
    <w:docVar w:name="yyyyy2nuls" w:val="1"/>
    <w:docVar w:name="yyyyy2skob" w:val="2"/>
    <w:docVar w:name="yyyyy2yaz" w:val="1"/>
    <w:docVar w:name="yyyyy2zapzer" w:val="1"/>
    <w:docVar w:name="yyyyy3deng" w:val="2"/>
    <w:docVar w:name="yyyyy3nuls" w:val="1"/>
    <w:docVar w:name="yyyyy3skob" w:val="2"/>
    <w:docVar w:name="yyyyy3yaz" w:val="1"/>
    <w:docVar w:name="yyyyy3zapzer" w:val="1"/>
    <w:docVar w:name="yyyyy4deng" w:val="2"/>
    <w:docVar w:name="yyyyy4nuls" w:val="1"/>
    <w:docVar w:name="yyyyy4skob" w:val="2"/>
    <w:docVar w:name="yyyyy4yaz" w:val="1"/>
    <w:docVar w:name="yyyyy4zapzer" w:val="1"/>
    <w:docVar w:name="yyyyy5deng" w:val="2"/>
    <w:docVar w:name="yyyyy5nuls" w:val="1"/>
    <w:docVar w:name="yyyyy5skob" w:val="2"/>
    <w:docVar w:name="yyyyy5yaz" w:val="1"/>
    <w:docVar w:name="yyyyy5zapzer" w:val="1"/>
    <w:docVar w:name="yyyyy6deng" w:val="2"/>
    <w:docVar w:name="yyyyy6nuls" w:val="1"/>
    <w:docVar w:name="yyyyy6skob" w:val="2"/>
    <w:docVar w:name="yyyyy6yaz" w:val="1"/>
    <w:docVar w:name="yyyyy6zapzer" w:val="1"/>
    <w:docVar w:name="yyyyy7deng" w:val="2"/>
    <w:docVar w:name="yyyyy7nuls" w:val="1"/>
    <w:docVar w:name="yyyyy7skob" w:val="2"/>
    <w:docVar w:name="yyyyy7yaz" w:val="1"/>
    <w:docVar w:name="yyyyy7zapzer" w:val="0"/>
    <w:docVar w:name="yyyyy8deng" w:val="2"/>
    <w:docVar w:name="yyyyy8nuls" w:val="1"/>
    <w:docVar w:name="yyyyy8skob" w:val="2"/>
    <w:docVar w:name="yyyyy8yaz" w:val="1"/>
    <w:docVar w:name="yyyyy8zapzer" w:val="0"/>
    <w:docVar w:name="yyyyy9deng" w:val="2"/>
    <w:docVar w:name="yyyyy9nuls" w:val="1"/>
    <w:docVar w:name="yyyyy9skob" w:val="2"/>
    <w:docVar w:name="yyyyy9yaz" w:val="1"/>
    <w:docVar w:name="yyyyy9zapzer" w:val="0"/>
  </w:docVars>
  <w:rsids>
    <w:rsidRoot w:val="0081651D"/>
    <w:rsid w:val="00002D85"/>
    <w:rsid w:val="00003587"/>
    <w:rsid w:val="0000378C"/>
    <w:rsid w:val="00005735"/>
    <w:rsid w:val="00005A70"/>
    <w:rsid w:val="00006723"/>
    <w:rsid w:val="00006DA6"/>
    <w:rsid w:val="000078EA"/>
    <w:rsid w:val="0001002B"/>
    <w:rsid w:val="00013ACD"/>
    <w:rsid w:val="00013DAB"/>
    <w:rsid w:val="00015C17"/>
    <w:rsid w:val="00016170"/>
    <w:rsid w:val="000213CE"/>
    <w:rsid w:val="0002446A"/>
    <w:rsid w:val="000244EF"/>
    <w:rsid w:val="00024553"/>
    <w:rsid w:val="0002476B"/>
    <w:rsid w:val="0002478C"/>
    <w:rsid w:val="0002479C"/>
    <w:rsid w:val="0002694F"/>
    <w:rsid w:val="00026F98"/>
    <w:rsid w:val="00027210"/>
    <w:rsid w:val="0002771E"/>
    <w:rsid w:val="00030376"/>
    <w:rsid w:val="0003047E"/>
    <w:rsid w:val="00030638"/>
    <w:rsid w:val="00031638"/>
    <w:rsid w:val="00032775"/>
    <w:rsid w:val="00040B07"/>
    <w:rsid w:val="000411AD"/>
    <w:rsid w:val="00041954"/>
    <w:rsid w:val="00041D0D"/>
    <w:rsid w:val="000429A9"/>
    <w:rsid w:val="00042C62"/>
    <w:rsid w:val="0004416D"/>
    <w:rsid w:val="00044803"/>
    <w:rsid w:val="00045172"/>
    <w:rsid w:val="000461BB"/>
    <w:rsid w:val="0004641F"/>
    <w:rsid w:val="000464B3"/>
    <w:rsid w:val="00046685"/>
    <w:rsid w:val="000470AB"/>
    <w:rsid w:val="000507E3"/>
    <w:rsid w:val="00050CD8"/>
    <w:rsid w:val="00053596"/>
    <w:rsid w:val="00054092"/>
    <w:rsid w:val="00054238"/>
    <w:rsid w:val="00054791"/>
    <w:rsid w:val="00054D57"/>
    <w:rsid w:val="000571FB"/>
    <w:rsid w:val="00057595"/>
    <w:rsid w:val="00061798"/>
    <w:rsid w:val="00061EA3"/>
    <w:rsid w:val="000635C2"/>
    <w:rsid w:val="000643B2"/>
    <w:rsid w:val="000647A2"/>
    <w:rsid w:val="0006483F"/>
    <w:rsid w:val="00064DE5"/>
    <w:rsid w:val="00065B68"/>
    <w:rsid w:val="000669F7"/>
    <w:rsid w:val="00072A7D"/>
    <w:rsid w:val="00073081"/>
    <w:rsid w:val="00073B4A"/>
    <w:rsid w:val="000753CE"/>
    <w:rsid w:val="0007647B"/>
    <w:rsid w:val="00076A8A"/>
    <w:rsid w:val="000810D6"/>
    <w:rsid w:val="0008141F"/>
    <w:rsid w:val="00081BEF"/>
    <w:rsid w:val="00091AA4"/>
    <w:rsid w:val="00091B3D"/>
    <w:rsid w:val="000935FE"/>
    <w:rsid w:val="000943A6"/>
    <w:rsid w:val="00094A0D"/>
    <w:rsid w:val="000A0D43"/>
    <w:rsid w:val="000A1995"/>
    <w:rsid w:val="000A1AC4"/>
    <w:rsid w:val="000A2097"/>
    <w:rsid w:val="000A2770"/>
    <w:rsid w:val="000A27C5"/>
    <w:rsid w:val="000A5CDB"/>
    <w:rsid w:val="000A6368"/>
    <w:rsid w:val="000A790F"/>
    <w:rsid w:val="000B2167"/>
    <w:rsid w:val="000B2C7A"/>
    <w:rsid w:val="000B4647"/>
    <w:rsid w:val="000B4EAF"/>
    <w:rsid w:val="000B616D"/>
    <w:rsid w:val="000B6C92"/>
    <w:rsid w:val="000B6F25"/>
    <w:rsid w:val="000B7435"/>
    <w:rsid w:val="000B7884"/>
    <w:rsid w:val="000C0A03"/>
    <w:rsid w:val="000C1415"/>
    <w:rsid w:val="000C2750"/>
    <w:rsid w:val="000C2D08"/>
    <w:rsid w:val="000C2D0D"/>
    <w:rsid w:val="000C5758"/>
    <w:rsid w:val="000C5923"/>
    <w:rsid w:val="000C6D41"/>
    <w:rsid w:val="000C7163"/>
    <w:rsid w:val="000C7281"/>
    <w:rsid w:val="000C7FEE"/>
    <w:rsid w:val="000D0510"/>
    <w:rsid w:val="000D1F4A"/>
    <w:rsid w:val="000D2D62"/>
    <w:rsid w:val="000D4973"/>
    <w:rsid w:val="000D49EF"/>
    <w:rsid w:val="000D5478"/>
    <w:rsid w:val="000D5BAA"/>
    <w:rsid w:val="000D5D4C"/>
    <w:rsid w:val="000D5DF7"/>
    <w:rsid w:val="000D6354"/>
    <w:rsid w:val="000D77BE"/>
    <w:rsid w:val="000E1221"/>
    <w:rsid w:val="000E4623"/>
    <w:rsid w:val="000E4F84"/>
    <w:rsid w:val="000F3035"/>
    <w:rsid w:val="000F3067"/>
    <w:rsid w:val="000F4766"/>
    <w:rsid w:val="000F5ACE"/>
    <w:rsid w:val="000F69E7"/>
    <w:rsid w:val="0010034C"/>
    <w:rsid w:val="00101C28"/>
    <w:rsid w:val="00102B00"/>
    <w:rsid w:val="0010341E"/>
    <w:rsid w:val="00104E56"/>
    <w:rsid w:val="00105E00"/>
    <w:rsid w:val="00107337"/>
    <w:rsid w:val="00107999"/>
    <w:rsid w:val="0011167C"/>
    <w:rsid w:val="00112F07"/>
    <w:rsid w:val="00113810"/>
    <w:rsid w:val="0011480B"/>
    <w:rsid w:val="00115FA4"/>
    <w:rsid w:val="001172BE"/>
    <w:rsid w:val="001207BB"/>
    <w:rsid w:val="001226A9"/>
    <w:rsid w:val="0012462E"/>
    <w:rsid w:val="001262A6"/>
    <w:rsid w:val="00126864"/>
    <w:rsid w:val="00126CDB"/>
    <w:rsid w:val="00130675"/>
    <w:rsid w:val="0013144A"/>
    <w:rsid w:val="0013266E"/>
    <w:rsid w:val="00132C10"/>
    <w:rsid w:val="00132DF2"/>
    <w:rsid w:val="00133A45"/>
    <w:rsid w:val="001344BC"/>
    <w:rsid w:val="001357DA"/>
    <w:rsid w:val="0013596F"/>
    <w:rsid w:val="00136BD7"/>
    <w:rsid w:val="00137ADE"/>
    <w:rsid w:val="00142ACB"/>
    <w:rsid w:val="001433A8"/>
    <w:rsid w:val="00143C49"/>
    <w:rsid w:val="00143CA3"/>
    <w:rsid w:val="00145084"/>
    <w:rsid w:val="001451D9"/>
    <w:rsid w:val="00145DF3"/>
    <w:rsid w:val="00147023"/>
    <w:rsid w:val="0014723D"/>
    <w:rsid w:val="00147AA9"/>
    <w:rsid w:val="001508FC"/>
    <w:rsid w:val="00150D29"/>
    <w:rsid w:val="001517D8"/>
    <w:rsid w:val="00151A2A"/>
    <w:rsid w:val="00151FAA"/>
    <w:rsid w:val="00152479"/>
    <w:rsid w:val="001533C2"/>
    <w:rsid w:val="00154172"/>
    <w:rsid w:val="001543B1"/>
    <w:rsid w:val="001543EB"/>
    <w:rsid w:val="001545E5"/>
    <w:rsid w:val="00154E6A"/>
    <w:rsid w:val="00155675"/>
    <w:rsid w:val="00156465"/>
    <w:rsid w:val="001571E8"/>
    <w:rsid w:val="00157662"/>
    <w:rsid w:val="00161918"/>
    <w:rsid w:val="00162196"/>
    <w:rsid w:val="00162512"/>
    <w:rsid w:val="00162EA9"/>
    <w:rsid w:val="001637AB"/>
    <w:rsid w:val="00164953"/>
    <w:rsid w:val="00167689"/>
    <w:rsid w:val="00170896"/>
    <w:rsid w:val="00173473"/>
    <w:rsid w:val="00174A50"/>
    <w:rsid w:val="00175153"/>
    <w:rsid w:val="00176291"/>
    <w:rsid w:val="00176438"/>
    <w:rsid w:val="00176502"/>
    <w:rsid w:val="0017661F"/>
    <w:rsid w:val="001770C9"/>
    <w:rsid w:val="00177669"/>
    <w:rsid w:val="00180536"/>
    <w:rsid w:val="00182E5B"/>
    <w:rsid w:val="00184C42"/>
    <w:rsid w:val="00186B2A"/>
    <w:rsid w:val="001875AE"/>
    <w:rsid w:val="0019027E"/>
    <w:rsid w:val="00190D38"/>
    <w:rsid w:val="001919C3"/>
    <w:rsid w:val="00191AE4"/>
    <w:rsid w:val="00192E0C"/>
    <w:rsid w:val="00196601"/>
    <w:rsid w:val="001A0CFB"/>
    <w:rsid w:val="001A15EA"/>
    <w:rsid w:val="001A1C5B"/>
    <w:rsid w:val="001B032F"/>
    <w:rsid w:val="001B4936"/>
    <w:rsid w:val="001B541D"/>
    <w:rsid w:val="001B62E3"/>
    <w:rsid w:val="001B6319"/>
    <w:rsid w:val="001C08A9"/>
    <w:rsid w:val="001C0C08"/>
    <w:rsid w:val="001C1D14"/>
    <w:rsid w:val="001C2437"/>
    <w:rsid w:val="001C3A2E"/>
    <w:rsid w:val="001C43F6"/>
    <w:rsid w:val="001C4508"/>
    <w:rsid w:val="001C533C"/>
    <w:rsid w:val="001C588D"/>
    <w:rsid w:val="001C5A40"/>
    <w:rsid w:val="001C74A1"/>
    <w:rsid w:val="001C7B08"/>
    <w:rsid w:val="001D0A64"/>
    <w:rsid w:val="001D0BBF"/>
    <w:rsid w:val="001D1592"/>
    <w:rsid w:val="001D16ED"/>
    <w:rsid w:val="001D390C"/>
    <w:rsid w:val="001D4DDE"/>
    <w:rsid w:val="001D532D"/>
    <w:rsid w:val="001D5F31"/>
    <w:rsid w:val="001D7BBE"/>
    <w:rsid w:val="001E1526"/>
    <w:rsid w:val="001E3912"/>
    <w:rsid w:val="001E3D68"/>
    <w:rsid w:val="001E5397"/>
    <w:rsid w:val="001E6D20"/>
    <w:rsid w:val="001E709B"/>
    <w:rsid w:val="001E7CA0"/>
    <w:rsid w:val="001F058D"/>
    <w:rsid w:val="001F106F"/>
    <w:rsid w:val="001F1F70"/>
    <w:rsid w:val="001F2A10"/>
    <w:rsid w:val="001F566C"/>
    <w:rsid w:val="001F5DB4"/>
    <w:rsid w:val="00202172"/>
    <w:rsid w:val="00202C45"/>
    <w:rsid w:val="0020590B"/>
    <w:rsid w:val="0021016A"/>
    <w:rsid w:val="002106F7"/>
    <w:rsid w:val="00212202"/>
    <w:rsid w:val="00212C96"/>
    <w:rsid w:val="00212DF7"/>
    <w:rsid w:val="00214076"/>
    <w:rsid w:val="00214D20"/>
    <w:rsid w:val="00215EEB"/>
    <w:rsid w:val="0021667F"/>
    <w:rsid w:val="002173B2"/>
    <w:rsid w:val="00220AD4"/>
    <w:rsid w:val="002212A0"/>
    <w:rsid w:val="00221332"/>
    <w:rsid w:val="00222B6E"/>
    <w:rsid w:val="00222C8A"/>
    <w:rsid w:val="00224075"/>
    <w:rsid w:val="00224D81"/>
    <w:rsid w:val="002250E2"/>
    <w:rsid w:val="00225FF1"/>
    <w:rsid w:val="00227464"/>
    <w:rsid w:val="00231533"/>
    <w:rsid w:val="00231847"/>
    <w:rsid w:val="00231D7A"/>
    <w:rsid w:val="002335E6"/>
    <w:rsid w:val="0023434B"/>
    <w:rsid w:val="0023467B"/>
    <w:rsid w:val="002346F0"/>
    <w:rsid w:val="00236E0D"/>
    <w:rsid w:val="00237FFD"/>
    <w:rsid w:val="002405E1"/>
    <w:rsid w:val="002414DF"/>
    <w:rsid w:val="0024157C"/>
    <w:rsid w:val="00241A00"/>
    <w:rsid w:val="00241EBB"/>
    <w:rsid w:val="00243394"/>
    <w:rsid w:val="0024463C"/>
    <w:rsid w:val="00246741"/>
    <w:rsid w:val="00246E90"/>
    <w:rsid w:val="00247DFA"/>
    <w:rsid w:val="00251A74"/>
    <w:rsid w:val="00251E22"/>
    <w:rsid w:val="00254FD7"/>
    <w:rsid w:val="00255124"/>
    <w:rsid w:val="002570F9"/>
    <w:rsid w:val="00257485"/>
    <w:rsid w:val="002575A2"/>
    <w:rsid w:val="002576BD"/>
    <w:rsid w:val="00257EDE"/>
    <w:rsid w:val="002635DD"/>
    <w:rsid w:val="002642B6"/>
    <w:rsid w:val="00264F6A"/>
    <w:rsid w:val="0026620F"/>
    <w:rsid w:val="00267F04"/>
    <w:rsid w:val="00267FF0"/>
    <w:rsid w:val="002712B8"/>
    <w:rsid w:val="00274AB7"/>
    <w:rsid w:val="0027527B"/>
    <w:rsid w:val="00276E6D"/>
    <w:rsid w:val="002774EE"/>
    <w:rsid w:val="00277824"/>
    <w:rsid w:val="002779B6"/>
    <w:rsid w:val="00277B3D"/>
    <w:rsid w:val="0028052C"/>
    <w:rsid w:val="00280D04"/>
    <w:rsid w:val="0028100A"/>
    <w:rsid w:val="002825D5"/>
    <w:rsid w:val="0028324C"/>
    <w:rsid w:val="0028473D"/>
    <w:rsid w:val="00285157"/>
    <w:rsid w:val="002854E4"/>
    <w:rsid w:val="00286940"/>
    <w:rsid w:val="00287497"/>
    <w:rsid w:val="002877AD"/>
    <w:rsid w:val="00287B7E"/>
    <w:rsid w:val="002902ED"/>
    <w:rsid w:val="00291D85"/>
    <w:rsid w:val="0029261B"/>
    <w:rsid w:val="00294258"/>
    <w:rsid w:val="00295091"/>
    <w:rsid w:val="002965CC"/>
    <w:rsid w:val="0029799E"/>
    <w:rsid w:val="002A06FA"/>
    <w:rsid w:val="002A20D8"/>
    <w:rsid w:val="002A2108"/>
    <w:rsid w:val="002A2BC9"/>
    <w:rsid w:val="002A49D8"/>
    <w:rsid w:val="002A5CED"/>
    <w:rsid w:val="002A735E"/>
    <w:rsid w:val="002A7D93"/>
    <w:rsid w:val="002B0893"/>
    <w:rsid w:val="002B3266"/>
    <w:rsid w:val="002B4322"/>
    <w:rsid w:val="002B4A8D"/>
    <w:rsid w:val="002B66DF"/>
    <w:rsid w:val="002B6D60"/>
    <w:rsid w:val="002B753B"/>
    <w:rsid w:val="002B7C04"/>
    <w:rsid w:val="002C1667"/>
    <w:rsid w:val="002C24D6"/>
    <w:rsid w:val="002C2DA1"/>
    <w:rsid w:val="002C422C"/>
    <w:rsid w:val="002C46B4"/>
    <w:rsid w:val="002C4912"/>
    <w:rsid w:val="002C794F"/>
    <w:rsid w:val="002D0297"/>
    <w:rsid w:val="002D14AB"/>
    <w:rsid w:val="002D2FB4"/>
    <w:rsid w:val="002D34FF"/>
    <w:rsid w:val="002D4FE3"/>
    <w:rsid w:val="002D5642"/>
    <w:rsid w:val="002D63E7"/>
    <w:rsid w:val="002D65A8"/>
    <w:rsid w:val="002E0C70"/>
    <w:rsid w:val="002E2818"/>
    <w:rsid w:val="002E29AA"/>
    <w:rsid w:val="002E2D9E"/>
    <w:rsid w:val="002E52E9"/>
    <w:rsid w:val="002E6002"/>
    <w:rsid w:val="002E6C3F"/>
    <w:rsid w:val="002E7C9B"/>
    <w:rsid w:val="002E7FE6"/>
    <w:rsid w:val="002F03C8"/>
    <w:rsid w:val="002F0C55"/>
    <w:rsid w:val="002F0FCC"/>
    <w:rsid w:val="002F1C62"/>
    <w:rsid w:val="002F2362"/>
    <w:rsid w:val="002F27A5"/>
    <w:rsid w:val="002F2C2A"/>
    <w:rsid w:val="002F58B3"/>
    <w:rsid w:val="002F599D"/>
    <w:rsid w:val="002F74D3"/>
    <w:rsid w:val="00301036"/>
    <w:rsid w:val="00301789"/>
    <w:rsid w:val="003017CD"/>
    <w:rsid w:val="00301807"/>
    <w:rsid w:val="00301839"/>
    <w:rsid w:val="00301BB4"/>
    <w:rsid w:val="003028FF"/>
    <w:rsid w:val="003039E6"/>
    <w:rsid w:val="0030454A"/>
    <w:rsid w:val="003046B1"/>
    <w:rsid w:val="00304708"/>
    <w:rsid w:val="00304D60"/>
    <w:rsid w:val="00312241"/>
    <w:rsid w:val="00313464"/>
    <w:rsid w:val="003137D6"/>
    <w:rsid w:val="00313FDD"/>
    <w:rsid w:val="00314730"/>
    <w:rsid w:val="003152B0"/>
    <w:rsid w:val="00315D59"/>
    <w:rsid w:val="00320748"/>
    <w:rsid w:val="00322B13"/>
    <w:rsid w:val="00324232"/>
    <w:rsid w:val="00327AD4"/>
    <w:rsid w:val="003301C6"/>
    <w:rsid w:val="00330580"/>
    <w:rsid w:val="00330D5B"/>
    <w:rsid w:val="003313BB"/>
    <w:rsid w:val="00331BCF"/>
    <w:rsid w:val="0033237E"/>
    <w:rsid w:val="003323C5"/>
    <w:rsid w:val="00332895"/>
    <w:rsid w:val="00333240"/>
    <w:rsid w:val="003364DF"/>
    <w:rsid w:val="003370EA"/>
    <w:rsid w:val="0033784F"/>
    <w:rsid w:val="00337D7E"/>
    <w:rsid w:val="00340412"/>
    <w:rsid w:val="00340CAF"/>
    <w:rsid w:val="00341705"/>
    <w:rsid w:val="003420F3"/>
    <w:rsid w:val="003425C2"/>
    <w:rsid w:val="00342C01"/>
    <w:rsid w:val="003439C2"/>
    <w:rsid w:val="0034446D"/>
    <w:rsid w:val="00344ABA"/>
    <w:rsid w:val="00344DEA"/>
    <w:rsid w:val="003452CB"/>
    <w:rsid w:val="00345B1F"/>
    <w:rsid w:val="00345E71"/>
    <w:rsid w:val="003509A3"/>
    <w:rsid w:val="00351F96"/>
    <w:rsid w:val="003520A7"/>
    <w:rsid w:val="00352EC6"/>
    <w:rsid w:val="00353CE7"/>
    <w:rsid w:val="00356121"/>
    <w:rsid w:val="00356D84"/>
    <w:rsid w:val="00362A48"/>
    <w:rsid w:val="00362EC3"/>
    <w:rsid w:val="00364988"/>
    <w:rsid w:val="00365BB2"/>
    <w:rsid w:val="00365ED9"/>
    <w:rsid w:val="00366100"/>
    <w:rsid w:val="003675A9"/>
    <w:rsid w:val="00372100"/>
    <w:rsid w:val="00372823"/>
    <w:rsid w:val="003748FC"/>
    <w:rsid w:val="00374998"/>
    <w:rsid w:val="00376D17"/>
    <w:rsid w:val="0038041B"/>
    <w:rsid w:val="003830CA"/>
    <w:rsid w:val="003837E0"/>
    <w:rsid w:val="0038387E"/>
    <w:rsid w:val="00384284"/>
    <w:rsid w:val="00384D25"/>
    <w:rsid w:val="00385533"/>
    <w:rsid w:val="003860A1"/>
    <w:rsid w:val="00386EAF"/>
    <w:rsid w:val="00391556"/>
    <w:rsid w:val="00392710"/>
    <w:rsid w:val="003959EA"/>
    <w:rsid w:val="00396DB4"/>
    <w:rsid w:val="00396E7E"/>
    <w:rsid w:val="003A48CD"/>
    <w:rsid w:val="003A6F2F"/>
    <w:rsid w:val="003B03A8"/>
    <w:rsid w:val="003B0E7F"/>
    <w:rsid w:val="003B2006"/>
    <w:rsid w:val="003B304B"/>
    <w:rsid w:val="003B3438"/>
    <w:rsid w:val="003B350D"/>
    <w:rsid w:val="003B3A3D"/>
    <w:rsid w:val="003B5546"/>
    <w:rsid w:val="003B5D59"/>
    <w:rsid w:val="003B718D"/>
    <w:rsid w:val="003C0680"/>
    <w:rsid w:val="003C1B42"/>
    <w:rsid w:val="003C1FD6"/>
    <w:rsid w:val="003C2326"/>
    <w:rsid w:val="003C2563"/>
    <w:rsid w:val="003C3D17"/>
    <w:rsid w:val="003C52F1"/>
    <w:rsid w:val="003C6B98"/>
    <w:rsid w:val="003D0C9E"/>
    <w:rsid w:val="003D326D"/>
    <w:rsid w:val="003D3652"/>
    <w:rsid w:val="003D406F"/>
    <w:rsid w:val="003D40FF"/>
    <w:rsid w:val="003D423E"/>
    <w:rsid w:val="003D4526"/>
    <w:rsid w:val="003D4B2D"/>
    <w:rsid w:val="003D52E3"/>
    <w:rsid w:val="003E03E6"/>
    <w:rsid w:val="003E13EE"/>
    <w:rsid w:val="003E14C8"/>
    <w:rsid w:val="003E16F5"/>
    <w:rsid w:val="003E1EB0"/>
    <w:rsid w:val="003E204F"/>
    <w:rsid w:val="003E3D51"/>
    <w:rsid w:val="003E5788"/>
    <w:rsid w:val="003E639F"/>
    <w:rsid w:val="003E71D9"/>
    <w:rsid w:val="003E7C7B"/>
    <w:rsid w:val="003E7D0F"/>
    <w:rsid w:val="003E7F28"/>
    <w:rsid w:val="003F2275"/>
    <w:rsid w:val="003F2CD4"/>
    <w:rsid w:val="003F2D0E"/>
    <w:rsid w:val="003F30E2"/>
    <w:rsid w:val="003F363F"/>
    <w:rsid w:val="003F3A26"/>
    <w:rsid w:val="003F3A85"/>
    <w:rsid w:val="003F460A"/>
    <w:rsid w:val="003F4AA2"/>
    <w:rsid w:val="003F62BA"/>
    <w:rsid w:val="003F6BE8"/>
    <w:rsid w:val="003F7485"/>
    <w:rsid w:val="00400321"/>
    <w:rsid w:val="004003CE"/>
    <w:rsid w:val="00401D26"/>
    <w:rsid w:val="00402F0F"/>
    <w:rsid w:val="004058AD"/>
    <w:rsid w:val="00406AAC"/>
    <w:rsid w:val="00407A91"/>
    <w:rsid w:val="0041029B"/>
    <w:rsid w:val="00410608"/>
    <w:rsid w:val="004132B4"/>
    <w:rsid w:val="0041592C"/>
    <w:rsid w:val="00416514"/>
    <w:rsid w:val="004169B2"/>
    <w:rsid w:val="00417386"/>
    <w:rsid w:val="0042043B"/>
    <w:rsid w:val="00421B0E"/>
    <w:rsid w:val="00423FD5"/>
    <w:rsid w:val="0042514D"/>
    <w:rsid w:val="00425744"/>
    <w:rsid w:val="00427B42"/>
    <w:rsid w:val="00430515"/>
    <w:rsid w:val="0043062F"/>
    <w:rsid w:val="00432A5D"/>
    <w:rsid w:val="00433977"/>
    <w:rsid w:val="00433ACF"/>
    <w:rsid w:val="00435D9A"/>
    <w:rsid w:val="00436566"/>
    <w:rsid w:val="00437F84"/>
    <w:rsid w:val="0044074F"/>
    <w:rsid w:val="00440D65"/>
    <w:rsid w:val="00441172"/>
    <w:rsid w:val="004433C6"/>
    <w:rsid w:val="004442B5"/>
    <w:rsid w:val="00445AC9"/>
    <w:rsid w:val="00446C62"/>
    <w:rsid w:val="00450456"/>
    <w:rsid w:val="004510ED"/>
    <w:rsid w:val="00452059"/>
    <w:rsid w:val="00452E79"/>
    <w:rsid w:val="00453900"/>
    <w:rsid w:val="0045695F"/>
    <w:rsid w:val="00460417"/>
    <w:rsid w:val="00462037"/>
    <w:rsid w:val="00462C68"/>
    <w:rsid w:val="00463200"/>
    <w:rsid w:val="00463284"/>
    <w:rsid w:val="004636D0"/>
    <w:rsid w:val="0046396C"/>
    <w:rsid w:val="00463F9D"/>
    <w:rsid w:val="00465942"/>
    <w:rsid w:val="00465B97"/>
    <w:rsid w:val="004661BC"/>
    <w:rsid w:val="00466AAB"/>
    <w:rsid w:val="00466EB5"/>
    <w:rsid w:val="00466ED4"/>
    <w:rsid w:val="0046722F"/>
    <w:rsid w:val="00472895"/>
    <w:rsid w:val="00475873"/>
    <w:rsid w:val="00476201"/>
    <w:rsid w:val="00477693"/>
    <w:rsid w:val="00480B2E"/>
    <w:rsid w:val="00481B84"/>
    <w:rsid w:val="00482F23"/>
    <w:rsid w:val="00483223"/>
    <w:rsid w:val="00484D93"/>
    <w:rsid w:val="0048596D"/>
    <w:rsid w:val="00485A3C"/>
    <w:rsid w:val="00486271"/>
    <w:rsid w:val="00487472"/>
    <w:rsid w:val="0048774D"/>
    <w:rsid w:val="004902EF"/>
    <w:rsid w:val="00490F68"/>
    <w:rsid w:val="004918C7"/>
    <w:rsid w:val="004921E8"/>
    <w:rsid w:val="00493DD1"/>
    <w:rsid w:val="00495869"/>
    <w:rsid w:val="004A0184"/>
    <w:rsid w:val="004A0C00"/>
    <w:rsid w:val="004A1140"/>
    <w:rsid w:val="004A1421"/>
    <w:rsid w:val="004A2613"/>
    <w:rsid w:val="004A2A01"/>
    <w:rsid w:val="004A4384"/>
    <w:rsid w:val="004A50BF"/>
    <w:rsid w:val="004A5BAC"/>
    <w:rsid w:val="004A5EA0"/>
    <w:rsid w:val="004A6361"/>
    <w:rsid w:val="004A6470"/>
    <w:rsid w:val="004A701D"/>
    <w:rsid w:val="004A7CF7"/>
    <w:rsid w:val="004B1771"/>
    <w:rsid w:val="004B2604"/>
    <w:rsid w:val="004B3476"/>
    <w:rsid w:val="004B39A3"/>
    <w:rsid w:val="004B453E"/>
    <w:rsid w:val="004B5C7B"/>
    <w:rsid w:val="004B6E14"/>
    <w:rsid w:val="004B6E72"/>
    <w:rsid w:val="004C1802"/>
    <w:rsid w:val="004C2625"/>
    <w:rsid w:val="004C5489"/>
    <w:rsid w:val="004C694A"/>
    <w:rsid w:val="004C6C74"/>
    <w:rsid w:val="004C7F89"/>
    <w:rsid w:val="004D2F3E"/>
    <w:rsid w:val="004D5145"/>
    <w:rsid w:val="004D64D9"/>
    <w:rsid w:val="004D7091"/>
    <w:rsid w:val="004E0940"/>
    <w:rsid w:val="004E10C9"/>
    <w:rsid w:val="004E4477"/>
    <w:rsid w:val="004E569E"/>
    <w:rsid w:val="004E5D93"/>
    <w:rsid w:val="004E7924"/>
    <w:rsid w:val="004F096C"/>
    <w:rsid w:val="004F1547"/>
    <w:rsid w:val="004F1624"/>
    <w:rsid w:val="004F2496"/>
    <w:rsid w:val="004F57C3"/>
    <w:rsid w:val="004F5F41"/>
    <w:rsid w:val="004F6029"/>
    <w:rsid w:val="004F716F"/>
    <w:rsid w:val="00501A65"/>
    <w:rsid w:val="00501D52"/>
    <w:rsid w:val="00503523"/>
    <w:rsid w:val="00506252"/>
    <w:rsid w:val="00507F2E"/>
    <w:rsid w:val="00510059"/>
    <w:rsid w:val="00510602"/>
    <w:rsid w:val="00511E9E"/>
    <w:rsid w:val="00513437"/>
    <w:rsid w:val="00513CCB"/>
    <w:rsid w:val="00516456"/>
    <w:rsid w:val="00520102"/>
    <w:rsid w:val="0052026A"/>
    <w:rsid w:val="00521295"/>
    <w:rsid w:val="00521A41"/>
    <w:rsid w:val="0052265D"/>
    <w:rsid w:val="00524F62"/>
    <w:rsid w:val="00525156"/>
    <w:rsid w:val="00525E79"/>
    <w:rsid w:val="005260C4"/>
    <w:rsid w:val="00527827"/>
    <w:rsid w:val="005308AE"/>
    <w:rsid w:val="0053188D"/>
    <w:rsid w:val="00532278"/>
    <w:rsid w:val="005369B1"/>
    <w:rsid w:val="00537DB6"/>
    <w:rsid w:val="00541550"/>
    <w:rsid w:val="00541F77"/>
    <w:rsid w:val="00542188"/>
    <w:rsid w:val="005430FF"/>
    <w:rsid w:val="00544985"/>
    <w:rsid w:val="00546238"/>
    <w:rsid w:val="005475C0"/>
    <w:rsid w:val="00552490"/>
    <w:rsid w:val="00553624"/>
    <w:rsid w:val="00554582"/>
    <w:rsid w:val="005568B2"/>
    <w:rsid w:val="00556F83"/>
    <w:rsid w:val="00557366"/>
    <w:rsid w:val="00557D64"/>
    <w:rsid w:val="00561BF3"/>
    <w:rsid w:val="00561FB0"/>
    <w:rsid w:val="005622C6"/>
    <w:rsid w:val="00563331"/>
    <w:rsid w:val="005647AD"/>
    <w:rsid w:val="005653A5"/>
    <w:rsid w:val="00566061"/>
    <w:rsid w:val="00566102"/>
    <w:rsid w:val="00566460"/>
    <w:rsid w:val="00566C48"/>
    <w:rsid w:val="005674E8"/>
    <w:rsid w:val="00570CC8"/>
    <w:rsid w:val="00570CE5"/>
    <w:rsid w:val="005732F2"/>
    <w:rsid w:val="00574284"/>
    <w:rsid w:val="00574B15"/>
    <w:rsid w:val="00576D1E"/>
    <w:rsid w:val="005800B8"/>
    <w:rsid w:val="005806E2"/>
    <w:rsid w:val="00581803"/>
    <w:rsid w:val="005820C5"/>
    <w:rsid w:val="005822CB"/>
    <w:rsid w:val="0058265A"/>
    <w:rsid w:val="00584383"/>
    <w:rsid w:val="005843F0"/>
    <w:rsid w:val="00584DD0"/>
    <w:rsid w:val="005857E0"/>
    <w:rsid w:val="00586BEE"/>
    <w:rsid w:val="00587740"/>
    <w:rsid w:val="005901A9"/>
    <w:rsid w:val="00591447"/>
    <w:rsid w:val="0059462A"/>
    <w:rsid w:val="00597695"/>
    <w:rsid w:val="00597DDD"/>
    <w:rsid w:val="005A29CE"/>
    <w:rsid w:val="005A5D9F"/>
    <w:rsid w:val="005A6B25"/>
    <w:rsid w:val="005A7155"/>
    <w:rsid w:val="005A759D"/>
    <w:rsid w:val="005B0A3A"/>
    <w:rsid w:val="005B0B57"/>
    <w:rsid w:val="005B1715"/>
    <w:rsid w:val="005B4D4D"/>
    <w:rsid w:val="005B516F"/>
    <w:rsid w:val="005B57EF"/>
    <w:rsid w:val="005B5C6E"/>
    <w:rsid w:val="005C1157"/>
    <w:rsid w:val="005C5E8B"/>
    <w:rsid w:val="005D119A"/>
    <w:rsid w:val="005D174C"/>
    <w:rsid w:val="005D2FE8"/>
    <w:rsid w:val="005D38C9"/>
    <w:rsid w:val="005D445A"/>
    <w:rsid w:val="005D53CF"/>
    <w:rsid w:val="005D567F"/>
    <w:rsid w:val="005D7141"/>
    <w:rsid w:val="005D7E70"/>
    <w:rsid w:val="005E1078"/>
    <w:rsid w:val="005E25E1"/>
    <w:rsid w:val="005E58BB"/>
    <w:rsid w:val="005E6ACA"/>
    <w:rsid w:val="005E6F15"/>
    <w:rsid w:val="005E77F7"/>
    <w:rsid w:val="005F1240"/>
    <w:rsid w:val="005F2321"/>
    <w:rsid w:val="005F2F47"/>
    <w:rsid w:val="005F6D76"/>
    <w:rsid w:val="006008A0"/>
    <w:rsid w:val="00600942"/>
    <w:rsid w:val="00600C2C"/>
    <w:rsid w:val="006019DD"/>
    <w:rsid w:val="00602BEA"/>
    <w:rsid w:val="00604349"/>
    <w:rsid w:val="00605979"/>
    <w:rsid w:val="00607780"/>
    <w:rsid w:val="0061276E"/>
    <w:rsid w:val="00612BF3"/>
    <w:rsid w:val="006133D3"/>
    <w:rsid w:val="00615A45"/>
    <w:rsid w:val="006174AC"/>
    <w:rsid w:val="00617FE9"/>
    <w:rsid w:val="00621B6D"/>
    <w:rsid w:val="00621CCF"/>
    <w:rsid w:val="00622773"/>
    <w:rsid w:val="00625932"/>
    <w:rsid w:val="00631ACB"/>
    <w:rsid w:val="00632108"/>
    <w:rsid w:val="00632E21"/>
    <w:rsid w:val="00634D85"/>
    <w:rsid w:val="00635320"/>
    <w:rsid w:val="006366EC"/>
    <w:rsid w:val="00637221"/>
    <w:rsid w:val="006402BB"/>
    <w:rsid w:val="00640973"/>
    <w:rsid w:val="00640E52"/>
    <w:rsid w:val="00644A27"/>
    <w:rsid w:val="00644CA6"/>
    <w:rsid w:val="00647BBB"/>
    <w:rsid w:val="00650056"/>
    <w:rsid w:val="0065312E"/>
    <w:rsid w:val="006538DF"/>
    <w:rsid w:val="00654527"/>
    <w:rsid w:val="006547EE"/>
    <w:rsid w:val="006554FB"/>
    <w:rsid w:val="00655E00"/>
    <w:rsid w:val="0065659B"/>
    <w:rsid w:val="00656F80"/>
    <w:rsid w:val="006576F4"/>
    <w:rsid w:val="00660E49"/>
    <w:rsid w:val="006627A9"/>
    <w:rsid w:val="0066710E"/>
    <w:rsid w:val="0067044F"/>
    <w:rsid w:val="00670B79"/>
    <w:rsid w:val="00670CEB"/>
    <w:rsid w:val="006752BC"/>
    <w:rsid w:val="006771EC"/>
    <w:rsid w:val="0067781B"/>
    <w:rsid w:val="006805EC"/>
    <w:rsid w:val="00681A33"/>
    <w:rsid w:val="006820B4"/>
    <w:rsid w:val="00682DF1"/>
    <w:rsid w:val="006838CE"/>
    <w:rsid w:val="00683A27"/>
    <w:rsid w:val="006863A5"/>
    <w:rsid w:val="006879C2"/>
    <w:rsid w:val="00690E55"/>
    <w:rsid w:val="00692B34"/>
    <w:rsid w:val="006937AD"/>
    <w:rsid w:val="006979DE"/>
    <w:rsid w:val="006A10C8"/>
    <w:rsid w:val="006A1651"/>
    <w:rsid w:val="006A1C54"/>
    <w:rsid w:val="006A1DDC"/>
    <w:rsid w:val="006A7F62"/>
    <w:rsid w:val="006B302B"/>
    <w:rsid w:val="006B35FC"/>
    <w:rsid w:val="006B3A19"/>
    <w:rsid w:val="006B3C89"/>
    <w:rsid w:val="006B48E7"/>
    <w:rsid w:val="006B6ECA"/>
    <w:rsid w:val="006B7157"/>
    <w:rsid w:val="006B7498"/>
    <w:rsid w:val="006C14A4"/>
    <w:rsid w:val="006C1B83"/>
    <w:rsid w:val="006C2782"/>
    <w:rsid w:val="006C47F6"/>
    <w:rsid w:val="006C57C6"/>
    <w:rsid w:val="006C5EB4"/>
    <w:rsid w:val="006C7B5C"/>
    <w:rsid w:val="006D149D"/>
    <w:rsid w:val="006D182A"/>
    <w:rsid w:val="006D32F0"/>
    <w:rsid w:val="006D3FFA"/>
    <w:rsid w:val="006D5302"/>
    <w:rsid w:val="006D5741"/>
    <w:rsid w:val="006D5C81"/>
    <w:rsid w:val="006D616B"/>
    <w:rsid w:val="006D6ACB"/>
    <w:rsid w:val="006E11F3"/>
    <w:rsid w:val="006E167A"/>
    <w:rsid w:val="006E7CBD"/>
    <w:rsid w:val="006E7FF2"/>
    <w:rsid w:val="006F0642"/>
    <w:rsid w:val="006F0EC8"/>
    <w:rsid w:val="006F1AEC"/>
    <w:rsid w:val="006F2271"/>
    <w:rsid w:val="006F25F9"/>
    <w:rsid w:val="006F2D60"/>
    <w:rsid w:val="006F3FA1"/>
    <w:rsid w:val="006F423D"/>
    <w:rsid w:val="006F6534"/>
    <w:rsid w:val="006F68DF"/>
    <w:rsid w:val="00702D8E"/>
    <w:rsid w:val="007043C0"/>
    <w:rsid w:val="007078A0"/>
    <w:rsid w:val="007107F3"/>
    <w:rsid w:val="00713942"/>
    <w:rsid w:val="00713A74"/>
    <w:rsid w:val="00714974"/>
    <w:rsid w:val="00716B52"/>
    <w:rsid w:val="00716BEA"/>
    <w:rsid w:val="00720BCB"/>
    <w:rsid w:val="007267CB"/>
    <w:rsid w:val="00727751"/>
    <w:rsid w:val="00731375"/>
    <w:rsid w:val="0073169A"/>
    <w:rsid w:val="0073184A"/>
    <w:rsid w:val="007329E8"/>
    <w:rsid w:val="0073351C"/>
    <w:rsid w:val="007340D0"/>
    <w:rsid w:val="007349A0"/>
    <w:rsid w:val="00734DDE"/>
    <w:rsid w:val="00737170"/>
    <w:rsid w:val="007376C6"/>
    <w:rsid w:val="00737C24"/>
    <w:rsid w:val="00740CC8"/>
    <w:rsid w:val="007423E5"/>
    <w:rsid w:val="0074424A"/>
    <w:rsid w:val="00744909"/>
    <w:rsid w:val="0074537A"/>
    <w:rsid w:val="007453EF"/>
    <w:rsid w:val="007464EA"/>
    <w:rsid w:val="00750F1E"/>
    <w:rsid w:val="00750F6E"/>
    <w:rsid w:val="00753081"/>
    <w:rsid w:val="007532D6"/>
    <w:rsid w:val="00753501"/>
    <w:rsid w:val="007558C2"/>
    <w:rsid w:val="0075598A"/>
    <w:rsid w:val="00756A62"/>
    <w:rsid w:val="00756A84"/>
    <w:rsid w:val="00757414"/>
    <w:rsid w:val="00757A80"/>
    <w:rsid w:val="00757CCD"/>
    <w:rsid w:val="0076012F"/>
    <w:rsid w:val="0076060D"/>
    <w:rsid w:val="00761BA3"/>
    <w:rsid w:val="00762599"/>
    <w:rsid w:val="00762DB2"/>
    <w:rsid w:val="007638CD"/>
    <w:rsid w:val="0077114E"/>
    <w:rsid w:val="007711E7"/>
    <w:rsid w:val="00772371"/>
    <w:rsid w:val="00772F0F"/>
    <w:rsid w:val="0077378E"/>
    <w:rsid w:val="00773D6A"/>
    <w:rsid w:val="00774C5F"/>
    <w:rsid w:val="00774DA4"/>
    <w:rsid w:val="00776166"/>
    <w:rsid w:val="00776B73"/>
    <w:rsid w:val="0078066D"/>
    <w:rsid w:val="0078092F"/>
    <w:rsid w:val="007837EA"/>
    <w:rsid w:val="007844E2"/>
    <w:rsid w:val="007871C2"/>
    <w:rsid w:val="00790DDA"/>
    <w:rsid w:val="00792796"/>
    <w:rsid w:val="00792F87"/>
    <w:rsid w:val="007A1FC6"/>
    <w:rsid w:val="007A29FE"/>
    <w:rsid w:val="007A3A54"/>
    <w:rsid w:val="007A4970"/>
    <w:rsid w:val="007A5AF9"/>
    <w:rsid w:val="007A67D6"/>
    <w:rsid w:val="007B0E8C"/>
    <w:rsid w:val="007B0F2B"/>
    <w:rsid w:val="007B1F73"/>
    <w:rsid w:val="007B310E"/>
    <w:rsid w:val="007B5399"/>
    <w:rsid w:val="007B6ABC"/>
    <w:rsid w:val="007B7DFF"/>
    <w:rsid w:val="007C07A3"/>
    <w:rsid w:val="007C4F2A"/>
    <w:rsid w:val="007C69D6"/>
    <w:rsid w:val="007D0DA3"/>
    <w:rsid w:val="007D0EB1"/>
    <w:rsid w:val="007D19AA"/>
    <w:rsid w:val="007D238C"/>
    <w:rsid w:val="007D284F"/>
    <w:rsid w:val="007D297D"/>
    <w:rsid w:val="007D670A"/>
    <w:rsid w:val="007D6AE2"/>
    <w:rsid w:val="007E1328"/>
    <w:rsid w:val="007E1969"/>
    <w:rsid w:val="007E2930"/>
    <w:rsid w:val="007E400D"/>
    <w:rsid w:val="007E4B58"/>
    <w:rsid w:val="007E6022"/>
    <w:rsid w:val="007E7554"/>
    <w:rsid w:val="007F0CF5"/>
    <w:rsid w:val="007F4C36"/>
    <w:rsid w:val="007F570D"/>
    <w:rsid w:val="007F5D4E"/>
    <w:rsid w:val="007F699A"/>
    <w:rsid w:val="007F7117"/>
    <w:rsid w:val="008004FE"/>
    <w:rsid w:val="0080098B"/>
    <w:rsid w:val="00800EEF"/>
    <w:rsid w:val="00801C31"/>
    <w:rsid w:val="00802766"/>
    <w:rsid w:val="0080358A"/>
    <w:rsid w:val="00804EF5"/>
    <w:rsid w:val="0080505C"/>
    <w:rsid w:val="008052DD"/>
    <w:rsid w:val="0080676E"/>
    <w:rsid w:val="0080779B"/>
    <w:rsid w:val="00807FF5"/>
    <w:rsid w:val="00810192"/>
    <w:rsid w:val="00810FDB"/>
    <w:rsid w:val="008113B0"/>
    <w:rsid w:val="0081376D"/>
    <w:rsid w:val="00813A15"/>
    <w:rsid w:val="0081443F"/>
    <w:rsid w:val="0081651D"/>
    <w:rsid w:val="00820F54"/>
    <w:rsid w:val="008221D8"/>
    <w:rsid w:val="0082282B"/>
    <w:rsid w:val="0082296B"/>
    <w:rsid w:val="008240AC"/>
    <w:rsid w:val="008252CA"/>
    <w:rsid w:val="008273EE"/>
    <w:rsid w:val="008274F1"/>
    <w:rsid w:val="00827AE1"/>
    <w:rsid w:val="008312C1"/>
    <w:rsid w:val="00833598"/>
    <w:rsid w:val="00833D72"/>
    <w:rsid w:val="00834384"/>
    <w:rsid w:val="00834496"/>
    <w:rsid w:val="00834680"/>
    <w:rsid w:val="00835CB1"/>
    <w:rsid w:val="00835FAD"/>
    <w:rsid w:val="0083664A"/>
    <w:rsid w:val="008429E4"/>
    <w:rsid w:val="00843683"/>
    <w:rsid w:val="008436CE"/>
    <w:rsid w:val="00843A9B"/>
    <w:rsid w:val="00843C98"/>
    <w:rsid w:val="00844CFA"/>
    <w:rsid w:val="00852352"/>
    <w:rsid w:val="00853AE2"/>
    <w:rsid w:val="00854ACC"/>
    <w:rsid w:val="00855504"/>
    <w:rsid w:val="00857740"/>
    <w:rsid w:val="00857E38"/>
    <w:rsid w:val="008608D6"/>
    <w:rsid w:val="0086366D"/>
    <w:rsid w:val="00864812"/>
    <w:rsid w:val="00864F4C"/>
    <w:rsid w:val="00866352"/>
    <w:rsid w:val="00866DDE"/>
    <w:rsid w:val="008675AF"/>
    <w:rsid w:val="008702A6"/>
    <w:rsid w:val="00871ED9"/>
    <w:rsid w:val="008727C2"/>
    <w:rsid w:val="00873BEA"/>
    <w:rsid w:val="0087416B"/>
    <w:rsid w:val="008765BD"/>
    <w:rsid w:val="00876C85"/>
    <w:rsid w:val="00877046"/>
    <w:rsid w:val="00877CD5"/>
    <w:rsid w:val="00880503"/>
    <w:rsid w:val="00881397"/>
    <w:rsid w:val="00882B6D"/>
    <w:rsid w:val="00882BEA"/>
    <w:rsid w:val="00882F59"/>
    <w:rsid w:val="008832B4"/>
    <w:rsid w:val="008835CC"/>
    <w:rsid w:val="00883EFF"/>
    <w:rsid w:val="0088461E"/>
    <w:rsid w:val="0088465D"/>
    <w:rsid w:val="00884840"/>
    <w:rsid w:val="008852EE"/>
    <w:rsid w:val="008855A0"/>
    <w:rsid w:val="00885674"/>
    <w:rsid w:val="0088572F"/>
    <w:rsid w:val="008860E2"/>
    <w:rsid w:val="00886CA5"/>
    <w:rsid w:val="00887F7B"/>
    <w:rsid w:val="00887F9E"/>
    <w:rsid w:val="00890E9D"/>
    <w:rsid w:val="00891BB4"/>
    <w:rsid w:val="008922E6"/>
    <w:rsid w:val="00893CCC"/>
    <w:rsid w:val="00894A9D"/>
    <w:rsid w:val="00895ECA"/>
    <w:rsid w:val="008967FC"/>
    <w:rsid w:val="008A07FE"/>
    <w:rsid w:val="008A2178"/>
    <w:rsid w:val="008A2780"/>
    <w:rsid w:val="008A48F5"/>
    <w:rsid w:val="008A4B7B"/>
    <w:rsid w:val="008A623F"/>
    <w:rsid w:val="008B0660"/>
    <w:rsid w:val="008B08D2"/>
    <w:rsid w:val="008B09C8"/>
    <w:rsid w:val="008B1678"/>
    <w:rsid w:val="008B343F"/>
    <w:rsid w:val="008B4E73"/>
    <w:rsid w:val="008B597B"/>
    <w:rsid w:val="008B5F4F"/>
    <w:rsid w:val="008B7319"/>
    <w:rsid w:val="008C15C2"/>
    <w:rsid w:val="008C6FE2"/>
    <w:rsid w:val="008D093C"/>
    <w:rsid w:val="008D0EBA"/>
    <w:rsid w:val="008D309A"/>
    <w:rsid w:val="008D3CBC"/>
    <w:rsid w:val="008D3ED4"/>
    <w:rsid w:val="008D616A"/>
    <w:rsid w:val="008D6E69"/>
    <w:rsid w:val="008D7FEE"/>
    <w:rsid w:val="008E02D4"/>
    <w:rsid w:val="008E05DC"/>
    <w:rsid w:val="008E14F8"/>
    <w:rsid w:val="008E2585"/>
    <w:rsid w:val="008E25A3"/>
    <w:rsid w:val="008E2AD6"/>
    <w:rsid w:val="008E3A42"/>
    <w:rsid w:val="008E3C3E"/>
    <w:rsid w:val="008E4E84"/>
    <w:rsid w:val="008E5977"/>
    <w:rsid w:val="008E5EF9"/>
    <w:rsid w:val="008F0B6E"/>
    <w:rsid w:val="008F1198"/>
    <w:rsid w:val="008F1657"/>
    <w:rsid w:val="008F2522"/>
    <w:rsid w:val="008F5771"/>
    <w:rsid w:val="009000CA"/>
    <w:rsid w:val="0090079A"/>
    <w:rsid w:val="00903098"/>
    <w:rsid w:val="009035F2"/>
    <w:rsid w:val="00903811"/>
    <w:rsid w:val="009048CE"/>
    <w:rsid w:val="00905E96"/>
    <w:rsid w:val="00907124"/>
    <w:rsid w:val="00907749"/>
    <w:rsid w:val="00907C60"/>
    <w:rsid w:val="00907FBD"/>
    <w:rsid w:val="009104C5"/>
    <w:rsid w:val="00910849"/>
    <w:rsid w:val="00911762"/>
    <w:rsid w:val="009139F2"/>
    <w:rsid w:val="00913E87"/>
    <w:rsid w:val="00914370"/>
    <w:rsid w:val="00914461"/>
    <w:rsid w:val="00914C72"/>
    <w:rsid w:val="009167B2"/>
    <w:rsid w:val="00917724"/>
    <w:rsid w:val="00920D47"/>
    <w:rsid w:val="009216BB"/>
    <w:rsid w:val="00922A83"/>
    <w:rsid w:val="00922C42"/>
    <w:rsid w:val="0092339E"/>
    <w:rsid w:val="009239CD"/>
    <w:rsid w:val="00924D44"/>
    <w:rsid w:val="00925119"/>
    <w:rsid w:val="009259E1"/>
    <w:rsid w:val="00925A0D"/>
    <w:rsid w:val="00925CDE"/>
    <w:rsid w:val="00927679"/>
    <w:rsid w:val="009279B3"/>
    <w:rsid w:val="00930682"/>
    <w:rsid w:val="00931E3E"/>
    <w:rsid w:val="0093281C"/>
    <w:rsid w:val="00932BAE"/>
    <w:rsid w:val="00934FC1"/>
    <w:rsid w:val="00935895"/>
    <w:rsid w:val="00935AEC"/>
    <w:rsid w:val="00936408"/>
    <w:rsid w:val="00936AF6"/>
    <w:rsid w:val="00937390"/>
    <w:rsid w:val="00937FF9"/>
    <w:rsid w:val="00940403"/>
    <w:rsid w:val="00941E55"/>
    <w:rsid w:val="009425AF"/>
    <w:rsid w:val="009438B6"/>
    <w:rsid w:val="009455FD"/>
    <w:rsid w:val="00945C5B"/>
    <w:rsid w:val="009520F9"/>
    <w:rsid w:val="0095232F"/>
    <w:rsid w:val="00955AA5"/>
    <w:rsid w:val="00956416"/>
    <w:rsid w:val="00956614"/>
    <w:rsid w:val="00956740"/>
    <w:rsid w:val="0095766F"/>
    <w:rsid w:val="00957BC6"/>
    <w:rsid w:val="00961373"/>
    <w:rsid w:val="0096177F"/>
    <w:rsid w:val="009624BF"/>
    <w:rsid w:val="00962E06"/>
    <w:rsid w:val="00962F83"/>
    <w:rsid w:val="009630E6"/>
    <w:rsid w:val="00963159"/>
    <w:rsid w:val="0096491D"/>
    <w:rsid w:val="00965F01"/>
    <w:rsid w:val="00971C44"/>
    <w:rsid w:val="0097321C"/>
    <w:rsid w:val="009754FE"/>
    <w:rsid w:val="00977249"/>
    <w:rsid w:val="00980132"/>
    <w:rsid w:val="00980640"/>
    <w:rsid w:val="009818D3"/>
    <w:rsid w:val="00983BED"/>
    <w:rsid w:val="00984164"/>
    <w:rsid w:val="00984611"/>
    <w:rsid w:val="00985BBC"/>
    <w:rsid w:val="009865CE"/>
    <w:rsid w:val="00986D7A"/>
    <w:rsid w:val="009870BD"/>
    <w:rsid w:val="00991FF6"/>
    <w:rsid w:val="00992EDC"/>
    <w:rsid w:val="009934EE"/>
    <w:rsid w:val="00994462"/>
    <w:rsid w:val="00994771"/>
    <w:rsid w:val="009954AA"/>
    <w:rsid w:val="009A2F75"/>
    <w:rsid w:val="009B02F3"/>
    <w:rsid w:val="009B21F0"/>
    <w:rsid w:val="009B3EB5"/>
    <w:rsid w:val="009B41C9"/>
    <w:rsid w:val="009B7C64"/>
    <w:rsid w:val="009C0036"/>
    <w:rsid w:val="009C02B5"/>
    <w:rsid w:val="009C08EB"/>
    <w:rsid w:val="009C0F75"/>
    <w:rsid w:val="009C0FAE"/>
    <w:rsid w:val="009C2083"/>
    <w:rsid w:val="009C33A6"/>
    <w:rsid w:val="009C3823"/>
    <w:rsid w:val="009C40BE"/>
    <w:rsid w:val="009C5B73"/>
    <w:rsid w:val="009C610B"/>
    <w:rsid w:val="009C6F10"/>
    <w:rsid w:val="009C7CFD"/>
    <w:rsid w:val="009D0CBA"/>
    <w:rsid w:val="009D5D33"/>
    <w:rsid w:val="009E064F"/>
    <w:rsid w:val="009E232C"/>
    <w:rsid w:val="009E2393"/>
    <w:rsid w:val="009E2A85"/>
    <w:rsid w:val="009E32DE"/>
    <w:rsid w:val="009E39BA"/>
    <w:rsid w:val="009E426B"/>
    <w:rsid w:val="009E5165"/>
    <w:rsid w:val="009E5252"/>
    <w:rsid w:val="009E63F7"/>
    <w:rsid w:val="009E70F7"/>
    <w:rsid w:val="009E7AA5"/>
    <w:rsid w:val="009F0134"/>
    <w:rsid w:val="009F0D32"/>
    <w:rsid w:val="009F20CC"/>
    <w:rsid w:val="009F25AD"/>
    <w:rsid w:val="009F408B"/>
    <w:rsid w:val="009F4CD8"/>
    <w:rsid w:val="009F4DC3"/>
    <w:rsid w:val="009F58D2"/>
    <w:rsid w:val="009F6602"/>
    <w:rsid w:val="009F771C"/>
    <w:rsid w:val="00A0486F"/>
    <w:rsid w:val="00A05369"/>
    <w:rsid w:val="00A0598D"/>
    <w:rsid w:val="00A06DF0"/>
    <w:rsid w:val="00A11098"/>
    <w:rsid w:val="00A12F40"/>
    <w:rsid w:val="00A1506D"/>
    <w:rsid w:val="00A15E9A"/>
    <w:rsid w:val="00A1631E"/>
    <w:rsid w:val="00A16A4B"/>
    <w:rsid w:val="00A17E24"/>
    <w:rsid w:val="00A213C2"/>
    <w:rsid w:val="00A22381"/>
    <w:rsid w:val="00A2437F"/>
    <w:rsid w:val="00A27ECF"/>
    <w:rsid w:val="00A307A2"/>
    <w:rsid w:val="00A30DBE"/>
    <w:rsid w:val="00A33478"/>
    <w:rsid w:val="00A33FEB"/>
    <w:rsid w:val="00A3439F"/>
    <w:rsid w:val="00A34403"/>
    <w:rsid w:val="00A3711C"/>
    <w:rsid w:val="00A371AA"/>
    <w:rsid w:val="00A40260"/>
    <w:rsid w:val="00A40736"/>
    <w:rsid w:val="00A40A62"/>
    <w:rsid w:val="00A46E6D"/>
    <w:rsid w:val="00A51D30"/>
    <w:rsid w:val="00A5233A"/>
    <w:rsid w:val="00A54A59"/>
    <w:rsid w:val="00A554FA"/>
    <w:rsid w:val="00A558D7"/>
    <w:rsid w:val="00A60845"/>
    <w:rsid w:val="00A60889"/>
    <w:rsid w:val="00A61394"/>
    <w:rsid w:val="00A6286C"/>
    <w:rsid w:val="00A63401"/>
    <w:rsid w:val="00A649BF"/>
    <w:rsid w:val="00A666FA"/>
    <w:rsid w:val="00A674E8"/>
    <w:rsid w:val="00A701DF"/>
    <w:rsid w:val="00A7056B"/>
    <w:rsid w:val="00A731A0"/>
    <w:rsid w:val="00A748CC"/>
    <w:rsid w:val="00A75868"/>
    <w:rsid w:val="00A75D65"/>
    <w:rsid w:val="00A7625F"/>
    <w:rsid w:val="00A76A31"/>
    <w:rsid w:val="00A76AD9"/>
    <w:rsid w:val="00A76F76"/>
    <w:rsid w:val="00A77617"/>
    <w:rsid w:val="00A777A7"/>
    <w:rsid w:val="00A806D1"/>
    <w:rsid w:val="00A811AE"/>
    <w:rsid w:val="00A8228D"/>
    <w:rsid w:val="00A84325"/>
    <w:rsid w:val="00A84B81"/>
    <w:rsid w:val="00A86BFB"/>
    <w:rsid w:val="00A87C16"/>
    <w:rsid w:val="00A9101A"/>
    <w:rsid w:val="00A9184A"/>
    <w:rsid w:val="00A91BD3"/>
    <w:rsid w:val="00A92315"/>
    <w:rsid w:val="00A9567F"/>
    <w:rsid w:val="00A96244"/>
    <w:rsid w:val="00A966AC"/>
    <w:rsid w:val="00AA060D"/>
    <w:rsid w:val="00AA15DB"/>
    <w:rsid w:val="00AA1C27"/>
    <w:rsid w:val="00AA1C8E"/>
    <w:rsid w:val="00AA2C76"/>
    <w:rsid w:val="00AA2FE1"/>
    <w:rsid w:val="00AA384B"/>
    <w:rsid w:val="00AA42D2"/>
    <w:rsid w:val="00AA489A"/>
    <w:rsid w:val="00AA583E"/>
    <w:rsid w:val="00AA5C55"/>
    <w:rsid w:val="00AA6C5C"/>
    <w:rsid w:val="00AA7784"/>
    <w:rsid w:val="00AB0E5C"/>
    <w:rsid w:val="00AB1817"/>
    <w:rsid w:val="00AB1912"/>
    <w:rsid w:val="00AB1953"/>
    <w:rsid w:val="00AB1A15"/>
    <w:rsid w:val="00AB350F"/>
    <w:rsid w:val="00AB6313"/>
    <w:rsid w:val="00AC2362"/>
    <w:rsid w:val="00AC2E1D"/>
    <w:rsid w:val="00AC334A"/>
    <w:rsid w:val="00AC3E70"/>
    <w:rsid w:val="00AC4036"/>
    <w:rsid w:val="00AC42C6"/>
    <w:rsid w:val="00AC4FCD"/>
    <w:rsid w:val="00AC56E0"/>
    <w:rsid w:val="00AC5738"/>
    <w:rsid w:val="00AC5857"/>
    <w:rsid w:val="00AD00FE"/>
    <w:rsid w:val="00AD1BA8"/>
    <w:rsid w:val="00AD2684"/>
    <w:rsid w:val="00AD363D"/>
    <w:rsid w:val="00AD5B5F"/>
    <w:rsid w:val="00AD6085"/>
    <w:rsid w:val="00AD6238"/>
    <w:rsid w:val="00AD69D9"/>
    <w:rsid w:val="00AD6AED"/>
    <w:rsid w:val="00AD7763"/>
    <w:rsid w:val="00AE00C8"/>
    <w:rsid w:val="00AE094C"/>
    <w:rsid w:val="00AE2EF1"/>
    <w:rsid w:val="00AE3901"/>
    <w:rsid w:val="00AE446E"/>
    <w:rsid w:val="00AE5598"/>
    <w:rsid w:val="00AE57A8"/>
    <w:rsid w:val="00AE7878"/>
    <w:rsid w:val="00AF0C90"/>
    <w:rsid w:val="00AF2FAE"/>
    <w:rsid w:val="00AF399D"/>
    <w:rsid w:val="00AF4D52"/>
    <w:rsid w:val="00AF5AFC"/>
    <w:rsid w:val="00AF6A6E"/>
    <w:rsid w:val="00AF7F57"/>
    <w:rsid w:val="00B018B5"/>
    <w:rsid w:val="00B0192A"/>
    <w:rsid w:val="00B01F67"/>
    <w:rsid w:val="00B02B20"/>
    <w:rsid w:val="00B045FE"/>
    <w:rsid w:val="00B04A30"/>
    <w:rsid w:val="00B05063"/>
    <w:rsid w:val="00B05108"/>
    <w:rsid w:val="00B056F8"/>
    <w:rsid w:val="00B06148"/>
    <w:rsid w:val="00B06E62"/>
    <w:rsid w:val="00B070D8"/>
    <w:rsid w:val="00B07222"/>
    <w:rsid w:val="00B079EF"/>
    <w:rsid w:val="00B1137A"/>
    <w:rsid w:val="00B13360"/>
    <w:rsid w:val="00B1436D"/>
    <w:rsid w:val="00B14A09"/>
    <w:rsid w:val="00B21B54"/>
    <w:rsid w:val="00B2330A"/>
    <w:rsid w:val="00B2578D"/>
    <w:rsid w:val="00B25857"/>
    <w:rsid w:val="00B26147"/>
    <w:rsid w:val="00B264A7"/>
    <w:rsid w:val="00B26EF6"/>
    <w:rsid w:val="00B30DD5"/>
    <w:rsid w:val="00B316F4"/>
    <w:rsid w:val="00B33D44"/>
    <w:rsid w:val="00B36753"/>
    <w:rsid w:val="00B36CAE"/>
    <w:rsid w:val="00B36D5A"/>
    <w:rsid w:val="00B36DED"/>
    <w:rsid w:val="00B4051E"/>
    <w:rsid w:val="00B4086A"/>
    <w:rsid w:val="00B40C22"/>
    <w:rsid w:val="00B414D0"/>
    <w:rsid w:val="00B41B41"/>
    <w:rsid w:val="00B4303F"/>
    <w:rsid w:val="00B461B9"/>
    <w:rsid w:val="00B46ED2"/>
    <w:rsid w:val="00B470DA"/>
    <w:rsid w:val="00B54EA7"/>
    <w:rsid w:val="00B55FC2"/>
    <w:rsid w:val="00B566E2"/>
    <w:rsid w:val="00B603A7"/>
    <w:rsid w:val="00B62192"/>
    <w:rsid w:val="00B655EF"/>
    <w:rsid w:val="00B65A96"/>
    <w:rsid w:val="00B67C0E"/>
    <w:rsid w:val="00B70A43"/>
    <w:rsid w:val="00B718BF"/>
    <w:rsid w:val="00B73C29"/>
    <w:rsid w:val="00B75018"/>
    <w:rsid w:val="00B77120"/>
    <w:rsid w:val="00B77CB6"/>
    <w:rsid w:val="00B811F4"/>
    <w:rsid w:val="00B81753"/>
    <w:rsid w:val="00B81AD8"/>
    <w:rsid w:val="00B83DF7"/>
    <w:rsid w:val="00B83EA0"/>
    <w:rsid w:val="00B840AD"/>
    <w:rsid w:val="00B8628A"/>
    <w:rsid w:val="00B8655E"/>
    <w:rsid w:val="00B9027C"/>
    <w:rsid w:val="00B909B4"/>
    <w:rsid w:val="00B912F3"/>
    <w:rsid w:val="00B91418"/>
    <w:rsid w:val="00B92352"/>
    <w:rsid w:val="00B9294D"/>
    <w:rsid w:val="00B92D5E"/>
    <w:rsid w:val="00B92F8E"/>
    <w:rsid w:val="00B931AA"/>
    <w:rsid w:val="00B9382D"/>
    <w:rsid w:val="00B941A1"/>
    <w:rsid w:val="00B948C5"/>
    <w:rsid w:val="00B952E6"/>
    <w:rsid w:val="00B96A0F"/>
    <w:rsid w:val="00B97262"/>
    <w:rsid w:val="00B9794A"/>
    <w:rsid w:val="00BA05F6"/>
    <w:rsid w:val="00BA0D26"/>
    <w:rsid w:val="00BA2E61"/>
    <w:rsid w:val="00BA2FF2"/>
    <w:rsid w:val="00BA368F"/>
    <w:rsid w:val="00BA392E"/>
    <w:rsid w:val="00BA47A2"/>
    <w:rsid w:val="00BA4D27"/>
    <w:rsid w:val="00BA5353"/>
    <w:rsid w:val="00BA6207"/>
    <w:rsid w:val="00BA64C9"/>
    <w:rsid w:val="00BB391F"/>
    <w:rsid w:val="00BB4F53"/>
    <w:rsid w:val="00BB69E8"/>
    <w:rsid w:val="00BB716C"/>
    <w:rsid w:val="00BC10A5"/>
    <w:rsid w:val="00BC148C"/>
    <w:rsid w:val="00BC1F15"/>
    <w:rsid w:val="00BC3135"/>
    <w:rsid w:val="00BC3C27"/>
    <w:rsid w:val="00BC4C7B"/>
    <w:rsid w:val="00BC67B5"/>
    <w:rsid w:val="00BC6B55"/>
    <w:rsid w:val="00BC6E8C"/>
    <w:rsid w:val="00BC7EBB"/>
    <w:rsid w:val="00BD05EE"/>
    <w:rsid w:val="00BD1790"/>
    <w:rsid w:val="00BD3310"/>
    <w:rsid w:val="00BD419C"/>
    <w:rsid w:val="00BD6F51"/>
    <w:rsid w:val="00BE27FD"/>
    <w:rsid w:val="00BE467B"/>
    <w:rsid w:val="00BE6C25"/>
    <w:rsid w:val="00BE7D23"/>
    <w:rsid w:val="00BE7EA7"/>
    <w:rsid w:val="00BF0602"/>
    <w:rsid w:val="00BF0CDE"/>
    <w:rsid w:val="00BF2E15"/>
    <w:rsid w:val="00BF33AE"/>
    <w:rsid w:val="00BF3E4E"/>
    <w:rsid w:val="00BF471E"/>
    <w:rsid w:val="00BF66E4"/>
    <w:rsid w:val="00C0111D"/>
    <w:rsid w:val="00C01277"/>
    <w:rsid w:val="00C030C1"/>
    <w:rsid w:val="00C0312B"/>
    <w:rsid w:val="00C046C9"/>
    <w:rsid w:val="00C04F47"/>
    <w:rsid w:val="00C0538D"/>
    <w:rsid w:val="00C05DF0"/>
    <w:rsid w:val="00C06E89"/>
    <w:rsid w:val="00C074EC"/>
    <w:rsid w:val="00C10352"/>
    <w:rsid w:val="00C106CE"/>
    <w:rsid w:val="00C11A21"/>
    <w:rsid w:val="00C133FB"/>
    <w:rsid w:val="00C15D3A"/>
    <w:rsid w:val="00C171C4"/>
    <w:rsid w:val="00C17F34"/>
    <w:rsid w:val="00C200A4"/>
    <w:rsid w:val="00C2073E"/>
    <w:rsid w:val="00C2075F"/>
    <w:rsid w:val="00C2167D"/>
    <w:rsid w:val="00C246E3"/>
    <w:rsid w:val="00C24BA9"/>
    <w:rsid w:val="00C25687"/>
    <w:rsid w:val="00C25E7C"/>
    <w:rsid w:val="00C266DF"/>
    <w:rsid w:val="00C27717"/>
    <w:rsid w:val="00C3063D"/>
    <w:rsid w:val="00C30663"/>
    <w:rsid w:val="00C31537"/>
    <w:rsid w:val="00C32F1E"/>
    <w:rsid w:val="00C32F49"/>
    <w:rsid w:val="00C32F7C"/>
    <w:rsid w:val="00C34641"/>
    <w:rsid w:val="00C348DB"/>
    <w:rsid w:val="00C349C4"/>
    <w:rsid w:val="00C359E9"/>
    <w:rsid w:val="00C35AA7"/>
    <w:rsid w:val="00C37A90"/>
    <w:rsid w:val="00C4058A"/>
    <w:rsid w:val="00C42AD1"/>
    <w:rsid w:val="00C4395A"/>
    <w:rsid w:val="00C45035"/>
    <w:rsid w:val="00C46D8C"/>
    <w:rsid w:val="00C47074"/>
    <w:rsid w:val="00C47CA2"/>
    <w:rsid w:val="00C51D1B"/>
    <w:rsid w:val="00C535C9"/>
    <w:rsid w:val="00C55A0C"/>
    <w:rsid w:val="00C55C20"/>
    <w:rsid w:val="00C56867"/>
    <w:rsid w:val="00C615C2"/>
    <w:rsid w:val="00C6209C"/>
    <w:rsid w:val="00C636A6"/>
    <w:rsid w:val="00C63747"/>
    <w:rsid w:val="00C65C79"/>
    <w:rsid w:val="00C672EA"/>
    <w:rsid w:val="00C70802"/>
    <w:rsid w:val="00C71A66"/>
    <w:rsid w:val="00C72228"/>
    <w:rsid w:val="00C725A6"/>
    <w:rsid w:val="00C74D51"/>
    <w:rsid w:val="00C74F55"/>
    <w:rsid w:val="00C75766"/>
    <w:rsid w:val="00C81F94"/>
    <w:rsid w:val="00C82618"/>
    <w:rsid w:val="00C82E22"/>
    <w:rsid w:val="00C833F9"/>
    <w:rsid w:val="00C839B1"/>
    <w:rsid w:val="00C90B11"/>
    <w:rsid w:val="00C9233D"/>
    <w:rsid w:val="00C93898"/>
    <w:rsid w:val="00C93E45"/>
    <w:rsid w:val="00C95E93"/>
    <w:rsid w:val="00CA066D"/>
    <w:rsid w:val="00CA0804"/>
    <w:rsid w:val="00CA221C"/>
    <w:rsid w:val="00CA4575"/>
    <w:rsid w:val="00CA50EB"/>
    <w:rsid w:val="00CA52CA"/>
    <w:rsid w:val="00CA653B"/>
    <w:rsid w:val="00CA7429"/>
    <w:rsid w:val="00CA7A46"/>
    <w:rsid w:val="00CB0FE2"/>
    <w:rsid w:val="00CB3321"/>
    <w:rsid w:val="00CB3690"/>
    <w:rsid w:val="00CB38F4"/>
    <w:rsid w:val="00CB3DA2"/>
    <w:rsid w:val="00CB446F"/>
    <w:rsid w:val="00CB5371"/>
    <w:rsid w:val="00CB6890"/>
    <w:rsid w:val="00CB697D"/>
    <w:rsid w:val="00CB6B6F"/>
    <w:rsid w:val="00CB73C8"/>
    <w:rsid w:val="00CC010B"/>
    <w:rsid w:val="00CC7B41"/>
    <w:rsid w:val="00CC7EC3"/>
    <w:rsid w:val="00CD03B4"/>
    <w:rsid w:val="00CD07E3"/>
    <w:rsid w:val="00CD097A"/>
    <w:rsid w:val="00CD12FD"/>
    <w:rsid w:val="00CD3E1A"/>
    <w:rsid w:val="00CD4757"/>
    <w:rsid w:val="00CD4871"/>
    <w:rsid w:val="00CD66AC"/>
    <w:rsid w:val="00CE0BFE"/>
    <w:rsid w:val="00CE0E03"/>
    <w:rsid w:val="00CE1123"/>
    <w:rsid w:val="00CE2B4A"/>
    <w:rsid w:val="00CE338F"/>
    <w:rsid w:val="00CE3954"/>
    <w:rsid w:val="00CE3CBE"/>
    <w:rsid w:val="00CE4853"/>
    <w:rsid w:val="00CE5F9B"/>
    <w:rsid w:val="00CE6C78"/>
    <w:rsid w:val="00CE7120"/>
    <w:rsid w:val="00CE7912"/>
    <w:rsid w:val="00CE7E2E"/>
    <w:rsid w:val="00CF00D6"/>
    <w:rsid w:val="00CF0FCC"/>
    <w:rsid w:val="00CF1207"/>
    <w:rsid w:val="00CF48A7"/>
    <w:rsid w:val="00CF58FD"/>
    <w:rsid w:val="00CF5D9C"/>
    <w:rsid w:val="00CF6D15"/>
    <w:rsid w:val="00CF7169"/>
    <w:rsid w:val="00CF79F1"/>
    <w:rsid w:val="00CF7DFD"/>
    <w:rsid w:val="00D00030"/>
    <w:rsid w:val="00D00F9C"/>
    <w:rsid w:val="00D01810"/>
    <w:rsid w:val="00D01B3C"/>
    <w:rsid w:val="00D02141"/>
    <w:rsid w:val="00D03184"/>
    <w:rsid w:val="00D03E65"/>
    <w:rsid w:val="00D061C0"/>
    <w:rsid w:val="00D109A3"/>
    <w:rsid w:val="00D10F25"/>
    <w:rsid w:val="00D12938"/>
    <w:rsid w:val="00D13502"/>
    <w:rsid w:val="00D152C3"/>
    <w:rsid w:val="00D1649F"/>
    <w:rsid w:val="00D166FB"/>
    <w:rsid w:val="00D16948"/>
    <w:rsid w:val="00D2041C"/>
    <w:rsid w:val="00D21A1E"/>
    <w:rsid w:val="00D22A3B"/>
    <w:rsid w:val="00D2312B"/>
    <w:rsid w:val="00D23318"/>
    <w:rsid w:val="00D2474C"/>
    <w:rsid w:val="00D25664"/>
    <w:rsid w:val="00D2606A"/>
    <w:rsid w:val="00D26CDA"/>
    <w:rsid w:val="00D271A0"/>
    <w:rsid w:val="00D27E80"/>
    <w:rsid w:val="00D304F0"/>
    <w:rsid w:val="00D30CFE"/>
    <w:rsid w:val="00D30FE6"/>
    <w:rsid w:val="00D31FF5"/>
    <w:rsid w:val="00D323F3"/>
    <w:rsid w:val="00D33417"/>
    <w:rsid w:val="00D3359D"/>
    <w:rsid w:val="00D3360C"/>
    <w:rsid w:val="00D33984"/>
    <w:rsid w:val="00D37593"/>
    <w:rsid w:val="00D40A2D"/>
    <w:rsid w:val="00D41A16"/>
    <w:rsid w:val="00D424EF"/>
    <w:rsid w:val="00D447A0"/>
    <w:rsid w:val="00D4517C"/>
    <w:rsid w:val="00D458FB"/>
    <w:rsid w:val="00D460EA"/>
    <w:rsid w:val="00D47204"/>
    <w:rsid w:val="00D5113D"/>
    <w:rsid w:val="00D52B6E"/>
    <w:rsid w:val="00D530C0"/>
    <w:rsid w:val="00D5398F"/>
    <w:rsid w:val="00D5475C"/>
    <w:rsid w:val="00D54AD5"/>
    <w:rsid w:val="00D55562"/>
    <w:rsid w:val="00D55644"/>
    <w:rsid w:val="00D556CF"/>
    <w:rsid w:val="00D62089"/>
    <w:rsid w:val="00D629FF"/>
    <w:rsid w:val="00D62A80"/>
    <w:rsid w:val="00D636B0"/>
    <w:rsid w:val="00D63E0A"/>
    <w:rsid w:val="00D640F6"/>
    <w:rsid w:val="00D643A1"/>
    <w:rsid w:val="00D64EE9"/>
    <w:rsid w:val="00D656C8"/>
    <w:rsid w:val="00D66CC4"/>
    <w:rsid w:val="00D715EC"/>
    <w:rsid w:val="00D72BB7"/>
    <w:rsid w:val="00D7332A"/>
    <w:rsid w:val="00D73F23"/>
    <w:rsid w:val="00D74BA7"/>
    <w:rsid w:val="00D75307"/>
    <w:rsid w:val="00D75745"/>
    <w:rsid w:val="00D762FC"/>
    <w:rsid w:val="00D816A2"/>
    <w:rsid w:val="00D8309B"/>
    <w:rsid w:val="00D8394C"/>
    <w:rsid w:val="00D84AA2"/>
    <w:rsid w:val="00D85B12"/>
    <w:rsid w:val="00D86B27"/>
    <w:rsid w:val="00D87BEA"/>
    <w:rsid w:val="00D902C0"/>
    <w:rsid w:val="00D9243A"/>
    <w:rsid w:val="00D935B2"/>
    <w:rsid w:val="00D93771"/>
    <w:rsid w:val="00D93796"/>
    <w:rsid w:val="00D95E85"/>
    <w:rsid w:val="00D97F70"/>
    <w:rsid w:val="00DA0D80"/>
    <w:rsid w:val="00DA2563"/>
    <w:rsid w:val="00DA5759"/>
    <w:rsid w:val="00DA674E"/>
    <w:rsid w:val="00DA6B6A"/>
    <w:rsid w:val="00DA719B"/>
    <w:rsid w:val="00DA71AC"/>
    <w:rsid w:val="00DA7693"/>
    <w:rsid w:val="00DA7F9B"/>
    <w:rsid w:val="00DA7FA5"/>
    <w:rsid w:val="00DB0280"/>
    <w:rsid w:val="00DB2CAA"/>
    <w:rsid w:val="00DB3D66"/>
    <w:rsid w:val="00DB4F41"/>
    <w:rsid w:val="00DB596D"/>
    <w:rsid w:val="00DB6A85"/>
    <w:rsid w:val="00DB7152"/>
    <w:rsid w:val="00DC0C2F"/>
    <w:rsid w:val="00DC2668"/>
    <w:rsid w:val="00DC59F0"/>
    <w:rsid w:val="00DC7040"/>
    <w:rsid w:val="00DD067F"/>
    <w:rsid w:val="00DD33CB"/>
    <w:rsid w:val="00DD50D1"/>
    <w:rsid w:val="00DD5143"/>
    <w:rsid w:val="00DD5DD1"/>
    <w:rsid w:val="00DE01BA"/>
    <w:rsid w:val="00DE0776"/>
    <w:rsid w:val="00DE3AC7"/>
    <w:rsid w:val="00DF0DE7"/>
    <w:rsid w:val="00DF233C"/>
    <w:rsid w:val="00DF58D0"/>
    <w:rsid w:val="00DF6000"/>
    <w:rsid w:val="00DF6F04"/>
    <w:rsid w:val="00DF7812"/>
    <w:rsid w:val="00E02D16"/>
    <w:rsid w:val="00E046CB"/>
    <w:rsid w:val="00E04C9A"/>
    <w:rsid w:val="00E04EF1"/>
    <w:rsid w:val="00E05B0C"/>
    <w:rsid w:val="00E0648D"/>
    <w:rsid w:val="00E0669C"/>
    <w:rsid w:val="00E07996"/>
    <w:rsid w:val="00E12669"/>
    <w:rsid w:val="00E12F0C"/>
    <w:rsid w:val="00E148E6"/>
    <w:rsid w:val="00E14E13"/>
    <w:rsid w:val="00E15B9A"/>
    <w:rsid w:val="00E15CF5"/>
    <w:rsid w:val="00E16372"/>
    <w:rsid w:val="00E21D54"/>
    <w:rsid w:val="00E21DED"/>
    <w:rsid w:val="00E22DF6"/>
    <w:rsid w:val="00E243FA"/>
    <w:rsid w:val="00E25CCB"/>
    <w:rsid w:val="00E308A4"/>
    <w:rsid w:val="00E318CF"/>
    <w:rsid w:val="00E321A9"/>
    <w:rsid w:val="00E3265A"/>
    <w:rsid w:val="00E34FFD"/>
    <w:rsid w:val="00E353CA"/>
    <w:rsid w:val="00E35EB6"/>
    <w:rsid w:val="00E369EE"/>
    <w:rsid w:val="00E4084D"/>
    <w:rsid w:val="00E41EA5"/>
    <w:rsid w:val="00E42C8B"/>
    <w:rsid w:val="00E465A8"/>
    <w:rsid w:val="00E46C7A"/>
    <w:rsid w:val="00E475DA"/>
    <w:rsid w:val="00E50A5E"/>
    <w:rsid w:val="00E51496"/>
    <w:rsid w:val="00E519E3"/>
    <w:rsid w:val="00E52652"/>
    <w:rsid w:val="00E5295F"/>
    <w:rsid w:val="00E52C72"/>
    <w:rsid w:val="00E536AE"/>
    <w:rsid w:val="00E5464E"/>
    <w:rsid w:val="00E548C4"/>
    <w:rsid w:val="00E571A4"/>
    <w:rsid w:val="00E571D3"/>
    <w:rsid w:val="00E5731B"/>
    <w:rsid w:val="00E57414"/>
    <w:rsid w:val="00E60F47"/>
    <w:rsid w:val="00E61990"/>
    <w:rsid w:val="00E61BDC"/>
    <w:rsid w:val="00E6285E"/>
    <w:rsid w:val="00E63823"/>
    <w:rsid w:val="00E67164"/>
    <w:rsid w:val="00E676D0"/>
    <w:rsid w:val="00E72146"/>
    <w:rsid w:val="00E72850"/>
    <w:rsid w:val="00E735C1"/>
    <w:rsid w:val="00E74A1C"/>
    <w:rsid w:val="00E74E86"/>
    <w:rsid w:val="00E7633A"/>
    <w:rsid w:val="00E776EE"/>
    <w:rsid w:val="00E77861"/>
    <w:rsid w:val="00E81213"/>
    <w:rsid w:val="00E85377"/>
    <w:rsid w:val="00E87590"/>
    <w:rsid w:val="00E900F1"/>
    <w:rsid w:val="00E90459"/>
    <w:rsid w:val="00E90701"/>
    <w:rsid w:val="00E913EB"/>
    <w:rsid w:val="00E935FC"/>
    <w:rsid w:val="00E93B2D"/>
    <w:rsid w:val="00E949AE"/>
    <w:rsid w:val="00E96E79"/>
    <w:rsid w:val="00E975EC"/>
    <w:rsid w:val="00EA158E"/>
    <w:rsid w:val="00EA2500"/>
    <w:rsid w:val="00EA3726"/>
    <w:rsid w:val="00EA3B3C"/>
    <w:rsid w:val="00EA3B45"/>
    <w:rsid w:val="00EA416F"/>
    <w:rsid w:val="00EA4EBC"/>
    <w:rsid w:val="00EA6AB7"/>
    <w:rsid w:val="00EA6E2A"/>
    <w:rsid w:val="00EB1B7E"/>
    <w:rsid w:val="00EB3299"/>
    <w:rsid w:val="00EB3A3E"/>
    <w:rsid w:val="00EB4788"/>
    <w:rsid w:val="00EB4A49"/>
    <w:rsid w:val="00EB565B"/>
    <w:rsid w:val="00EB6B1F"/>
    <w:rsid w:val="00EC2D5F"/>
    <w:rsid w:val="00EC46AE"/>
    <w:rsid w:val="00EC4A49"/>
    <w:rsid w:val="00EC4B94"/>
    <w:rsid w:val="00EC59A4"/>
    <w:rsid w:val="00EC6D49"/>
    <w:rsid w:val="00EC7531"/>
    <w:rsid w:val="00ED1CF4"/>
    <w:rsid w:val="00ED321A"/>
    <w:rsid w:val="00ED5F5E"/>
    <w:rsid w:val="00EE2CCD"/>
    <w:rsid w:val="00EE3393"/>
    <w:rsid w:val="00EE5C43"/>
    <w:rsid w:val="00EE62A9"/>
    <w:rsid w:val="00EE749D"/>
    <w:rsid w:val="00EF09AC"/>
    <w:rsid w:val="00EF12A6"/>
    <w:rsid w:val="00EF14A7"/>
    <w:rsid w:val="00EF22CB"/>
    <w:rsid w:val="00EF33A0"/>
    <w:rsid w:val="00EF4829"/>
    <w:rsid w:val="00EF4E9B"/>
    <w:rsid w:val="00EF54B3"/>
    <w:rsid w:val="00EF7ADE"/>
    <w:rsid w:val="00EF7C87"/>
    <w:rsid w:val="00F002A6"/>
    <w:rsid w:val="00F0066B"/>
    <w:rsid w:val="00F025B1"/>
    <w:rsid w:val="00F02F64"/>
    <w:rsid w:val="00F04411"/>
    <w:rsid w:val="00F04747"/>
    <w:rsid w:val="00F06C1A"/>
    <w:rsid w:val="00F10133"/>
    <w:rsid w:val="00F1023F"/>
    <w:rsid w:val="00F10C60"/>
    <w:rsid w:val="00F114FB"/>
    <w:rsid w:val="00F12432"/>
    <w:rsid w:val="00F134E7"/>
    <w:rsid w:val="00F13571"/>
    <w:rsid w:val="00F14065"/>
    <w:rsid w:val="00F147CB"/>
    <w:rsid w:val="00F16603"/>
    <w:rsid w:val="00F17269"/>
    <w:rsid w:val="00F177A4"/>
    <w:rsid w:val="00F178BB"/>
    <w:rsid w:val="00F220C8"/>
    <w:rsid w:val="00F22B23"/>
    <w:rsid w:val="00F22EB1"/>
    <w:rsid w:val="00F23F23"/>
    <w:rsid w:val="00F24FB1"/>
    <w:rsid w:val="00F253D1"/>
    <w:rsid w:val="00F266DF"/>
    <w:rsid w:val="00F26AC6"/>
    <w:rsid w:val="00F27484"/>
    <w:rsid w:val="00F31EC4"/>
    <w:rsid w:val="00F327BF"/>
    <w:rsid w:val="00F36CEE"/>
    <w:rsid w:val="00F379C6"/>
    <w:rsid w:val="00F42470"/>
    <w:rsid w:val="00F43496"/>
    <w:rsid w:val="00F4371E"/>
    <w:rsid w:val="00F43FFE"/>
    <w:rsid w:val="00F444E9"/>
    <w:rsid w:val="00F45B7E"/>
    <w:rsid w:val="00F50D44"/>
    <w:rsid w:val="00F51197"/>
    <w:rsid w:val="00F52E3E"/>
    <w:rsid w:val="00F52F67"/>
    <w:rsid w:val="00F535B1"/>
    <w:rsid w:val="00F54A0A"/>
    <w:rsid w:val="00F5511F"/>
    <w:rsid w:val="00F55562"/>
    <w:rsid w:val="00F55F90"/>
    <w:rsid w:val="00F5637B"/>
    <w:rsid w:val="00F56C0C"/>
    <w:rsid w:val="00F56FA7"/>
    <w:rsid w:val="00F60352"/>
    <w:rsid w:val="00F60471"/>
    <w:rsid w:val="00F60709"/>
    <w:rsid w:val="00F60FB1"/>
    <w:rsid w:val="00F620F1"/>
    <w:rsid w:val="00F62626"/>
    <w:rsid w:val="00F62903"/>
    <w:rsid w:val="00F62F3C"/>
    <w:rsid w:val="00F649EF"/>
    <w:rsid w:val="00F65F34"/>
    <w:rsid w:val="00F7611C"/>
    <w:rsid w:val="00F76EDE"/>
    <w:rsid w:val="00F772BA"/>
    <w:rsid w:val="00F77EB8"/>
    <w:rsid w:val="00F80597"/>
    <w:rsid w:val="00F81153"/>
    <w:rsid w:val="00F819E5"/>
    <w:rsid w:val="00F81BFB"/>
    <w:rsid w:val="00F8241A"/>
    <w:rsid w:val="00F838CC"/>
    <w:rsid w:val="00F84355"/>
    <w:rsid w:val="00F84F4F"/>
    <w:rsid w:val="00F86A95"/>
    <w:rsid w:val="00F913DA"/>
    <w:rsid w:val="00F92A81"/>
    <w:rsid w:val="00F9377F"/>
    <w:rsid w:val="00F93C8A"/>
    <w:rsid w:val="00F94C8E"/>
    <w:rsid w:val="00FA0582"/>
    <w:rsid w:val="00FA06CE"/>
    <w:rsid w:val="00FA20BD"/>
    <w:rsid w:val="00FA41CE"/>
    <w:rsid w:val="00FA68F9"/>
    <w:rsid w:val="00FA6CF1"/>
    <w:rsid w:val="00FB2E70"/>
    <w:rsid w:val="00FB306F"/>
    <w:rsid w:val="00FB3489"/>
    <w:rsid w:val="00FB3C6A"/>
    <w:rsid w:val="00FB5054"/>
    <w:rsid w:val="00FB57DA"/>
    <w:rsid w:val="00FB7FA9"/>
    <w:rsid w:val="00FC3179"/>
    <w:rsid w:val="00FC41BD"/>
    <w:rsid w:val="00FC4DB6"/>
    <w:rsid w:val="00FC4F3D"/>
    <w:rsid w:val="00FC695B"/>
    <w:rsid w:val="00FD0182"/>
    <w:rsid w:val="00FD2089"/>
    <w:rsid w:val="00FD2EAE"/>
    <w:rsid w:val="00FD4422"/>
    <w:rsid w:val="00FD4826"/>
    <w:rsid w:val="00FD4B0A"/>
    <w:rsid w:val="00FD6FD4"/>
    <w:rsid w:val="00FE1E14"/>
    <w:rsid w:val="00FE1EA5"/>
    <w:rsid w:val="00FE4443"/>
    <w:rsid w:val="00FE454B"/>
    <w:rsid w:val="00FE5A03"/>
    <w:rsid w:val="00FE5CAF"/>
    <w:rsid w:val="00FE6A0F"/>
    <w:rsid w:val="00FE6B5C"/>
    <w:rsid w:val="00FE77DB"/>
    <w:rsid w:val="00FF0302"/>
    <w:rsid w:val="00FF0DE7"/>
    <w:rsid w:val="00FF1B8A"/>
    <w:rsid w:val="00FF2125"/>
    <w:rsid w:val="00FF3D02"/>
    <w:rsid w:val="00FF4C82"/>
    <w:rsid w:val="00FF62AD"/>
    <w:rsid w:val="00FF6AF3"/>
    <w:rsid w:val="00FF6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D2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F0D32"/>
    <w:pPr>
      <w:keepNext/>
      <w:jc w:val="both"/>
      <w:outlineLvl w:val="0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3F227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F2275"/>
    <w:rPr>
      <w:rFonts w:ascii="Cambria" w:hAnsi="Cambria" w:cs="Times New Roman"/>
      <w:b/>
      <w:bCs/>
      <w:color w:val="4F81BD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9F0D32"/>
    <w:pPr>
      <w:ind w:left="1980" w:hanging="19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9F0D3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C794F"/>
    <w:rPr>
      <w:rFonts w:cs="Times New Roman"/>
      <w:sz w:val="24"/>
      <w:szCs w:val="24"/>
    </w:rPr>
  </w:style>
  <w:style w:type="character" w:customStyle="1" w:styleId="labelheaderlevel21">
    <w:name w:val="label_header_level_21"/>
    <w:basedOn w:val="DefaultParagraphFont"/>
    <w:uiPriority w:val="99"/>
    <w:rsid w:val="009F0D32"/>
    <w:rPr>
      <w:rFonts w:cs="Times New Roman"/>
      <w:b/>
      <w:bCs/>
      <w:color w:val="0000FF"/>
      <w:sz w:val="20"/>
      <w:szCs w:val="20"/>
    </w:rPr>
  </w:style>
  <w:style w:type="character" w:styleId="Hyperlink">
    <w:name w:val="Hyperlink"/>
    <w:basedOn w:val="DefaultParagraphFont"/>
    <w:uiPriority w:val="99"/>
    <w:rsid w:val="009F0D32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9F0D32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BC3C27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1"/>
    <w:uiPriority w:val="99"/>
    <w:rsid w:val="009F0D32"/>
    <w:pPr>
      <w:ind w:left="1785"/>
      <w:jc w:val="center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D0EBA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9F0D32"/>
    <w:pPr>
      <w:spacing w:before="100" w:beforeAutospacing="1" w:after="100" w:afterAutospacing="1"/>
    </w:pPr>
    <w:rPr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9F0D32"/>
    <w:pPr>
      <w:ind w:left="1425"/>
    </w:pPr>
    <w:rPr>
      <w:b/>
      <w:bCs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cs="Times New Roman"/>
      <w:sz w:val="16"/>
      <w:szCs w:val="16"/>
    </w:rPr>
  </w:style>
  <w:style w:type="character" w:styleId="FollowedHyperlink">
    <w:name w:val="FollowedHyperlink"/>
    <w:basedOn w:val="DefaultParagraphFont"/>
    <w:uiPriority w:val="99"/>
    <w:rsid w:val="009F0D32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07A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character" w:styleId="PageNumber">
    <w:name w:val="page number"/>
    <w:basedOn w:val="DefaultParagraphFont"/>
    <w:uiPriority w:val="99"/>
    <w:rsid w:val="00893CC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0181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E6C78"/>
    <w:rPr>
      <w:rFonts w:cs="Times New Roman"/>
      <w:sz w:val="24"/>
      <w:szCs w:val="24"/>
    </w:rPr>
  </w:style>
  <w:style w:type="paragraph" w:customStyle="1" w:styleId="a">
    <w:name w:val="Знак Знак Знак Знак"/>
    <w:basedOn w:val="Normal"/>
    <w:uiPriority w:val="99"/>
    <w:rsid w:val="00716B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0">
    <w:name w:val="Знак"/>
    <w:basedOn w:val="Normal"/>
    <w:uiPriority w:val="99"/>
    <w:rsid w:val="00647BB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1"/>
    <w:basedOn w:val="Normal"/>
    <w:uiPriority w:val="99"/>
    <w:rsid w:val="00466EB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B03A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3">
    <w:name w:val="Body Text 3"/>
    <w:basedOn w:val="Normal"/>
    <w:link w:val="BodyText3Char"/>
    <w:uiPriority w:val="99"/>
    <w:rsid w:val="00C71A6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</w:rPr>
  </w:style>
  <w:style w:type="paragraph" w:customStyle="1" w:styleId="10">
    <w:name w:val="Знак Знак Знак1"/>
    <w:basedOn w:val="Normal"/>
    <w:uiPriority w:val="99"/>
    <w:rsid w:val="003E204F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customStyle="1" w:styleId="BodyTextIndentChar1">
    <w:name w:val="Body Text Indent Char1"/>
    <w:basedOn w:val="DefaultParagraphFont"/>
    <w:link w:val="BodyTextIndent"/>
    <w:uiPriority w:val="99"/>
    <w:locked/>
    <w:rsid w:val="00884840"/>
    <w:rPr>
      <w:rFonts w:cs="Times New Roman"/>
      <w:sz w:val="24"/>
      <w:szCs w:val="24"/>
    </w:rPr>
  </w:style>
  <w:style w:type="character" w:customStyle="1" w:styleId="4">
    <w:name w:val="Знак Знак4"/>
    <w:basedOn w:val="DefaultParagraphFont"/>
    <w:uiPriority w:val="99"/>
    <w:locked/>
    <w:rsid w:val="002712B8"/>
    <w:rPr>
      <w:rFonts w:ascii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DB6A85"/>
    <w:pPr>
      <w:ind w:left="720"/>
      <w:contextualSpacing/>
    </w:pPr>
  </w:style>
  <w:style w:type="paragraph" w:customStyle="1" w:styleId="msolistparagraph0">
    <w:name w:val="msolistparagraph"/>
    <w:basedOn w:val="Normal"/>
    <w:uiPriority w:val="99"/>
    <w:rsid w:val="00CE3954"/>
    <w:pPr>
      <w:keepLines/>
      <w:ind w:left="720"/>
      <w:contextualSpacing/>
      <w:jc w:val="both"/>
    </w:pPr>
    <w:rPr>
      <w:rFonts w:ascii="Arial" w:hAnsi="Arial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1E539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95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5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5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5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5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5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5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5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5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5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5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5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5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5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5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2</Pages>
  <Words>562</Words>
  <Characters>3207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N ____</dc:title>
  <dc:subject/>
  <dc:creator>0043</dc:creator>
  <cp:keywords/>
  <dc:description/>
  <cp:lastModifiedBy>6612</cp:lastModifiedBy>
  <cp:revision>8</cp:revision>
  <cp:lastPrinted>2015-05-15T15:27:00Z</cp:lastPrinted>
  <dcterms:created xsi:type="dcterms:W3CDTF">2015-04-03T09:28:00Z</dcterms:created>
  <dcterms:modified xsi:type="dcterms:W3CDTF">2015-05-15T15:27:00Z</dcterms:modified>
</cp:coreProperties>
</file>