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B03E70" w:rsidRPr="005942D4">
        <w:tc>
          <w:tcPr>
            <w:tcW w:w="4001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B03E70" w:rsidRPr="005942D4">
        <w:tc>
          <w:tcPr>
            <w:tcW w:w="4140" w:type="dxa"/>
            <w:gridSpan w:val="3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B03E70" w:rsidRPr="005942D4" w:rsidRDefault="00B03E70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B03E70" w:rsidRPr="005942D4">
        <w:tc>
          <w:tcPr>
            <w:tcW w:w="1971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B03E70" w:rsidRPr="005942D4">
        <w:tc>
          <w:tcPr>
            <w:tcW w:w="1971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03E70" w:rsidRPr="005942D4">
        <w:tc>
          <w:tcPr>
            <w:tcW w:w="1971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03E70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B03E70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B03E70" w:rsidRPr="005942D4">
        <w:trPr>
          <w:gridAfter w:val="3"/>
          <w:wAfter w:w="5847" w:type="dxa"/>
        </w:trPr>
        <w:tc>
          <w:tcPr>
            <w:tcW w:w="1971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B03E70" w:rsidRPr="005942D4">
        <w:trPr>
          <w:gridAfter w:val="3"/>
          <w:wAfter w:w="5847" w:type="dxa"/>
        </w:trPr>
        <w:tc>
          <w:tcPr>
            <w:tcW w:w="1971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B03E70" w:rsidRPr="005942D4">
        <w:trPr>
          <w:gridAfter w:val="4"/>
          <w:wAfter w:w="5986" w:type="dxa"/>
        </w:trPr>
        <w:tc>
          <w:tcPr>
            <w:tcW w:w="1971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B03E70" w:rsidRPr="005942D4" w:rsidRDefault="00B03E70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pStyle w:val="110"/>
        <w:keepNext w:val="0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B03E70" w:rsidRPr="00BA276C" w:rsidRDefault="00B03E70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B03E70" w:rsidRPr="00BA276C" w:rsidRDefault="00B03E70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bookmarkStart w:id="5" w:name="_GoBack"/>
      <w:r>
        <w:rPr>
          <w:sz w:val="28"/>
          <w:szCs w:val="28"/>
          <w:lang w:eastAsia="ar-SA"/>
        </w:rPr>
        <w:t xml:space="preserve">мониторов, МФУ, принтера, сканера </w:t>
      </w:r>
      <w:bookmarkEnd w:id="5"/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Default="00B03E70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B03E70" w:rsidRDefault="00B03E70" w:rsidP="007D34D5">
      <w:pPr>
        <w:jc w:val="center"/>
        <w:rPr>
          <w:sz w:val="28"/>
          <w:szCs w:val="28"/>
        </w:rPr>
      </w:pPr>
    </w:p>
    <w:p w:rsidR="00B03E70" w:rsidRDefault="00B03E70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 w:rsidRPr="00316ECD">
        <w:rPr>
          <w:sz w:val="28"/>
          <w:szCs w:val="28"/>
        </w:rPr>
        <w:t>29</w:t>
      </w:r>
      <w:r w:rsidRPr="00266B57">
        <w:rPr>
          <w:sz w:val="28"/>
          <w:szCs w:val="28"/>
        </w:rPr>
        <w:t>.</w:t>
      </w:r>
      <w:r w:rsidRPr="00316ECD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>
        <w:rPr>
          <w:sz w:val="28"/>
          <w:szCs w:val="28"/>
          <w:lang w:val="en-US"/>
        </w:rPr>
        <w:t>171</w:t>
      </w:r>
      <w:r>
        <w:rPr>
          <w:sz w:val="28"/>
          <w:szCs w:val="28"/>
        </w:rPr>
        <w:t>-ЗЦ-Э</w:t>
      </w: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jc w:val="center"/>
        <w:rPr>
          <w:sz w:val="28"/>
          <w:szCs w:val="28"/>
        </w:rPr>
      </w:pPr>
    </w:p>
    <w:p w:rsidR="00B03E70" w:rsidRPr="00563FFA" w:rsidRDefault="00B03E70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B03E70" w:rsidRPr="00563FFA" w:rsidRDefault="00B03E70" w:rsidP="00CA2886">
      <w:pPr>
        <w:sectPr w:rsidR="00B03E70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03E70" w:rsidRPr="00563FFA" w:rsidRDefault="00B03E70" w:rsidP="00C87330">
      <w:pPr>
        <w:pStyle w:val="12"/>
        <w:widowControl/>
        <w:outlineLvl w:val="0"/>
        <w:rPr>
          <w:sz w:val="28"/>
          <w:szCs w:val="28"/>
        </w:rPr>
      </w:pPr>
      <w:bookmarkStart w:id="6" w:name="_Toc398564570"/>
      <w:bookmarkStart w:id="7" w:name="_Toc399408080"/>
      <w:bookmarkStart w:id="8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6"/>
      <w:bookmarkEnd w:id="7"/>
      <w:bookmarkEnd w:id="8"/>
    </w:p>
    <w:p w:rsidR="00B03E70" w:rsidRPr="00563FFA" w:rsidRDefault="00B03E70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03E70" w:rsidRPr="005C1E93" w:rsidRDefault="00B03E70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03E70" w:rsidRPr="005C1E93" w:rsidRDefault="00B03E70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03E70" w:rsidRPr="005C1E93" w:rsidRDefault="00B03E70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03E70" w:rsidRPr="005C1E93" w:rsidRDefault="00B03E70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B03E70" w:rsidRDefault="00B03E70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B03E70" w:rsidRPr="00563FFA" w:rsidRDefault="00B03E70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B03E70" w:rsidRPr="00563FFA" w:rsidRDefault="00B03E70" w:rsidP="005D6E3F">
      <w:pPr>
        <w:rPr>
          <w:sz w:val="28"/>
          <w:szCs w:val="28"/>
        </w:rPr>
      </w:pPr>
    </w:p>
    <w:p w:rsidR="00B03E70" w:rsidRPr="00563FFA" w:rsidRDefault="00B03E70" w:rsidP="00600E86"/>
    <w:p w:rsidR="00B03E70" w:rsidRPr="00563FFA" w:rsidRDefault="00B03E70" w:rsidP="00600E86">
      <w:pPr>
        <w:sectPr w:rsidR="00B03E70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03E70" w:rsidRPr="00563FFA" w:rsidRDefault="00B03E70" w:rsidP="004B3019">
      <w:pPr>
        <w:rPr>
          <w:sz w:val="28"/>
          <w:szCs w:val="28"/>
        </w:rPr>
      </w:pPr>
      <w:bookmarkStart w:id="9" w:name="_Toc397064010"/>
    </w:p>
    <w:p w:rsidR="00B03E70" w:rsidRPr="00563FFA" w:rsidRDefault="00B03E70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5867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B03E70" w:rsidRPr="00563FFA" w:rsidRDefault="00B03E70" w:rsidP="00347B82">
      <w:pPr>
        <w:rPr>
          <w:sz w:val="28"/>
          <w:szCs w:val="28"/>
        </w:rPr>
      </w:pPr>
    </w:p>
    <w:p w:rsidR="00B03E70" w:rsidRPr="0099548E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B03E70" w:rsidRPr="004B0F9E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приказа/-ов генерального директора Госкорпорации «Росатом» от 29.04.2015 г.  № 1/431-П.</w:t>
      </w:r>
    </w:p>
    <w:p w:rsidR="00B03E70" w:rsidRDefault="00B03E70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3535A6">
        <w:rPr>
          <w:rFonts w:ascii="Times New Roman" w:hAnsi="Times New Roman" w:cs="Times New Roman"/>
          <w:spacing w:val="-6"/>
          <w:sz w:val="28"/>
          <w:szCs w:val="28"/>
        </w:rPr>
        <w:t>мониторов, МФУ, принтера, сканера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B03E70" w:rsidRPr="00563F70" w:rsidRDefault="00B03E70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B03E70" w:rsidRPr="00563F70" w:rsidRDefault="00B03E70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B03E70" w:rsidRPr="00563FFA" w:rsidRDefault="00B03E70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B03E70" w:rsidRPr="00563FFA" w:rsidRDefault="00B03E70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771089">
        <w:rPr>
          <w:rFonts w:ascii="Times New Roman" w:hAnsi="Times New Roman" w:cs="Times New Roman"/>
          <w:sz w:val="28"/>
          <w:szCs w:val="28"/>
        </w:rPr>
        <w:t>мониторов, МФУ, принтера, сканера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3E70" w:rsidRDefault="00B03E70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B03E70" w:rsidRDefault="00B03E70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в течение</w:t>
      </w:r>
      <w:r w:rsidRPr="001B21EB">
        <w:rPr>
          <w:sz w:val="28"/>
          <w:szCs w:val="28"/>
        </w:rPr>
        <w:t xml:space="preserve"> </w:t>
      </w:r>
      <w:r>
        <w:rPr>
          <w:sz w:val="28"/>
          <w:szCs w:val="28"/>
        </w:rPr>
        <w:t>10 дней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B03E70" w:rsidRPr="00563FFA" w:rsidRDefault="00B03E70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B03E70" w:rsidRPr="00563FFA" w:rsidRDefault="00B03E70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B03E70" w:rsidRPr="00563FFA" w:rsidRDefault="00B03E70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B03E70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3E70" w:rsidRPr="00B34D3D" w:rsidRDefault="00B03E70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B03E70" w:rsidRPr="00A043E8" w:rsidRDefault="00B03E70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B03E70" w:rsidRPr="00563FFA" w:rsidRDefault="00B03E70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2 204 732 (Два миллиона двести четыре тысячи семьсот тридцать два) рубля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F64A6B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03E70" w:rsidRPr="00563FFA" w:rsidRDefault="00B03E70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B03E70" w:rsidRPr="00563FFA" w:rsidRDefault="00B03E70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B03E70" w:rsidRDefault="00B03E70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03E70" w:rsidRPr="00563FFA" w:rsidRDefault="00B03E70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B03E70" w:rsidRPr="00563FFA" w:rsidRDefault="00B03E70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B03E70" w:rsidRPr="00563FFA" w:rsidRDefault="00B03E70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B03E70" w:rsidRPr="00563FFA" w:rsidRDefault="00B03E70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B03E70" w:rsidRPr="00563FFA" w:rsidRDefault="00B03E70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B03E70" w:rsidRPr="00563FFA" w:rsidRDefault="00B03E70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316ECD"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B03E70" w:rsidRPr="00563FFA" w:rsidRDefault="00B03E70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03E70" w:rsidRPr="00563FFA" w:rsidRDefault="00B03E70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11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4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563FFA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B03E70" w:rsidRPr="00563FFA" w:rsidRDefault="00B03E70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30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июня </w:t>
      </w:r>
      <w:r w:rsidRPr="007D75CE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B03E70" w:rsidRPr="00117DD4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B03E70" w:rsidRDefault="00B03E70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B03E70" w:rsidRDefault="00B03E70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B03E70" w:rsidRDefault="00B03E70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B03E70" w:rsidRDefault="00B03E70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03E70" w:rsidRDefault="00B03E70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03E70" w:rsidRPr="00563FFA" w:rsidRDefault="00B03E70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B03E70" w:rsidRPr="00563FFA" w:rsidRDefault="00B03E70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B03E70" w:rsidRPr="00563FFA" w:rsidRDefault="00B03E70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03E70" w:rsidRPr="00563FFA" w:rsidRDefault="00B03E70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03E70" w:rsidRPr="00563FFA" w:rsidRDefault="00B03E70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03E70" w:rsidRPr="00563FFA" w:rsidRDefault="00B03E70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03E70" w:rsidRPr="00563FFA" w:rsidRDefault="00B03E70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B03E70" w:rsidRPr="00563FFA" w:rsidRDefault="00B03E70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B03E70" w:rsidRDefault="00B03E70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B03E70" w:rsidRPr="008A0248" w:rsidRDefault="00B03E70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B03E70" w:rsidRPr="00563FFA" w:rsidRDefault="00B03E70" w:rsidP="00CD6C43">
      <w:pPr>
        <w:pStyle w:val="NormalWeb"/>
        <w:spacing w:before="0" w:beforeAutospacing="0" w:after="0" w:afterAutospacing="0"/>
        <w:ind w:right="153"/>
        <w:jc w:val="both"/>
        <w:sectPr w:rsidR="00B03E70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03E70" w:rsidRPr="00563FFA" w:rsidRDefault="00B03E70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B03E70" w:rsidRPr="00563FFA" w:rsidRDefault="00B03E70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03E70" w:rsidRPr="00563FFA" w:rsidRDefault="00B03E70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B03E70" w:rsidRPr="00563FFA" w:rsidRDefault="00B03E70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B03E70" w:rsidRPr="00563FFA" w:rsidRDefault="00B03E70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B03E70" w:rsidRPr="00563FFA" w:rsidRDefault="00B03E70" w:rsidP="002F77F7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B03E70" w:rsidRPr="00563FFA" w:rsidRDefault="00B03E70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B03E70" w:rsidRPr="00563FFA" w:rsidRDefault="00B03E70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B03E70" w:rsidRPr="00E04F63" w:rsidTr="00316ECD">
        <w:trPr>
          <w:trHeight w:val="440"/>
          <w:tblHeader/>
        </w:trPr>
        <w:tc>
          <w:tcPr>
            <w:tcW w:w="851" w:type="dxa"/>
            <w:vAlign w:val="center"/>
          </w:tcPr>
          <w:p w:rsidR="00B03E70" w:rsidRPr="00E04F63" w:rsidRDefault="00B03E70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vAlign w:val="center"/>
          </w:tcPr>
          <w:p w:rsidR="00B03E70" w:rsidRPr="00E04F63" w:rsidRDefault="00B03E70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vAlign w:val="center"/>
          </w:tcPr>
          <w:p w:rsidR="00B03E70" w:rsidRPr="00E04F63" w:rsidRDefault="00B03E70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B03E70" w:rsidRPr="00E04F63" w:rsidTr="00316ECD">
        <w:trPr>
          <w:trHeight w:val="367"/>
        </w:trPr>
        <w:tc>
          <w:tcPr>
            <w:tcW w:w="851" w:type="dxa"/>
            <w:vAlign w:val="center"/>
          </w:tcPr>
          <w:p w:rsidR="00B03E70" w:rsidRPr="00E04F63" w:rsidRDefault="00B03E70" w:rsidP="002F77F7">
            <w:pPr>
              <w:numPr>
                <w:ilvl w:val="0"/>
                <w:numId w:val="43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vAlign w:val="center"/>
          </w:tcPr>
          <w:p w:rsidR="00B03E70" w:rsidRPr="00E04F63" w:rsidRDefault="00B03E70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03E70" w:rsidRPr="00E04F63" w:rsidTr="00316ECD">
        <w:trPr>
          <w:trHeight w:val="649"/>
        </w:trPr>
        <w:tc>
          <w:tcPr>
            <w:tcW w:w="851" w:type="dxa"/>
            <w:vMerge w:val="restart"/>
          </w:tcPr>
          <w:p w:rsidR="00B03E70" w:rsidRPr="00E04F63" w:rsidRDefault="00B03E70" w:rsidP="002F77F7">
            <w:pPr>
              <w:numPr>
                <w:ilvl w:val="0"/>
                <w:numId w:val="44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</w:tcPr>
          <w:p w:rsidR="00B03E70" w:rsidRPr="00E04F63" w:rsidRDefault="00B03E70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</w:tcPr>
          <w:p w:rsidR="00B03E70" w:rsidRPr="00E04F63" w:rsidRDefault="00B03E70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B03E70" w:rsidRPr="00E04F63" w:rsidRDefault="00B03E70" w:rsidP="00E04F63">
            <w:pPr>
              <w:tabs>
                <w:tab w:val="left" w:pos="300"/>
              </w:tabs>
              <w:ind w:right="153"/>
            </w:pPr>
          </w:p>
        </w:tc>
      </w:tr>
      <w:tr w:rsidR="00B03E70" w:rsidRPr="00E04F63" w:rsidTr="00316ECD">
        <w:trPr>
          <w:trHeight w:val="240"/>
        </w:trPr>
        <w:tc>
          <w:tcPr>
            <w:tcW w:w="851" w:type="dxa"/>
            <w:vMerge/>
            <w:vAlign w:val="center"/>
          </w:tcPr>
          <w:p w:rsidR="00B03E70" w:rsidRPr="00E04F63" w:rsidRDefault="00B03E70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vAlign w:val="center"/>
          </w:tcPr>
          <w:p w:rsidR="00B03E70" w:rsidRPr="00E04F63" w:rsidRDefault="00B03E70" w:rsidP="00E04F63">
            <w:pPr>
              <w:ind w:right="153"/>
              <w:jc w:val="both"/>
            </w:pPr>
          </w:p>
        </w:tc>
        <w:tc>
          <w:tcPr>
            <w:tcW w:w="8363" w:type="dxa"/>
            <w:vAlign w:val="center"/>
          </w:tcPr>
          <w:p w:rsidR="00B03E70" w:rsidRPr="00862B1C" w:rsidRDefault="00B03E70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B03E70" w:rsidRPr="00E04F63" w:rsidRDefault="00B03E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03E70" w:rsidRPr="00E04F63" w:rsidRDefault="00B03E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B03E70" w:rsidRPr="00E04F63" w:rsidTr="00316ECD">
        <w:trPr>
          <w:trHeight w:val="300"/>
        </w:trPr>
        <w:tc>
          <w:tcPr>
            <w:tcW w:w="851" w:type="dxa"/>
            <w:vMerge/>
            <w:vAlign w:val="center"/>
          </w:tcPr>
          <w:p w:rsidR="00B03E70" w:rsidRPr="00E04F63" w:rsidRDefault="00B03E70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vAlign w:val="center"/>
          </w:tcPr>
          <w:p w:rsidR="00B03E70" w:rsidRPr="00E04F63" w:rsidRDefault="00B03E70" w:rsidP="00E04F63">
            <w:pPr>
              <w:ind w:right="153"/>
              <w:jc w:val="both"/>
            </w:pPr>
          </w:p>
        </w:tc>
        <w:tc>
          <w:tcPr>
            <w:tcW w:w="8363" w:type="dxa"/>
            <w:vAlign w:val="center"/>
          </w:tcPr>
          <w:p w:rsidR="00B03E70" w:rsidRPr="00E04F63" w:rsidRDefault="00B03E70" w:rsidP="002F77F7">
            <w:pPr>
              <w:numPr>
                <w:ilvl w:val="0"/>
                <w:numId w:val="46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B03E70" w:rsidRPr="00E04F63" w:rsidRDefault="00B03E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03E70" w:rsidRPr="00E04F63" w:rsidRDefault="00B03E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03E70" w:rsidRPr="00E04F63" w:rsidRDefault="00B03E70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03E70" w:rsidRPr="00E04F63" w:rsidTr="00316ECD">
        <w:trPr>
          <w:trHeight w:val="699"/>
        </w:trPr>
        <w:tc>
          <w:tcPr>
            <w:tcW w:w="851" w:type="dxa"/>
            <w:vAlign w:val="center"/>
          </w:tcPr>
          <w:p w:rsidR="00B03E70" w:rsidRPr="00E04F63" w:rsidRDefault="00B03E70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B03E70" w:rsidRPr="00E04F63" w:rsidRDefault="00B03E70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B03E70" w:rsidRPr="00862B1C" w:rsidRDefault="00B03E70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B03E70" w:rsidRPr="00E04F63" w:rsidRDefault="00B03E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B03E70" w:rsidRPr="00E04F63" w:rsidRDefault="00B03E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03E70" w:rsidRPr="00E04F63" w:rsidRDefault="00B03E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03E70" w:rsidRPr="00E04F63" w:rsidRDefault="00B03E70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B03E70" w:rsidRPr="00E04F63" w:rsidTr="00316ECD">
        <w:trPr>
          <w:trHeight w:val="440"/>
        </w:trPr>
        <w:tc>
          <w:tcPr>
            <w:tcW w:w="851" w:type="dxa"/>
            <w:vAlign w:val="center"/>
          </w:tcPr>
          <w:p w:rsidR="00B03E70" w:rsidRPr="00E04F63" w:rsidRDefault="00B03E70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B03E70" w:rsidRPr="00E04F63" w:rsidRDefault="00B03E70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03E70" w:rsidRPr="00E04F63" w:rsidRDefault="00B03E70" w:rsidP="002F77F7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B03E70" w:rsidRPr="00E04F63" w:rsidTr="00316ECD">
        <w:trPr>
          <w:trHeight w:val="440"/>
        </w:trPr>
        <w:tc>
          <w:tcPr>
            <w:tcW w:w="851" w:type="dxa"/>
            <w:vAlign w:val="center"/>
          </w:tcPr>
          <w:p w:rsidR="00B03E70" w:rsidRPr="00E04F63" w:rsidRDefault="00B03E70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B03E70" w:rsidRPr="00E04F63" w:rsidRDefault="00B03E70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03E70" w:rsidRPr="00E04F63" w:rsidRDefault="00B03E70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03E70" w:rsidRPr="00E04F63" w:rsidRDefault="00B03E70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03E70" w:rsidRPr="00E04F63" w:rsidRDefault="00B03E70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B03E70" w:rsidRPr="00E04F63" w:rsidTr="00316ECD">
        <w:trPr>
          <w:trHeight w:val="70"/>
        </w:trPr>
        <w:tc>
          <w:tcPr>
            <w:tcW w:w="851" w:type="dxa"/>
            <w:vAlign w:val="center"/>
          </w:tcPr>
          <w:p w:rsidR="00B03E70" w:rsidRPr="00E04F63" w:rsidRDefault="00B03E70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B03E70" w:rsidRPr="00E04F63" w:rsidRDefault="00B03E70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B03E70" w:rsidRPr="00E04F63" w:rsidRDefault="00B03E70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03E70" w:rsidRPr="00E04F63" w:rsidRDefault="00B03E70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03E70" w:rsidRPr="00E04F63" w:rsidRDefault="00B03E70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B03E70" w:rsidRPr="00E04F63" w:rsidRDefault="00B03E70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03E70" w:rsidRPr="00563FFA" w:rsidRDefault="00B03E70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B03E70" w:rsidRPr="00563FFA" w:rsidRDefault="00B03E70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B03E70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B03E70" w:rsidRPr="00563FFA" w:rsidRDefault="00B03E70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B03E70" w:rsidRPr="00563FFA" w:rsidRDefault="00B03E70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B03E70" w:rsidRPr="00563FFA" w:rsidRDefault="00B03E70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B03E70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B03E70" w:rsidRPr="00563FFA" w:rsidRDefault="00B03E70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03E70" w:rsidRPr="00563FFA" w:rsidRDefault="00B03E70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B03E70" w:rsidRPr="00563FFA" w:rsidRDefault="00B03E70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03E70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B03E70" w:rsidRPr="00563FFA" w:rsidRDefault="00B03E70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B03E70" w:rsidRPr="00563FFA" w:rsidRDefault="00B03E70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B03E70" w:rsidRPr="00563FFA" w:rsidRDefault="00B03E70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B03E70" w:rsidRPr="00563FFA" w:rsidRDefault="00B03E70" w:rsidP="00703F4C"/>
    <w:p w:rsidR="00B03E70" w:rsidRPr="00563FFA" w:rsidRDefault="00B03E70" w:rsidP="002F77F7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B03E70" w:rsidRPr="00563FFA" w:rsidRDefault="00B03E70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B03E70" w:rsidRPr="00563FFA" w:rsidRDefault="00B03E70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B03E70" w:rsidRPr="00563FFA" w:rsidRDefault="00B03E70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B03E70" w:rsidRPr="00563FFA" w:rsidRDefault="00B03E70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B03E70" w:rsidRPr="00563FFA" w:rsidRDefault="00B03E70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B03E70" w:rsidRPr="00563FFA" w:rsidRDefault="00B03E70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B03E70" w:rsidRPr="00563FFA" w:rsidRDefault="00B03E70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B03E70" w:rsidRPr="00563FFA" w:rsidRDefault="00B03E70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B03E70" w:rsidRPr="00563FFA" w:rsidRDefault="00B03E70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B03E70" w:rsidRPr="00563FFA" w:rsidRDefault="00B03E70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B03E70" w:rsidRPr="00563FFA" w:rsidRDefault="00B03E70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B03E70" w:rsidRPr="00563FFA" w:rsidRDefault="00B03E70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B03E70" w:rsidRPr="00563FFA" w:rsidRDefault="00B03E70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B03E70" w:rsidRPr="00563FFA" w:rsidRDefault="00B03E70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B03E70" w:rsidRDefault="00B03E70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B03E70" w:rsidRPr="00563FFA" w:rsidRDefault="00B03E70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B03E70" w:rsidRPr="00563FFA" w:rsidRDefault="00B03E70" w:rsidP="005D6E3F">
      <w:pPr>
        <w:pStyle w:val="Times12"/>
        <w:ind w:firstLine="0"/>
      </w:pPr>
    </w:p>
    <w:p w:rsidR="00B03E70" w:rsidRPr="00563FFA" w:rsidRDefault="00B03E70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B03E70" w:rsidRPr="00563FFA" w:rsidRDefault="00B03E70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B03E70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03E70" w:rsidRPr="00563FFA" w:rsidRDefault="00B03E70" w:rsidP="004B69B9">
      <w:pPr>
        <w:ind w:firstLine="709"/>
        <w:jc w:val="both"/>
        <w:rPr>
          <w:b/>
          <w:bCs/>
          <w:i/>
          <w:iCs/>
        </w:rPr>
      </w:pPr>
    </w:p>
    <w:p w:rsidR="00B03E70" w:rsidRPr="00563FFA" w:rsidRDefault="00B03E70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B03E70" w:rsidRPr="00563FFA" w:rsidRDefault="00B03E70" w:rsidP="004B69B9">
      <w:pPr>
        <w:ind w:right="153" w:firstLine="636"/>
        <w:jc w:val="both"/>
        <w:rPr>
          <w:b/>
          <w:bCs/>
          <w:i/>
          <w:iCs/>
        </w:rPr>
      </w:pPr>
    </w:p>
    <w:p w:rsidR="00B03E70" w:rsidRPr="00563FFA" w:rsidRDefault="00B03E70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B03E70" w:rsidRPr="00563FFA" w:rsidRDefault="00B03E70" w:rsidP="004B69B9">
      <w:pPr>
        <w:ind w:right="153" w:firstLine="636"/>
        <w:jc w:val="both"/>
        <w:rPr>
          <w:b/>
          <w:bCs/>
          <w:i/>
          <w:iCs/>
        </w:rPr>
      </w:pPr>
    </w:p>
    <w:p w:rsidR="00B03E70" w:rsidRPr="00563FFA" w:rsidRDefault="00B03E70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B03E70" w:rsidRPr="00563FFA" w:rsidRDefault="00B03E70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B03E70" w:rsidRPr="00563FFA" w:rsidRDefault="00B03E70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B03E70" w:rsidRPr="00563FFA" w:rsidRDefault="00B03E70" w:rsidP="002F77F7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B03E70" w:rsidRDefault="00B03E70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B03E70" w:rsidRPr="00FC009D" w:rsidRDefault="00B03E70" w:rsidP="004B69B9">
      <w:pPr>
        <w:pStyle w:val="Times12"/>
        <w:jc w:val="right"/>
        <w:rPr>
          <w:sz w:val="28"/>
          <w:szCs w:val="28"/>
        </w:rPr>
      </w:pPr>
    </w:p>
    <w:p w:rsidR="00B03E70" w:rsidRPr="00FC009D" w:rsidRDefault="00B03E70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B03E70" w:rsidRPr="00FC009D" w:rsidRDefault="00B03E70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B03E70" w:rsidRDefault="00B03E70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B03E70" w:rsidRPr="00FC009D" w:rsidRDefault="00B03E70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B03E70" w:rsidRPr="00FC009D" w:rsidRDefault="00B03E70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B03E70" w:rsidRPr="00FC009D" w:rsidRDefault="00B03E70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B03E70" w:rsidRDefault="00B03E70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B03E70" w:rsidRPr="00FC009D" w:rsidRDefault="00B03E70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B03E70" w:rsidRPr="00FC009D" w:rsidRDefault="00B03E70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03E70" w:rsidRPr="00FC009D" w:rsidRDefault="00B03E70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B03E70" w:rsidRPr="00FC009D" w:rsidRDefault="00B03E70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03E70" w:rsidRPr="00FC009D" w:rsidRDefault="00B03E70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B03E70" w:rsidRPr="00FC009D" w:rsidRDefault="00B03E70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03E70" w:rsidRPr="00FC009D" w:rsidRDefault="00B03E70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B03E70" w:rsidRPr="00FC009D" w:rsidRDefault="00B03E70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B03E70" w:rsidRPr="00FC009D" w:rsidRDefault="00B03E70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B03E70" w:rsidRPr="00FC009D" w:rsidRDefault="00B03E70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B03E70" w:rsidRPr="00FC009D" w:rsidRDefault="00B03E70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03E70" w:rsidRPr="00FC009D">
        <w:trPr>
          <w:cantSplit/>
          <w:tblHeader/>
        </w:trPr>
        <w:tc>
          <w:tcPr>
            <w:tcW w:w="709" w:type="dxa"/>
            <w:vAlign w:val="center"/>
          </w:tcPr>
          <w:p w:rsidR="00B03E70" w:rsidRPr="00FC009D" w:rsidRDefault="00B03E70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03E70" w:rsidRPr="00FC009D" w:rsidRDefault="00B03E70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03E70" w:rsidRPr="00FC009D" w:rsidRDefault="00B03E70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03E70" w:rsidRPr="00FC009D">
        <w:trPr>
          <w:cantSplit/>
        </w:trPr>
        <w:tc>
          <w:tcPr>
            <w:tcW w:w="709" w:type="dxa"/>
            <w:vAlign w:val="center"/>
          </w:tcPr>
          <w:p w:rsidR="00B03E70" w:rsidRPr="00FC009D" w:rsidRDefault="00B03E70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03E70" w:rsidRPr="00FC009D" w:rsidRDefault="00B03E70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03E70" w:rsidRPr="00FC009D" w:rsidRDefault="00B03E70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B03E70" w:rsidRPr="00FC009D">
        <w:trPr>
          <w:cantSplit/>
        </w:trPr>
        <w:tc>
          <w:tcPr>
            <w:tcW w:w="709" w:type="dxa"/>
            <w:vAlign w:val="center"/>
          </w:tcPr>
          <w:p w:rsidR="00B03E70" w:rsidRPr="00FC009D" w:rsidRDefault="00B03E70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03E70" w:rsidRPr="00FC009D" w:rsidRDefault="00B03E70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03E70" w:rsidRPr="00FC009D" w:rsidRDefault="00B03E70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03E70" w:rsidRPr="00FC009D">
        <w:trPr>
          <w:cantSplit/>
        </w:trPr>
        <w:tc>
          <w:tcPr>
            <w:tcW w:w="709" w:type="dxa"/>
            <w:vAlign w:val="center"/>
          </w:tcPr>
          <w:p w:rsidR="00B03E70" w:rsidRPr="00FC009D" w:rsidRDefault="00B03E70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03E70" w:rsidRPr="00FC009D" w:rsidRDefault="00B03E70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03E70" w:rsidRPr="00FC009D" w:rsidRDefault="00B03E70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B03E70" w:rsidRPr="00FC009D">
        <w:trPr>
          <w:cantSplit/>
        </w:trPr>
        <w:tc>
          <w:tcPr>
            <w:tcW w:w="709" w:type="dxa"/>
            <w:vAlign w:val="center"/>
          </w:tcPr>
          <w:p w:rsidR="00B03E70" w:rsidRPr="00FC009D" w:rsidRDefault="00B03E70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03E70" w:rsidRPr="00FC009D" w:rsidRDefault="00B03E70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03E70" w:rsidRPr="00FC009D" w:rsidRDefault="00B03E70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B03E70" w:rsidRPr="00FC009D" w:rsidRDefault="00B03E70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3E70" w:rsidRDefault="00B03E70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03E70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03E70" w:rsidRDefault="00B03E70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B03E70" w:rsidRPr="00100970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03E70" w:rsidRPr="00FC009D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03E70" w:rsidRDefault="00B03E70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03E70" w:rsidRPr="00FC009D" w:rsidRDefault="00B03E70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03E70" w:rsidRPr="00FC009D" w:rsidRDefault="00B03E70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03E70" w:rsidRPr="00FC009D" w:rsidRDefault="00B03E70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B03E70" w:rsidRPr="00FC009D" w:rsidRDefault="00B03E70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B03E70" w:rsidRPr="00FC009D" w:rsidRDefault="00B03E70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B03E70" w:rsidRDefault="00B03E70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03E70" w:rsidRDefault="00B03E70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B03E70" w:rsidRPr="00FC009D" w:rsidRDefault="00B03E70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B03E70" w:rsidRDefault="00B03E70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B03E70" w:rsidRPr="00FC009D" w:rsidRDefault="00B03E70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B03E70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03E70" w:rsidRPr="00C35EF7" w:rsidRDefault="00B03E70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03E70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B03E70" w:rsidRPr="00FC009D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3E70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3E70" w:rsidRPr="00FC009D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03E70" w:rsidRPr="00FC009D" w:rsidRDefault="00B03E70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03E70" w:rsidRDefault="00B03E70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03E70" w:rsidRDefault="00B03E70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B03E70" w:rsidRPr="00914AB9" w:rsidRDefault="00B03E70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B03E70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B03E70" w:rsidRDefault="00B03E70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B03E70" w:rsidRDefault="00B03E70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03E70" w:rsidRPr="00881537" w:rsidRDefault="00B03E70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B03E70" w:rsidRDefault="00B03E70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B03E70" w:rsidRDefault="00B03E70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B03E70" w:rsidRPr="001205C1" w:rsidRDefault="00B03E70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B03E70" w:rsidRPr="00FC009D" w:rsidRDefault="00B03E70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03E70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03E70" w:rsidRPr="002C5C15" w:rsidRDefault="00B03E70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03E70" w:rsidRPr="002C5C15" w:rsidRDefault="00B03E70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03E70" w:rsidRPr="00FC009D" w:rsidRDefault="00B03E70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03E70" w:rsidRPr="00FC009D" w:rsidRDefault="00B03E70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03E70" w:rsidRPr="00FC009D" w:rsidRDefault="00B03E70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03E70" w:rsidRPr="00FC009D" w:rsidRDefault="00B03E70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03E70" w:rsidRPr="00FC009D">
        <w:trPr>
          <w:tblHeader/>
        </w:trPr>
        <w:tc>
          <w:tcPr>
            <w:tcW w:w="1091" w:type="dxa"/>
            <w:vAlign w:val="center"/>
          </w:tcPr>
          <w:p w:rsidR="00B03E70" w:rsidRPr="00FC009D" w:rsidRDefault="00B03E70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B03E70" w:rsidRPr="00FC009D" w:rsidRDefault="00B03E70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B03E70" w:rsidRPr="00FC009D" w:rsidRDefault="00B03E70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03E70" w:rsidRPr="00FC009D" w:rsidRDefault="00B03E70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B03E70" w:rsidRPr="00FC009D">
        <w:tc>
          <w:tcPr>
            <w:tcW w:w="1091" w:type="dxa"/>
            <w:vAlign w:val="center"/>
          </w:tcPr>
          <w:p w:rsidR="00B03E70" w:rsidRPr="00FC009D" w:rsidRDefault="00B03E70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B03E70" w:rsidRPr="00FC009D" w:rsidRDefault="00B03E70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03E70" w:rsidRPr="00FC009D" w:rsidRDefault="00B03E70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B03E70" w:rsidRPr="00FC009D">
        <w:tc>
          <w:tcPr>
            <w:tcW w:w="1091" w:type="dxa"/>
            <w:vAlign w:val="center"/>
          </w:tcPr>
          <w:p w:rsidR="00B03E70" w:rsidRPr="0083031A" w:rsidRDefault="00B03E70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03E70" w:rsidRPr="0083031A" w:rsidRDefault="00B03E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03E70" w:rsidRPr="00FC009D" w:rsidRDefault="00B03E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E70" w:rsidRPr="00FC009D">
        <w:tc>
          <w:tcPr>
            <w:tcW w:w="1091" w:type="dxa"/>
            <w:vAlign w:val="center"/>
          </w:tcPr>
          <w:p w:rsidR="00B03E70" w:rsidRPr="0083031A" w:rsidRDefault="00B03E70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03E70" w:rsidRPr="0083031A" w:rsidRDefault="00B03E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B03E70" w:rsidRPr="00FC009D" w:rsidRDefault="00B03E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E70" w:rsidRPr="00FC009D">
        <w:tc>
          <w:tcPr>
            <w:tcW w:w="1091" w:type="dxa"/>
            <w:vAlign w:val="center"/>
          </w:tcPr>
          <w:p w:rsidR="00B03E70" w:rsidRPr="0083031A" w:rsidRDefault="00B03E70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03E70" w:rsidRPr="0083031A" w:rsidRDefault="00B03E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03E70" w:rsidRPr="00FC009D" w:rsidRDefault="00B03E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E70" w:rsidRPr="00FC009D">
        <w:tc>
          <w:tcPr>
            <w:tcW w:w="1091" w:type="dxa"/>
            <w:vAlign w:val="center"/>
          </w:tcPr>
          <w:p w:rsidR="00B03E70" w:rsidRPr="0083031A" w:rsidRDefault="00B03E70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03E70" w:rsidRPr="0083031A" w:rsidRDefault="00B03E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03E70" w:rsidRPr="00FC009D" w:rsidRDefault="00B03E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E70" w:rsidRPr="00FC009D">
        <w:tc>
          <w:tcPr>
            <w:tcW w:w="1091" w:type="dxa"/>
            <w:vAlign w:val="center"/>
          </w:tcPr>
          <w:p w:rsidR="00B03E70" w:rsidRPr="0083031A" w:rsidRDefault="00B03E70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03E70" w:rsidRPr="0083031A" w:rsidRDefault="00B03E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03E70" w:rsidRPr="00FC009D" w:rsidRDefault="00B03E70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B03E70" w:rsidRPr="00FC009D">
        <w:tc>
          <w:tcPr>
            <w:tcW w:w="1091" w:type="dxa"/>
            <w:vAlign w:val="center"/>
          </w:tcPr>
          <w:p w:rsidR="00B03E70" w:rsidRPr="0083031A" w:rsidRDefault="00B03E70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03E70" w:rsidRPr="0083031A" w:rsidRDefault="00B03E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B03E70" w:rsidRPr="0083031A" w:rsidRDefault="00B03E70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B03E70" w:rsidRPr="00FC009D" w:rsidRDefault="00B03E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03E70" w:rsidRPr="00FC009D" w:rsidRDefault="00B03E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03E70" w:rsidRPr="00FC009D" w:rsidRDefault="00B03E70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03E70" w:rsidRPr="00FC009D" w:rsidRDefault="00B03E70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03E70" w:rsidRPr="00FC009D" w:rsidRDefault="00B03E70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03E70" w:rsidRPr="00FC009D" w:rsidRDefault="00B03E70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B03E70" w:rsidRPr="00FC009D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03E70" w:rsidRPr="00FC009D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B03E70" w:rsidRPr="00FC009D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B03E70" w:rsidRPr="00FC009D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03E70" w:rsidRPr="00FC009D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03E70" w:rsidRPr="009449E0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840CAE">
          <w:t xml:space="preserve">СВЕДЕНИЯ О </w:t>
        </w:r>
        <w:r w:rsidRPr="00840CAE" w:rsidDel="00EC0238">
          <w:t>ПРИНАДЛЕЖНОСТ</w:t>
        </w:r>
        <w:r w:rsidRPr="00840CAE">
          <w:t>И</w:t>
        </w:r>
        <w:r w:rsidRPr="00840CAE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B03E70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B03E70" w:rsidRPr="00100970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B03E70" w:rsidRPr="00100970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B03E70" w:rsidRPr="00100970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B03E70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B03E70" w:rsidRPr="00A356CF" w:rsidRDefault="00B03E70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B03E70" w:rsidRDefault="00B03E70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B03E70" w:rsidRPr="00FC009D" w:rsidRDefault="00B03E70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03E70" w:rsidRPr="0022001A" w:rsidRDefault="00B03E70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B03E70" w:rsidRPr="0022001A" w:rsidRDefault="00B03E70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B03E70" w:rsidRPr="00FC009D" w:rsidRDefault="00B03E70" w:rsidP="004B69B9">
      <w:pPr>
        <w:jc w:val="right"/>
        <w:rPr>
          <w:b/>
          <w:bCs/>
          <w:sz w:val="22"/>
          <w:szCs w:val="22"/>
        </w:rPr>
      </w:pPr>
    </w:p>
    <w:p w:rsidR="00B03E70" w:rsidRPr="00B03ADB" w:rsidRDefault="00B03E70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B03E70" w:rsidRDefault="00B03E70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B03E70" w:rsidRPr="00FC009D" w:rsidRDefault="00B03E70" w:rsidP="004B69B9">
      <w:pPr>
        <w:jc w:val="right"/>
        <w:rPr>
          <w:b/>
          <w:bCs/>
          <w:i/>
          <w:iCs/>
        </w:rPr>
      </w:pPr>
    </w:p>
    <w:p w:rsidR="00B03E70" w:rsidRPr="00936804" w:rsidDel="00EC0238" w:rsidRDefault="00B03E70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B03E70" w:rsidRPr="00FC009D" w:rsidRDefault="00B03E70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03E70" w:rsidRDefault="00B03E70" w:rsidP="004B69B9">
      <w:pPr>
        <w:jc w:val="both"/>
        <w:rPr>
          <w:lang w:eastAsia="en-US"/>
        </w:rPr>
      </w:pPr>
    </w:p>
    <w:p w:rsidR="00B03E70" w:rsidDel="00EC0238" w:rsidRDefault="00B03E70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B03E70" w:rsidRPr="002B303E" w:rsidDel="00EC0238" w:rsidRDefault="00B03E70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03E70" w:rsidRPr="002B303E" w:rsidDel="00EC0238">
        <w:trPr>
          <w:tblHeader/>
        </w:trPr>
        <w:tc>
          <w:tcPr>
            <w:tcW w:w="540" w:type="dxa"/>
            <w:vAlign w:val="center"/>
          </w:tcPr>
          <w:p w:rsidR="00B03E70" w:rsidRPr="005F6473" w:rsidDel="00EC0238" w:rsidRDefault="00B03E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B03E70" w:rsidRPr="005F6473" w:rsidDel="00EC0238" w:rsidRDefault="00B03E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03E70" w:rsidRPr="005F6473" w:rsidDel="00EC0238" w:rsidRDefault="00B03E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03E70" w:rsidRPr="005F6473" w:rsidDel="00EC0238" w:rsidRDefault="00B03E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03E70" w:rsidRPr="005F6473" w:rsidDel="00EC0238" w:rsidRDefault="00B03E70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03E70" w:rsidRPr="002B303E" w:rsidDel="00EC0238">
        <w:trPr>
          <w:tblHeader/>
        </w:trPr>
        <w:tc>
          <w:tcPr>
            <w:tcW w:w="540" w:type="dxa"/>
            <w:vAlign w:val="center"/>
          </w:tcPr>
          <w:p w:rsidR="00B03E70" w:rsidRPr="002B303E" w:rsidDel="00EC0238" w:rsidRDefault="00B03E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03E70" w:rsidRPr="002B303E" w:rsidDel="00EC0238">
        <w:tc>
          <w:tcPr>
            <w:tcW w:w="540" w:type="dxa"/>
          </w:tcPr>
          <w:p w:rsidR="00B03E70" w:rsidRPr="002B303E" w:rsidDel="00EC0238" w:rsidRDefault="00B03E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B03E70" w:rsidRPr="002B303E" w:rsidDel="00EC0238" w:rsidRDefault="00B03E70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03E70" w:rsidRPr="002B303E" w:rsidDel="00EC0238" w:rsidRDefault="00B03E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03E70" w:rsidRPr="002B303E" w:rsidDel="00EC0238" w:rsidRDefault="00B03E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03E70" w:rsidRPr="002B303E" w:rsidDel="00EC0238">
        <w:tc>
          <w:tcPr>
            <w:tcW w:w="540" w:type="dxa"/>
          </w:tcPr>
          <w:p w:rsidR="00B03E70" w:rsidRPr="002B303E" w:rsidDel="00EC0238" w:rsidRDefault="00B03E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B03E70" w:rsidRPr="002B303E" w:rsidDel="00EC0238" w:rsidRDefault="00B03E70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B03E70" w:rsidRPr="002B303E" w:rsidDel="00EC0238" w:rsidRDefault="00B03E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B03E70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B03E70" w:rsidRPr="002B303E" w:rsidDel="00EC0238" w:rsidRDefault="00B03E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03E70" w:rsidRPr="002B303E" w:rsidDel="00EC0238" w:rsidRDefault="00B03E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03E70" w:rsidRPr="002B303E" w:rsidDel="00EC0238" w:rsidRDefault="00B03E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03E70" w:rsidRPr="002B303E" w:rsidDel="00EC0238" w:rsidRDefault="00B03E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03E70" w:rsidRPr="002B303E" w:rsidDel="00EC0238" w:rsidRDefault="00B03E70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B03E70" w:rsidRPr="002B303E" w:rsidDel="00EC0238" w:rsidRDefault="00B03E70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B03E70" w:rsidRPr="002B303E" w:rsidDel="00EC0238">
        <w:trPr>
          <w:trHeight w:val="1903"/>
        </w:trPr>
        <w:tc>
          <w:tcPr>
            <w:tcW w:w="540" w:type="dxa"/>
            <w:vMerge/>
          </w:tcPr>
          <w:p w:rsidR="00B03E70" w:rsidRPr="002B303E" w:rsidDel="00EC0238" w:rsidRDefault="00B03E70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B03E70" w:rsidRPr="002B303E" w:rsidDel="00EC0238" w:rsidRDefault="00B03E70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03E70" w:rsidRPr="002B303E" w:rsidDel="00EC0238" w:rsidRDefault="00B03E70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03E70" w:rsidRPr="002B303E" w:rsidDel="00EC0238" w:rsidRDefault="00B03E70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B03E70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B03E70" w:rsidRPr="002B303E" w:rsidDel="00EC0238" w:rsidRDefault="00B03E70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03E70" w:rsidRPr="005F6473" w:rsidDel="00EC0238" w:rsidRDefault="00B03E70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03E70" w:rsidRPr="00241B8D" w:rsidDel="00EC0238" w:rsidRDefault="00B03E70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03E70" w:rsidRPr="00241B8D" w:rsidDel="00EC0238" w:rsidRDefault="00B03E70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B03E70" w:rsidRPr="002B303E" w:rsidDel="00EC0238">
        <w:trPr>
          <w:trHeight w:val="1267"/>
        </w:trPr>
        <w:tc>
          <w:tcPr>
            <w:tcW w:w="540" w:type="dxa"/>
            <w:vMerge/>
          </w:tcPr>
          <w:p w:rsidR="00B03E70" w:rsidRPr="002B303E" w:rsidDel="00EC0238" w:rsidRDefault="00B03E70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B03E70" w:rsidRPr="002B303E" w:rsidDel="00EC0238" w:rsidRDefault="00B03E70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03E70" w:rsidRPr="005F6473" w:rsidDel="00EC0238" w:rsidRDefault="00B03E70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03E70" w:rsidRPr="005F6473" w:rsidDel="00EC0238" w:rsidRDefault="00B03E70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B03E70" w:rsidRPr="002B303E" w:rsidDel="00EC0238" w:rsidRDefault="00B03E70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B03E70" w:rsidRPr="00012898" w:rsidDel="00EC0238" w:rsidRDefault="00B03E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03E70" w:rsidRPr="008B0FDE" w:rsidDel="00EC0238" w:rsidRDefault="00B03E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B03E70" w:rsidRPr="008B0FDE" w:rsidDel="00EC0238" w:rsidRDefault="00B03E70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B03E70" w:rsidDel="00EC0238" w:rsidRDefault="00B03E70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B03E70" w:rsidRPr="00FC009D" w:rsidDel="00EC0238" w:rsidRDefault="00B03E70" w:rsidP="004B69B9">
      <w:pPr>
        <w:jc w:val="center"/>
        <w:rPr>
          <w:b/>
          <w:bCs/>
        </w:rPr>
      </w:pPr>
    </w:p>
    <w:p w:rsidR="00B03E70" w:rsidRPr="00FC009D" w:rsidDel="00EC0238" w:rsidRDefault="00B03E70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B03E70" w:rsidRDefault="00B03E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B03E70" w:rsidRPr="00FC009D" w:rsidDel="00EC0238" w:rsidRDefault="00B03E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03E70" w:rsidRPr="00FC009D" w:rsidDel="00EC0238" w:rsidRDefault="00B03E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B03E70" w:rsidRPr="0076483D" w:rsidDel="00EC0238" w:rsidRDefault="00B03E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B03E70" w:rsidRPr="00770FB1" w:rsidDel="00EC0238" w:rsidRDefault="00B03E70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B03E70" w:rsidRDefault="00B03E70" w:rsidP="004B69B9">
      <w:pPr>
        <w:pStyle w:val="Times12"/>
        <w:ind w:right="-29"/>
        <w:rPr>
          <w:b/>
          <w:bCs/>
          <w:i/>
          <w:iCs/>
        </w:rPr>
        <w:sectPr w:rsidR="00B03E70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B03E70" w:rsidRPr="00815223" w:rsidRDefault="00B03E70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B03E70" w:rsidRPr="00FC009D" w:rsidRDefault="00B03E70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03E70" w:rsidRPr="00FC009D" w:rsidRDefault="00B03E70" w:rsidP="004B69B9">
      <w:pPr>
        <w:pStyle w:val="Times12"/>
        <w:ind w:left="10065" w:firstLine="0"/>
        <w:jc w:val="left"/>
      </w:pPr>
    </w:p>
    <w:p w:rsidR="00B03E70" w:rsidRPr="00FC009D" w:rsidRDefault="00B03E70" w:rsidP="004B69B9">
      <w:pPr>
        <w:jc w:val="right"/>
        <w:rPr>
          <w:b/>
          <w:bCs/>
          <w:sz w:val="22"/>
          <w:szCs w:val="22"/>
        </w:rPr>
      </w:pPr>
    </w:p>
    <w:p w:rsidR="00B03E70" w:rsidRPr="00FC009D" w:rsidRDefault="00B03E70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B03E70" w:rsidRPr="00FC009D" w:rsidRDefault="00B03E70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03E70" w:rsidRPr="00FC009D" w:rsidRDefault="00B03E70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03E70" w:rsidRPr="00FC009D" w:rsidRDefault="00B03E70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03E70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03E70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03E70" w:rsidRPr="00FC009D" w:rsidRDefault="00B03E70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B03E70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B03E70" w:rsidRPr="00FC009D" w:rsidRDefault="00B03E70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03E70" w:rsidRPr="00FC009D" w:rsidRDefault="00B03E70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B03E70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03E70" w:rsidRPr="00FC009D" w:rsidRDefault="00B03E70" w:rsidP="000C2E8B">
            <w:pPr>
              <w:rPr>
                <w:sz w:val="20"/>
                <w:szCs w:val="20"/>
              </w:rPr>
            </w:pPr>
          </w:p>
        </w:tc>
      </w:tr>
    </w:tbl>
    <w:p w:rsidR="00B03E70" w:rsidRPr="00FC009D" w:rsidRDefault="00B03E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03E70" w:rsidRPr="00FC009D" w:rsidRDefault="00B03E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03E70" w:rsidRPr="00FC009D" w:rsidRDefault="00B03E70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B03E70" w:rsidRPr="00FC009D" w:rsidRDefault="00B03E70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B03E70" w:rsidRPr="00FC009D" w:rsidRDefault="00B03E70" w:rsidP="004B69B9">
      <w:pPr>
        <w:jc w:val="center"/>
        <w:rPr>
          <w:b/>
          <w:bCs/>
        </w:rPr>
      </w:pPr>
    </w:p>
    <w:p w:rsidR="00B03E70" w:rsidRPr="00FC009D" w:rsidRDefault="00B03E70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03E70" w:rsidRPr="00FC009D" w:rsidRDefault="00B03E70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03E70" w:rsidRPr="00FC009D" w:rsidRDefault="00B03E70" w:rsidP="004B69B9">
      <w:pPr>
        <w:pStyle w:val="Times12"/>
        <w:ind w:firstLine="0"/>
        <w:jc w:val="left"/>
      </w:pPr>
    </w:p>
    <w:p w:rsidR="00B03E70" w:rsidRPr="00023AED" w:rsidRDefault="00B03E70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B03E70" w:rsidRPr="00023AED" w:rsidRDefault="00B03E70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03E70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B03E70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B03E70" w:rsidRPr="00023AED" w:rsidRDefault="00B03E70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03E70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</w:p>
        </w:tc>
      </w:tr>
    </w:tbl>
    <w:p w:rsidR="00B03E70" w:rsidRPr="00023AED" w:rsidRDefault="00B03E70" w:rsidP="004B69B9">
      <w:pPr>
        <w:overflowPunct w:val="0"/>
        <w:autoSpaceDE w:val="0"/>
        <w:autoSpaceDN w:val="0"/>
        <w:adjustRightInd w:val="0"/>
        <w:sectPr w:rsidR="00B03E70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03E70" w:rsidRPr="00023AED" w:rsidRDefault="00B03E70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03E70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03E70" w:rsidRPr="00023AED">
        <w:trPr>
          <w:trHeight w:val="1590"/>
        </w:trPr>
        <w:tc>
          <w:tcPr>
            <w:tcW w:w="851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03E70" w:rsidRPr="00023AED" w:rsidRDefault="00B03E70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03E70" w:rsidRPr="00023AED" w:rsidRDefault="00B03E70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03E70" w:rsidRPr="00023AED" w:rsidRDefault="00B03E70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03E70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03E70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03E70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03E70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03E70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03E70" w:rsidRPr="00023AED" w:rsidRDefault="00B03E70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03E70" w:rsidRDefault="00B03E70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B03E70" w:rsidRDefault="00B03E70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B03E70" w:rsidRDefault="00B03E70" w:rsidP="004B69B9">
      <w:pPr>
        <w:pStyle w:val="Times12"/>
        <w:jc w:val="right"/>
        <w:rPr>
          <w:sz w:val="28"/>
          <w:szCs w:val="28"/>
        </w:rPr>
        <w:sectPr w:rsidR="00B03E70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B03E70" w:rsidRPr="00FC009D" w:rsidRDefault="00B03E70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B03E70" w:rsidRPr="00FC009D" w:rsidRDefault="00B03E70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B03E70" w:rsidRPr="00FC009D" w:rsidRDefault="00B03E70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B03E70" w:rsidRPr="00FC009D" w:rsidRDefault="00B03E70" w:rsidP="004B69B9">
      <w:pPr>
        <w:pStyle w:val="Times12"/>
        <w:jc w:val="center"/>
        <w:rPr>
          <w:b/>
          <w:bCs/>
          <w:snapToGrid w:val="0"/>
        </w:rPr>
      </w:pPr>
    </w:p>
    <w:p w:rsidR="00B03E70" w:rsidRPr="00B03ADB" w:rsidRDefault="00B03E70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B03E70" w:rsidRPr="00FC009D" w:rsidRDefault="00B03E70" w:rsidP="004B69B9">
      <w:pPr>
        <w:widowControl w:val="0"/>
        <w:autoSpaceDE w:val="0"/>
        <w:autoSpaceDN w:val="0"/>
        <w:adjustRightInd w:val="0"/>
        <w:jc w:val="center"/>
      </w:pPr>
    </w:p>
    <w:p w:rsidR="00B03E70" w:rsidRPr="00FC009D" w:rsidRDefault="00B03E70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B03E70" w:rsidRPr="00FC009D" w:rsidRDefault="00B03E70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B03E70" w:rsidRPr="00927CFA" w:rsidRDefault="00B03E70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B03E70" w:rsidRPr="00FC009D" w:rsidRDefault="00B03E70" w:rsidP="004B69B9">
      <w:pPr>
        <w:pStyle w:val="Times12"/>
        <w:rPr>
          <w:i/>
          <w:iCs/>
          <w:sz w:val="22"/>
          <w:szCs w:val="22"/>
        </w:rPr>
      </w:pPr>
    </w:p>
    <w:p w:rsidR="00B03E70" w:rsidRPr="00FC009D" w:rsidRDefault="00B03E70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B03E70" w:rsidRPr="00FC009D" w:rsidRDefault="00B03E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03E70" w:rsidRPr="00102E0C" w:rsidRDefault="00B03E70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B03E70" w:rsidRPr="00102E0C" w:rsidRDefault="00B03E70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B03E70" w:rsidRPr="00102E0C" w:rsidRDefault="00B03E70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B03E70" w:rsidRPr="00FC009D" w:rsidRDefault="00B03E70" w:rsidP="004B69B9">
      <w:pPr>
        <w:jc w:val="center"/>
        <w:rPr>
          <w:b/>
          <w:bCs/>
        </w:rPr>
      </w:pPr>
    </w:p>
    <w:p w:rsidR="00B03E70" w:rsidRPr="00FC009D" w:rsidRDefault="00B03E70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B03E70" w:rsidRPr="00FC009D" w:rsidRDefault="00B03E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B03E70" w:rsidRPr="00FC009D" w:rsidRDefault="00B03E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B03E70" w:rsidRPr="00102E0C" w:rsidRDefault="00B03E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B03E70" w:rsidRPr="00FC009D" w:rsidRDefault="00B03E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B03E70" w:rsidRPr="00FC009D" w:rsidRDefault="00B03E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B03E70" w:rsidRPr="00FC009D" w:rsidRDefault="00B03E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B03E70" w:rsidRPr="00FC009D" w:rsidRDefault="00B03E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03E70" w:rsidRPr="00FC009D" w:rsidRDefault="00B03E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03E70" w:rsidRPr="00FC009D" w:rsidRDefault="00B03E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B03E70" w:rsidRPr="00FC009D" w:rsidRDefault="00B03E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B03E70" w:rsidRDefault="00B03E70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B03E70" w:rsidRPr="00FC009D" w:rsidRDefault="00B03E70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B03E70" w:rsidRPr="00FC009D" w:rsidRDefault="00B03E70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03E70" w:rsidRPr="00FC009D" w:rsidRDefault="00B03E70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B03E70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  <w:r w:rsidRPr="00FC009D">
              <w:t>Ссылки на ПП</w:t>
            </w:r>
          </w:p>
        </w:tc>
      </w:tr>
      <w:tr w:rsidR="00B03E70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E70" w:rsidRPr="00FC009D" w:rsidRDefault="00B03E70" w:rsidP="000C2E8B">
            <w:pPr>
              <w:jc w:val="center"/>
            </w:pPr>
          </w:p>
        </w:tc>
      </w:tr>
      <w:tr w:rsidR="00B03E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E70" w:rsidRPr="00FC009D" w:rsidRDefault="00B03E70" w:rsidP="000C2E8B"/>
          <w:p w:rsidR="00B03E70" w:rsidRPr="00FC009D" w:rsidRDefault="00B03E70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03E70" w:rsidRPr="00FC009D" w:rsidRDefault="00B03E70" w:rsidP="000C2E8B"/>
          <w:p w:rsidR="00B03E70" w:rsidRPr="00FC009D" w:rsidRDefault="00B03E70" w:rsidP="000C2E8B">
            <w:r w:rsidRPr="00FC009D">
              <w:t>порядковый номер</w:t>
            </w:r>
          </w:p>
        </w:tc>
      </w:tr>
      <w:tr w:rsidR="00B03E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E70" w:rsidRPr="00FC009D" w:rsidRDefault="00B03E70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03E70" w:rsidRPr="00FC009D" w:rsidRDefault="00B03E70" w:rsidP="000C2E8B">
            <w:r w:rsidRPr="00FC009D">
              <w:t xml:space="preserve">номер пункта Технических требований </w:t>
            </w:r>
          </w:p>
        </w:tc>
      </w:tr>
      <w:tr w:rsidR="00B03E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E70" w:rsidRPr="00FC009D" w:rsidRDefault="00B03E70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03E70" w:rsidRPr="00FC009D" w:rsidRDefault="00B03E70" w:rsidP="000C2E8B"/>
        </w:tc>
      </w:tr>
      <w:tr w:rsidR="00B03E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E70" w:rsidRPr="00FC009D" w:rsidRDefault="00B03E70" w:rsidP="000C2E8B"/>
        </w:tc>
        <w:tc>
          <w:tcPr>
            <w:tcW w:w="7513" w:type="dxa"/>
            <w:gridSpan w:val="3"/>
          </w:tcPr>
          <w:p w:rsidR="00B03E70" w:rsidRPr="00FC009D" w:rsidRDefault="00B03E70" w:rsidP="000C2E8B">
            <w:r w:rsidRPr="00FC009D">
              <w:t>"да" - будет выполнен полностью</w:t>
            </w:r>
          </w:p>
        </w:tc>
      </w:tr>
      <w:tr w:rsidR="00B03E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E70" w:rsidRPr="00FC009D" w:rsidRDefault="00B03E70" w:rsidP="000C2E8B"/>
        </w:tc>
        <w:tc>
          <w:tcPr>
            <w:tcW w:w="7513" w:type="dxa"/>
            <w:gridSpan w:val="3"/>
          </w:tcPr>
          <w:p w:rsidR="00B03E70" w:rsidRPr="00FC009D" w:rsidRDefault="00B03E70" w:rsidP="000C2E8B">
            <w:r w:rsidRPr="00FC009D">
              <w:t>"нет" - не будет выполнен</w:t>
            </w:r>
          </w:p>
        </w:tc>
      </w:tr>
      <w:tr w:rsidR="00B03E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E70" w:rsidRPr="00FC009D" w:rsidRDefault="00B03E70" w:rsidP="000C2E8B"/>
        </w:tc>
        <w:tc>
          <w:tcPr>
            <w:tcW w:w="7513" w:type="dxa"/>
            <w:gridSpan w:val="3"/>
          </w:tcPr>
          <w:p w:rsidR="00B03E70" w:rsidRPr="00FC009D" w:rsidRDefault="00B03E70" w:rsidP="000C2E8B">
            <w:r w:rsidRPr="00FC009D">
              <w:t>"частично" – выполняется с "такими-то" ограничениями</w:t>
            </w:r>
          </w:p>
        </w:tc>
      </w:tr>
      <w:tr w:rsidR="00B03E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E70" w:rsidRPr="00FC009D" w:rsidRDefault="00B03E70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03E70" w:rsidRPr="00FC009D" w:rsidRDefault="00B03E70" w:rsidP="000C2E8B">
            <w:r w:rsidRPr="00FC009D">
              <w:t>необходимые пояснения</w:t>
            </w:r>
          </w:p>
        </w:tc>
      </w:tr>
      <w:tr w:rsidR="00B03E70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B03E70" w:rsidRPr="00FC009D" w:rsidRDefault="00B03E70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03E70" w:rsidRPr="00FC009D" w:rsidRDefault="00B03E70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03E70" w:rsidRPr="00FC009D" w:rsidRDefault="00B03E70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B03E70" w:rsidRPr="00FC009D" w:rsidRDefault="00B03E70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B03E70" w:rsidRPr="00FC009D" w:rsidRDefault="00B03E70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03E70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B03E70" w:rsidRPr="00FC009D" w:rsidRDefault="00B03E70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B03E70" w:rsidRPr="00FC009D" w:rsidRDefault="00B03E70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B03E70" w:rsidRPr="00FC009D" w:rsidRDefault="00B03E70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B03E70" w:rsidRPr="00FC009D" w:rsidRDefault="00B03E70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B03E70" w:rsidRPr="00FC009D">
        <w:trPr>
          <w:trHeight w:val="371"/>
        </w:trPr>
        <w:tc>
          <w:tcPr>
            <w:tcW w:w="600" w:type="dxa"/>
          </w:tcPr>
          <w:p w:rsidR="00B03E70" w:rsidRPr="00FC009D" w:rsidRDefault="00B03E70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B03E70" w:rsidRPr="00FC009D" w:rsidRDefault="00B03E70" w:rsidP="000C2E8B"/>
        </w:tc>
        <w:tc>
          <w:tcPr>
            <w:tcW w:w="1440" w:type="dxa"/>
          </w:tcPr>
          <w:p w:rsidR="00B03E70" w:rsidRPr="00FC009D" w:rsidRDefault="00B03E70" w:rsidP="000C2E8B"/>
        </w:tc>
        <w:tc>
          <w:tcPr>
            <w:tcW w:w="2880" w:type="dxa"/>
          </w:tcPr>
          <w:p w:rsidR="00B03E70" w:rsidRPr="00FC009D" w:rsidRDefault="00B03E70" w:rsidP="000C2E8B">
            <w:pPr>
              <w:ind w:firstLine="16"/>
              <w:jc w:val="center"/>
            </w:pPr>
          </w:p>
        </w:tc>
      </w:tr>
      <w:tr w:rsidR="00B03E70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B03E70" w:rsidRPr="00FC009D" w:rsidRDefault="00B03E70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B03E70" w:rsidRPr="00FC009D" w:rsidRDefault="00B03E70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B03E70" w:rsidRPr="00FC009D" w:rsidRDefault="00B03E70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B03E70" w:rsidRPr="00FC009D" w:rsidRDefault="00B03E70" w:rsidP="000C2E8B">
            <w:pPr>
              <w:ind w:firstLine="16"/>
              <w:jc w:val="center"/>
            </w:pPr>
          </w:p>
        </w:tc>
      </w:tr>
    </w:tbl>
    <w:p w:rsidR="00B03E70" w:rsidRPr="00FC009D" w:rsidRDefault="00B03E70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03E70" w:rsidRPr="00FC009D" w:rsidRDefault="00B03E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B03E70" w:rsidRPr="00FC009D" w:rsidRDefault="00B03E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B03E70" w:rsidRPr="00FC009D" w:rsidRDefault="00B03E70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B03E70" w:rsidRDefault="00B03E70" w:rsidP="004B69B9">
      <w:pPr>
        <w:pStyle w:val="Times12"/>
        <w:ind w:firstLine="0"/>
        <w:jc w:val="center"/>
        <w:rPr>
          <w:b/>
          <w:bCs/>
          <w:i/>
          <w:iCs/>
        </w:rPr>
        <w:sectPr w:rsidR="00B03E70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03E70" w:rsidRDefault="00B03E70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B03E70" w:rsidRPr="00563FFA" w:rsidRDefault="00B03E70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B03E70" w:rsidRPr="00563FFA" w:rsidRDefault="00B03E70" w:rsidP="004B69B9">
      <w:pPr>
        <w:pStyle w:val="Times12"/>
        <w:ind w:left="5387" w:firstLine="0"/>
        <w:jc w:val="left"/>
      </w:pPr>
    </w:p>
    <w:p w:rsidR="00B03E70" w:rsidRPr="00563FFA" w:rsidRDefault="00B03E70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B03E70" w:rsidRPr="00563FFA" w:rsidRDefault="00B03E70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03E70" w:rsidRPr="00563FFA" w:rsidRDefault="00B03E70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B03E70" w:rsidRPr="00563FFA" w:rsidRDefault="00B03E70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B03E70" w:rsidRPr="00563FFA" w:rsidRDefault="00B03E70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B03E70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E70" w:rsidRDefault="00B03E70">
      <w:r>
        <w:separator/>
      </w:r>
    </w:p>
  </w:endnote>
  <w:endnote w:type="continuationSeparator" w:id="0">
    <w:p w:rsidR="00B03E70" w:rsidRDefault="00B03E70">
      <w:r>
        <w:continuationSeparator/>
      </w:r>
    </w:p>
  </w:endnote>
  <w:endnote w:type="continuationNotice" w:id="1">
    <w:p w:rsidR="00B03E70" w:rsidRDefault="00B03E7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E70" w:rsidRPr="00FE6219" w:rsidRDefault="00B03E70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E70" w:rsidRPr="00FE6219" w:rsidRDefault="00B03E70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E70" w:rsidRDefault="00B03E70">
      <w:r>
        <w:separator/>
      </w:r>
    </w:p>
  </w:footnote>
  <w:footnote w:type="continuationSeparator" w:id="0">
    <w:p w:rsidR="00B03E70" w:rsidRDefault="00B03E70">
      <w:r>
        <w:continuationSeparator/>
      </w:r>
    </w:p>
  </w:footnote>
  <w:footnote w:type="continuationNotice" w:id="1">
    <w:p w:rsidR="00B03E70" w:rsidRDefault="00B03E7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E70" w:rsidRPr="00157639" w:rsidRDefault="00B03E70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B03E70" w:rsidRPr="00157639" w:rsidRDefault="00B03E70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B03E70" w:rsidRPr="00157639" w:rsidRDefault="00B03E70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B03E70" w:rsidRPr="00157639" w:rsidRDefault="00B03E70" w:rsidP="007D34D5">
    <w:pPr>
      <w:jc w:val="center"/>
      <w:rPr>
        <w:b/>
        <w:bCs/>
        <w:caps/>
      </w:rPr>
    </w:pPr>
  </w:p>
  <w:p w:rsidR="00B03E70" w:rsidRPr="007D34D5" w:rsidRDefault="00B03E70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E70" w:rsidRPr="00F429FC" w:rsidRDefault="00B03E70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E70" w:rsidRPr="00F429FC" w:rsidRDefault="00B03E70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9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4"/>
  </w:num>
  <w:num w:numId="11">
    <w:abstractNumId w:val="2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3"/>
  </w:num>
  <w:num w:numId="17">
    <w:abstractNumId w:val="12"/>
  </w:num>
  <w:num w:numId="18">
    <w:abstractNumId w:val="2"/>
  </w:num>
  <w:num w:numId="19">
    <w:abstractNumId w:val="10"/>
  </w:num>
  <w:num w:numId="20">
    <w:abstractNumId w:val="16"/>
  </w:num>
  <w:num w:numId="21">
    <w:abstractNumId w:val="33"/>
  </w:num>
  <w:num w:numId="22">
    <w:abstractNumId w:val="23"/>
  </w:num>
  <w:num w:numId="23">
    <w:abstractNumId w:val="15"/>
  </w:num>
  <w:num w:numId="24">
    <w:abstractNumId w:val="38"/>
  </w:num>
  <w:num w:numId="25">
    <w:abstractNumId w:val="20"/>
  </w:num>
  <w:num w:numId="26">
    <w:abstractNumId w:val="37"/>
  </w:num>
  <w:num w:numId="27">
    <w:abstractNumId w:val="21"/>
  </w:num>
  <w:num w:numId="28">
    <w:abstractNumId w:val="30"/>
  </w:num>
  <w:num w:numId="29">
    <w:abstractNumId w:val="13"/>
  </w:num>
  <w:num w:numId="30">
    <w:abstractNumId w:val="29"/>
  </w:num>
  <w:num w:numId="31">
    <w:abstractNumId w:val="34"/>
  </w:num>
  <w:num w:numId="32">
    <w:abstractNumId w:val="39"/>
  </w:num>
  <w:num w:numId="33">
    <w:abstractNumId w:val="14"/>
  </w:num>
  <w:num w:numId="34">
    <w:abstractNumId w:val="35"/>
  </w:num>
  <w:num w:numId="35">
    <w:abstractNumId w:val="17"/>
  </w:num>
  <w:num w:numId="36">
    <w:abstractNumId w:val="5"/>
  </w:num>
  <w:num w:numId="37">
    <w:abstractNumId w:val="26"/>
  </w:num>
  <w:num w:numId="38">
    <w:abstractNumId w:val="25"/>
  </w:num>
  <w:num w:numId="39">
    <w:abstractNumId w:val="9"/>
  </w:num>
  <w:num w:numId="40">
    <w:abstractNumId w:val="11"/>
  </w:num>
  <w:num w:numId="41">
    <w:abstractNumId w:val="32"/>
  </w:num>
  <w:num w:numId="42">
    <w:abstractNumId w:val="6"/>
  </w:num>
  <w:num w:numId="43">
    <w:abstractNumId w:val="27"/>
  </w:num>
  <w:num w:numId="44">
    <w:abstractNumId w:val="28"/>
  </w:num>
  <w:num w:numId="45">
    <w:abstractNumId w:val="4"/>
  </w:num>
  <w:num w:numId="46">
    <w:abstractNumId w:val="7"/>
  </w:num>
  <w:num w:numId="47">
    <w:abstractNumId w:val="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0F0"/>
    <w:rsid w:val="000E3425"/>
    <w:rsid w:val="000E3F07"/>
    <w:rsid w:val="000E429E"/>
    <w:rsid w:val="000E6013"/>
    <w:rsid w:val="000E6268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B17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6EC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5A6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394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DE2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675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1089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5661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5FBA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CAE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3B3E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7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551D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38E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3E4C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9F4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D75A1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D75A1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D75A1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A1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A1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A1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A10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75A1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5A1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5A1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A10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75A1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75A1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5A1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5A1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75A1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75A10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D75A10"/>
    <w:pPr>
      <w:numPr>
        <w:numId w:val="23"/>
      </w:numPr>
    </w:pPr>
  </w:style>
  <w:style w:type="numbering" w:customStyle="1" w:styleId="1">
    <w:name w:val="Стиль1"/>
    <w:rsid w:val="00D75A10"/>
    <w:pPr>
      <w:numPr>
        <w:numId w:val="20"/>
      </w:numPr>
    </w:pPr>
  </w:style>
  <w:style w:type="numbering" w:customStyle="1" w:styleId="11">
    <w:name w:val="Стиль11"/>
    <w:rsid w:val="00D75A10"/>
    <w:pPr>
      <w:numPr>
        <w:numId w:val="22"/>
      </w:numPr>
    </w:pPr>
  </w:style>
  <w:style w:type="numbering" w:customStyle="1" w:styleId="2">
    <w:name w:val="Стиль2"/>
    <w:rsid w:val="00D75A10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70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07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70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0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70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141</TotalTime>
  <Pages>23</Pages>
  <Words>6590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66</cp:revision>
  <cp:lastPrinted>2015-05-19T08:44:00Z</cp:lastPrinted>
  <dcterms:created xsi:type="dcterms:W3CDTF">2015-05-05T06:59:00Z</dcterms:created>
  <dcterms:modified xsi:type="dcterms:W3CDTF">2015-05-29T09:25:00Z</dcterms:modified>
</cp:coreProperties>
</file>