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48" w:rsidRDefault="006D4448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6D4448">
        <w:tc>
          <w:tcPr>
            <w:tcW w:w="4428" w:type="dxa"/>
          </w:tcPr>
          <w:p w:rsidR="006D4448" w:rsidRDefault="006D4448" w:rsidP="00C442AE">
            <w:r w:rsidRPr="00BC744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6D4448" w:rsidRDefault="006D4448" w:rsidP="00C442AE"/>
        </w:tc>
      </w:tr>
      <w:tr w:rsidR="006D4448">
        <w:tc>
          <w:tcPr>
            <w:tcW w:w="4428" w:type="dxa"/>
          </w:tcPr>
          <w:p w:rsidR="006D4448" w:rsidRDefault="006D4448" w:rsidP="00C442AE">
            <w:pPr>
              <w:jc w:val="center"/>
              <w:rPr>
                <w:color w:val="0000FF"/>
              </w:rPr>
            </w:pP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6D4448" w:rsidRDefault="006D4448" w:rsidP="00C442AE">
            <w:pPr>
              <w:jc w:val="center"/>
              <w:rPr>
                <w:sz w:val="18"/>
                <w:szCs w:val="18"/>
              </w:rPr>
            </w:pPr>
          </w:p>
          <w:p w:rsidR="006D4448" w:rsidRPr="006B2DD1" w:rsidRDefault="006D4448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13.01.2015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98/4603</w:t>
            </w:r>
          </w:p>
          <w:p w:rsidR="006D4448" w:rsidRPr="003228C9" w:rsidRDefault="006D4448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6D4448" w:rsidRDefault="006D4448" w:rsidP="00C442AE"/>
        </w:tc>
      </w:tr>
    </w:tbl>
    <w:p w:rsidR="006D4448" w:rsidRDefault="006D4448" w:rsidP="000E6546">
      <w:pPr>
        <w:jc w:val="center"/>
        <w:outlineLvl w:val="0"/>
        <w:rPr>
          <w:sz w:val="28"/>
          <w:szCs w:val="28"/>
        </w:rPr>
      </w:pPr>
    </w:p>
    <w:p w:rsidR="006D4448" w:rsidRDefault="006D4448" w:rsidP="000E654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6D4448" w:rsidRPr="00E73503" w:rsidRDefault="006D4448" w:rsidP="000E6546">
      <w:pPr>
        <w:pStyle w:val="4"/>
      </w:pPr>
    </w:p>
    <w:p w:rsidR="006D4448" w:rsidRDefault="006D4448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6D4448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7D4215" w:rsidRDefault="006D4448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6D4448" w:rsidRPr="007D4215">
        <w:trPr>
          <w:trHeight w:val="146"/>
        </w:trPr>
        <w:tc>
          <w:tcPr>
            <w:tcW w:w="9948" w:type="dxa"/>
            <w:gridSpan w:val="2"/>
          </w:tcPr>
          <w:p w:rsidR="006D4448" w:rsidRPr="007D4215" w:rsidRDefault="006D4448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6D4448" w:rsidRPr="007D4215" w:rsidRDefault="006D4448" w:rsidP="004052B7">
            <w:pPr>
              <w:tabs>
                <w:tab w:val="left" w:pos="1134"/>
              </w:tabs>
              <w:jc w:val="both"/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Default="006D4448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6D4448" w:rsidRPr="007938E2" w:rsidRDefault="006D4448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6D4448" w:rsidRPr="007938E2" w:rsidRDefault="006D444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48" w:rsidRPr="007938E2" w:rsidRDefault="006D4448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B74E80" w:rsidRDefault="006D4448" w:rsidP="004052B7">
            <w:pPr>
              <w:jc w:val="both"/>
            </w:pPr>
            <w:r>
              <w:t>Зиновьева Надежда Владимировна</w:t>
            </w:r>
            <w:r w:rsidRPr="00BC531F">
              <w:t xml:space="preserve">, телефон: (3823) </w:t>
            </w:r>
            <w:r>
              <w:t>52-05-79</w:t>
            </w:r>
            <w:r w:rsidRPr="00BC531F">
              <w:t>, факс (3823) 56-25-50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48" w:rsidRPr="007938E2" w:rsidRDefault="006D4448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6D4448" w:rsidRPr="007938E2" w:rsidRDefault="006D4448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6D4448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4448" w:rsidRPr="007938E2" w:rsidRDefault="006D4448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4448" w:rsidRPr="007938E2" w:rsidRDefault="006D4448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6D4448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Pr="00BC531F" w:rsidRDefault="006D4448" w:rsidP="00FE4466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 xml:space="preserve">на </w:t>
            </w:r>
            <w:r w:rsidRPr="00BC531F">
              <w:t>оказание услуг по экспресс-доставке корреспонденции и грузов</w:t>
            </w:r>
          </w:p>
          <w:p w:rsidR="006D4448" w:rsidRDefault="006D4448" w:rsidP="00FE4466"/>
          <w:p w:rsidR="006D4448" w:rsidRPr="001B69EC" w:rsidRDefault="006D4448" w:rsidP="00FE4466">
            <w:r w:rsidRPr="00FE4466">
              <w:rPr>
                <w:b/>
                <w:bCs/>
              </w:rPr>
              <w:t>Предмет договора:</w:t>
            </w:r>
            <w:r w:rsidRPr="001B69EC">
              <w:t xml:space="preserve"> </w:t>
            </w:r>
            <w:r w:rsidRPr="00BC531F">
              <w:t>оказание услуг по экспресс-доставке корреспонденции и грузов</w:t>
            </w:r>
          </w:p>
          <w:p w:rsidR="006D4448" w:rsidRPr="00F16CE4" w:rsidRDefault="006D4448" w:rsidP="004052B7">
            <w:pPr>
              <w:rPr>
                <w:b/>
                <w:bCs/>
              </w:rPr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</w:t>
            </w:r>
            <w:r w:rsidRPr="00B975CB">
              <w:rPr>
                <w:b/>
                <w:bCs/>
              </w:rPr>
              <w:t xml:space="preserve">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6D4448" w:rsidRPr="00B975CB" w:rsidRDefault="006D4448" w:rsidP="004052B7"/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B975CB" w:rsidRDefault="006D4448" w:rsidP="004052B7">
            <w:r w:rsidRPr="00B975CB">
              <w:rPr>
                <w:b/>
                <w:bCs/>
              </w:rPr>
              <w:t xml:space="preserve">Срок оказания услуг: 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4052B7">
            <w:pPr>
              <w:ind w:right="153"/>
              <w:jc w:val="both"/>
            </w:pPr>
            <w:r w:rsidRPr="00814C03">
              <w:t xml:space="preserve">с момента подписания договора, </w:t>
            </w:r>
            <w:r>
              <w:t xml:space="preserve">действует </w:t>
            </w:r>
            <w:r w:rsidRPr="00226CD6">
              <w:t xml:space="preserve">в течение 730 </w:t>
            </w:r>
            <w:r>
              <w:t>дней</w:t>
            </w:r>
          </w:p>
          <w:p w:rsidR="006D4448" w:rsidRPr="00B975CB" w:rsidRDefault="006D4448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4A0A11" w:rsidRDefault="006D4448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814C03" w:rsidRDefault="006D4448" w:rsidP="00FE4466">
            <w:pPr>
              <w:pStyle w:val="CommentTex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у</w:t>
            </w:r>
            <w:r w:rsidRPr="00814C03">
              <w:rPr>
                <w:sz w:val="24"/>
                <w:szCs w:val="24"/>
              </w:rPr>
              <w:t xml:space="preserve">слуг Исполнителя производится Заказчиком на основании счета предоставленного Исполнителем Заказчику, в течение 30 </w:t>
            </w:r>
            <w:r>
              <w:rPr>
                <w:sz w:val="24"/>
                <w:szCs w:val="24"/>
              </w:rPr>
              <w:t>рабочих дней с даты подписания с</w:t>
            </w:r>
            <w:r w:rsidRPr="00814C03">
              <w:rPr>
                <w:sz w:val="24"/>
                <w:szCs w:val="24"/>
              </w:rPr>
              <w:t>торонами с</w:t>
            </w:r>
            <w:r>
              <w:rPr>
                <w:sz w:val="24"/>
                <w:szCs w:val="24"/>
              </w:rPr>
              <w:t>оответствующего акта оказанных у</w:t>
            </w:r>
            <w:r w:rsidRPr="00814C03">
              <w:rPr>
                <w:sz w:val="24"/>
                <w:szCs w:val="24"/>
              </w:rPr>
              <w:t>слуг при отсутствии замечаний.</w:t>
            </w:r>
          </w:p>
          <w:p w:rsidR="006D4448" w:rsidRDefault="006D4448" w:rsidP="00FE4466">
            <w:pPr>
              <w:tabs>
                <w:tab w:val="left" w:pos="6840"/>
              </w:tabs>
              <w:jc w:val="both"/>
            </w:pPr>
            <w:r w:rsidRPr="00814C03">
              <w:t xml:space="preserve">Обязательства по оплате </w:t>
            </w:r>
            <w:r>
              <w:t>считаются выполненными Заказчико</w:t>
            </w:r>
            <w:r w:rsidRPr="00814C03">
              <w:t>м с момента списания денежных средств с его расчетного счета.</w:t>
            </w:r>
          </w:p>
          <w:p w:rsidR="006D4448" w:rsidRPr="00B975CB" w:rsidRDefault="006D4448" w:rsidP="00FE4466">
            <w:pPr>
              <w:ind w:right="153"/>
              <w:jc w:val="both"/>
              <w:rPr>
                <w:color w:val="FF0000"/>
              </w:rPr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FE4466">
            <w:pPr>
              <w:ind w:right="153"/>
              <w:jc w:val="both"/>
              <w:rPr>
                <w:color w:val="FF0000"/>
              </w:rPr>
            </w:pPr>
            <w:r w:rsidRPr="0021461E">
              <w:t>Томская область, г. Северск, ул. Курчатова, д.1</w:t>
            </w:r>
            <w:r>
              <w:t>, АО «СХК».</w:t>
            </w:r>
          </w:p>
          <w:p w:rsidR="006D4448" w:rsidRPr="002B23DB" w:rsidRDefault="006D4448" w:rsidP="004052B7">
            <w:pPr>
              <w:ind w:right="153"/>
              <w:jc w:val="both"/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Default="006D4448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6D4448" w:rsidRPr="00B975CB" w:rsidRDefault="006D4448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4939EB" w:rsidRDefault="006D4448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6D4448" w:rsidRPr="004939EB" w:rsidRDefault="006D4448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6D4448" w:rsidRPr="00B975CB" w:rsidRDefault="006D4448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B975CB" w:rsidRDefault="006D4448" w:rsidP="004052B7"/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6D4448" w:rsidRPr="001B1299">
        <w:trPr>
          <w:trHeight w:val="678"/>
        </w:trPr>
        <w:tc>
          <w:tcPr>
            <w:tcW w:w="9948" w:type="dxa"/>
            <w:gridSpan w:val="2"/>
          </w:tcPr>
          <w:p w:rsidR="006D4448" w:rsidRPr="00FE4466" w:rsidRDefault="006D4448" w:rsidP="00FE446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1 178 672 </w:t>
            </w:r>
            <w:r w:rsidRPr="00957E42">
              <w:rPr>
                <w:color w:val="000000"/>
              </w:rPr>
              <w:t xml:space="preserve">(один миллион сто семьдесят восемь тысяч шестьсот семьдесят два) </w:t>
            </w:r>
            <w:r>
              <w:rPr>
                <w:b/>
                <w:bCs/>
                <w:color w:val="000000"/>
              </w:rPr>
              <w:t>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6D4448" w:rsidRDefault="006D4448" w:rsidP="00FE4466"/>
          <w:p w:rsidR="006D4448" w:rsidRDefault="006D4448" w:rsidP="00FE446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998 874 </w:t>
            </w:r>
            <w:r w:rsidRPr="00957E42">
              <w:rPr>
                <w:color w:val="000000"/>
              </w:rPr>
              <w:t>(девятьсот девяносто восемь тысяч восемьсот семьдесят четыре)</w:t>
            </w:r>
            <w:r>
              <w:rPr>
                <w:b/>
                <w:bCs/>
                <w:color w:val="000000"/>
              </w:rPr>
              <w:t xml:space="preserve"> рубля 58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6D4448" w:rsidRDefault="006D4448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6D4448" w:rsidRPr="005333A7" w:rsidRDefault="006D4448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6D4448" w:rsidRPr="00CA1BE0" w:rsidRDefault="006D4448" w:rsidP="00B74E80">
            <w:pPr>
              <w:rPr>
                <w:b/>
                <w:bCs/>
                <w:color w:val="000000"/>
              </w:rPr>
            </w:pPr>
          </w:p>
          <w:p w:rsidR="006D4448" w:rsidRDefault="006D4448" w:rsidP="00B74E80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6D4448" w:rsidRDefault="006D4448" w:rsidP="004052B7">
            <w:r w:rsidRPr="00814C03">
              <w:t>все налоги, пошлины, сборы и другие обязательные платежи в соответствии с законодательство</w:t>
            </w:r>
            <w:r>
              <w:t xml:space="preserve"> </w:t>
            </w:r>
            <w:r w:rsidRPr="00814C03">
              <w:t>с Российской Федерации, связанные с выполнением работ/оказанием услуг в полном объёме по предмету договора.</w:t>
            </w:r>
          </w:p>
          <w:p w:rsidR="006D4448" w:rsidRPr="00FE4466" w:rsidRDefault="006D4448" w:rsidP="004052B7"/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6D4448" w:rsidRPr="00225C74" w:rsidRDefault="006D4448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6D4448" w:rsidRDefault="006D4448" w:rsidP="00BD0640">
            <w:pPr>
              <w:tabs>
                <w:tab w:val="left" w:pos="1134"/>
              </w:tabs>
              <w:jc w:val="both"/>
            </w:pPr>
          </w:p>
          <w:p w:rsidR="006D4448" w:rsidRPr="001050E6" w:rsidRDefault="006D4448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B975CB" w:rsidRDefault="006D4448" w:rsidP="004052B7"/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Default="006D444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6D4448" w:rsidRPr="00B975CB" w:rsidRDefault="006D4448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Pr="006B4D55" w:rsidRDefault="006D4448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Default="006D444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6D4448" w:rsidRPr="00B975CB" w:rsidRDefault="006D4448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6D4448" w:rsidRPr="00CE0D41" w:rsidRDefault="006D4448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6D4448" w:rsidRDefault="006D4448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6D4448" w:rsidRDefault="006D4448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6D4448" w:rsidRPr="003F0817" w:rsidRDefault="006D4448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января 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6D4448" w:rsidRPr="00E01693" w:rsidRDefault="006D4448" w:rsidP="004052B7"/>
          <w:p w:rsidR="006D4448" w:rsidRPr="00E01693" w:rsidRDefault="006D4448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января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6D4448" w:rsidRPr="00EC648D" w:rsidRDefault="006D4448" w:rsidP="004052B7">
            <w:pPr>
              <w:rPr>
                <w:b/>
                <w:bCs/>
                <w:u w:val="single"/>
              </w:rPr>
            </w:pP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6D4448" w:rsidRPr="009E2FC9" w:rsidRDefault="006D4448" w:rsidP="002227FA"/>
          <w:p w:rsidR="006D4448" w:rsidRPr="001B1299" w:rsidRDefault="006D4448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«18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февраля 2015 года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1B1299" w:rsidRDefault="006D4448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6D4448" w:rsidRPr="001B1299">
        <w:trPr>
          <w:trHeight w:val="146"/>
        </w:trPr>
        <w:tc>
          <w:tcPr>
            <w:tcW w:w="9948" w:type="dxa"/>
            <w:gridSpan w:val="2"/>
          </w:tcPr>
          <w:p w:rsidR="006D4448" w:rsidRDefault="006D4448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6D4448" w:rsidRDefault="006D4448" w:rsidP="002227FA"/>
          <w:p w:rsidR="006D4448" w:rsidRPr="001B1299" w:rsidRDefault="006D4448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«18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февраля 2015 года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B975CB" w:rsidRDefault="006D4448" w:rsidP="004052B7"/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6D4448" w:rsidRPr="00B975CB">
        <w:trPr>
          <w:trHeight w:val="146"/>
        </w:trPr>
        <w:tc>
          <w:tcPr>
            <w:tcW w:w="9948" w:type="dxa"/>
            <w:gridSpan w:val="2"/>
          </w:tcPr>
          <w:p w:rsidR="006D4448" w:rsidRPr="00AE6F72" w:rsidRDefault="006D4448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6D4448" w:rsidRPr="00225DB0" w:rsidRDefault="006D4448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6D4448" w:rsidRPr="00242BFB" w:rsidRDefault="006D4448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6D4448" w:rsidRPr="009E58BB" w:rsidRDefault="006D4448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6D4448" w:rsidRPr="00B975CB" w:rsidRDefault="006D4448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6D4448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6D4448" w:rsidRPr="001B1299">
        <w:trPr>
          <w:trHeight w:val="559"/>
        </w:trPr>
        <w:tc>
          <w:tcPr>
            <w:tcW w:w="9948" w:type="dxa"/>
            <w:gridSpan w:val="2"/>
          </w:tcPr>
          <w:p w:rsidR="006D4448" w:rsidRPr="001B1299" w:rsidRDefault="006D4448" w:rsidP="004052B7">
            <w:r>
              <w:t>не требуется</w:t>
            </w:r>
          </w:p>
          <w:p w:rsidR="006D4448" w:rsidRPr="001B1299" w:rsidRDefault="006D4448" w:rsidP="004052B7"/>
        </w:tc>
      </w:tr>
      <w:tr w:rsidR="006D4448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6D4448" w:rsidRDefault="006D4448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6D4448" w:rsidRPr="00B975CB" w:rsidRDefault="006D4448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6D4448" w:rsidRPr="00B975CB">
        <w:trPr>
          <w:trHeight w:val="271"/>
        </w:trPr>
        <w:tc>
          <w:tcPr>
            <w:tcW w:w="9948" w:type="dxa"/>
            <w:gridSpan w:val="2"/>
          </w:tcPr>
          <w:p w:rsidR="006D4448" w:rsidRPr="00B975CB" w:rsidRDefault="006D4448" w:rsidP="004052B7"/>
        </w:tc>
      </w:tr>
      <w:tr w:rsidR="006D4448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D4448" w:rsidRDefault="006D4448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6D4448" w:rsidRDefault="006D4448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6D4448" w:rsidRPr="00B975CB" w:rsidRDefault="006D4448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6D4448" w:rsidRPr="00B975CB">
        <w:trPr>
          <w:trHeight w:val="1118"/>
        </w:trPr>
        <w:tc>
          <w:tcPr>
            <w:tcW w:w="9948" w:type="dxa"/>
            <w:gridSpan w:val="2"/>
          </w:tcPr>
          <w:p w:rsidR="006D4448" w:rsidRPr="00254E37" w:rsidRDefault="006D4448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D4448" w:rsidRPr="00254E37" w:rsidRDefault="006D4448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D4448" w:rsidRPr="00B975CB" w:rsidRDefault="006D4448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6D4448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6D4448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6D4448" w:rsidRPr="00B975CB" w:rsidRDefault="006D4448" w:rsidP="004052B7">
            <w:pPr>
              <w:rPr>
                <w:b/>
                <w:bCs/>
              </w:rPr>
            </w:pPr>
          </w:p>
        </w:tc>
      </w:tr>
      <w:tr w:rsidR="006D4448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6D4448" w:rsidRPr="00B975CB" w:rsidRDefault="006D4448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6D4448" w:rsidRPr="00B975CB">
        <w:trPr>
          <w:trHeight w:val="3353"/>
        </w:trPr>
        <w:tc>
          <w:tcPr>
            <w:tcW w:w="9948" w:type="dxa"/>
            <w:gridSpan w:val="2"/>
          </w:tcPr>
          <w:p w:rsidR="006D4448" w:rsidRPr="00DC6553" w:rsidRDefault="006D4448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553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6D4448" w:rsidRPr="00DC6553" w:rsidRDefault="006D4448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553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D4448" w:rsidRPr="00072459" w:rsidRDefault="006D4448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6D4448" w:rsidRPr="000E6546" w:rsidRDefault="006D4448" w:rsidP="000E6546"/>
    <w:sectPr w:rsidR="006D4448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448" w:rsidRDefault="006D4448" w:rsidP="007938E2">
      <w:r>
        <w:separator/>
      </w:r>
    </w:p>
  </w:endnote>
  <w:endnote w:type="continuationSeparator" w:id="1">
    <w:p w:rsidR="006D4448" w:rsidRDefault="006D444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48" w:rsidRDefault="006D4448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6D4448" w:rsidRDefault="006D44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448" w:rsidRDefault="006D4448" w:rsidP="007938E2">
      <w:r>
        <w:separator/>
      </w:r>
    </w:p>
  </w:footnote>
  <w:footnote w:type="continuationSeparator" w:id="1">
    <w:p w:rsidR="006D4448" w:rsidRDefault="006D444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48" w:rsidRDefault="006D4448" w:rsidP="00B62271">
    <w:pPr>
      <w:pStyle w:val="Header"/>
    </w:pPr>
  </w:p>
  <w:p w:rsidR="006D4448" w:rsidRDefault="006D444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425"/>
    <w:rsid w:val="001A1CB3"/>
    <w:rsid w:val="001A2900"/>
    <w:rsid w:val="001B1299"/>
    <w:rsid w:val="001B69EC"/>
    <w:rsid w:val="001D48C3"/>
    <w:rsid w:val="001E1983"/>
    <w:rsid w:val="001E2034"/>
    <w:rsid w:val="001F47C5"/>
    <w:rsid w:val="001F6067"/>
    <w:rsid w:val="0021461E"/>
    <w:rsid w:val="0022161E"/>
    <w:rsid w:val="002227FA"/>
    <w:rsid w:val="00225C74"/>
    <w:rsid w:val="00225DB0"/>
    <w:rsid w:val="00226CD6"/>
    <w:rsid w:val="00234311"/>
    <w:rsid w:val="00241CC8"/>
    <w:rsid w:val="00242BFB"/>
    <w:rsid w:val="00254E05"/>
    <w:rsid w:val="00254E37"/>
    <w:rsid w:val="002652BC"/>
    <w:rsid w:val="00266509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300AEF"/>
    <w:rsid w:val="003010D7"/>
    <w:rsid w:val="00311C27"/>
    <w:rsid w:val="003228C9"/>
    <w:rsid w:val="00322AEF"/>
    <w:rsid w:val="0032778E"/>
    <w:rsid w:val="00344E79"/>
    <w:rsid w:val="0034660E"/>
    <w:rsid w:val="0037081F"/>
    <w:rsid w:val="00373D29"/>
    <w:rsid w:val="003826D0"/>
    <w:rsid w:val="003A249E"/>
    <w:rsid w:val="003A6B32"/>
    <w:rsid w:val="003C5EB0"/>
    <w:rsid w:val="003C5FF0"/>
    <w:rsid w:val="003C6E96"/>
    <w:rsid w:val="003D574F"/>
    <w:rsid w:val="003E13D6"/>
    <w:rsid w:val="003E6BFC"/>
    <w:rsid w:val="003F0817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46F65"/>
    <w:rsid w:val="00665BC2"/>
    <w:rsid w:val="00676FE6"/>
    <w:rsid w:val="0069594C"/>
    <w:rsid w:val="006A4CB8"/>
    <w:rsid w:val="006B02BB"/>
    <w:rsid w:val="006B0578"/>
    <w:rsid w:val="006B2DD1"/>
    <w:rsid w:val="006B4D55"/>
    <w:rsid w:val="006C2E0C"/>
    <w:rsid w:val="006D4448"/>
    <w:rsid w:val="006E33ED"/>
    <w:rsid w:val="00726128"/>
    <w:rsid w:val="00727CF6"/>
    <w:rsid w:val="007560A4"/>
    <w:rsid w:val="00756A02"/>
    <w:rsid w:val="0077538E"/>
    <w:rsid w:val="0077721F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14C03"/>
    <w:rsid w:val="00822A58"/>
    <w:rsid w:val="00841AE2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57E42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CC8"/>
    <w:rsid w:val="00A01F1E"/>
    <w:rsid w:val="00A12570"/>
    <w:rsid w:val="00A165EB"/>
    <w:rsid w:val="00A30103"/>
    <w:rsid w:val="00A4097A"/>
    <w:rsid w:val="00A41139"/>
    <w:rsid w:val="00A47B3C"/>
    <w:rsid w:val="00A910EF"/>
    <w:rsid w:val="00AD48A4"/>
    <w:rsid w:val="00AE6F72"/>
    <w:rsid w:val="00AE7946"/>
    <w:rsid w:val="00AF15B5"/>
    <w:rsid w:val="00AF60DD"/>
    <w:rsid w:val="00B33E4F"/>
    <w:rsid w:val="00B35D52"/>
    <w:rsid w:val="00B408E3"/>
    <w:rsid w:val="00B62271"/>
    <w:rsid w:val="00B74E80"/>
    <w:rsid w:val="00B94692"/>
    <w:rsid w:val="00B975CB"/>
    <w:rsid w:val="00BB1E0B"/>
    <w:rsid w:val="00BC531F"/>
    <w:rsid w:val="00BC6F5F"/>
    <w:rsid w:val="00BC7448"/>
    <w:rsid w:val="00BD0640"/>
    <w:rsid w:val="00BD390D"/>
    <w:rsid w:val="00BF614E"/>
    <w:rsid w:val="00C05AAA"/>
    <w:rsid w:val="00C078CA"/>
    <w:rsid w:val="00C35846"/>
    <w:rsid w:val="00C442AE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45315"/>
    <w:rsid w:val="00D514AC"/>
    <w:rsid w:val="00D55F73"/>
    <w:rsid w:val="00D672C2"/>
    <w:rsid w:val="00DA4143"/>
    <w:rsid w:val="00DA6EF1"/>
    <w:rsid w:val="00DB6DBD"/>
    <w:rsid w:val="00DB7C73"/>
    <w:rsid w:val="00DC655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E446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FE4466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E4466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1617</Words>
  <Characters>9217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12</cp:revision>
  <cp:lastPrinted>2013-08-16T05:58:00Z</cp:lastPrinted>
  <dcterms:created xsi:type="dcterms:W3CDTF">2014-10-29T02:40:00Z</dcterms:created>
  <dcterms:modified xsi:type="dcterms:W3CDTF">2015-01-13T09:41:00Z</dcterms:modified>
</cp:coreProperties>
</file>