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AF5" w:rsidRPr="00235F12" w:rsidRDefault="001E0AF5" w:rsidP="00F029BB">
      <w:pPr>
        <w:jc w:val="center"/>
        <w:outlineLvl w:val="0"/>
        <w:rPr>
          <w:rFonts w:ascii="Times New Roman" w:hAnsi="Times New Roman" w:cs="Times New Roman"/>
        </w:rPr>
      </w:pPr>
      <w:r w:rsidRPr="00235F12">
        <w:rPr>
          <w:rFonts w:ascii="Times New Roman" w:hAnsi="Times New Roman" w:cs="Times New Roman"/>
        </w:rPr>
        <w:t>ИЗВЕЩЕНИЕ О ПРОДЛЕНИИ СРОКА ПОДАЧИ ЗАЯВОК</w:t>
      </w:r>
    </w:p>
    <w:p w:rsidR="001E0AF5" w:rsidRDefault="001E0AF5" w:rsidP="00F029BB">
      <w:pPr>
        <w:jc w:val="center"/>
        <w:outlineLvl w:val="0"/>
        <w:rPr>
          <w:rFonts w:ascii="Times New Roman" w:hAnsi="Times New Roman" w:cs="Times New Roman"/>
        </w:rPr>
      </w:pPr>
      <w:r w:rsidRPr="00235F12">
        <w:rPr>
          <w:rFonts w:ascii="Times New Roman" w:hAnsi="Times New Roman" w:cs="Times New Roman"/>
        </w:rPr>
        <w:t>224/67-03/13-242/2 ОЗЦЭ</w:t>
      </w:r>
      <w:bookmarkStart w:id="0" w:name="_GoBack"/>
      <w:bookmarkEnd w:id="0"/>
    </w:p>
    <w:p w:rsidR="001E0AF5" w:rsidRPr="00235F12" w:rsidRDefault="001E0AF5" w:rsidP="00F029BB">
      <w:pPr>
        <w:jc w:val="center"/>
        <w:outlineLvl w:val="0"/>
        <w:rPr>
          <w:rFonts w:ascii="Times New Roman" w:hAnsi="Times New Roman" w:cs="Times New Roman"/>
        </w:rPr>
      </w:pPr>
    </w:p>
    <w:p w:rsidR="001E0AF5" w:rsidRPr="00A6215E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1E0AF5" w:rsidRPr="00A6215E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E0AF5" w:rsidRPr="00A6215E" w:rsidRDefault="001E0AF5" w:rsidP="00F029B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1E0AF5" w:rsidRDefault="001E0AF5" w:rsidP="00F029B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1E0AF5" w:rsidRPr="006F3094" w:rsidRDefault="001E0AF5" w:rsidP="00F029B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1E0AF5" w:rsidRPr="00807470" w:rsidRDefault="001E0AF5" w:rsidP="00F029B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1E0AF5" w:rsidRPr="00A6215E" w:rsidRDefault="001E0AF5" w:rsidP="00F029B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огурцов консервированных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1E0AF5" w:rsidRPr="00A6215E" w:rsidRDefault="001E0AF5" w:rsidP="00F029B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1E0AF5" w:rsidRPr="00C573AC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1E0AF5" w:rsidRPr="00C573AC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1E0AF5" w:rsidRPr="00A6215E" w:rsidRDefault="001E0AF5" w:rsidP="00F029B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0AF5" w:rsidRPr="00A6215E" w:rsidRDefault="001E0AF5" w:rsidP="00F029B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0AF5" w:rsidRPr="00A6215E" w:rsidRDefault="001E0AF5" w:rsidP="00F029B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0AF5" w:rsidRPr="00745446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98 100,00</w:t>
      </w:r>
      <w:r w:rsidRPr="00572F1D">
        <w:rPr>
          <w:rFonts w:ascii="Times New Roman" w:hAnsi="Times New Roman" w:cs="Times New Roman"/>
        </w:rPr>
        <w:t xml:space="preserve">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девяносто восемь</w:t>
      </w:r>
      <w:r w:rsidRPr="00B3568E">
        <w:rPr>
          <w:rFonts w:ascii="Times New Roman" w:hAnsi="Times New Roman" w:cs="Times New Roman"/>
        </w:rPr>
        <w:t xml:space="preserve"> тысяч</w:t>
      </w:r>
      <w:r>
        <w:rPr>
          <w:rFonts w:ascii="Times New Roman" w:hAnsi="Times New Roman" w:cs="Times New Roman"/>
        </w:rPr>
        <w:t xml:space="preserve"> сто</w:t>
      </w:r>
      <w:r w:rsidRPr="00B3568E">
        <w:rPr>
          <w:rFonts w:ascii="Times New Roman" w:hAnsi="Times New Roman" w:cs="Times New Roman"/>
        </w:rPr>
        <w:t xml:space="preserve"> 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ей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1E0AF5" w:rsidRPr="00745446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1E0AF5" w:rsidRPr="00A6215E" w:rsidRDefault="001E0AF5" w:rsidP="00F029B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1E0AF5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1E0AF5" w:rsidRPr="004651E6" w:rsidRDefault="001E0AF5" w:rsidP="004651E6">
      <w:pPr>
        <w:numPr>
          <w:ilvl w:val="0"/>
          <w:numId w:val="1"/>
        </w:numPr>
        <w:tabs>
          <w:tab w:val="left" w:pos="1134"/>
        </w:tabs>
        <w:suppressAutoHyphens w:val="0"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4651E6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4651E6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4651E6">
        <w:rPr>
          <w:rFonts w:ascii="Times New Roman" w:hAnsi="Times New Roman" w:cs="Times New Roman"/>
          <w:b/>
          <w:bCs/>
        </w:rPr>
        <w:t>:</w:t>
      </w:r>
    </w:p>
    <w:p w:rsidR="001E0AF5" w:rsidRPr="004651E6" w:rsidRDefault="001E0AF5" w:rsidP="004651E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4651E6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4651E6">
        <w:rPr>
          <w:rFonts w:ascii="Times New Roman" w:hAnsi="Times New Roman" w:cs="Times New Roman"/>
          <w:color w:val="0000FF"/>
        </w:rPr>
        <w:t xml:space="preserve"> </w:t>
      </w:r>
      <w:r w:rsidRPr="004651E6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4651E6">
        <w:rPr>
          <w:rFonts w:ascii="Times New Roman" w:hAnsi="Times New Roman" w:cs="Times New Roman"/>
          <w:spacing w:val="-6"/>
        </w:rPr>
        <w:t>на участие в запросе цен</w:t>
      </w:r>
      <w:r w:rsidRPr="004651E6">
        <w:rPr>
          <w:rFonts w:ascii="Times New Roman" w:hAnsi="Times New Roman" w:cs="Times New Roman"/>
        </w:rPr>
        <w:t xml:space="preserve"> продлевается на 4 рабочих дня.</w:t>
      </w:r>
    </w:p>
    <w:p w:rsidR="001E0AF5" w:rsidRPr="00A6215E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1E0AF5" w:rsidRPr="00A6215E" w:rsidRDefault="001E0AF5" w:rsidP="00F029B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 xml:space="preserve">05» </w:t>
      </w:r>
      <w:r w:rsidRPr="006A7D5D">
        <w:rPr>
          <w:rFonts w:ascii="Times New Roman" w:hAnsi="Times New Roman" w:cs="Times New Roman"/>
          <w:spacing w:val="-6"/>
          <w:highlight w:val="yellow"/>
        </w:rPr>
        <w:t>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1E0AF5" w:rsidRPr="00A6215E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1E0AF5" w:rsidRPr="00A6215E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1E0AF5" w:rsidRPr="00A6215E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1E0AF5" w:rsidRPr="00A6215E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1E0AF5" w:rsidRPr="00A6215E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E0AF5" w:rsidRPr="00D55FE5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E0AF5" w:rsidRPr="00A6215E" w:rsidRDefault="001E0AF5" w:rsidP="00F029B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E0AF5" w:rsidRDefault="001E0AF5"/>
    <w:sectPr w:rsidR="001E0AF5" w:rsidSect="00EB4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472C"/>
    <w:rsid w:val="000520CC"/>
    <w:rsid w:val="000648DD"/>
    <w:rsid w:val="001624DB"/>
    <w:rsid w:val="001C0BDC"/>
    <w:rsid w:val="001E0AF5"/>
    <w:rsid w:val="00235F12"/>
    <w:rsid w:val="0036723D"/>
    <w:rsid w:val="003912F8"/>
    <w:rsid w:val="003D771F"/>
    <w:rsid w:val="003E00B2"/>
    <w:rsid w:val="00454708"/>
    <w:rsid w:val="004651E6"/>
    <w:rsid w:val="004E5D69"/>
    <w:rsid w:val="00520DB2"/>
    <w:rsid w:val="00572F1D"/>
    <w:rsid w:val="006A7D5D"/>
    <w:rsid w:val="006B4A1D"/>
    <w:rsid w:val="006F3094"/>
    <w:rsid w:val="00745446"/>
    <w:rsid w:val="00801685"/>
    <w:rsid w:val="00807470"/>
    <w:rsid w:val="00887A00"/>
    <w:rsid w:val="0089472C"/>
    <w:rsid w:val="008E3C0C"/>
    <w:rsid w:val="00A41D9E"/>
    <w:rsid w:val="00A6215E"/>
    <w:rsid w:val="00B15C4C"/>
    <w:rsid w:val="00B262B7"/>
    <w:rsid w:val="00B3568E"/>
    <w:rsid w:val="00BA40B6"/>
    <w:rsid w:val="00C572F3"/>
    <w:rsid w:val="00C573AC"/>
    <w:rsid w:val="00D14104"/>
    <w:rsid w:val="00D42E6F"/>
    <w:rsid w:val="00D55FE5"/>
    <w:rsid w:val="00D822F8"/>
    <w:rsid w:val="00DA6B67"/>
    <w:rsid w:val="00EB4A3B"/>
    <w:rsid w:val="00F02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9B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235F12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742</Words>
  <Characters>4230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2013-07-23T09:54:00Z</dcterms:created>
  <dcterms:modified xsi:type="dcterms:W3CDTF">2013-07-29T08:08:00Z</dcterms:modified>
</cp:coreProperties>
</file>