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D35" w:rsidRDefault="005B1D35" w:rsidP="001E46EE">
      <w:pPr>
        <w:spacing w:line="240" w:lineRule="auto"/>
        <w:ind w:firstLine="0"/>
        <w:jc w:val="right"/>
        <w:rPr>
          <w:b/>
          <w:bCs/>
          <w:sz w:val="24"/>
          <w:szCs w:val="24"/>
          <w:lang w:val="en-US"/>
        </w:rPr>
      </w:pPr>
    </w:p>
    <w:p w:rsidR="005B1D35" w:rsidRDefault="005B1D35" w:rsidP="001E46EE">
      <w:pPr>
        <w:spacing w:line="240" w:lineRule="auto"/>
        <w:ind w:firstLine="0"/>
        <w:jc w:val="right"/>
        <w:rPr>
          <w:b/>
          <w:bCs/>
          <w:sz w:val="24"/>
          <w:szCs w:val="24"/>
          <w:lang w:val="en-US"/>
        </w:rPr>
      </w:pPr>
    </w:p>
    <w:p w:rsidR="005B1D35" w:rsidRDefault="005B1D35" w:rsidP="001E46EE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ДОГОВОР</w:t>
      </w:r>
      <w:r>
        <w:rPr>
          <w:b/>
          <w:bCs/>
          <w:sz w:val="24"/>
          <w:szCs w:val="24"/>
        </w:rPr>
        <w:t xml:space="preserve"> </w:t>
      </w:r>
      <w:r w:rsidRPr="00832819"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>_________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:rsidR="005B1D35" w:rsidRPr="00832819" w:rsidRDefault="005B1D35" w:rsidP="00DC77EC">
      <w:pPr>
        <w:pStyle w:val="a0"/>
        <w:spacing w:before="120"/>
        <w:jc w:val="center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>на выполнение</w:t>
      </w:r>
      <w:r>
        <w:rPr>
          <w:sz w:val="24"/>
          <w:szCs w:val="24"/>
          <w:u w:val="single"/>
        </w:rPr>
        <w:t xml:space="preserve">      </w:t>
      </w:r>
      <w:r w:rsidRPr="00832819">
        <w:rPr>
          <w:sz w:val="24"/>
          <w:szCs w:val="24"/>
          <w:u w:val="single"/>
        </w:rPr>
        <w:t xml:space="preserve"> </w:t>
      </w:r>
      <w:r w:rsidRPr="00157980">
        <w:rPr>
          <w:sz w:val="24"/>
          <w:szCs w:val="24"/>
          <w:u w:val="single"/>
        </w:rPr>
        <w:t>научно-исследовательской</w:t>
      </w:r>
      <w:r w:rsidRPr="008F1E37">
        <w:rPr>
          <w:sz w:val="24"/>
          <w:szCs w:val="24"/>
          <w:u w:val="single"/>
        </w:rPr>
        <w:t xml:space="preserve"> работы</w:t>
      </w:r>
    </w:p>
    <w:p w:rsidR="005B1D35" w:rsidRPr="00832819" w:rsidRDefault="005B1D35" w:rsidP="00DC77EC">
      <w:pPr>
        <w:pStyle w:val="a0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5B1D35" w:rsidRDefault="005B1D35" w:rsidP="00DC77EC">
      <w:pPr>
        <w:pStyle w:val="a0"/>
        <w:spacing w:before="240"/>
        <w:rPr>
          <w:sz w:val="24"/>
          <w:szCs w:val="24"/>
        </w:rPr>
      </w:pPr>
      <w:r>
        <w:rPr>
          <w:sz w:val="24"/>
          <w:szCs w:val="24"/>
        </w:rPr>
        <w:t>г</w:t>
      </w:r>
      <w:r w:rsidRPr="00832819">
        <w:rPr>
          <w:sz w:val="24"/>
          <w:szCs w:val="24"/>
        </w:rPr>
        <w:t xml:space="preserve">.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  <w:t>«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 xml:space="preserve">»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>20</w:t>
      </w:r>
      <w:r>
        <w:rPr>
          <w:sz w:val="24"/>
          <w:szCs w:val="24"/>
          <w:u w:val="single"/>
        </w:rPr>
        <w:t>___</w:t>
      </w:r>
      <w:r w:rsidRPr="00832819">
        <w:rPr>
          <w:sz w:val="24"/>
          <w:szCs w:val="24"/>
          <w:u w:val="single"/>
        </w:rPr>
        <w:t xml:space="preserve"> </w:t>
      </w:r>
      <w:r w:rsidRPr="00832819">
        <w:rPr>
          <w:sz w:val="24"/>
          <w:szCs w:val="24"/>
        </w:rPr>
        <w:t xml:space="preserve"> г.</w:t>
      </w:r>
    </w:p>
    <w:p w:rsidR="005B1D35" w:rsidRDefault="005B1D35" w:rsidP="00284A5C">
      <w:pPr>
        <w:pStyle w:val="NoSpacing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_______________________________________________________________________________________________________, именуемый в дальнейшем «Исполнитель», в лице</w:t>
      </w:r>
      <w:r w:rsidRPr="00832819">
        <w:rPr>
          <w:rFonts w:ascii="Times New Roman" w:hAnsi="Times New Roman" w:cs="Times New Roman"/>
        </w:rPr>
        <w:t xml:space="preserve"> </w:t>
      </w:r>
      <w:r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 действующего на основании _____________________________________________, с одной стороны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 xml:space="preserve">, и </w:t>
      </w:r>
      <w:r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 xml:space="preserve">кционерное общество «Сибирский химический комбинат»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(АО "СХК") 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 xml:space="preserve">именуемый в дальнейшем </w:t>
      </w:r>
      <w:r w:rsidRPr="002F4A5F">
        <w:rPr>
          <w:rFonts w:ascii="Times New Roman" w:hAnsi="Times New Roman" w:cs="Times New Roman"/>
          <w:snapToGrid w:val="0"/>
          <w:sz w:val="24"/>
          <w:szCs w:val="24"/>
        </w:rPr>
        <w:t xml:space="preserve">«Заказчик», в лице </w:t>
      </w:r>
      <w:r>
        <w:rPr>
          <w:rFonts w:ascii="Times New Roman" w:hAnsi="Times New Roman" w:cs="Times New Roman"/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rFonts w:ascii="Times New Roman" w:hAnsi="Times New Roman" w:cs="Times New Roman"/>
          <w:sz w:val="24"/>
          <w:szCs w:val="24"/>
        </w:rPr>
        <w:t>, действующего на основании доверенности №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2F4A5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47/2015-</w:t>
      </w:r>
      <w:r w:rsidRPr="002F4A5F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2F4A5F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02.03</w:t>
      </w:r>
      <w:r w:rsidRPr="002F4A5F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F4A5F">
        <w:rPr>
          <w:rFonts w:ascii="Times New Roman" w:hAnsi="Times New Roman" w:cs="Times New Roman"/>
          <w:sz w:val="24"/>
          <w:szCs w:val="24"/>
        </w:rPr>
        <w:t xml:space="preserve">г. 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>с другой стороны, именуемые в дальнейшем «Стороны», заключили настоящий Договор о нижеследующем:</w:t>
      </w:r>
    </w:p>
    <w:p w:rsidR="005B1D35" w:rsidRPr="00F54461" w:rsidRDefault="005B1D35" w:rsidP="00423807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12"/>
          <w:szCs w:val="12"/>
        </w:rPr>
      </w:pPr>
    </w:p>
    <w:p w:rsidR="005B1D35" w:rsidRPr="00F54461" w:rsidRDefault="005B1D35" w:rsidP="00423807">
      <w:pPr>
        <w:pStyle w:val="a0"/>
        <w:spacing w:line="360" w:lineRule="auto"/>
        <w:ind w:firstLine="567"/>
        <w:jc w:val="both"/>
        <w:rPr>
          <w:sz w:val="12"/>
          <w:szCs w:val="12"/>
          <w:lang w:eastAsia="en-US"/>
        </w:rPr>
      </w:pPr>
    </w:p>
    <w:p w:rsidR="005B1D35" w:rsidRDefault="005B1D35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832819">
        <w:rPr>
          <w:b/>
          <w:bCs/>
          <w:sz w:val="24"/>
          <w:szCs w:val="24"/>
        </w:rPr>
        <w:t>. Предмет Договора</w:t>
      </w:r>
    </w:p>
    <w:p w:rsidR="005B1D35" w:rsidRDefault="005B1D35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</w:p>
    <w:p w:rsidR="005B1D35" w:rsidRPr="00DF039D" w:rsidRDefault="005B1D35" w:rsidP="0041150F">
      <w:pPr>
        <w:tabs>
          <w:tab w:val="left" w:pos="113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1.1 Исполнитель</w:t>
      </w:r>
      <w:r w:rsidRPr="00CB2BC2">
        <w:rPr>
          <w:sz w:val="24"/>
          <w:szCs w:val="24"/>
        </w:rPr>
        <w:t xml:space="preserve"> в соответствии с итогами проведенного </w:t>
      </w:r>
      <w:r w:rsidRPr="003125DE">
        <w:rPr>
          <w:sz w:val="24"/>
          <w:szCs w:val="24"/>
        </w:rPr>
        <w:t>______________________</w:t>
      </w:r>
      <w:r w:rsidRPr="00CB2BC2">
        <w:rPr>
          <w:sz w:val="24"/>
          <w:szCs w:val="24"/>
        </w:rPr>
        <w:t xml:space="preserve"> в электронной форме, на основании Протокола заседания закупочной комиссии №_____________ от ____________, принимает на себя обязательство в сроки и на условиях настоящего Договора выполнить</w:t>
      </w:r>
      <w:r w:rsidRPr="00D42ADF">
        <w:rPr>
          <w:sz w:val="24"/>
          <w:szCs w:val="24"/>
        </w:rPr>
        <w:t xml:space="preserve"> </w:t>
      </w:r>
      <w:r w:rsidRPr="003125DE">
        <w:rPr>
          <w:sz w:val="24"/>
          <w:szCs w:val="24"/>
        </w:rPr>
        <w:t xml:space="preserve">научно-исследовательскую </w:t>
      </w:r>
      <w:r>
        <w:rPr>
          <w:sz w:val="24"/>
          <w:szCs w:val="24"/>
        </w:rPr>
        <w:t>работу</w:t>
      </w:r>
      <w:r w:rsidRPr="00D42ADF">
        <w:rPr>
          <w:sz w:val="24"/>
          <w:szCs w:val="24"/>
        </w:rPr>
        <w:t xml:space="preserve"> </w:t>
      </w:r>
      <w:r>
        <w:rPr>
          <w:sz w:val="24"/>
          <w:szCs w:val="24"/>
        </w:rPr>
        <w:t>(далее по тексту НИР</w:t>
      </w:r>
      <w:r w:rsidRPr="00D4347A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по теме: </w:t>
      </w:r>
      <w:r w:rsidRPr="0041150F">
        <w:rPr>
          <w:sz w:val="24"/>
          <w:szCs w:val="24"/>
          <w:u w:val="single"/>
        </w:rPr>
        <w:t xml:space="preserve">«Разработка технологии глубинного захоронения отработанных масел ХМЗ, содержащих радионуклиды», </w:t>
      </w:r>
      <w:r>
        <w:rPr>
          <w:sz w:val="24"/>
          <w:szCs w:val="24"/>
        </w:rPr>
        <w:t>сдать результат Заказчику, а Заказчик обязуется принять соответствующий положениям настоящего Договора результат работ и оплатить его.</w:t>
      </w:r>
    </w:p>
    <w:p w:rsidR="005B1D35" w:rsidRDefault="005B1D35" w:rsidP="009D3306">
      <w:pPr>
        <w:pStyle w:val="a0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Pr="00832819">
        <w:rPr>
          <w:sz w:val="24"/>
          <w:szCs w:val="24"/>
        </w:rPr>
        <w:t xml:space="preserve">.2 Требования к работам и программа их выполнения, а также технико-экономические параметры определяются согласованным Сторонами техническим </w:t>
      </w:r>
      <w:r w:rsidRPr="00832819">
        <w:rPr>
          <w:color w:val="000000"/>
          <w:sz w:val="24"/>
          <w:szCs w:val="24"/>
          <w:shd w:val="clear" w:color="auto" w:fill="FFFFFF"/>
        </w:rPr>
        <w:t>заданием</w:t>
      </w:r>
      <w:r w:rsidRPr="00832819">
        <w:rPr>
          <w:color w:val="000000"/>
          <w:sz w:val="24"/>
          <w:szCs w:val="24"/>
        </w:rPr>
        <w:t xml:space="preserve"> (приложение № 1), являющимся неотъемлемой частью настоящего Договора.</w:t>
      </w:r>
    </w:p>
    <w:p w:rsidR="005B1D35" w:rsidRDefault="005B1D35" w:rsidP="009D3306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Содержание, этапы и сроки выполнения работ определяются в соответствии с согласованным Сторонами календарным планом </w:t>
      </w:r>
      <w:r>
        <w:rPr>
          <w:color w:val="000000"/>
          <w:sz w:val="24"/>
          <w:szCs w:val="24"/>
        </w:rPr>
        <w:t>(Приложение № 2),</w:t>
      </w:r>
      <w:r w:rsidRPr="00727BE5">
        <w:rPr>
          <w:color w:val="000000"/>
          <w:sz w:val="24"/>
          <w:szCs w:val="24"/>
        </w:rPr>
        <w:t xml:space="preserve"> </w:t>
      </w:r>
      <w:r w:rsidRPr="00832819">
        <w:rPr>
          <w:color w:val="000000"/>
          <w:sz w:val="24"/>
          <w:szCs w:val="24"/>
        </w:rPr>
        <w:t>являющимся неотъемлемой частью настоящего Договора</w:t>
      </w:r>
    </w:p>
    <w:p w:rsidR="005B1D35" w:rsidRDefault="005B1D35" w:rsidP="00727BE5">
      <w:pPr>
        <w:pStyle w:val="a0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С</w:t>
      </w:r>
      <w:r w:rsidRPr="00B33CED">
        <w:rPr>
          <w:color w:val="000000"/>
          <w:sz w:val="24"/>
          <w:szCs w:val="24"/>
        </w:rPr>
        <w:t>рок выполнения работ</w:t>
      </w:r>
      <w:r>
        <w:rPr>
          <w:color w:val="000000"/>
          <w:sz w:val="24"/>
          <w:szCs w:val="24"/>
        </w:rPr>
        <w:t>:</w:t>
      </w:r>
    </w:p>
    <w:p w:rsidR="005B1D35" w:rsidRPr="00727BE5" w:rsidRDefault="005B1D35" w:rsidP="00727BE5">
      <w:pPr>
        <w:spacing w:line="240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>Начало – с даты заключения договора</w:t>
      </w:r>
      <w:r>
        <w:rPr>
          <w:sz w:val="24"/>
          <w:szCs w:val="24"/>
        </w:rPr>
        <w:t>.</w:t>
      </w:r>
    </w:p>
    <w:p w:rsidR="005B1D35" w:rsidRDefault="005B1D35" w:rsidP="004D4118">
      <w:pPr>
        <w:pStyle w:val="a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- «30» декабря  2015г.</w:t>
      </w:r>
    </w:p>
    <w:p w:rsidR="005B1D35" w:rsidRDefault="005B1D35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1.4 Стороны договорились, что общие и двусмысленные положения, допускающие колебания значения и параметры, а также аналогичные нормы Технического задания могут письменно уточняться Заказчиком как по запросу Исполнителя, так и по собственной инициативе.</w:t>
      </w:r>
    </w:p>
    <w:p w:rsidR="005B1D35" w:rsidRDefault="005B1D35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Такие письменные уточнения считаются неотъемлемой частью Договора с момента вручения Исполнителю, если только Исполнитель в течение 10 рабочих дней после вручения не оспорил их.</w:t>
      </w:r>
    </w:p>
    <w:p w:rsidR="005B1D35" w:rsidRDefault="005B1D35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 не вправе требовать изменения Договора (цены, сроков и т.д.) при получении уточнений, если только они прямо не противоречат Договору. Бремя доказывания такого противоречия лежит на Исполнителе.</w:t>
      </w:r>
    </w:p>
    <w:p w:rsidR="005B1D35" w:rsidRDefault="005B1D35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Риск удорожания работ вследствие реализации уточнений лежит на Исполнителе как на специалисте, который, будучи более Заказчика компетентным в области квалифицированного выполнения работ, аналогичных тем, которые являются предметом Договора, не предпринял всех возможных разумных действий к конкретизации и формализации ожиданий Заказчика до заключения Договора.</w:t>
      </w:r>
    </w:p>
    <w:p w:rsidR="005B1D35" w:rsidRDefault="005B1D35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Положения настоящего пункта не применяются в отношении изменения цены, сроков, объема или содержания работ. Данные изменения согласовываются Сторонами в дополнительном соглашении к Договору.</w:t>
      </w:r>
    </w:p>
    <w:p w:rsidR="005B1D35" w:rsidRDefault="005B1D35" w:rsidP="00B060F5">
      <w:pPr>
        <w:spacing w:line="240" w:lineRule="auto"/>
        <w:rPr>
          <w:sz w:val="24"/>
          <w:szCs w:val="24"/>
        </w:rPr>
      </w:pPr>
    </w:p>
    <w:p w:rsidR="005B1D35" w:rsidRDefault="005B1D35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Pr="00832819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Стоимость</w:t>
      </w:r>
      <w:r w:rsidRPr="00832819">
        <w:rPr>
          <w:b/>
          <w:bCs/>
          <w:sz w:val="24"/>
          <w:szCs w:val="24"/>
        </w:rPr>
        <w:t xml:space="preserve"> работ и порядок расчётов</w:t>
      </w:r>
    </w:p>
    <w:p w:rsidR="005B1D35" w:rsidRDefault="005B1D35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</w:p>
    <w:p w:rsidR="005B1D35" w:rsidRPr="004C2B21" w:rsidRDefault="005B1D35" w:rsidP="008919BB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r w:rsidRPr="00832819">
        <w:rPr>
          <w:sz w:val="24"/>
          <w:szCs w:val="24"/>
        </w:rPr>
        <w:t> За выполненную по настоящему Договору работу Заказчик выплачивает Исполнителю сумму в размере,</w:t>
      </w:r>
      <w:r>
        <w:rPr>
          <w:sz w:val="24"/>
          <w:szCs w:val="24"/>
        </w:rPr>
        <w:t xml:space="preserve"> ________________________________________________руб.</w:t>
      </w:r>
    </w:p>
    <w:p w:rsidR="005B1D35" w:rsidRPr="00832819" w:rsidRDefault="005B1D35" w:rsidP="008919BB">
      <w:pPr>
        <w:pStyle w:val="a0"/>
        <w:ind w:firstLine="567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5B1D35" w:rsidRPr="004C2B21" w:rsidRDefault="005B1D35" w:rsidP="004C2B21">
      <w:pPr>
        <w:pStyle w:val="a0"/>
        <w:jc w:val="both"/>
        <w:rPr>
          <w:sz w:val="24"/>
          <w:szCs w:val="24"/>
        </w:rPr>
      </w:pPr>
      <w:r>
        <w:rPr>
          <w:sz w:val="24"/>
          <w:szCs w:val="24"/>
        </w:rPr>
        <w:t>в том числе НДС 18%, ________________________________________________________руб.</w:t>
      </w:r>
    </w:p>
    <w:p w:rsidR="005B1D35" w:rsidRPr="00832819" w:rsidRDefault="005B1D35" w:rsidP="009D3306">
      <w:pPr>
        <w:pStyle w:val="a0"/>
        <w:ind w:firstLine="567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5B1D35" w:rsidRDefault="005B1D35" w:rsidP="00455F92">
      <w:pPr>
        <w:pStyle w:val="a0"/>
        <w:jc w:val="both"/>
        <w:rPr>
          <w:sz w:val="24"/>
          <w:szCs w:val="24"/>
        </w:rPr>
      </w:pPr>
      <w:r w:rsidRPr="00832819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149, п.3, п.п. 16.1, от 05.08.2000г.),</w:t>
      </w:r>
      <w:r w:rsidRPr="00832819">
        <w:rPr>
          <w:sz w:val="24"/>
          <w:szCs w:val="24"/>
        </w:rPr>
        <w:t xml:space="preserve"> в соответствии с утвержденным</w:t>
      </w:r>
      <w:r>
        <w:rPr>
          <w:sz w:val="24"/>
          <w:szCs w:val="24"/>
        </w:rPr>
        <w:t xml:space="preserve"> </w:t>
      </w:r>
      <w:r w:rsidRPr="00832819">
        <w:rPr>
          <w:sz w:val="24"/>
          <w:szCs w:val="24"/>
        </w:rPr>
        <w:t>Сторонами</w:t>
      </w:r>
    </w:p>
    <w:p w:rsidR="005B1D35" w:rsidRPr="00455F92" w:rsidRDefault="005B1D35" w:rsidP="00455F92">
      <w:pPr>
        <w:pStyle w:val="a0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Протоколом соглашения о Договорной цене </w:t>
      </w:r>
      <w:r>
        <w:rPr>
          <w:sz w:val="24"/>
          <w:szCs w:val="24"/>
        </w:rPr>
        <w:t>НИР</w:t>
      </w:r>
      <w:r w:rsidRPr="00832819">
        <w:rPr>
          <w:sz w:val="24"/>
          <w:szCs w:val="24"/>
        </w:rPr>
        <w:t xml:space="preserve">, являющимся неотъемлемой частью настоящего Договора (приложение № </w:t>
      </w:r>
      <w:r>
        <w:rPr>
          <w:sz w:val="24"/>
          <w:szCs w:val="24"/>
        </w:rPr>
        <w:t>3</w:t>
      </w:r>
      <w:r w:rsidRPr="00832819">
        <w:rPr>
          <w:sz w:val="24"/>
          <w:szCs w:val="24"/>
        </w:rPr>
        <w:t>).</w:t>
      </w:r>
    </w:p>
    <w:p w:rsidR="005B1D35" w:rsidRPr="00832819" w:rsidRDefault="005B1D35" w:rsidP="00DC77EC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32819">
        <w:rPr>
          <w:sz w:val="24"/>
          <w:szCs w:val="24"/>
        </w:rPr>
        <w:t xml:space="preserve">.2 Цена Договора включает в себя компенсацию издержек Исполнителя, включая, в том числе, </w:t>
      </w:r>
      <w:r>
        <w:rPr>
          <w:sz w:val="24"/>
          <w:szCs w:val="24"/>
        </w:rPr>
        <w:t xml:space="preserve">прямые затраты Исполнителя, накладные расходы, </w:t>
      </w:r>
      <w:r w:rsidRPr="00832819">
        <w:rPr>
          <w:sz w:val="24"/>
          <w:szCs w:val="24"/>
        </w:rPr>
        <w:t>ра</w:t>
      </w:r>
      <w:r>
        <w:rPr>
          <w:sz w:val="24"/>
          <w:szCs w:val="24"/>
        </w:rPr>
        <w:t>сходы на уплату</w:t>
      </w:r>
      <w:r w:rsidRPr="00832819">
        <w:rPr>
          <w:sz w:val="24"/>
          <w:szCs w:val="24"/>
        </w:rPr>
        <w:t xml:space="preserve"> налогов и других обязательных платежей, расходы по выкупу исключительных прав на результаты выполненной </w:t>
      </w:r>
      <w:r>
        <w:rPr>
          <w:sz w:val="24"/>
          <w:szCs w:val="24"/>
        </w:rPr>
        <w:t>НИР</w:t>
      </w:r>
      <w:r w:rsidRPr="00832819">
        <w:rPr>
          <w:sz w:val="24"/>
          <w:szCs w:val="24"/>
        </w:rPr>
        <w:t xml:space="preserve"> по настоящему Договору у своих работников, расходы по приобретению прав на использование охраняемых результатов интеллектуальной деятельно</w:t>
      </w:r>
      <w:r>
        <w:rPr>
          <w:sz w:val="24"/>
          <w:szCs w:val="24"/>
        </w:rPr>
        <w:t>сти, принадлежащих третьим лицам, расходы на страхование и иные расходы, возникающие у Исполнителя при выполнении работ.</w:t>
      </w:r>
    </w:p>
    <w:p w:rsidR="005B1D35" w:rsidRDefault="005B1D35" w:rsidP="00DC77EC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32819">
        <w:rPr>
          <w:sz w:val="24"/>
          <w:szCs w:val="24"/>
        </w:rPr>
        <w:t xml:space="preserve">.3 Оплата производится Заказчиком путем безналичного перечисления на расчетный счет Исполнителя в срок не позднее </w:t>
      </w:r>
      <w:r w:rsidRPr="00832819">
        <w:rPr>
          <w:sz w:val="24"/>
          <w:szCs w:val="24"/>
          <w:u w:val="single"/>
        </w:rPr>
        <w:t xml:space="preserve"> 30  </w:t>
      </w:r>
      <w:r w:rsidRPr="00832819">
        <w:rPr>
          <w:sz w:val="24"/>
          <w:szCs w:val="24"/>
        </w:rPr>
        <w:t xml:space="preserve">(тридцати) календарных дней, </w:t>
      </w:r>
      <w:r>
        <w:rPr>
          <w:sz w:val="24"/>
          <w:szCs w:val="24"/>
        </w:rPr>
        <w:t>со дня подписания сторонами</w:t>
      </w:r>
      <w:r w:rsidRPr="00832819">
        <w:rPr>
          <w:sz w:val="24"/>
          <w:szCs w:val="24"/>
        </w:rPr>
        <w:t xml:space="preserve"> акта сдачи-приёмки выполненной работы</w:t>
      </w:r>
      <w:r>
        <w:rPr>
          <w:sz w:val="24"/>
          <w:szCs w:val="24"/>
        </w:rPr>
        <w:t xml:space="preserve"> по каждому этапу</w:t>
      </w:r>
      <w:r w:rsidRPr="00832819">
        <w:rPr>
          <w:sz w:val="24"/>
          <w:szCs w:val="24"/>
        </w:rPr>
        <w:t xml:space="preserve">, </w:t>
      </w:r>
      <w:r>
        <w:rPr>
          <w:sz w:val="24"/>
          <w:szCs w:val="24"/>
        </w:rPr>
        <w:t>на основании</w:t>
      </w:r>
      <w:r w:rsidRPr="00832819">
        <w:rPr>
          <w:sz w:val="24"/>
          <w:szCs w:val="24"/>
        </w:rPr>
        <w:t xml:space="preserve"> выставленно</w:t>
      </w:r>
      <w:r>
        <w:rPr>
          <w:sz w:val="24"/>
          <w:szCs w:val="24"/>
        </w:rPr>
        <w:t>го</w:t>
      </w:r>
      <w:r w:rsidRPr="00832819">
        <w:rPr>
          <w:sz w:val="24"/>
          <w:szCs w:val="24"/>
        </w:rPr>
        <w:t xml:space="preserve"> Исполнителем счет</w:t>
      </w:r>
      <w:r>
        <w:rPr>
          <w:sz w:val="24"/>
          <w:szCs w:val="24"/>
        </w:rPr>
        <w:t>а</w:t>
      </w:r>
      <w:r w:rsidRPr="00832819">
        <w:rPr>
          <w:sz w:val="24"/>
          <w:szCs w:val="24"/>
        </w:rPr>
        <w:t xml:space="preserve"> и счет</w:t>
      </w:r>
      <w:r>
        <w:rPr>
          <w:sz w:val="24"/>
          <w:szCs w:val="24"/>
        </w:rPr>
        <w:t>а</w:t>
      </w:r>
      <w:r w:rsidRPr="00832819">
        <w:rPr>
          <w:sz w:val="24"/>
          <w:szCs w:val="24"/>
        </w:rPr>
        <w:t>-фактур</w:t>
      </w:r>
      <w:r>
        <w:rPr>
          <w:sz w:val="24"/>
          <w:szCs w:val="24"/>
        </w:rPr>
        <w:t>ы, составленного</w:t>
      </w:r>
      <w:r w:rsidRPr="00832819">
        <w:rPr>
          <w:sz w:val="24"/>
          <w:szCs w:val="24"/>
        </w:rPr>
        <w:t xml:space="preserve"> в соответствии с требованиями Налогового кодекса РФ.</w:t>
      </w:r>
      <w:r>
        <w:rPr>
          <w:sz w:val="24"/>
          <w:szCs w:val="24"/>
        </w:rPr>
        <w:t xml:space="preserve"> Моментом оплаты считается списание денежных средств с расчетного счета Заказчика.</w:t>
      </w:r>
    </w:p>
    <w:p w:rsidR="005B1D35" w:rsidRPr="00832819" w:rsidRDefault="005B1D35" w:rsidP="00DC77EC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2.4 Заказчик вправе прекратить полностью или частично свое обязательство по оплате зачетом своего встречного требования к Исполнителю о компенсации расходов по устранению недостатков работ, в том числе, предстоящих.</w:t>
      </w:r>
    </w:p>
    <w:p w:rsidR="005B1D35" w:rsidRPr="008919BB" w:rsidRDefault="005B1D35" w:rsidP="00423807">
      <w:pPr>
        <w:pStyle w:val="a0"/>
        <w:spacing w:line="360" w:lineRule="auto"/>
        <w:ind w:firstLine="567"/>
        <w:jc w:val="both"/>
        <w:rPr>
          <w:sz w:val="24"/>
          <w:szCs w:val="24"/>
        </w:rPr>
      </w:pPr>
    </w:p>
    <w:p w:rsidR="005B1D35" w:rsidRDefault="005B1D35" w:rsidP="00423807">
      <w:pPr>
        <w:pStyle w:val="a0"/>
        <w:spacing w:line="360" w:lineRule="auto"/>
        <w:ind w:firstLine="3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Pr="00832819">
        <w:rPr>
          <w:b/>
          <w:bCs/>
          <w:sz w:val="24"/>
          <w:szCs w:val="24"/>
        </w:rPr>
        <w:t>. Порядок сдачи и приемки работ</w:t>
      </w:r>
    </w:p>
    <w:p w:rsidR="005B1D35" w:rsidRPr="00832819" w:rsidRDefault="005B1D35" w:rsidP="00423807">
      <w:pPr>
        <w:pStyle w:val="a0"/>
        <w:spacing w:line="360" w:lineRule="auto"/>
        <w:ind w:firstLine="340"/>
        <w:jc w:val="center"/>
        <w:rPr>
          <w:b/>
          <w:bCs/>
          <w:sz w:val="24"/>
          <w:szCs w:val="24"/>
        </w:rPr>
      </w:pPr>
    </w:p>
    <w:p w:rsidR="005B1D35" w:rsidRPr="00A53A10" w:rsidRDefault="005B1D35" w:rsidP="00A43835">
      <w:pPr>
        <w:tabs>
          <w:tab w:val="left" w:pos="1163"/>
        </w:tabs>
        <w:spacing w:line="240" w:lineRule="auto"/>
        <w:rPr>
          <w:sz w:val="16"/>
          <w:szCs w:val="16"/>
        </w:rPr>
      </w:pPr>
      <w:r>
        <w:rPr>
          <w:sz w:val="24"/>
          <w:szCs w:val="24"/>
        </w:rPr>
        <w:t>3.1 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</w:t>
      </w:r>
      <w:r>
        <w:rPr>
          <w:sz w:val="24"/>
          <w:szCs w:val="24"/>
        </w:rPr>
        <w:t>йской Федерации, государственными и отраслевыми стандартами</w:t>
      </w:r>
      <w:r w:rsidRPr="00A53A10">
        <w:rPr>
          <w:sz w:val="24"/>
          <w:szCs w:val="24"/>
        </w:rPr>
        <w:t xml:space="preserve"> в части состава, содержания и оформления отчётных материалов.</w:t>
      </w:r>
      <w:r>
        <w:rPr>
          <w:sz w:val="24"/>
          <w:szCs w:val="24"/>
        </w:rPr>
        <w:t xml:space="preserve"> </w:t>
      </w:r>
      <w:r w:rsidRPr="003125DE">
        <w:rPr>
          <w:color w:val="000000"/>
          <w:sz w:val="24"/>
          <w:szCs w:val="24"/>
        </w:rPr>
        <w:t>Отчетная научно-техническая документация по согласованию сторон представляется в экспортном исполнении с оформленным экспертным заключением, дающим право на информационный обмен.</w:t>
      </w:r>
    </w:p>
    <w:p w:rsidR="005B1D35" w:rsidRDefault="005B1D35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A53A10">
        <w:rPr>
          <w:sz w:val="24"/>
          <w:szCs w:val="24"/>
        </w:rPr>
        <w:t>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срок, ус</w:t>
      </w:r>
      <w:r>
        <w:rPr>
          <w:sz w:val="24"/>
          <w:szCs w:val="24"/>
        </w:rPr>
        <w:t>тановленный настоящим Договором</w:t>
      </w:r>
      <w:r w:rsidRPr="00A53A10">
        <w:rPr>
          <w:sz w:val="24"/>
          <w:szCs w:val="24"/>
        </w:rPr>
        <w:t xml:space="preserve">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</w:t>
      </w:r>
      <w:r>
        <w:rPr>
          <w:sz w:val="24"/>
          <w:szCs w:val="24"/>
        </w:rPr>
        <w:t>ановленными требованиями</w:t>
      </w:r>
      <w:r w:rsidRPr="00A53A10">
        <w:rPr>
          <w:sz w:val="24"/>
          <w:szCs w:val="24"/>
        </w:rPr>
        <w:t xml:space="preserve"> технического задания и иную документацию, относящуюся к результатам работ.</w:t>
      </w:r>
      <w:r>
        <w:rPr>
          <w:sz w:val="24"/>
          <w:szCs w:val="24"/>
        </w:rPr>
        <w:t xml:space="preserve"> 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следующих программных средств: </w:t>
      </w:r>
      <w:r w:rsidRPr="00832819">
        <w:rPr>
          <w:sz w:val="24"/>
          <w:szCs w:val="24"/>
        </w:rPr>
        <w:t>платформ</w:t>
      </w:r>
      <w:r>
        <w:rPr>
          <w:sz w:val="24"/>
          <w:szCs w:val="24"/>
        </w:rPr>
        <w:t>ы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Microsoft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Office</w:t>
      </w:r>
      <w:r>
        <w:rPr>
          <w:sz w:val="24"/>
          <w:szCs w:val="24"/>
        </w:rPr>
        <w:t xml:space="preserve"> (при необходимости с использованием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AUTOCAD</w:t>
      </w:r>
      <w:r w:rsidRPr="00832819">
        <w:rPr>
          <w:sz w:val="24"/>
          <w:szCs w:val="24"/>
        </w:rPr>
        <w:t xml:space="preserve"> (чертежи)</w:t>
      </w:r>
      <w:r>
        <w:rPr>
          <w:sz w:val="24"/>
          <w:szCs w:val="24"/>
        </w:rPr>
        <w:t xml:space="preserve"> и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Microsoft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Project</w:t>
      </w:r>
      <w:r w:rsidRPr="00832819">
        <w:rPr>
          <w:sz w:val="24"/>
          <w:szCs w:val="24"/>
        </w:rPr>
        <w:t xml:space="preserve"> (графики)</w:t>
      </w:r>
      <w:r>
        <w:rPr>
          <w:sz w:val="24"/>
          <w:szCs w:val="24"/>
        </w:rPr>
        <w:t>)</w:t>
      </w:r>
      <w:r w:rsidRPr="00832819">
        <w:rPr>
          <w:sz w:val="24"/>
          <w:szCs w:val="24"/>
        </w:rPr>
        <w:t>.</w:t>
      </w:r>
    </w:p>
    <w:p w:rsidR="005B1D35" w:rsidRPr="00A53A10" w:rsidRDefault="005B1D35" w:rsidP="00A43835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3.3 </w:t>
      </w:r>
      <w:r w:rsidRPr="00A53A10">
        <w:rPr>
          <w:sz w:val="24"/>
          <w:szCs w:val="24"/>
        </w:rPr>
        <w:t>При завершении работы</w:t>
      </w:r>
      <w:r>
        <w:rPr>
          <w:sz w:val="24"/>
          <w:szCs w:val="24"/>
        </w:rPr>
        <w:t xml:space="preserve">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 xml:space="preserve">Заказчику </w:t>
      </w:r>
      <w:r w:rsidRPr="00A53A10">
        <w:rPr>
          <w:sz w:val="24"/>
          <w:szCs w:val="24"/>
        </w:rPr>
        <w:t>акт сдачи-приёмки выполненн</w:t>
      </w:r>
      <w:r>
        <w:rPr>
          <w:sz w:val="24"/>
          <w:szCs w:val="24"/>
        </w:rPr>
        <w:t>ой</w:t>
      </w:r>
      <w:r w:rsidRPr="00A53A10">
        <w:rPr>
          <w:sz w:val="24"/>
          <w:szCs w:val="24"/>
        </w:rPr>
        <w:t xml:space="preserve"> работ</w:t>
      </w:r>
      <w:r>
        <w:rPr>
          <w:sz w:val="24"/>
          <w:szCs w:val="24"/>
        </w:rPr>
        <w:t>ы</w:t>
      </w:r>
      <w:r w:rsidRPr="00A53A10">
        <w:rPr>
          <w:sz w:val="24"/>
          <w:szCs w:val="24"/>
        </w:rPr>
        <w:t>, предусмотренн</w:t>
      </w:r>
      <w:r>
        <w:rPr>
          <w:sz w:val="24"/>
          <w:szCs w:val="24"/>
        </w:rPr>
        <w:t>ой</w:t>
      </w:r>
      <w:r w:rsidRPr="00A53A10">
        <w:rPr>
          <w:sz w:val="24"/>
          <w:szCs w:val="24"/>
        </w:rPr>
        <w:t xml:space="preserve"> техническим заданием</w:t>
      </w:r>
      <w:r>
        <w:rPr>
          <w:sz w:val="24"/>
          <w:szCs w:val="24"/>
        </w:rPr>
        <w:t xml:space="preserve"> и календарным планом</w:t>
      </w:r>
      <w:r w:rsidRPr="00A53A10">
        <w:rPr>
          <w:sz w:val="24"/>
          <w:szCs w:val="24"/>
        </w:rPr>
        <w:t xml:space="preserve">, а также сведения об объектах интеллектуальной собственности и ноу-хау, полученных при выполнении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а, и предложения по их использованию.</w:t>
      </w:r>
    </w:p>
    <w:p w:rsidR="005B1D35" w:rsidRPr="00A53A10" w:rsidRDefault="005B1D35" w:rsidP="00A43835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</w:t>
      </w:r>
      <w:r>
        <w:rPr>
          <w:sz w:val="24"/>
          <w:szCs w:val="24"/>
        </w:rPr>
        <w:t xml:space="preserve">ой </w:t>
      </w:r>
      <w:r w:rsidRPr="00A53A10">
        <w:rPr>
          <w:sz w:val="24"/>
          <w:szCs w:val="24"/>
        </w:rPr>
        <w:t>работ</w:t>
      </w:r>
      <w:r>
        <w:rPr>
          <w:sz w:val="24"/>
          <w:szCs w:val="24"/>
        </w:rPr>
        <w:t>ы</w:t>
      </w:r>
      <w:r w:rsidRPr="00A53A10">
        <w:rPr>
          <w:sz w:val="24"/>
          <w:szCs w:val="24"/>
        </w:rPr>
        <w:t xml:space="preserve">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5B1D35" w:rsidRDefault="005B1D35" w:rsidP="001970AF">
      <w:pPr>
        <w:autoSpaceDE w:val="0"/>
        <w:autoSpaceDN w:val="0"/>
        <w:adjustRightInd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3.5 В случае мотивированного отказа Заказчика от приемки Работы Исполнителю направляется в письменном виде перечень замечаний с указанием сроков их устранения.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  <w:r w:rsidRPr="001970AF">
        <w:rPr>
          <w:sz w:val="24"/>
          <w:szCs w:val="24"/>
        </w:rPr>
        <w:t xml:space="preserve"> </w:t>
      </w:r>
    </w:p>
    <w:p w:rsidR="005B1D35" w:rsidRPr="001970AF" w:rsidRDefault="005B1D35" w:rsidP="001970AF">
      <w:pPr>
        <w:autoSpaceDE w:val="0"/>
        <w:autoSpaceDN w:val="0"/>
        <w:adjustRightInd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Акт сдачи-приемки выполненных работ подписывается в этом случае после устранения замечаний.</w:t>
      </w:r>
    </w:p>
    <w:p w:rsidR="005B1D35" w:rsidRPr="00A53A10" w:rsidRDefault="005B1D35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3.6 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</w:t>
      </w:r>
      <w:r>
        <w:rPr>
          <w:sz w:val="24"/>
          <w:szCs w:val="24"/>
        </w:rPr>
        <w:t>ы</w:t>
      </w:r>
      <w:r w:rsidRPr="008371C3">
        <w:rPr>
          <w:sz w:val="24"/>
          <w:szCs w:val="24"/>
        </w:rPr>
        <w:t xml:space="preserve">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5B1D35" w:rsidRPr="00A53A10" w:rsidRDefault="005B1D35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A53A10">
        <w:rPr>
          <w:sz w:val="24"/>
          <w:szCs w:val="24"/>
        </w:rPr>
        <w:t>В случае досрочного выполнения работ</w:t>
      </w:r>
      <w:r>
        <w:rPr>
          <w:sz w:val="24"/>
          <w:szCs w:val="24"/>
        </w:rPr>
        <w:t>ы</w:t>
      </w:r>
      <w:r w:rsidRPr="00A53A10">
        <w:rPr>
          <w:sz w:val="24"/>
          <w:szCs w:val="24"/>
        </w:rPr>
        <w:t xml:space="preserve">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5B1D35" w:rsidRPr="006E6B8D" w:rsidRDefault="005B1D35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 xml:space="preserve">Исполнитель обязан приостановить её, </w:t>
      </w:r>
      <w:r>
        <w:rPr>
          <w:sz w:val="24"/>
          <w:szCs w:val="24"/>
        </w:rPr>
        <w:t xml:space="preserve">незамедлительно </w:t>
      </w:r>
      <w:r w:rsidRPr="006E6B8D">
        <w:rPr>
          <w:sz w:val="24"/>
          <w:szCs w:val="24"/>
        </w:rPr>
        <w:t>поставив об этом в известность</w:t>
      </w:r>
      <w:r>
        <w:rPr>
          <w:sz w:val="24"/>
          <w:szCs w:val="24"/>
        </w:rPr>
        <w:t xml:space="preserve"> Заказчика</w:t>
      </w:r>
      <w:r w:rsidRPr="006E6B8D">
        <w:rPr>
          <w:sz w:val="24"/>
          <w:szCs w:val="24"/>
        </w:rPr>
        <w:t>.</w:t>
      </w:r>
    </w:p>
    <w:p w:rsidR="005B1D35" w:rsidRDefault="005B1D35" w:rsidP="00915D72">
      <w:pPr>
        <w:pStyle w:val="a0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5B1D35" w:rsidRPr="00A95B96" w:rsidRDefault="005B1D35" w:rsidP="00423807">
      <w:pPr>
        <w:pStyle w:val="a0"/>
        <w:spacing w:line="360" w:lineRule="auto"/>
        <w:ind w:firstLine="567"/>
        <w:jc w:val="both"/>
        <w:rPr>
          <w:sz w:val="24"/>
          <w:szCs w:val="24"/>
        </w:rPr>
      </w:pPr>
    </w:p>
    <w:p w:rsidR="005B1D35" w:rsidRDefault="005B1D35" w:rsidP="00423807">
      <w:pPr>
        <w:pStyle w:val="a0"/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Pr="00832819">
        <w:rPr>
          <w:b/>
          <w:bCs/>
          <w:sz w:val="24"/>
          <w:szCs w:val="24"/>
        </w:rPr>
        <w:t>.</w:t>
      </w:r>
      <w:r w:rsidRPr="00832819">
        <w:rPr>
          <w:sz w:val="24"/>
          <w:szCs w:val="24"/>
        </w:rPr>
        <w:t xml:space="preserve"> </w:t>
      </w:r>
      <w:r w:rsidRPr="00832819">
        <w:rPr>
          <w:b/>
          <w:bCs/>
          <w:sz w:val="24"/>
          <w:szCs w:val="24"/>
        </w:rPr>
        <w:t>Права и обязанности Сторон</w:t>
      </w:r>
    </w:p>
    <w:p w:rsidR="005B1D35" w:rsidRPr="00832819" w:rsidRDefault="005B1D35" w:rsidP="00423807">
      <w:pPr>
        <w:pStyle w:val="a0"/>
        <w:spacing w:line="360" w:lineRule="auto"/>
        <w:jc w:val="center"/>
        <w:rPr>
          <w:b/>
          <w:bCs/>
          <w:sz w:val="24"/>
          <w:szCs w:val="24"/>
        </w:rPr>
      </w:pPr>
    </w:p>
    <w:p w:rsidR="005B1D35" w:rsidRPr="00832819" w:rsidRDefault="005B1D35" w:rsidP="00DC77EC">
      <w:pPr>
        <w:pStyle w:val="a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.1 Исполнитель обязан: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 В</w:t>
      </w:r>
      <w:r w:rsidRPr="00832819">
        <w:rPr>
          <w:sz w:val="24"/>
          <w:szCs w:val="24"/>
        </w:rPr>
        <w:t xml:space="preserve">ыполнить работы в </w:t>
      </w:r>
      <w:r>
        <w:rPr>
          <w:sz w:val="24"/>
          <w:szCs w:val="24"/>
        </w:rPr>
        <w:t xml:space="preserve">строгом </w:t>
      </w:r>
      <w:r w:rsidRPr="00832819">
        <w:rPr>
          <w:sz w:val="24"/>
          <w:szCs w:val="24"/>
        </w:rPr>
        <w:t>соответствии с т</w:t>
      </w:r>
      <w:r>
        <w:rPr>
          <w:sz w:val="24"/>
          <w:szCs w:val="24"/>
        </w:rPr>
        <w:t>ехническим заданием (приложение № </w:t>
      </w:r>
      <w:r w:rsidRPr="00832819"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и календарным планом (приложение № 2) </w:t>
      </w:r>
      <w:r w:rsidRPr="00832819">
        <w:rPr>
          <w:sz w:val="24"/>
          <w:szCs w:val="24"/>
        </w:rPr>
        <w:t xml:space="preserve">в пределах структуры цены (приложение № </w:t>
      </w: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), являющ</w:t>
      </w:r>
      <w:r>
        <w:rPr>
          <w:sz w:val="24"/>
          <w:szCs w:val="24"/>
        </w:rPr>
        <w:t>ими</w:t>
      </w:r>
      <w:r w:rsidRPr="00832819">
        <w:rPr>
          <w:sz w:val="24"/>
          <w:szCs w:val="24"/>
        </w:rPr>
        <w:t>ся неотъемлем</w:t>
      </w:r>
      <w:r>
        <w:rPr>
          <w:sz w:val="24"/>
          <w:szCs w:val="24"/>
        </w:rPr>
        <w:t>ыми</w:t>
      </w:r>
      <w:r w:rsidRPr="00832819">
        <w:rPr>
          <w:sz w:val="24"/>
          <w:szCs w:val="24"/>
        </w:rPr>
        <w:t xml:space="preserve"> част</w:t>
      </w:r>
      <w:r>
        <w:rPr>
          <w:sz w:val="24"/>
          <w:szCs w:val="24"/>
        </w:rPr>
        <w:t>ями Договора.</w:t>
      </w:r>
    </w:p>
    <w:p w:rsidR="005B1D35" w:rsidRPr="00832819" w:rsidRDefault="005B1D35" w:rsidP="008845B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4.1.2 </w:t>
      </w:r>
      <w:r w:rsidRPr="00B060F5">
        <w:rPr>
          <w:sz w:val="24"/>
          <w:szCs w:val="24"/>
        </w:rPr>
        <w:t>Исполнитель приступает к в</w:t>
      </w:r>
      <w:r>
        <w:rPr>
          <w:sz w:val="24"/>
          <w:szCs w:val="24"/>
        </w:rPr>
        <w:t>ыполнению работ</w:t>
      </w:r>
      <w:r w:rsidRPr="00B060F5">
        <w:rPr>
          <w:sz w:val="24"/>
          <w:szCs w:val="24"/>
        </w:rPr>
        <w:t>, а также каждого последующего этапа, только после получения письменного уведомления Заказчик</w:t>
      </w:r>
      <w:r>
        <w:rPr>
          <w:sz w:val="24"/>
          <w:szCs w:val="24"/>
        </w:rPr>
        <w:t>а о начале работ. В случае, если</w:t>
      </w:r>
      <w:r w:rsidRPr="00B060F5">
        <w:rPr>
          <w:sz w:val="24"/>
          <w:szCs w:val="24"/>
        </w:rPr>
        <w:t xml:space="preserve"> Исполнитель приступит к выполнению работ</w:t>
      </w:r>
      <w:r>
        <w:rPr>
          <w:sz w:val="24"/>
          <w:szCs w:val="24"/>
        </w:rPr>
        <w:t xml:space="preserve"> </w:t>
      </w:r>
      <w:r w:rsidRPr="00B060F5">
        <w:rPr>
          <w:sz w:val="24"/>
          <w:szCs w:val="24"/>
        </w:rPr>
        <w:t>/</w:t>
      </w:r>
      <w:r>
        <w:rPr>
          <w:sz w:val="24"/>
          <w:szCs w:val="24"/>
        </w:rPr>
        <w:t xml:space="preserve"> этапа работ</w:t>
      </w:r>
      <w:r w:rsidRPr="00B060F5">
        <w:rPr>
          <w:sz w:val="24"/>
          <w:szCs w:val="24"/>
        </w:rPr>
        <w:t xml:space="preserve"> без письменного уведомления Заказчика, Заказчик имеет право не принимать работы</w:t>
      </w:r>
      <w:r>
        <w:rPr>
          <w:sz w:val="24"/>
          <w:szCs w:val="24"/>
        </w:rPr>
        <w:t xml:space="preserve"> и не оплачивать их.</w:t>
      </w:r>
      <w:r>
        <w:rPr>
          <w:rStyle w:val="FootnoteReference"/>
          <w:sz w:val="24"/>
          <w:szCs w:val="24"/>
        </w:rPr>
        <w:footnoteReference w:id="2"/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4.1.3 В</w:t>
      </w:r>
      <w:r w:rsidRPr="00832819">
        <w:rPr>
          <w:sz w:val="24"/>
          <w:szCs w:val="24"/>
        </w:rPr>
        <w:t>ыполнить работы по месту нахождения Исполнителя</w:t>
      </w:r>
      <w:r>
        <w:rPr>
          <w:sz w:val="24"/>
          <w:szCs w:val="24"/>
        </w:rPr>
        <w:t xml:space="preserve"> и Заказчика</w:t>
      </w:r>
      <w:r w:rsidRPr="00832819">
        <w:rPr>
          <w:sz w:val="24"/>
          <w:szCs w:val="24"/>
        </w:rPr>
        <w:t>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4.1.4 О</w:t>
      </w:r>
      <w:r w:rsidRPr="00832819">
        <w:rPr>
          <w:sz w:val="24"/>
          <w:szCs w:val="24"/>
        </w:rPr>
        <w:t>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4.1.5 У</w:t>
      </w:r>
      <w:r w:rsidRPr="00832819">
        <w:rPr>
          <w:sz w:val="24"/>
          <w:szCs w:val="24"/>
        </w:rPr>
        <w:t>ведомлять Заказчика о созданных при реализации Договора объектах интеллектуальной собственности;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4.1.6</w:t>
      </w:r>
      <w:r w:rsidRPr="00832819">
        <w:rPr>
          <w:sz w:val="24"/>
          <w:szCs w:val="24"/>
        </w:rPr>
        <w:t> </w:t>
      </w:r>
      <w:r>
        <w:rPr>
          <w:sz w:val="24"/>
          <w:szCs w:val="24"/>
        </w:rPr>
        <w:t>С</w:t>
      </w:r>
      <w:r w:rsidRPr="00832819">
        <w:rPr>
          <w:sz w:val="24"/>
          <w:szCs w:val="24"/>
        </w:rPr>
        <w:t>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по окончании настоящего Договора;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4.1.7 П</w:t>
      </w:r>
      <w:r w:rsidRPr="00832819">
        <w:rPr>
          <w:sz w:val="24"/>
          <w:szCs w:val="24"/>
        </w:rPr>
        <w:t>редставлять Заказчику по его требованию необходимую документацию, относящуюся к работам по Договору;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4.1.8 С</w:t>
      </w:r>
      <w:r w:rsidRPr="00832819">
        <w:rPr>
          <w:sz w:val="24"/>
          <w:szCs w:val="24"/>
        </w:rPr>
        <w:t>оздавать условия для проверки хода выполнения работ и произведенных расходов по Договору;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4.1.9 П</w:t>
      </w:r>
      <w:r w:rsidRPr="00832819">
        <w:rPr>
          <w:sz w:val="24"/>
          <w:szCs w:val="24"/>
        </w:rPr>
        <w:t>ол</w:t>
      </w:r>
      <w:r>
        <w:rPr>
          <w:sz w:val="24"/>
          <w:szCs w:val="24"/>
        </w:rPr>
        <w:t xml:space="preserve">учить </w:t>
      </w:r>
      <w:r w:rsidRPr="00832819">
        <w:rPr>
          <w:sz w:val="24"/>
          <w:szCs w:val="24"/>
        </w:rPr>
        <w:t>разрешение от Заказчика на публикацию в открытой печати результатов научно-технической деятельности;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4.1.10</w:t>
      </w:r>
      <w:r w:rsidRPr="00832819">
        <w:rPr>
          <w:sz w:val="24"/>
          <w:szCs w:val="24"/>
        </w:rPr>
        <w:t> </w:t>
      </w:r>
      <w:r>
        <w:rPr>
          <w:sz w:val="24"/>
          <w:szCs w:val="24"/>
        </w:rPr>
        <w:t>С</w:t>
      </w:r>
      <w:r w:rsidRPr="00832819">
        <w:rPr>
          <w:sz w:val="24"/>
          <w:szCs w:val="24"/>
        </w:rPr>
        <w:t>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5B1D35" w:rsidRPr="00832819" w:rsidRDefault="005B1D35" w:rsidP="000E5196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4.1.11 С</w:t>
      </w:r>
      <w:r w:rsidRPr="00832819">
        <w:rPr>
          <w:sz w:val="24"/>
          <w:szCs w:val="24"/>
        </w:rPr>
        <w:t>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5B1D35" w:rsidRPr="009A10B2" w:rsidRDefault="005B1D35" w:rsidP="00C84D7E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4.1.12 </w:t>
      </w:r>
      <w:r>
        <w:rPr>
          <w:color w:val="000000"/>
          <w:sz w:val="24"/>
          <w:szCs w:val="24"/>
        </w:rPr>
        <w:t>Исполнитель</w:t>
      </w:r>
      <w:r>
        <w:rPr>
          <w:sz w:val="24"/>
          <w:szCs w:val="24"/>
        </w:rPr>
        <w:t xml:space="preserve"> гарантирует Заказчику</w:t>
      </w:r>
      <w:r w:rsidRPr="009A10B2">
        <w:rPr>
          <w:sz w:val="24"/>
          <w:szCs w:val="24"/>
        </w:rPr>
        <w:t>, что сведения в отношении всей цепочки собственников и руководителей, включая бенефициаров (в том числе конечных),</w:t>
      </w:r>
      <w:r>
        <w:rPr>
          <w:sz w:val="24"/>
          <w:szCs w:val="24"/>
        </w:rPr>
        <w:t xml:space="preserve"> Исполнителя</w:t>
      </w:r>
      <w:r w:rsidRPr="009A10B2">
        <w:rPr>
          <w:sz w:val="24"/>
          <w:szCs w:val="24"/>
        </w:rPr>
        <w:t xml:space="preserve">, направленные с адреса электронной почты </w:t>
      </w:r>
      <w:r>
        <w:rPr>
          <w:color w:val="000000"/>
          <w:sz w:val="24"/>
          <w:szCs w:val="24"/>
        </w:rPr>
        <w:t>Исполни</w:t>
      </w:r>
      <w:r>
        <w:rPr>
          <w:sz w:val="24"/>
          <w:szCs w:val="24"/>
        </w:rPr>
        <w:t>теля__________________</w:t>
      </w:r>
      <w:r w:rsidRPr="009A10B2">
        <w:rPr>
          <w:sz w:val="24"/>
          <w:szCs w:val="24"/>
        </w:rPr>
        <w:t>, на ад</w:t>
      </w:r>
      <w:r>
        <w:rPr>
          <w:sz w:val="24"/>
          <w:szCs w:val="24"/>
        </w:rPr>
        <w:t>рес электронной почты Заказчика</w:t>
      </w:r>
      <w:r w:rsidRPr="009A10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1027A">
        <w:rPr>
          <w:sz w:val="24"/>
          <w:szCs w:val="24"/>
          <w:u w:val="single"/>
        </w:rPr>
        <w:t>shk@seversk.tomsknet.ru</w:t>
      </w:r>
      <w:r w:rsidRPr="009A10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9A10B2">
        <w:rPr>
          <w:sz w:val="24"/>
          <w:szCs w:val="24"/>
        </w:rPr>
        <w:t xml:space="preserve">(далее – Сведения), являются полными, точными и достоверными. </w:t>
      </w:r>
    </w:p>
    <w:p w:rsidR="005B1D35" w:rsidRPr="001A3A83" w:rsidRDefault="005B1D35" w:rsidP="001A3A83">
      <w:pPr>
        <w:pStyle w:val="a0"/>
        <w:tabs>
          <w:tab w:val="left" w:pos="0"/>
        </w:tabs>
        <w:suppressAutoHyphens/>
        <w:ind w:firstLine="709"/>
        <w:jc w:val="both"/>
        <w:rPr>
          <w:i/>
          <w:iCs/>
          <w:sz w:val="24"/>
          <w:szCs w:val="24"/>
        </w:rPr>
      </w:pPr>
      <w:r w:rsidRPr="000E5196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Исполнитель</w:t>
      </w:r>
      <w:r w:rsidRPr="000E5196">
        <w:rPr>
          <w:sz w:val="24"/>
          <w:szCs w:val="24"/>
        </w:rPr>
        <w:t xml:space="preserve"> обязан не позднее 5 (Пяти) дней с момента таки</w:t>
      </w:r>
      <w:r>
        <w:rPr>
          <w:sz w:val="24"/>
          <w:szCs w:val="24"/>
        </w:rPr>
        <w:t>х изменений направить Заказчику</w:t>
      </w:r>
      <w:r w:rsidRPr="000E5196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</w:t>
      </w:r>
      <w:r>
        <w:rPr>
          <w:sz w:val="24"/>
          <w:szCs w:val="24"/>
        </w:rPr>
        <w:t>ным должностным лицом Исполнителя</w:t>
      </w:r>
      <w:r w:rsidRPr="000E5196">
        <w:rPr>
          <w:sz w:val="24"/>
          <w:szCs w:val="24"/>
        </w:rPr>
        <w:t>.</w:t>
      </w:r>
    </w:p>
    <w:p w:rsidR="005B1D35" w:rsidRPr="000E5196" w:rsidRDefault="005B1D35" w:rsidP="0021027A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0E5196">
        <w:rPr>
          <w:sz w:val="24"/>
          <w:szCs w:val="24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о персональных данных)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согласий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всех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упомянутых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Сведениях,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заинтересованных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причастных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Сведениям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лиц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обработку</w:t>
      </w:r>
      <w:r>
        <w:rPr>
          <w:sz w:val="24"/>
          <w:szCs w:val="24"/>
        </w:rPr>
        <w:t xml:space="preserve">  </w:t>
      </w:r>
      <w:r w:rsidRPr="000E5196">
        <w:rPr>
          <w:sz w:val="24"/>
          <w:szCs w:val="24"/>
        </w:rPr>
        <w:t xml:space="preserve"> пре</w:t>
      </w:r>
      <w:r>
        <w:rPr>
          <w:sz w:val="24"/>
          <w:szCs w:val="24"/>
        </w:rPr>
        <w:t>доставленных Сведений  Заказчику</w:t>
      </w:r>
      <w:r w:rsidRPr="000E519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а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также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раскрытие</w:t>
      </w:r>
      <w:r>
        <w:rPr>
          <w:sz w:val="24"/>
          <w:szCs w:val="24"/>
        </w:rPr>
        <w:t xml:space="preserve">  Исполнителем </w:t>
      </w:r>
      <w:r w:rsidRPr="000E5196">
        <w:rPr>
          <w:sz w:val="24"/>
          <w:szCs w:val="24"/>
        </w:rPr>
        <w:t xml:space="preserve"> Сведений,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полностью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или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  <w:r>
        <w:rPr>
          <w:sz w:val="24"/>
          <w:szCs w:val="24"/>
        </w:rPr>
        <w:t>Исполнитель освобождает Заказчика</w:t>
      </w:r>
      <w:r w:rsidRPr="000E5196">
        <w:rPr>
          <w:sz w:val="24"/>
          <w:szCs w:val="24"/>
        </w:rPr>
        <w:t xml:space="preserve"> от любой ответственности в связи с Раскрытием, в</w:t>
      </w:r>
      <w:r>
        <w:rPr>
          <w:sz w:val="24"/>
          <w:szCs w:val="24"/>
        </w:rPr>
        <w:t xml:space="preserve"> том числе, возмещает Заказчику</w:t>
      </w:r>
      <w:r w:rsidRPr="000E5196">
        <w:rPr>
          <w:sz w:val="24"/>
          <w:szCs w:val="24"/>
        </w:rPr>
        <w:t xml:space="preserve"> убытки, понесенные в </w:t>
      </w:r>
      <w:r>
        <w:rPr>
          <w:sz w:val="24"/>
          <w:szCs w:val="24"/>
        </w:rPr>
        <w:t>связи с предъявлением Заказчику</w:t>
      </w:r>
      <w:r w:rsidRPr="000E5196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5B1D35" w:rsidRPr="000E5196" w:rsidRDefault="005B1D35" w:rsidP="000E5196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и Заказчик</w:t>
      </w:r>
      <w:r w:rsidRPr="000E5196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B1D35" w:rsidRPr="00832819" w:rsidRDefault="005B1D35" w:rsidP="00BA4663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0E5196">
        <w:rPr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</w:t>
      </w:r>
      <w:r>
        <w:rPr>
          <w:sz w:val="24"/>
          <w:szCs w:val="24"/>
        </w:rPr>
        <w:t>одностороннего отказа Заказчика</w:t>
      </w:r>
      <w:r w:rsidRPr="000E5196">
        <w:rPr>
          <w:sz w:val="24"/>
          <w:szCs w:val="24"/>
        </w:rPr>
        <w:t xml:space="preserve"> от исполнения Дог</w:t>
      </w:r>
      <w:r>
        <w:rPr>
          <w:sz w:val="24"/>
          <w:szCs w:val="24"/>
        </w:rPr>
        <w:t>овора и предъявления Заказчиком</w:t>
      </w:r>
      <w:r w:rsidRPr="000E5196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Исполнителю</w:t>
      </w:r>
      <w:r w:rsidRPr="000E5196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расторгнутым, с даты получения </w:t>
      </w:r>
      <w:r>
        <w:rPr>
          <w:sz w:val="24"/>
          <w:szCs w:val="24"/>
        </w:rPr>
        <w:t>Исполнителем</w:t>
      </w:r>
      <w:r w:rsidRPr="000E5196">
        <w:rPr>
          <w:sz w:val="24"/>
          <w:szCs w:val="24"/>
        </w:rPr>
        <w:t xml:space="preserve"> соответствующего пи</w:t>
      </w:r>
      <w:r>
        <w:rPr>
          <w:sz w:val="24"/>
          <w:szCs w:val="24"/>
        </w:rPr>
        <w:t>сьменного уведомления Заказчика</w:t>
      </w:r>
      <w:r w:rsidRPr="000E5196">
        <w:rPr>
          <w:sz w:val="24"/>
          <w:szCs w:val="24"/>
        </w:rPr>
        <w:t xml:space="preserve">, если более поздняя дата не </w:t>
      </w:r>
      <w:r>
        <w:rPr>
          <w:sz w:val="24"/>
          <w:szCs w:val="24"/>
        </w:rPr>
        <w:t>будет установлена в уведомлении.</w:t>
      </w:r>
    </w:p>
    <w:p w:rsidR="005B1D35" w:rsidRPr="0021027A" w:rsidRDefault="005B1D35" w:rsidP="00201A09">
      <w:pPr>
        <w:tabs>
          <w:tab w:val="left" w:pos="1085"/>
        </w:tabs>
        <w:suppressAutoHyphens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1027A">
        <w:rPr>
          <w:sz w:val="24"/>
          <w:szCs w:val="24"/>
        </w:rPr>
        <w:t xml:space="preserve">4.1.13 </w:t>
      </w:r>
      <w:r>
        <w:rPr>
          <w:sz w:val="24"/>
          <w:szCs w:val="24"/>
        </w:rPr>
        <w:t>-</w:t>
      </w:r>
    </w:p>
    <w:p w:rsidR="005B1D35" w:rsidRDefault="005B1D35" w:rsidP="00201A09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 w:rsidRPr="0021027A">
        <w:rPr>
          <w:sz w:val="24"/>
          <w:szCs w:val="24"/>
        </w:rPr>
        <w:t xml:space="preserve">           4.1.14 Обладать необходимыми лицензиями или свидетельствами</w:t>
      </w:r>
      <w:r>
        <w:rPr>
          <w:sz w:val="24"/>
          <w:szCs w:val="24"/>
        </w:rPr>
        <w:t xml:space="preserve"> о допуске на </w:t>
      </w:r>
      <w:r w:rsidRPr="004F21F4">
        <w:rPr>
          <w:sz w:val="24"/>
          <w:szCs w:val="24"/>
        </w:rPr>
        <w:t xml:space="preserve"> вып</w:t>
      </w:r>
      <w:r>
        <w:rPr>
          <w:sz w:val="24"/>
          <w:szCs w:val="24"/>
        </w:rPr>
        <w:t>олнение работ</w:t>
      </w:r>
      <w:r w:rsidRPr="004F21F4">
        <w:rPr>
          <w:sz w:val="24"/>
          <w:szCs w:val="24"/>
        </w:rPr>
        <w:t xml:space="preserve"> согласно предмету настоящего Договора</w:t>
      </w:r>
      <w:r>
        <w:rPr>
          <w:sz w:val="24"/>
          <w:szCs w:val="24"/>
        </w:rPr>
        <w:t>.</w:t>
      </w:r>
    </w:p>
    <w:p w:rsidR="005B1D35" w:rsidRDefault="005B1D35" w:rsidP="008845B1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4.1.15</w:t>
      </w:r>
      <w:r>
        <w:rPr>
          <w:rStyle w:val="FootnoteReference"/>
          <w:sz w:val="24"/>
          <w:szCs w:val="24"/>
        </w:rPr>
        <w:footnoteReference w:id="3"/>
      </w:r>
      <w:r>
        <w:rPr>
          <w:sz w:val="24"/>
          <w:szCs w:val="24"/>
        </w:rPr>
        <w:t xml:space="preserve"> Н</w:t>
      </w:r>
      <w:r w:rsidRPr="00F93047">
        <w:rPr>
          <w:sz w:val="24"/>
          <w:szCs w:val="24"/>
        </w:rPr>
        <w:t>азначить ответственных лиц за информационное взаимодействие с начальником смены АО «СХК» при возникновении нештатных (чрезвычайных) ситуаций, в том числе, связанных с несчастными случаями. Списки ответственных лиц направляются Заказчику (ОМРГОиЧС АО «СХК») в течение 5 дней с даты заключения договора с указанием справочных данных (ФИО, должность, контактные телефоны в рабочее и нерабочее время, в выходные и праздничные дни)</w:t>
      </w:r>
      <w:r>
        <w:rPr>
          <w:rStyle w:val="FootnoteReference"/>
          <w:sz w:val="24"/>
          <w:szCs w:val="24"/>
        </w:rPr>
        <w:footnoteReference w:id="4"/>
      </w:r>
      <w:r w:rsidRPr="00F93047">
        <w:rPr>
          <w:sz w:val="24"/>
          <w:szCs w:val="24"/>
        </w:rPr>
        <w:t>. При изменении справочных данных актуализированную информацию Исполнитель обязан направлять Заказчику (ОМРГОиЧС АО «СХК») незамедлительно.</w:t>
      </w:r>
    </w:p>
    <w:p w:rsidR="005B1D35" w:rsidRPr="000011EA" w:rsidRDefault="005B1D35" w:rsidP="000011EA">
      <w:pPr>
        <w:spacing w:line="240" w:lineRule="auto"/>
        <w:rPr>
          <w:sz w:val="24"/>
          <w:szCs w:val="24"/>
        </w:rPr>
      </w:pPr>
      <w:r>
        <w:tab/>
      </w:r>
      <w:r w:rsidRPr="000011EA">
        <w:rPr>
          <w:sz w:val="24"/>
          <w:szCs w:val="24"/>
        </w:rPr>
        <w:t>4.1.16 Исполнитель гарантирует соблюдение трудового законодательства Российской</w:t>
      </w:r>
      <w:r w:rsidRPr="000011EA">
        <w:rPr>
          <w:sz w:val="24"/>
          <w:szCs w:val="24"/>
        </w:rPr>
        <w:br/>
        <w:t>Федерации (в том числе своевременную выплату заработной платы) по отношению к привлекаемым к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выполнению работ/оказанию услуг по настоящему договору работникам Исполнителя.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Исполнитель обязуется в первоочередном порядке производить выплату заработной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платы своим работникам.</w:t>
      </w:r>
    </w:p>
    <w:p w:rsidR="005B1D35" w:rsidRPr="000011EA" w:rsidRDefault="005B1D35" w:rsidP="000011EA">
      <w:pPr>
        <w:spacing w:line="240" w:lineRule="auto"/>
        <w:rPr>
          <w:sz w:val="24"/>
          <w:szCs w:val="24"/>
        </w:rPr>
      </w:pPr>
      <w:r w:rsidRPr="000011EA">
        <w:rPr>
          <w:sz w:val="24"/>
          <w:szCs w:val="24"/>
        </w:rPr>
        <w:tab/>
        <w:t>4.1.17 Исполнитель обязан в письменном виде (копию в электронном виде) в срок до</w:t>
      </w:r>
      <w:r w:rsidRPr="000011EA">
        <w:rPr>
          <w:sz w:val="24"/>
          <w:szCs w:val="24"/>
        </w:rPr>
        <w:br/>
        <w:t>25-го числа отчетного месяца окончания работ / этапа работ предоставлять Заказчику сводную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информацию о размере задолженности по заработной плате в части исполнения данного договора,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нарастающим итогом с начала исполнения договора и за отчетный период в отношении своих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работников, задействованных в выполнении работ/оказании услуг по настоящему договору.</w:t>
      </w:r>
    </w:p>
    <w:p w:rsidR="005B1D35" w:rsidRPr="001E5A82" w:rsidRDefault="005B1D35" w:rsidP="00617C82">
      <w:pPr>
        <w:spacing w:line="240" w:lineRule="auto"/>
        <w:ind w:firstLine="709"/>
        <w:rPr>
          <w:sz w:val="12"/>
          <w:szCs w:val="12"/>
        </w:rPr>
      </w:pPr>
    </w:p>
    <w:p w:rsidR="005B1D35" w:rsidRPr="00832819" w:rsidRDefault="005B1D35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.2 Исполнитель имеет право: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З</w:t>
      </w:r>
      <w:r w:rsidRPr="00832819">
        <w:rPr>
          <w:sz w:val="24"/>
          <w:szCs w:val="24"/>
        </w:rPr>
        <w:t>апрашивать от Заказчика необходимую для выполнения работы информацию;</w:t>
      </w:r>
    </w:p>
    <w:p w:rsidR="005B1D35" w:rsidRPr="00947953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947953">
        <w:rPr>
          <w:sz w:val="24"/>
          <w:szCs w:val="24"/>
        </w:rPr>
        <w:t>4.2.2</w:t>
      </w:r>
      <w:r>
        <w:rPr>
          <w:sz w:val="24"/>
          <w:szCs w:val="24"/>
        </w:rPr>
        <w:t xml:space="preserve"> Вносить изменения в</w:t>
      </w:r>
      <w:r w:rsidRPr="00947953">
        <w:rPr>
          <w:sz w:val="24"/>
          <w:szCs w:val="24"/>
        </w:rPr>
        <w:t xml:space="preserve"> научно-технические решения</w:t>
      </w:r>
      <w:r>
        <w:rPr>
          <w:sz w:val="24"/>
          <w:szCs w:val="24"/>
        </w:rPr>
        <w:t xml:space="preserve"> в рамках исполнения настоящего Договора</w:t>
      </w:r>
      <w:r w:rsidRPr="00947953">
        <w:rPr>
          <w:sz w:val="24"/>
          <w:szCs w:val="24"/>
        </w:rPr>
        <w:t>, если эти изменения не противоречат требованиям, установленным техническим заданием, и не нарушают цели НИР.</w:t>
      </w:r>
    </w:p>
    <w:p w:rsidR="005B1D35" w:rsidRPr="00F54461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5B1D35" w:rsidRPr="00832819" w:rsidRDefault="005B1D35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.3 Заказчик обязан: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П</w:t>
      </w:r>
      <w:r w:rsidRPr="00832819">
        <w:rPr>
          <w:sz w:val="24"/>
          <w:szCs w:val="24"/>
        </w:rPr>
        <w:t>ередавать Исполнителю необходимую для выполнения работы информацию;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П</w:t>
      </w:r>
      <w:r w:rsidRPr="00832819">
        <w:rPr>
          <w:sz w:val="24"/>
          <w:szCs w:val="24"/>
        </w:rPr>
        <w:t>ринять результаты работы, выполненных в соответствии с требованиями настоящего Договора, и оплатить их.</w:t>
      </w:r>
    </w:p>
    <w:p w:rsidR="005B1D35" w:rsidRPr="00F54461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5B1D35" w:rsidRPr="00832819" w:rsidRDefault="005B1D35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.4 Заказчик имеет право: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К</w:t>
      </w:r>
      <w:r w:rsidRPr="00832819">
        <w:rPr>
          <w:sz w:val="24"/>
          <w:szCs w:val="24"/>
        </w:rPr>
        <w:t>онтролировать ход выполнения работ Исполнителем по настоящему Договору без вмешательства в оперативно-хозяйственную деятельность Исполнителя;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О</w:t>
      </w:r>
      <w:r w:rsidRPr="00832819">
        <w:rPr>
          <w:sz w:val="24"/>
          <w:szCs w:val="24"/>
        </w:rPr>
        <w:t>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5B1D35" w:rsidRPr="00832819" w:rsidRDefault="005B1D35" w:rsidP="00991C7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.5. Права Сторон на результаты работ:</w:t>
      </w:r>
    </w:p>
    <w:p w:rsidR="005B1D35" w:rsidRPr="00832819" w:rsidRDefault="005B1D35" w:rsidP="00991C7E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В</w:t>
      </w:r>
      <w:r w:rsidRPr="00832819">
        <w:rPr>
          <w:sz w:val="24"/>
          <w:szCs w:val="24"/>
        </w:rPr>
        <w:t>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.5.2 </w:t>
      </w:r>
      <w:r>
        <w:rPr>
          <w:sz w:val="24"/>
          <w:szCs w:val="24"/>
        </w:rPr>
        <w:t>П</w:t>
      </w:r>
      <w:r w:rsidRPr="00832819">
        <w:rPr>
          <w:sz w:val="24"/>
          <w:szCs w:val="24"/>
        </w:rPr>
        <w:t>рава на результаты, созданные в рамках работ по настоящему Договору, в том числе исключительные права на объекты авторских прав, секреты производства (ноу-хау) принадлежат Заказчику.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П</w:t>
      </w:r>
      <w:r w:rsidRPr="00832819">
        <w:rPr>
          <w:sz w:val="24"/>
          <w:szCs w:val="24"/>
        </w:rPr>
        <w:t>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работ (этапа работ) по настоящему Договору принадлежит Заказчику.</w:t>
      </w:r>
    </w:p>
    <w:p w:rsidR="005B1D35" w:rsidRDefault="005B1D35" w:rsidP="00423807">
      <w:pPr>
        <w:pStyle w:val="BodyTextIndent"/>
        <w:spacing w:line="360" w:lineRule="auto"/>
        <w:ind w:firstLine="0"/>
        <w:rPr>
          <w:b/>
          <w:bCs/>
          <w:i w:val="0"/>
          <w:iCs w:val="0"/>
        </w:rPr>
      </w:pPr>
    </w:p>
    <w:p w:rsidR="005B1D35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5</w:t>
      </w:r>
      <w:r w:rsidRPr="00832819">
        <w:rPr>
          <w:b/>
          <w:bCs/>
          <w:i w:val="0"/>
          <w:iCs w:val="0"/>
        </w:rPr>
        <w:t>.</w:t>
      </w:r>
      <w:r w:rsidRPr="00832819">
        <w:t xml:space="preserve"> </w:t>
      </w:r>
      <w:r w:rsidRPr="00832819">
        <w:rPr>
          <w:b/>
          <w:bCs/>
          <w:i w:val="0"/>
          <w:iCs w:val="0"/>
        </w:rPr>
        <w:t>Ответственность Сторон</w:t>
      </w:r>
    </w:p>
    <w:p w:rsidR="005B1D35" w:rsidRPr="00832819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32819">
        <w:rPr>
          <w:sz w:val="24"/>
          <w:szCs w:val="24"/>
        </w:rPr>
        <w:t xml:space="preserve">.1 Стороны несут ответственность за </w:t>
      </w:r>
      <w:r>
        <w:rPr>
          <w:sz w:val="24"/>
          <w:szCs w:val="24"/>
        </w:rPr>
        <w:t xml:space="preserve">неисполнение или ненадлежащее исполнение </w:t>
      </w:r>
      <w:r w:rsidRPr="00832819">
        <w:rPr>
          <w:sz w:val="24"/>
          <w:szCs w:val="24"/>
        </w:rPr>
        <w:t>обязательств по Договору в соответствии с действующим законодательством</w:t>
      </w:r>
      <w:r>
        <w:rPr>
          <w:sz w:val="24"/>
          <w:szCs w:val="24"/>
        </w:rPr>
        <w:t xml:space="preserve"> РФ и настоящим договором.</w:t>
      </w: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 w:rsidRPr="00832819">
        <w:rPr>
          <w:sz w:val="24"/>
          <w:szCs w:val="24"/>
        </w:rPr>
        <w:t> В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Pr="00832819">
        <w:rPr>
          <w:sz w:val="24"/>
          <w:szCs w:val="24"/>
        </w:rPr>
        <w:t xml:space="preserve"> В случае нарушения сроков выполнения работ, определенных пунктом </w:t>
      </w:r>
      <w:r>
        <w:rPr>
          <w:sz w:val="24"/>
          <w:szCs w:val="24"/>
        </w:rPr>
        <w:t>1</w:t>
      </w:r>
      <w:r w:rsidRPr="0048581B">
        <w:rPr>
          <w:sz w:val="24"/>
          <w:szCs w:val="24"/>
        </w:rPr>
        <w:t>.3</w:t>
      </w:r>
      <w:r w:rsidRPr="00832819">
        <w:rPr>
          <w:sz w:val="24"/>
          <w:szCs w:val="24"/>
        </w:rPr>
        <w:t xml:space="preserve"> настоящего Договора, Исполнитель уплачивает неустойку в размере 0,</w:t>
      </w:r>
      <w:r>
        <w:rPr>
          <w:sz w:val="24"/>
          <w:szCs w:val="24"/>
        </w:rPr>
        <w:t>05</w:t>
      </w:r>
      <w:r w:rsidRPr="00832819">
        <w:rPr>
          <w:sz w:val="24"/>
          <w:szCs w:val="24"/>
        </w:rPr>
        <w:t>%</w:t>
      </w:r>
      <w:r>
        <w:rPr>
          <w:sz w:val="24"/>
          <w:szCs w:val="24"/>
        </w:rPr>
        <w:t xml:space="preserve"> от цены </w:t>
      </w:r>
      <w:r w:rsidRPr="00832819">
        <w:rPr>
          <w:sz w:val="24"/>
          <w:szCs w:val="24"/>
        </w:rPr>
        <w:t xml:space="preserve"> Договора за ка</w:t>
      </w:r>
      <w:r>
        <w:rPr>
          <w:sz w:val="24"/>
          <w:szCs w:val="24"/>
        </w:rPr>
        <w:t>ждый календарный день просрочки, но не более 10% от цены договора</w:t>
      </w:r>
      <w:r>
        <w:rPr>
          <w:rStyle w:val="FootnoteReference"/>
          <w:sz w:val="24"/>
          <w:szCs w:val="24"/>
        </w:rPr>
        <w:footnoteReference w:id="5"/>
      </w:r>
      <w:r>
        <w:rPr>
          <w:sz w:val="24"/>
          <w:szCs w:val="24"/>
        </w:rPr>
        <w:t>.</w:t>
      </w:r>
    </w:p>
    <w:p w:rsidR="005B1D35" w:rsidRDefault="005B1D35" w:rsidP="002E55BE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832819">
        <w:rPr>
          <w:sz w:val="24"/>
          <w:szCs w:val="24"/>
        </w:rPr>
        <w:t> В случае н</w:t>
      </w:r>
      <w:r>
        <w:rPr>
          <w:sz w:val="24"/>
          <w:szCs w:val="24"/>
        </w:rPr>
        <w:t>арушения сроков оплаты</w:t>
      </w:r>
      <w:r w:rsidRPr="00832819">
        <w:rPr>
          <w:sz w:val="24"/>
          <w:szCs w:val="24"/>
        </w:rPr>
        <w:t xml:space="preserve">, определенных пунктом </w:t>
      </w:r>
      <w:r>
        <w:rPr>
          <w:sz w:val="24"/>
          <w:szCs w:val="24"/>
        </w:rPr>
        <w:t>2</w:t>
      </w:r>
      <w:r w:rsidRPr="0048581B">
        <w:rPr>
          <w:sz w:val="24"/>
          <w:szCs w:val="24"/>
        </w:rPr>
        <w:t>.3</w:t>
      </w:r>
      <w:r w:rsidRPr="00832819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Договора, Заказчик</w:t>
      </w:r>
      <w:r w:rsidRPr="00832819">
        <w:rPr>
          <w:sz w:val="24"/>
          <w:szCs w:val="24"/>
        </w:rPr>
        <w:t xml:space="preserve"> у</w:t>
      </w:r>
      <w:r>
        <w:rPr>
          <w:sz w:val="24"/>
          <w:szCs w:val="24"/>
        </w:rPr>
        <w:t>плачивает пеню в размере</w:t>
      </w:r>
      <w:r w:rsidRPr="000C1430">
        <w:rPr>
          <w:sz w:val="24"/>
          <w:szCs w:val="24"/>
        </w:rPr>
        <w:t xml:space="preserve"> одной трехсотой действующей на дату уплаты </w:t>
      </w:r>
      <w:r w:rsidRPr="00013F83">
        <w:rPr>
          <w:sz w:val="24"/>
          <w:szCs w:val="24"/>
        </w:rPr>
        <w:t xml:space="preserve">пени </w:t>
      </w:r>
      <w:hyperlink r:id="rId7" w:history="1">
        <w:r w:rsidRPr="00013F83">
          <w:rPr>
            <w:rStyle w:val="Hyperlink"/>
            <w:color w:val="auto"/>
            <w:sz w:val="24"/>
            <w:szCs w:val="24"/>
            <w:u w:val="none"/>
          </w:rPr>
          <w:t>ставки</w:t>
        </w:r>
      </w:hyperlink>
      <w:r w:rsidRPr="000C1430">
        <w:rPr>
          <w:sz w:val="24"/>
          <w:szCs w:val="24"/>
        </w:rPr>
        <w:t xml:space="preserve"> рефинансирования Центрального банка Россий</w:t>
      </w:r>
      <w:r>
        <w:rPr>
          <w:sz w:val="24"/>
          <w:szCs w:val="24"/>
        </w:rPr>
        <w:t>ской Федерации от цены  работы</w:t>
      </w:r>
      <w:r w:rsidRPr="00832819">
        <w:rPr>
          <w:sz w:val="24"/>
          <w:szCs w:val="24"/>
        </w:rPr>
        <w:t xml:space="preserve"> за ка</w:t>
      </w:r>
      <w:r>
        <w:rPr>
          <w:sz w:val="24"/>
          <w:szCs w:val="24"/>
        </w:rPr>
        <w:t>ждый календарный день просрочки, но не более 10% от цены работ.</w:t>
      </w:r>
    </w:p>
    <w:p w:rsidR="005B1D35" w:rsidRDefault="005B1D35" w:rsidP="002E55BE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Ответственность за просрочку, установленная настоящим пунктом, распространяется также и на сроки выполнения работ, которые определены настоящим договором как неточные, приблизительные, примерные или снабжены аналогичной оговоркой.</w:t>
      </w:r>
    </w:p>
    <w:p w:rsidR="005B1D35" w:rsidRDefault="005B1D35" w:rsidP="002E55BE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5.4 За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 (в том числе гарантийного обязательства), предусмотренных настоящим договором, размер штрафа устанавливается в виде фиксированной суммы, определяемой в следующем порядке:</w:t>
      </w:r>
    </w:p>
    <w:p w:rsidR="005B1D35" w:rsidRDefault="005B1D35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10 процентов цены договора в случае, если цена договора не превышает 3 млн. рублей;</w:t>
      </w:r>
    </w:p>
    <w:p w:rsidR="005B1D35" w:rsidRDefault="005B1D35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5 процентов цены договора в случае, если цена договора составляет от 3 млн. рублей до 50 млн. рублей;</w:t>
      </w:r>
    </w:p>
    <w:p w:rsidR="005B1D35" w:rsidRDefault="005B1D35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1 процент цены договора в случае, если цена договора составляет от 50 млн. рублей до 100 млн. рублей;</w:t>
      </w:r>
    </w:p>
    <w:p w:rsidR="005B1D35" w:rsidRDefault="005B1D35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г) 0,5 процента цены договора в случае, если цена договора превышает 100 млн. рублей.</w:t>
      </w:r>
    </w:p>
    <w:p w:rsidR="005B1D35" w:rsidRDefault="005B1D35" w:rsidP="003675B2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 В случае ненадлежащего исполнения или неисполнения Исполнителем своих обязательств, помимо уплаты неустоек, предусмотренных настоящим Договором, Исполнитель возмещает Заказчику все причиненные убытки сверх неустоек в полном объеме.</w:t>
      </w:r>
    </w:p>
    <w:p w:rsidR="005B1D35" w:rsidRDefault="005B1D35" w:rsidP="003675B2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5.6 Уплата неустойки и возмещение убытков в случае ненадлежащего исполнения обязательств по настоящему Договору не освобождает Сторону от исполнения обязательства в натуре.</w:t>
      </w:r>
    </w:p>
    <w:p w:rsidR="005B1D35" w:rsidRDefault="005B1D35" w:rsidP="003675B2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5.7 Превысившая 30 дней просрочка Стороной исполнения своего обязательства по настоящему Договору, если для исполнения такого обязательства зафиксирован срок, является существенным нарушением настоящего Договора.</w:t>
      </w:r>
    </w:p>
    <w:p w:rsidR="005B1D35" w:rsidRDefault="005B1D35" w:rsidP="00F65E95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5.8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5B1D35" w:rsidRDefault="005B1D35" w:rsidP="00F65E95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5.9 </w:t>
      </w:r>
      <w:r w:rsidRPr="00F65E95">
        <w:rPr>
          <w:sz w:val="24"/>
          <w:szCs w:val="24"/>
        </w:rPr>
        <w:t>В случае задержки Исполнителем выплаты заработной платы своим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работникам, задействованных в выполнении работ/оказании услуг по настоящему договору, Заказчик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вправе взыскать с Исполнителя штраф в размере 25</w:t>
      </w:r>
      <w:r>
        <w:rPr>
          <w:sz w:val="24"/>
          <w:szCs w:val="24"/>
        </w:rPr>
        <w:t>000</w:t>
      </w:r>
      <w:r w:rsidRPr="00F65E95">
        <w:rPr>
          <w:sz w:val="24"/>
          <w:szCs w:val="24"/>
        </w:rPr>
        <w:t xml:space="preserve"> (двадцать пять тысяч) рублей за</w:t>
      </w:r>
      <w:r>
        <w:rPr>
          <w:sz w:val="24"/>
          <w:szCs w:val="24"/>
        </w:rPr>
        <w:t xml:space="preserve"> к</w:t>
      </w:r>
      <w:r w:rsidRPr="00F65E95">
        <w:rPr>
          <w:sz w:val="24"/>
          <w:szCs w:val="24"/>
        </w:rPr>
        <w:t>аждый день просрочки.</w:t>
      </w:r>
    </w:p>
    <w:p w:rsidR="005B1D35" w:rsidRDefault="005B1D35" w:rsidP="00F65E95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5.10 </w:t>
      </w:r>
      <w:r w:rsidRPr="00F65E95">
        <w:rPr>
          <w:sz w:val="24"/>
          <w:szCs w:val="24"/>
        </w:rPr>
        <w:t>В случае задержки Исполнителем (на срок более 2-х месяцев) выплаты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заработной платы своим работникам, задействованных в в</w:t>
      </w:r>
      <w:r>
        <w:rPr>
          <w:sz w:val="24"/>
          <w:szCs w:val="24"/>
        </w:rPr>
        <w:t>ып</w:t>
      </w:r>
      <w:r w:rsidRPr="00F65E95">
        <w:rPr>
          <w:sz w:val="24"/>
          <w:szCs w:val="24"/>
        </w:rPr>
        <w:t>олнении работ/оказании услуг по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настоящему договору</w:t>
      </w:r>
      <w:r>
        <w:rPr>
          <w:sz w:val="24"/>
          <w:szCs w:val="24"/>
        </w:rPr>
        <w:t xml:space="preserve">, </w:t>
      </w:r>
      <w:r w:rsidRPr="00F65E95">
        <w:rPr>
          <w:sz w:val="24"/>
          <w:szCs w:val="24"/>
        </w:rPr>
        <w:t>Заказчик имеет право досрочно расторгнуть настоящий договор с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предупреждением об этом Исполнителя за месяц до расторжения.</w:t>
      </w:r>
    </w:p>
    <w:p w:rsidR="005B1D35" w:rsidRDefault="005B1D35" w:rsidP="00A469A1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5.11 </w:t>
      </w:r>
      <w:r w:rsidRPr="00F65E95">
        <w:rPr>
          <w:sz w:val="24"/>
          <w:szCs w:val="24"/>
        </w:rPr>
        <w:t xml:space="preserve">В случае непредставления Исполнителем информации, указанной в п. </w:t>
      </w:r>
      <w:r w:rsidRPr="00F65E95">
        <w:rPr>
          <w:sz w:val="24"/>
          <w:szCs w:val="24"/>
        </w:rPr>
        <w:tab/>
      </w:r>
      <w:r>
        <w:rPr>
          <w:sz w:val="24"/>
          <w:szCs w:val="24"/>
        </w:rPr>
        <w:t>4.1.17 наст</w:t>
      </w:r>
      <w:r w:rsidRPr="00F65E95">
        <w:rPr>
          <w:sz w:val="24"/>
          <w:szCs w:val="24"/>
        </w:rPr>
        <w:t>оящего договора. Заказчик имеет право не принимать от Исполнителя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выполненный объем работ/оказанных услуг, а также приостановить оплату выполненных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работ/оказанных услуг до момента устранения Исполнителем нарушения условий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указанного пункта настоящего договора.</w:t>
      </w:r>
    </w:p>
    <w:p w:rsidR="005B1D35" w:rsidRPr="00F65E95" w:rsidRDefault="005B1D35" w:rsidP="00A469A1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5.12 </w:t>
      </w:r>
      <w:r w:rsidRPr="00F65E95">
        <w:rPr>
          <w:sz w:val="24"/>
          <w:szCs w:val="24"/>
        </w:rPr>
        <w:t>В случае нарушения Исполнителем обязанности по выплате заработной платы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своим работникам, задействованных в выполнении работ/оказании услуг по настоящему договору,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Заказчик имеет право не принимать от Исполнителя выполненный объем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работ/оказанных услуг, а также приостановить оплат</w:t>
      </w:r>
      <w:r>
        <w:rPr>
          <w:sz w:val="24"/>
          <w:szCs w:val="24"/>
        </w:rPr>
        <w:t>у</w:t>
      </w:r>
      <w:r w:rsidRPr="00F65E95">
        <w:rPr>
          <w:sz w:val="24"/>
          <w:szCs w:val="24"/>
        </w:rPr>
        <w:t xml:space="preserve"> выполненных работ/оказанных услуг до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момента оплаты Подрядчиком/Исполнителем задолженности перед своими работниками.</w:t>
      </w:r>
    </w:p>
    <w:p w:rsidR="005B1D35" w:rsidRPr="00251AE7" w:rsidRDefault="005B1D35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5B1D35" w:rsidRPr="00B53C16" w:rsidRDefault="005B1D35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center"/>
        <w:rPr>
          <w:b/>
          <w:bCs/>
          <w:color w:val="000000"/>
          <w:sz w:val="24"/>
          <w:szCs w:val="24"/>
        </w:rPr>
      </w:pPr>
      <w:r w:rsidRPr="00B53C16">
        <w:rPr>
          <w:b/>
          <w:bCs/>
          <w:color w:val="000000"/>
          <w:sz w:val="24"/>
          <w:szCs w:val="24"/>
        </w:rPr>
        <w:t>6. Обстоятельства непреодолимой силы</w:t>
      </w:r>
    </w:p>
    <w:p w:rsidR="005B1D35" w:rsidRPr="00B53C16" w:rsidRDefault="005B1D35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5B1D35" w:rsidRPr="00B53C16" w:rsidRDefault="005B1D35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.1. Стороны освобождаются от ответственности за полное или частичное неисполнение своих обязательств по настоящему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оговору, если их неисполнение или частичное неисполнение явилось следствием обстоятельств непреодолимой силы.</w:t>
      </w:r>
    </w:p>
    <w:p w:rsidR="005B1D35" w:rsidRPr="00B53C16" w:rsidRDefault="005B1D35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.2. Под обстоятельствами непреодолимой силы  понимают такие обстоятельства, которые возникли после заключения настоящего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 xml:space="preserve">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настоящему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оговору и подтверждены соответствующими уполномоченными органами.</w:t>
      </w:r>
    </w:p>
    <w:p w:rsidR="005B1D35" w:rsidRPr="00B53C16" w:rsidRDefault="005B1D35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>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5B1D35" w:rsidRPr="00B53C16" w:rsidRDefault="005B1D35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.4. Если по прекращении действия обстоятельства непреодолимой силы, по мнению Сторон, исполнение настоящего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 xml:space="preserve">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оговору продлевается соразмерно времени, которое необходимо для учета действия этих обстоятельств и их последствий.</w:t>
      </w:r>
    </w:p>
    <w:p w:rsidR="005B1D35" w:rsidRPr="00B53C16" w:rsidRDefault="005B1D35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.5. В случае если обстоятельства непреодолимой силы действуют в течение 3 (трех) месяцев, любая из Сторон вправе потребовать расторжения настоящего 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оговора.</w:t>
      </w:r>
    </w:p>
    <w:p w:rsidR="005B1D35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Pr="00251AE7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7</w:t>
      </w:r>
      <w:r w:rsidRPr="00832819">
        <w:rPr>
          <w:b/>
          <w:bCs/>
          <w:i w:val="0"/>
          <w:iCs w:val="0"/>
        </w:rPr>
        <w:t>. Конфиденциальность</w:t>
      </w:r>
    </w:p>
    <w:p w:rsidR="005B1D35" w:rsidRPr="00832819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Pr="00832819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32819">
        <w:rPr>
          <w:sz w:val="24"/>
          <w:szCs w:val="24"/>
        </w:rPr>
        <w:t>.1 Стороны обязуются обеспечить конфиденциальность сведений, относящихся к ходу исполнения Договора и полученным результатам.</w:t>
      </w:r>
    </w:p>
    <w:p w:rsidR="005B1D35" w:rsidRPr="00991C7E" w:rsidRDefault="005B1D35" w:rsidP="00991C7E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32819">
        <w:rPr>
          <w:sz w:val="24"/>
          <w:szCs w:val="24"/>
        </w:rPr>
        <w:t>.2 Каждая из Сторон по настоящему Договору,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5B1D35" w:rsidRPr="00251AE7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8</w:t>
      </w:r>
      <w:r w:rsidRPr="00832819">
        <w:rPr>
          <w:b/>
          <w:bCs/>
          <w:i w:val="0"/>
          <w:iCs w:val="0"/>
        </w:rPr>
        <w:t>. Разрешение споров</w:t>
      </w:r>
    </w:p>
    <w:p w:rsidR="005B1D35" w:rsidRPr="00832819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Pr="00DA5E48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</w:t>
      </w:r>
      <w:r w:rsidRPr="00DA5E48">
        <w:rPr>
          <w:sz w:val="24"/>
          <w:szCs w:val="24"/>
        </w:rPr>
        <w:t xml:space="preserve"> Споры, которые могут возникнуть при исполнении условий настоящего Договора, Стороны будут стре</w:t>
      </w:r>
      <w:r>
        <w:rPr>
          <w:sz w:val="24"/>
          <w:szCs w:val="24"/>
        </w:rPr>
        <w:t>миться разрешать</w:t>
      </w:r>
      <w:r w:rsidRPr="00DA5E48">
        <w:rPr>
          <w:sz w:val="24"/>
          <w:szCs w:val="24"/>
        </w:rPr>
        <w:t xml:space="preserve">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 </w:t>
      </w:r>
    </w:p>
    <w:p w:rsidR="005B1D35" w:rsidRPr="00387E25" w:rsidRDefault="005B1D35" w:rsidP="00387E25">
      <w:pPr>
        <w:pStyle w:val="a0"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8.2 </w:t>
      </w:r>
      <w:r w:rsidRPr="00387E25">
        <w:rPr>
          <w:sz w:val="24"/>
          <w:szCs w:val="24"/>
        </w:rPr>
        <w:t>В случае если переговоры не принесут результата, Стороны решают разногласия путем направления письменных претензий. Мотивированный ответ по существу претензии дол</w:t>
      </w:r>
      <w:r>
        <w:rPr>
          <w:sz w:val="24"/>
          <w:szCs w:val="24"/>
        </w:rPr>
        <w:t>жен быть направлен не позднее 15</w:t>
      </w:r>
      <w:r w:rsidRPr="00387E25">
        <w:rPr>
          <w:sz w:val="24"/>
          <w:szCs w:val="24"/>
        </w:rPr>
        <w:t xml:space="preserve"> дней с момента ее получения.</w:t>
      </w:r>
    </w:p>
    <w:p w:rsidR="005B1D35" w:rsidRPr="00387E25" w:rsidRDefault="005B1D35" w:rsidP="00387E25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8.3</w:t>
      </w:r>
      <w:r w:rsidRPr="00387E25">
        <w:rPr>
          <w:sz w:val="24"/>
          <w:szCs w:val="24"/>
        </w:rPr>
        <w:t xml:space="preserve"> При не достижении взаимоприемлемого решения Стороны решают спорный вопрос в судебном порядке.</w:t>
      </w:r>
    </w:p>
    <w:p w:rsidR="005B1D35" w:rsidRDefault="005B1D35" w:rsidP="00031C17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8.4 Если Исполнитель</w:t>
      </w:r>
      <w:r w:rsidRPr="00387E25">
        <w:rPr>
          <w:sz w:val="24"/>
          <w:szCs w:val="24"/>
        </w:rPr>
        <w:t xml:space="preserve"> является аффилированны</w:t>
      </w:r>
      <w:r>
        <w:rPr>
          <w:sz w:val="24"/>
          <w:szCs w:val="24"/>
        </w:rPr>
        <w:t>м лицом по отношению к Заказчику</w:t>
      </w:r>
      <w:r w:rsidRPr="00387E25">
        <w:rPr>
          <w:sz w:val="24"/>
          <w:szCs w:val="24"/>
        </w:rPr>
        <w:t>, то все споры, возникающие из настоящего Договора 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</w:t>
      </w:r>
    </w:p>
    <w:p w:rsidR="005B1D35" w:rsidRPr="00387E25" w:rsidRDefault="005B1D35" w:rsidP="008F33CC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случаях, если Исполнитель</w:t>
      </w:r>
      <w:r w:rsidRPr="00387E25">
        <w:rPr>
          <w:sz w:val="24"/>
          <w:szCs w:val="24"/>
        </w:rPr>
        <w:t xml:space="preserve"> не является аффилированны</w:t>
      </w:r>
      <w:r>
        <w:rPr>
          <w:sz w:val="24"/>
          <w:szCs w:val="24"/>
        </w:rPr>
        <w:t>м лицом по отношению к Заказчику</w:t>
      </w:r>
      <w:r w:rsidRPr="00387E25">
        <w:rPr>
          <w:sz w:val="24"/>
          <w:szCs w:val="24"/>
        </w:rPr>
        <w:t>, то а</w:t>
      </w:r>
      <w:r>
        <w:rPr>
          <w:sz w:val="24"/>
          <w:szCs w:val="24"/>
        </w:rPr>
        <w:t>налогичные споры разрешаются в арбитражных судах</w:t>
      </w:r>
      <w:r w:rsidRPr="00387E25">
        <w:rPr>
          <w:sz w:val="24"/>
          <w:szCs w:val="24"/>
        </w:rPr>
        <w:t xml:space="preserve"> </w:t>
      </w:r>
      <w:r>
        <w:rPr>
          <w:sz w:val="24"/>
          <w:szCs w:val="24"/>
        </w:rPr>
        <w:t>с применением правил подсудности и подведомственности, установленных законодательством РФ</w:t>
      </w:r>
      <w:r w:rsidRPr="00387E25">
        <w:rPr>
          <w:sz w:val="24"/>
          <w:szCs w:val="24"/>
        </w:rPr>
        <w:t>.</w:t>
      </w:r>
    </w:p>
    <w:p w:rsidR="005B1D35" w:rsidRPr="00251AE7" w:rsidRDefault="005B1D35" w:rsidP="008F33CC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8.5</w:t>
      </w:r>
      <w:r w:rsidRPr="00387E25">
        <w:rPr>
          <w:sz w:val="24"/>
          <w:szCs w:val="24"/>
        </w:rPr>
        <w:t xml:space="preserve"> 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sz w:val="24"/>
          <w:szCs w:val="24"/>
        </w:rPr>
        <w:t>дтверждения при разрешении споров в</w:t>
      </w:r>
      <w:r w:rsidRPr="00387E25">
        <w:rPr>
          <w:sz w:val="24"/>
          <w:szCs w:val="24"/>
        </w:rPr>
        <w:t xml:space="preserve"> суде.</w:t>
      </w:r>
    </w:p>
    <w:p w:rsidR="005B1D35" w:rsidRPr="00251AE7" w:rsidRDefault="005B1D35" w:rsidP="008F33CC">
      <w:pPr>
        <w:pStyle w:val="a0"/>
        <w:suppressAutoHyphens/>
        <w:ind w:firstLine="710"/>
        <w:jc w:val="both"/>
        <w:rPr>
          <w:sz w:val="24"/>
          <w:szCs w:val="24"/>
        </w:rPr>
      </w:pPr>
    </w:p>
    <w:p w:rsidR="005B1D35" w:rsidRPr="00251AE7" w:rsidRDefault="005B1D35" w:rsidP="00423807">
      <w:pPr>
        <w:keepNext/>
        <w:tabs>
          <w:tab w:val="left" w:pos="1276"/>
        </w:tabs>
        <w:spacing w:before="240" w:after="120"/>
        <w:ind w:left="426" w:firstLine="0"/>
        <w:jc w:val="center"/>
        <w:outlineLvl w:val="0"/>
        <w:rPr>
          <w:b/>
          <w:bCs/>
          <w:sz w:val="24"/>
          <w:szCs w:val="24"/>
        </w:rPr>
      </w:pPr>
      <w:bookmarkStart w:id="0" w:name="_Toc55792017"/>
      <w:bookmarkStart w:id="1" w:name="_Toc237352075"/>
      <w:r>
        <w:rPr>
          <w:b/>
          <w:bCs/>
          <w:sz w:val="24"/>
          <w:szCs w:val="24"/>
        </w:rPr>
        <w:t>Статья 9</w:t>
      </w:r>
      <w:r w:rsidRPr="00A92052">
        <w:rPr>
          <w:b/>
          <w:bCs/>
          <w:sz w:val="24"/>
          <w:szCs w:val="24"/>
        </w:rPr>
        <w:t>. Гарантийны</w:t>
      </w:r>
      <w:bookmarkEnd w:id="0"/>
      <w:bookmarkEnd w:id="1"/>
      <w:r>
        <w:rPr>
          <w:b/>
          <w:bCs/>
          <w:sz w:val="24"/>
          <w:szCs w:val="24"/>
        </w:rPr>
        <w:t>е обязательства</w:t>
      </w:r>
    </w:p>
    <w:p w:rsidR="005B1D35" w:rsidRPr="00A92052" w:rsidRDefault="005B1D35" w:rsidP="00111DD6">
      <w:pPr>
        <w:tabs>
          <w:tab w:val="left" w:pos="1276"/>
        </w:tabs>
        <w:spacing w:line="240" w:lineRule="auto"/>
        <w:ind w:firstLine="709"/>
        <w:rPr>
          <w:snapToGrid w:val="0"/>
          <w:sz w:val="24"/>
          <w:szCs w:val="24"/>
        </w:rPr>
      </w:pPr>
      <w:bookmarkStart w:id="2" w:name="_Toc403405737"/>
      <w:bookmarkStart w:id="3" w:name="_Toc403405948"/>
      <w:bookmarkStart w:id="4" w:name="_Toc403405988"/>
      <w:bookmarkStart w:id="5" w:name="_Toc403417610"/>
      <w:bookmarkStart w:id="6" w:name="_Toc403417636"/>
      <w:bookmarkStart w:id="7" w:name="_Toc403775395"/>
      <w:bookmarkStart w:id="8" w:name="_Toc403775504"/>
      <w:bookmarkStart w:id="9" w:name="_Toc435958553"/>
      <w:bookmarkStart w:id="10" w:name="_Toc452462632"/>
      <w:bookmarkStart w:id="11" w:name="_Toc470500747"/>
      <w:r>
        <w:rPr>
          <w:snapToGrid w:val="0"/>
          <w:sz w:val="24"/>
          <w:szCs w:val="24"/>
        </w:rPr>
        <w:t>9.1 Качество выполненных Исполнителем</w:t>
      </w:r>
      <w:r w:rsidRPr="00A92052">
        <w:rPr>
          <w:snapToGrid w:val="0"/>
          <w:sz w:val="24"/>
          <w:szCs w:val="24"/>
        </w:rPr>
        <w:t xml:space="preserve"> работ должно соответствовать требованиям законодательства РФ и соответствующих нормативных документов.</w:t>
      </w:r>
    </w:p>
    <w:p w:rsidR="005B1D35" w:rsidRPr="001A3A83" w:rsidRDefault="005B1D35" w:rsidP="00111DD6">
      <w:pPr>
        <w:tabs>
          <w:tab w:val="left" w:pos="1276"/>
        </w:tabs>
        <w:spacing w:line="240" w:lineRule="auto"/>
        <w:ind w:firstLine="709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9.2 </w:t>
      </w:r>
      <w:r w:rsidRPr="00A92052">
        <w:rPr>
          <w:snapToGrid w:val="0"/>
          <w:sz w:val="24"/>
          <w:szCs w:val="24"/>
        </w:rPr>
        <w:t xml:space="preserve">Продолжительность гарантийного срока для работ, выполняемых по настоящему Договору, составляет </w:t>
      </w:r>
      <w:r>
        <w:rPr>
          <w:snapToGrid w:val="0"/>
          <w:sz w:val="24"/>
          <w:szCs w:val="24"/>
        </w:rPr>
        <w:t>1</w:t>
      </w:r>
      <w:r w:rsidRPr="00A92052">
        <w:rPr>
          <w:snapToGrid w:val="0"/>
          <w:sz w:val="24"/>
          <w:szCs w:val="24"/>
        </w:rPr>
        <w:t>2 (дв</w:t>
      </w:r>
      <w:r>
        <w:rPr>
          <w:snapToGrid w:val="0"/>
          <w:sz w:val="24"/>
          <w:szCs w:val="24"/>
        </w:rPr>
        <w:t>енадцать</w:t>
      </w:r>
      <w:r w:rsidRPr="00A92052">
        <w:rPr>
          <w:snapToGrid w:val="0"/>
          <w:sz w:val="24"/>
          <w:szCs w:val="24"/>
        </w:rPr>
        <w:t>) месяц</w:t>
      </w:r>
      <w:r>
        <w:rPr>
          <w:snapToGrid w:val="0"/>
          <w:sz w:val="24"/>
          <w:szCs w:val="24"/>
        </w:rPr>
        <w:t>ев</w:t>
      </w:r>
      <w:r w:rsidRPr="00A92052">
        <w:rPr>
          <w:snapToGrid w:val="0"/>
          <w:sz w:val="24"/>
          <w:szCs w:val="24"/>
        </w:rPr>
        <w:t xml:space="preserve"> от даты подписания </w:t>
      </w:r>
      <w:r w:rsidRPr="001A3A83">
        <w:rPr>
          <w:snapToGrid w:val="0"/>
          <w:sz w:val="24"/>
          <w:szCs w:val="24"/>
        </w:rPr>
        <w:t>Акта сдачи-приемки выполненных</w:t>
      </w:r>
      <w:r w:rsidRPr="001A3A83">
        <w:rPr>
          <w:sz w:val="24"/>
          <w:szCs w:val="24"/>
        </w:rPr>
        <w:t xml:space="preserve"> работ</w:t>
      </w:r>
      <w:r w:rsidRPr="001A3A83">
        <w:rPr>
          <w:snapToGrid w:val="0"/>
          <w:sz w:val="24"/>
          <w:szCs w:val="24"/>
        </w:rPr>
        <w:t>.</w:t>
      </w:r>
    </w:p>
    <w:p w:rsidR="005B1D35" w:rsidRPr="00A92052" w:rsidRDefault="005B1D35" w:rsidP="001A3A83">
      <w:pPr>
        <w:tabs>
          <w:tab w:val="left" w:pos="0"/>
        </w:tabs>
        <w:spacing w:before="120" w:line="240" w:lineRule="auto"/>
        <w:ind w:firstLine="709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9.3 </w:t>
      </w:r>
      <w:r w:rsidRPr="00A92052">
        <w:rPr>
          <w:snapToGrid w:val="0"/>
          <w:sz w:val="24"/>
          <w:szCs w:val="24"/>
        </w:rPr>
        <w:t>Гарантия качества результата выполнения работ, пр</w:t>
      </w:r>
      <w:r>
        <w:rPr>
          <w:snapToGrid w:val="0"/>
          <w:sz w:val="24"/>
          <w:szCs w:val="24"/>
        </w:rPr>
        <w:t>едусмотренных</w:t>
      </w:r>
      <w:r w:rsidRPr="00A92052">
        <w:rPr>
          <w:snapToGrid w:val="0"/>
          <w:sz w:val="24"/>
          <w:szCs w:val="24"/>
        </w:rPr>
        <w:t xml:space="preserve"> настоящим Договором, распространяется на все составляющие результата работы, выполненные в рамках Договора.</w:t>
      </w:r>
    </w:p>
    <w:p w:rsidR="005B1D35" w:rsidRDefault="005B1D35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9.4 </w:t>
      </w:r>
      <w:r>
        <w:rPr>
          <w:sz w:val="24"/>
          <w:szCs w:val="24"/>
        </w:rPr>
        <w:t>Недостатки работ (результатов работ), обнаруженные в течение гарантийного срока устраняются Исполнителем в срок, не превышающий 15 рабочих дней с момента получения Исполнителем уведомления Заказчика о недостатке</w:t>
      </w:r>
      <w:r w:rsidRPr="00A92052">
        <w:rPr>
          <w:sz w:val="24"/>
          <w:szCs w:val="24"/>
        </w:rPr>
        <w:t>.</w:t>
      </w:r>
    </w:p>
    <w:p w:rsidR="005B1D35" w:rsidRDefault="005B1D35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Если характер недостатков не позволяет устранить их в установленный срок, Исполнитель обязан приступить к их устранению и представить Заказчику письменное обоснование с указанием требуемого срока.</w:t>
      </w:r>
    </w:p>
    <w:p w:rsidR="005B1D35" w:rsidRPr="00A92052" w:rsidRDefault="005B1D35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Устранение недостатков осуществляется иждивением Исполнителя – из его материалов, его силами и средствами.</w:t>
      </w:r>
    </w:p>
    <w:p w:rsidR="005B1D35" w:rsidRDefault="005B1D35" w:rsidP="00DF0367">
      <w:pPr>
        <w:tabs>
          <w:tab w:val="left" w:pos="1276"/>
        </w:tabs>
        <w:spacing w:line="240" w:lineRule="auto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9.5 </w:t>
      </w:r>
      <w:r>
        <w:rPr>
          <w:snapToGrid w:val="0"/>
          <w:sz w:val="24"/>
          <w:szCs w:val="24"/>
        </w:rPr>
        <w:t>Если Исполнитель</w:t>
      </w:r>
      <w:r w:rsidRPr="00A92052">
        <w:rPr>
          <w:snapToGrid w:val="0"/>
          <w:sz w:val="24"/>
          <w:szCs w:val="24"/>
        </w:rPr>
        <w:t xml:space="preserve"> в </w:t>
      </w:r>
      <w:r>
        <w:rPr>
          <w:snapToGrid w:val="0"/>
          <w:sz w:val="24"/>
          <w:szCs w:val="24"/>
        </w:rPr>
        <w:t>течение срока, указанного в п.9.4 Договора</w:t>
      </w:r>
      <w:r w:rsidRPr="00A92052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>не устранит выявленные недостатки,</w:t>
      </w:r>
      <w:r w:rsidRPr="00A92052">
        <w:rPr>
          <w:snapToGrid w:val="0"/>
          <w:sz w:val="24"/>
          <w:szCs w:val="24"/>
        </w:rPr>
        <w:t xml:space="preserve"> Заказчик </w:t>
      </w:r>
      <w:r w:rsidRPr="00A92052">
        <w:rPr>
          <w:snapToGrid w:val="0"/>
          <w:sz w:val="24"/>
          <w:szCs w:val="24"/>
          <w:shd w:val="clear" w:color="auto" w:fill="FFFFFF"/>
        </w:rPr>
        <w:t xml:space="preserve">вправе </w:t>
      </w:r>
      <w:r>
        <w:rPr>
          <w:snapToGrid w:val="0"/>
          <w:sz w:val="24"/>
          <w:szCs w:val="24"/>
        </w:rPr>
        <w:t>применить к Исполнителю</w:t>
      </w:r>
      <w:r w:rsidRPr="00A92052">
        <w:rPr>
          <w:snapToGrid w:val="0"/>
          <w:sz w:val="24"/>
          <w:szCs w:val="24"/>
        </w:rPr>
        <w:t xml:space="preserve"> штрафные санкции. При этом Заказчик впра</w:t>
      </w:r>
      <w:r>
        <w:rPr>
          <w:snapToGrid w:val="0"/>
          <w:sz w:val="24"/>
          <w:szCs w:val="24"/>
        </w:rPr>
        <w:t>ве устранить недостатки</w:t>
      </w:r>
      <w:r w:rsidRPr="00A92052">
        <w:rPr>
          <w:snapToGrid w:val="0"/>
          <w:sz w:val="24"/>
          <w:szCs w:val="24"/>
        </w:rPr>
        <w:t xml:space="preserve"> собственными силами или силами других организаций с</w:t>
      </w:r>
      <w:r>
        <w:rPr>
          <w:snapToGrid w:val="0"/>
          <w:sz w:val="24"/>
          <w:szCs w:val="24"/>
        </w:rPr>
        <w:t xml:space="preserve"> отнесением затрат на Исполнителя. В этом случае Исполнитель обязан в течение 30</w:t>
      </w:r>
      <w:r w:rsidRPr="00A92052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дней, считая с даты получения</w:t>
      </w:r>
      <w:r w:rsidRPr="00A92052">
        <w:rPr>
          <w:snapToGrid w:val="0"/>
          <w:sz w:val="24"/>
          <w:szCs w:val="24"/>
        </w:rPr>
        <w:t xml:space="preserve"> соответствующего требования, оплатить затраты Заказчика по у</w:t>
      </w:r>
      <w:r>
        <w:rPr>
          <w:snapToGrid w:val="0"/>
          <w:sz w:val="24"/>
          <w:szCs w:val="24"/>
        </w:rPr>
        <w:t>странению недостатков</w:t>
      </w:r>
      <w:r w:rsidRPr="00A92052">
        <w:rPr>
          <w:snapToGrid w:val="0"/>
          <w:sz w:val="24"/>
          <w:szCs w:val="24"/>
        </w:rPr>
        <w:t xml:space="preserve"> на основании представленных Заказчиком счета и калькуляции затрат</w:t>
      </w:r>
      <w:r>
        <w:rPr>
          <w:snapToGrid w:val="0"/>
          <w:sz w:val="24"/>
          <w:szCs w:val="24"/>
        </w:rPr>
        <w:t>.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5B1D35" w:rsidRDefault="005B1D35" w:rsidP="00111DD6">
      <w:pPr>
        <w:tabs>
          <w:tab w:val="left" w:pos="1276"/>
        </w:tabs>
        <w:spacing w:line="240" w:lineRule="auto"/>
        <w:rPr>
          <w:snapToGrid w:val="0"/>
          <w:sz w:val="24"/>
          <w:szCs w:val="24"/>
        </w:rPr>
      </w:pPr>
    </w:p>
    <w:p w:rsidR="005B1D35" w:rsidRDefault="005B1D35" w:rsidP="00423807">
      <w:pPr>
        <w:pStyle w:val="BodyTextIndent"/>
        <w:tabs>
          <w:tab w:val="num" w:pos="0"/>
        </w:tabs>
        <w:spacing w:line="360" w:lineRule="auto"/>
        <w:ind w:firstLine="709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10</w:t>
      </w:r>
      <w:r w:rsidRPr="00832819">
        <w:rPr>
          <w:b/>
          <w:bCs/>
          <w:i w:val="0"/>
          <w:iCs w:val="0"/>
        </w:rPr>
        <w:t>. Срок действия Договора</w:t>
      </w:r>
    </w:p>
    <w:p w:rsidR="005B1D35" w:rsidRPr="00832819" w:rsidRDefault="005B1D35" w:rsidP="00423807">
      <w:pPr>
        <w:pStyle w:val="BodyTextIndent"/>
        <w:tabs>
          <w:tab w:val="num" w:pos="0"/>
        </w:tabs>
        <w:spacing w:line="360" w:lineRule="auto"/>
        <w:ind w:firstLine="709"/>
        <w:rPr>
          <w:b/>
          <w:bCs/>
          <w:i w:val="0"/>
          <w:iCs w:val="0"/>
        </w:rPr>
      </w:pPr>
    </w:p>
    <w:p w:rsidR="005B1D35" w:rsidRPr="00832819" w:rsidRDefault="005B1D35" w:rsidP="00A93AE7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832819">
        <w:rPr>
          <w:sz w:val="24"/>
          <w:szCs w:val="24"/>
        </w:rPr>
        <w:t>.1 Договор вступает в силу с даты подписания договора Сторонами,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основаниям, установленным законом, уставом юридического лица, и не ранее даты последней подписи Стороны договора и действует до полного исполнения Сторонами обязательств по договору.</w:t>
      </w:r>
    </w:p>
    <w:p w:rsidR="005B1D35" w:rsidRPr="007936E2" w:rsidRDefault="005B1D35" w:rsidP="00A93AE7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 </w:t>
      </w:r>
      <w:r w:rsidRPr="007936E2">
        <w:rPr>
          <w:sz w:val="24"/>
          <w:szCs w:val="24"/>
        </w:rPr>
        <w:t xml:space="preserve">Настоящий Договор  может быть расторгнут: </w:t>
      </w:r>
    </w:p>
    <w:p w:rsidR="005B1D35" w:rsidRPr="007936E2" w:rsidRDefault="005B1D35" w:rsidP="00A93AE7">
      <w:pPr>
        <w:pStyle w:val="a0"/>
        <w:numPr>
          <w:ilvl w:val="1"/>
          <w:numId w:val="12"/>
        </w:numPr>
        <w:tabs>
          <w:tab w:val="num" w:pos="0"/>
          <w:tab w:val="left" w:pos="1085"/>
        </w:tabs>
        <w:suppressAutoHyphens/>
        <w:ind w:left="0" w:firstLine="709"/>
        <w:jc w:val="both"/>
        <w:rPr>
          <w:sz w:val="24"/>
          <w:szCs w:val="24"/>
        </w:rPr>
      </w:pPr>
      <w:r w:rsidRPr="007936E2">
        <w:rPr>
          <w:sz w:val="24"/>
          <w:szCs w:val="24"/>
        </w:rPr>
        <w:t xml:space="preserve">по взаимному согласию Сторон; </w:t>
      </w:r>
    </w:p>
    <w:p w:rsidR="005B1D35" w:rsidRPr="007936E2" w:rsidRDefault="005B1D35" w:rsidP="00A93AE7">
      <w:pPr>
        <w:pStyle w:val="a0"/>
        <w:numPr>
          <w:ilvl w:val="1"/>
          <w:numId w:val="12"/>
        </w:numPr>
        <w:tabs>
          <w:tab w:val="num" w:pos="0"/>
          <w:tab w:val="left" w:pos="1085"/>
        </w:tabs>
        <w:suppressAutoHyphens/>
        <w:ind w:left="0" w:firstLine="709"/>
        <w:jc w:val="both"/>
        <w:rPr>
          <w:sz w:val="24"/>
          <w:szCs w:val="24"/>
        </w:rPr>
      </w:pPr>
      <w:r w:rsidRPr="007936E2">
        <w:rPr>
          <w:sz w:val="24"/>
          <w:szCs w:val="24"/>
        </w:rPr>
        <w:t>в одностороннем порядке в случаях, установленных действующим законодательством</w:t>
      </w:r>
      <w:r>
        <w:rPr>
          <w:sz w:val="24"/>
          <w:szCs w:val="24"/>
        </w:rPr>
        <w:t xml:space="preserve"> и настоящим Договором</w:t>
      </w:r>
      <w:r w:rsidRPr="007936E2">
        <w:rPr>
          <w:sz w:val="24"/>
          <w:szCs w:val="24"/>
        </w:rPr>
        <w:t>.</w:t>
      </w:r>
    </w:p>
    <w:p w:rsidR="005B1D35" w:rsidRDefault="005B1D35" w:rsidP="00A93AE7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10.3</w:t>
      </w:r>
      <w:r w:rsidRPr="00832819">
        <w:rPr>
          <w:sz w:val="24"/>
          <w:szCs w:val="24"/>
        </w:rPr>
        <w:t xml:space="preserve"> Если настоящий Договор </w:t>
      </w:r>
      <w:r>
        <w:rPr>
          <w:sz w:val="24"/>
          <w:szCs w:val="24"/>
        </w:rPr>
        <w:t>расторгнут</w:t>
      </w:r>
      <w:r w:rsidRPr="00832819">
        <w:rPr>
          <w:sz w:val="24"/>
          <w:szCs w:val="24"/>
        </w:rPr>
        <w:t xml:space="preserve"> до истечения срока его действия вследствие нарушения </w:t>
      </w:r>
      <w:r>
        <w:rPr>
          <w:sz w:val="24"/>
          <w:szCs w:val="24"/>
        </w:rPr>
        <w:t xml:space="preserve">условий </w:t>
      </w:r>
      <w:r w:rsidRPr="00832819">
        <w:rPr>
          <w:sz w:val="24"/>
          <w:szCs w:val="24"/>
        </w:rPr>
        <w:t>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5B1D35" w:rsidRPr="00E20DE5" w:rsidRDefault="005B1D35" w:rsidP="00E20DE5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10.4</w:t>
      </w:r>
      <w:r w:rsidRPr="00E20DE5">
        <w:t xml:space="preserve"> </w:t>
      </w:r>
      <w:r w:rsidRPr="00E20DE5">
        <w:rPr>
          <w:sz w:val="24"/>
          <w:szCs w:val="24"/>
        </w:rPr>
        <w:t>В случае принятия инвестиционным комитетом АО «ТВЭЛ» решения о не предоставлении финансирования инвестиционного проекта</w:t>
      </w:r>
      <w:r>
        <w:rPr>
          <w:sz w:val="24"/>
          <w:szCs w:val="24"/>
        </w:rPr>
        <w:t xml:space="preserve"> для реализации которого заключен настоящий договор</w:t>
      </w:r>
      <w:r w:rsidRPr="00E20DE5">
        <w:rPr>
          <w:sz w:val="24"/>
          <w:szCs w:val="24"/>
        </w:rPr>
        <w:t xml:space="preserve"> или об уменьшении финансирования, Заказчик имеет право отказаться от исполн</w:t>
      </w:r>
      <w:r>
        <w:rPr>
          <w:sz w:val="24"/>
          <w:szCs w:val="24"/>
        </w:rPr>
        <w:t xml:space="preserve">ения договора, о чем </w:t>
      </w:r>
      <w:r w:rsidRPr="00E20DE5">
        <w:rPr>
          <w:sz w:val="24"/>
          <w:szCs w:val="24"/>
        </w:rPr>
        <w:t>Исполнитель уведомляется в течение 10 рабочих дней.</w:t>
      </w:r>
    </w:p>
    <w:p w:rsidR="005B1D35" w:rsidRPr="00832819" w:rsidRDefault="005B1D35" w:rsidP="00E20DE5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E20DE5">
        <w:rPr>
          <w:sz w:val="24"/>
          <w:szCs w:val="24"/>
        </w:rPr>
        <w:t>При этом,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</w:t>
      </w:r>
      <w:r>
        <w:rPr>
          <w:sz w:val="24"/>
          <w:szCs w:val="24"/>
        </w:rPr>
        <w:t>ся путем направления Исполнителем</w:t>
      </w:r>
      <w:r w:rsidRPr="00E20DE5">
        <w:rPr>
          <w:sz w:val="24"/>
          <w:szCs w:val="24"/>
        </w:rPr>
        <w:t xml:space="preserve"> письменного согласия на прекращение договорных обязательств в течение 5 рабочих дней с даты получения уведомления от Заказчика.</w:t>
      </w:r>
    </w:p>
    <w:p w:rsidR="005B1D35" w:rsidRPr="004F21F4" w:rsidRDefault="005B1D35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both"/>
        <w:rPr>
          <w:sz w:val="24"/>
          <w:szCs w:val="24"/>
        </w:rPr>
      </w:pPr>
    </w:p>
    <w:p w:rsidR="005B1D35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11</w:t>
      </w:r>
      <w:r w:rsidRPr="00832819">
        <w:rPr>
          <w:b/>
          <w:bCs/>
          <w:i w:val="0"/>
          <w:iCs w:val="0"/>
        </w:rPr>
        <w:t>. Другие условия</w:t>
      </w:r>
    </w:p>
    <w:p w:rsidR="005B1D35" w:rsidRPr="00832819" w:rsidRDefault="005B1D35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5B1D35" w:rsidRPr="0048581B" w:rsidRDefault="005B1D35" w:rsidP="00C0705A">
      <w:pPr>
        <w:spacing w:line="240" w:lineRule="auto"/>
        <w:ind w:firstLine="709"/>
        <w:rPr>
          <w:sz w:val="24"/>
          <w:szCs w:val="24"/>
          <w:lang w:eastAsia="en-US"/>
        </w:rPr>
      </w:pPr>
      <w:r>
        <w:rPr>
          <w:sz w:val="24"/>
          <w:szCs w:val="24"/>
        </w:rPr>
        <w:t>11</w:t>
      </w:r>
      <w:r w:rsidRPr="0048581B">
        <w:rPr>
          <w:sz w:val="24"/>
          <w:szCs w:val="24"/>
        </w:rPr>
        <w:t>.1</w:t>
      </w:r>
      <w:r>
        <w:rPr>
          <w:sz w:val="24"/>
          <w:szCs w:val="24"/>
        </w:rPr>
        <w:t xml:space="preserve"> В соответствии с</w:t>
      </w:r>
      <w:r w:rsidRPr="0048581B">
        <w:rPr>
          <w:i/>
          <w:iCs/>
          <w:sz w:val="24"/>
          <w:szCs w:val="24"/>
        </w:rPr>
        <w:t> </w:t>
      </w:r>
      <w:r>
        <w:rPr>
          <w:sz w:val="24"/>
          <w:szCs w:val="24"/>
          <w:lang w:eastAsia="en-US"/>
        </w:rPr>
        <w:t>законом от 14.07</w:t>
      </w:r>
      <w:r w:rsidRPr="0048581B">
        <w:rPr>
          <w:sz w:val="24"/>
          <w:szCs w:val="24"/>
          <w:lang w:eastAsia="en-US"/>
        </w:rPr>
        <w:t>.1992 г. № 3297-1 «О закрытом административ</w:t>
      </w:r>
      <w:r>
        <w:rPr>
          <w:sz w:val="24"/>
          <w:szCs w:val="24"/>
          <w:lang w:eastAsia="en-US"/>
        </w:rPr>
        <w:t xml:space="preserve">но-территориальном образовании» и </w:t>
      </w:r>
      <w:r w:rsidRPr="0048581B">
        <w:rPr>
          <w:sz w:val="24"/>
          <w:szCs w:val="24"/>
          <w:lang w:eastAsia="en-US"/>
        </w:rPr>
        <w:t xml:space="preserve">Постановлением Правительства РФ от 11.06.1996 г. № 693 </w:t>
      </w:r>
      <w:r>
        <w:rPr>
          <w:sz w:val="24"/>
          <w:szCs w:val="24"/>
          <w:lang w:eastAsia="en-US"/>
        </w:rPr>
        <w:t xml:space="preserve">на </w:t>
      </w:r>
      <w:r w:rsidRPr="0048581B">
        <w:rPr>
          <w:sz w:val="24"/>
          <w:szCs w:val="24"/>
        </w:rPr>
        <w:t xml:space="preserve">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территорию ЗАТО Северск» №16-16/2010 от 10.10.2013г. </w:t>
      </w:r>
      <w:r w:rsidRPr="0048581B">
        <w:rPr>
          <w:sz w:val="24"/>
          <w:szCs w:val="24"/>
          <w:lang w:eastAsia="en-US"/>
        </w:rPr>
        <w:t xml:space="preserve">(тел. для справок: (3823) </w:t>
      </w:r>
      <w:r>
        <w:rPr>
          <w:sz w:val="24"/>
          <w:szCs w:val="24"/>
          <w:lang w:eastAsia="en-US"/>
        </w:rPr>
        <w:t xml:space="preserve">52-04-02, </w:t>
      </w:r>
      <w:r w:rsidRPr="0048581B">
        <w:rPr>
          <w:sz w:val="24"/>
          <w:szCs w:val="24"/>
          <w:lang w:eastAsia="en-US"/>
        </w:rPr>
        <w:t>52-34-60 ОФЗОиСП АО «СХК»).</w:t>
      </w:r>
    </w:p>
    <w:p w:rsidR="005B1D35" w:rsidRPr="0048581B" w:rsidRDefault="005B1D35" w:rsidP="00DC7D73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11</w:t>
      </w:r>
      <w:r w:rsidRPr="0048581B">
        <w:rPr>
          <w:i w:val="0"/>
          <w:iCs w:val="0"/>
          <w:lang w:eastAsia="en-US"/>
        </w:rPr>
        <w:t>.2 Стороны обязаны ежеквартально производить сверку расчётов по обязательствам, возникшим из исполняемого Договора.</w:t>
      </w:r>
    </w:p>
    <w:p w:rsidR="005B1D35" w:rsidRPr="0048581B" w:rsidRDefault="005B1D35" w:rsidP="00DC7D73">
      <w:pPr>
        <w:pStyle w:val="BodyTextIndent"/>
        <w:ind w:firstLine="709"/>
        <w:rPr>
          <w:i w:val="0"/>
          <w:iCs w:val="0"/>
          <w:lang w:eastAsia="en-US"/>
        </w:rPr>
      </w:pPr>
      <w:r w:rsidRPr="0048581B">
        <w:rPr>
          <w:i w:val="0"/>
          <w:iCs w:val="0"/>
          <w:lang w:eastAsia="en-US"/>
        </w:rPr>
        <w:t>Заказчик обязан представлять подписанные акты сверки расчётов (далее- акты сверки), составленные на последнее число месяца прошедшего квартала в 2-х экземплярах.</w:t>
      </w:r>
    </w:p>
    <w:p w:rsidR="005B1D35" w:rsidRPr="0048581B" w:rsidRDefault="005B1D35" w:rsidP="00DC7D73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Исполнитель</w:t>
      </w:r>
      <w:r w:rsidRPr="0048581B">
        <w:rPr>
          <w:i w:val="0"/>
          <w:iCs w:val="0"/>
          <w:lang w:eastAsia="en-US"/>
        </w:rPr>
        <w:t xml:space="preserve"> в течение 5 (пяти) рабочих дней с даты получения акта сверки подписывает акт сверки и возвращает один экземпляр Заказчику, либо, при наличии разногласий, направляет в адрес Заказчика подписанный протокол разногласий.</w:t>
      </w:r>
    </w:p>
    <w:p w:rsidR="005B1D35" w:rsidRPr="00832819" w:rsidRDefault="005B1D35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11.3</w:t>
      </w:r>
      <w:r w:rsidRPr="00832819">
        <w:rPr>
          <w:i w:val="0"/>
          <w:iCs w:val="0"/>
        </w:rPr>
        <w:t> Договор и все приложения к нему, переданные посредством факсимильной и электронной связи имеют юридическую силу до обмена оригиналами.</w:t>
      </w:r>
    </w:p>
    <w:p w:rsidR="005B1D35" w:rsidRPr="00832819" w:rsidRDefault="005B1D35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11.4</w:t>
      </w:r>
      <w:r w:rsidRPr="00832819">
        <w:rPr>
          <w:i w:val="0"/>
          <w:iCs w:val="0"/>
        </w:rPr>
        <w:t xml:space="preserve">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5B1D35" w:rsidRPr="00832819" w:rsidRDefault="005B1D35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11.5</w:t>
      </w:r>
      <w:r w:rsidRPr="00832819">
        <w:rPr>
          <w:i w:val="0"/>
          <w:iCs w:val="0"/>
        </w:rPr>
        <w:t>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5B1D35" w:rsidRDefault="005B1D35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11.6</w:t>
      </w:r>
      <w:r w:rsidRPr="00832819">
        <w:rPr>
          <w:i w:val="0"/>
          <w:iCs w:val="0"/>
        </w:rPr>
        <w:t> Во всем</w:t>
      </w:r>
      <w:r>
        <w:rPr>
          <w:i w:val="0"/>
          <w:iCs w:val="0"/>
        </w:rPr>
        <w:t xml:space="preserve"> остальном, что не урегулировано</w:t>
      </w:r>
      <w:r w:rsidRPr="00832819">
        <w:rPr>
          <w:i w:val="0"/>
          <w:iCs w:val="0"/>
        </w:rPr>
        <w:t xml:space="preserve"> настоящим Договором, Стороны руководствуются законодательством Российской Федерации.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 При выполнении работ на ядерно- и радиационноопасных участках, размещенных на территории Заказчика, Исполнитель: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11.7.1 Самостоятельно обеспечивает своих работников спецодеждой и другими средствами индивидуальной защиты (СИЗ).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11.7.2 Самостоятельно обеспечивает своих работников смывающими и обезвреживающими средствами.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11.7.3 В случае отсутствия у Исполнителя возможности самостоятельно осуществлять обслуживание (хранение, сортировку, выдачу, приемку, ремонт, стирку, дезактивацию спецодежды), заключает соответствующий договор со сторонней организацией.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Обслуживание спецодежды должно осуществляться в соответствии с требованиями СанПин 2.2.8.46-03 «Санитарные правила по дезактивации СИЗ».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11.8 Спецодежда и другие СИЗ, в том числе, дерматологические СИЗ, применяемые работниками Исполнителя на ядерно- и радиационноопасных участках, размещенных на территории Заказчика, должны соответствовать требованиям Технического регламента Таможенного союза «О безопасности СИЗ» и иметь положительное заключение института биофизики ФМБА России.</w:t>
      </w:r>
    </w:p>
    <w:p w:rsidR="005B1D35" w:rsidRPr="005C66F4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</w:t>
      </w:r>
      <w:r w:rsidRPr="005C66F4">
        <w:rPr>
          <w:i w:val="0"/>
          <w:iCs w:val="0"/>
        </w:rPr>
        <w:t>. Каждая Сторона гарантирует другой стороне, что:</w:t>
      </w:r>
    </w:p>
    <w:p w:rsidR="005B1D35" w:rsidRPr="005C66F4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11.9.1</w:t>
      </w:r>
      <w:r w:rsidRPr="005C66F4">
        <w:rPr>
          <w:i w:val="0"/>
          <w:iCs w:val="0"/>
        </w:rPr>
        <w:tab/>
        <w:t xml:space="preserve">Сторона вправе заключать и исполнять настоящий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оговор;</w:t>
      </w:r>
    </w:p>
    <w:p w:rsidR="005B1D35" w:rsidRPr="005C66F4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11.9.2</w:t>
      </w:r>
      <w:r w:rsidRPr="005C66F4">
        <w:rPr>
          <w:i w:val="0"/>
          <w:iCs w:val="0"/>
        </w:rPr>
        <w:tab/>
        <w:t xml:space="preserve">Заключение и/или исполнение Стороной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5B1D35" w:rsidRPr="005C66F4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</w:t>
      </w:r>
      <w:r w:rsidRPr="005C66F4">
        <w:rPr>
          <w:i w:val="0"/>
          <w:iCs w:val="0"/>
        </w:rPr>
        <w:t>.3.</w:t>
      </w:r>
      <w:r w:rsidRPr="005C66F4">
        <w:rPr>
          <w:i w:val="0"/>
          <w:iCs w:val="0"/>
        </w:rPr>
        <w:tab/>
        <w:t xml:space="preserve">Стороной получены все и любые разрешения, одобрения и согласования, необходимые ей для заключения и/или исполнения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5B1D35" w:rsidRPr="005C66F4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11.10</w:t>
      </w:r>
      <w:r w:rsidRPr="005C66F4">
        <w:rPr>
          <w:i w:val="0"/>
          <w:iCs w:val="0"/>
        </w:rPr>
        <w:t xml:space="preserve"> В рамках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оговора, любых Приложений и дополнений к нему, термины, понятия и определения в единственном числе приравниваются к аналогичным терминам, понятиями и определениям во множественном числе и наоборот.</w:t>
      </w:r>
    </w:p>
    <w:p w:rsidR="005B1D35" w:rsidRPr="005C66F4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11.11</w:t>
      </w:r>
      <w:r w:rsidRPr="005C66F4">
        <w:rPr>
          <w:i w:val="0"/>
          <w:iCs w:val="0"/>
        </w:rPr>
        <w:t xml:space="preserve"> В случае изменения у Стороны наименования, адреса или банковских </w:t>
      </w:r>
      <w:r>
        <w:rPr>
          <w:i w:val="0"/>
          <w:iCs w:val="0"/>
        </w:rPr>
        <w:t>реквизитов, указанных в статье 13</w:t>
      </w:r>
      <w:r w:rsidRPr="005C66F4">
        <w:rPr>
          <w:i w:val="0"/>
          <w:iCs w:val="0"/>
        </w:rPr>
        <w:t xml:space="preserve">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 xml:space="preserve">оговора,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исполнение другой Стороной своих обязательств по настоящему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 xml:space="preserve">оговору по прежнему адресу и/или прежним банковским реквизитам считается ненадлежащим и может повлечь за собой предусмотренную настоящим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оговором ответственность.</w:t>
      </w:r>
    </w:p>
    <w:p w:rsidR="005B1D35" w:rsidRPr="005C66F4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11.12</w:t>
      </w:r>
      <w:r w:rsidRPr="005C66F4">
        <w:rPr>
          <w:i w:val="0"/>
          <w:iCs w:val="0"/>
        </w:rPr>
        <w:t xml:space="preserve"> После подписания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 все предыдущие переговоры и переписка по нему теряют юридическую силу.</w:t>
      </w:r>
    </w:p>
    <w:p w:rsidR="005B1D35" w:rsidRDefault="005B1D35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11.13</w:t>
      </w:r>
      <w:r w:rsidRPr="005C66F4">
        <w:rPr>
          <w:i w:val="0"/>
          <w:iCs w:val="0"/>
        </w:rPr>
        <w:t xml:space="preserve"> Сторона не вправе передавать свои права и обязанности (полностью или частично) по настоящему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оговору третьим лицам без получения у другой Стороны предварительного прямого письменного одобрения.</w:t>
      </w:r>
    </w:p>
    <w:p w:rsidR="005B1D35" w:rsidRPr="00832819" w:rsidRDefault="005B1D35" w:rsidP="004F21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11.14</w:t>
      </w:r>
      <w:r w:rsidRPr="00832819">
        <w:rPr>
          <w:i w:val="0"/>
          <w:iCs w:val="0"/>
        </w:rPr>
        <w:t> Настоящий Дого</w:t>
      </w:r>
      <w:r>
        <w:rPr>
          <w:i w:val="0"/>
          <w:iCs w:val="0"/>
        </w:rPr>
        <w:t>вор подписан в 2 экземплярах, по одному экземпляру для каждой Стороны</w:t>
      </w:r>
      <w:r w:rsidRPr="00832819">
        <w:rPr>
          <w:i w:val="0"/>
          <w:iCs w:val="0"/>
        </w:rPr>
        <w:t>.</w:t>
      </w:r>
      <w:r>
        <w:rPr>
          <w:i w:val="0"/>
          <w:iCs w:val="0"/>
        </w:rPr>
        <w:t xml:space="preserve"> Все экземпляры имеют одинаковую юридическую силу.</w:t>
      </w:r>
    </w:p>
    <w:p w:rsidR="005B1D35" w:rsidRPr="00832819" w:rsidRDefault="005B1D35" w:rsidP="004F21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11.15</w:t>
      </w:r>
      <w:r w:rsidRPr="00832819">
        <w:rPr>
          <w:i w:val="0"/>
          <w:iCs w:val="0"/>
        </w:rPr>
        <w:t> Неотъемлемой частью настоящего Договора являются приложения:</w:t>
      </w:r>
    </w:p>
    <w:p w:rsidR="005B1D35" w:rsidRDefault="005B1D35" w:rsidP="004F21F4">
      <w:pPr>
        <w:pStyle w:val="BodyTextIndent"/>
        <w:ind w:firstLine="709"/>
        <w:rPr>
          <w:i w:val="0"/>
          <w:iCs w:val="0"/>
          <w:lang w:eastAsia="en-US"/>
        </w:rPr>
      </w:pPr>
      <w:r w:rsidRPr="00832819">
        <w:rPr>
          <w:i w:val="0"/>
          <w:iCs w:val="0"/>
          <w:lang w:eastAsia="en-US"/>
        </w:rPr>
        <w:t>а) Техническое задание (приложение № 1);</w:t>
      </w:r>
    </w:p>
    <w:p w:rsidR="005B1D35" w:rsidRPr="00832819" w:rsidRDefault="005B1D35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б) Календарный план (приложение № 2);</w:t>
      </w:r>
    </w:p>
    <w:p w:rsidR="005B1D35" w:rsidRPr="00832819" w:rsidRDefault="005B1D35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в</w:t>
      </w:r>
      <w:r w:rsidRPr="00832819">
        <w:rPr>
          <w:i w:val="0"/>
          <w:iCs w:val="0"/>
          <w:lang w:eastAsia="en-US"/>
        </w:rPr>
        <w:t xml:space="preserve">) Протокол соглашения о Договорной цене (приложение № </w:t>
      </w:r>
      <w:r>
        <w:rPr>
          <w:i w:val="0"/>
          <w:iCs w:val="0"/>
          <w:lang w:eastAsia="en-US"/>
        </w:rPr>
        <w:t>3</w:t>
      </w:r>
      <w:r w:rsidRPr="00832819">
        <w:rPr>
          <w:i w:val="0"/>
          <w:iCs w:val="0"/>
          <w:lang w:eastAsia="en-US"/>
        </w:rPr>
        <w:t>);</w:t>
      </w:r>
    </w:p>
    <w:p w:rsidR="005B1D35" w:rsidRPr="00832819" w:rsidRDefault="005B1D35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г</w:t>
      </w:r>
      <w:r w:rsidRPr="00832819">
        <w:rPr>
          <w:i w:val="0"/>
          <w:iCs w:val="0"/>
          <w:lang w:eastAsia="en-US"/>
        </w:rPr>
        <w:t xml:space="preserve">) Структура цены (приложение № </w:t>
      </w:r>
      <w:r>
        <w:rPr>
          <w:i w:val="0"/>
          <w:iCs w:val="0"/>
          <w:lang w:eastAsia="en-US"/>
        </w:rPr>
        <w:t>4</w:t>
      </w:r>
      <w:r w:rsidRPr="00832819">
        <w:rPr>
          <w:i w:val="0"/>
          <w:iCs w:val="0"/>
          <w:lang w:eastAsia="en-US"/>
        </w:rPr>
        <w:t>);</w:t>
      </w:r>
    </w:p>
    <w:p w:rsidR="005B1D35" w:rsidRDefault="005B1D35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д</w:t>
      </w:r>
      <w:r w:rsidRPr="00832819">
        <w:rPr>
          <w:i w:val="0"/>
          <w:iCs w:val="0"/>
          <w:lang w:eastAsia="en-US"/>
        </w:rPr>
        <w:t xml:space="preserve">) Антикоррупционная оговорка (Приложение № </w:t>
      </w:r>
      <w:r>
        <w:rPr>
          <w:i w:val="0"/>
          <w:iCs w:val="0"/>
          <w:lang w:eastAsia="en-US"/>
        </w:rPr>
        <w:t>5</w:t>
      </w:r>
      <w:r w:rsidRPr="00832819">
        <w:rPr>
          <w:i w:val="0"/>
          <w:iCs w:val="0"/>
          <w:lang w:eastAsia="en-US"/>
        </w:rPr>
        <w:t>)</w:t>
      </w:r>
      <w:r>
        <w:rPr>
          <w:i w:val="0"/>
          <w:iCs w:val="0"/>
          <w:lang w:eastAsia="en-US"/>
        </w:rPr>
        <w:t>;</w:t>
      </w:r>
    </w:p>
    <w:p w:rsidR="005B1D35" w:rsidRPr="00B571EF" w:rsidRDefault="005B1D35" w:rsidP="00B571EF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е) Обязанности Исполнителя в области охраны труда, промышленной, пожарной, экологической и радиационной безопасности (Приложение № 6</w:t>
      </w:r>
      <w:r w:rsidRPr="00B571EF">
        <w:rPr>
          <w:i w:val="0"/>
          <w:iCs w:val="0"/>
          <w:lang w:eastAsia="en-US"/>
        </w:rPr>
        <w:t>).</w:t>
      </w:r>
    </w:p>
    <w:p w:rsidR="005B1D35" w:rsidRPr="00B571EF" w:rsidRDefault="005B1D35" w:rsidP="00B571EF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ж) Соглашение по охране труда (Приложение № 7</w:t>
      </w:r>
      <w:r w:rsidRPr="00B571EF">
        <w:rPr>
          <w:i w:val="0"/>
          <w:iCs w:val="0"/>
          <w:lang w:eastAsia="en-US"/>
        </w:rPr>
        <w:t>).</w:t>
      </w:r>
    </w:p>
    <w:p w:rsidR="005B1D35" w:rsidRDefault="005B1D35" w:rsidP="00B571EF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з)</w:t>
      </w:r>
      <w:r w:rsidRPr="00B571EF">
        <w:rPr>
          <w:i w:val="0"/>
          <w:iCs w:val="0"/>
          <w:lang w:eastAsia="en-US"/>
        </w:rPr>
        <w:t xml:space="preserve"> Сог</w:t>
      </w:r>
      <w:r>
        <w:rPr>
          <w:i w:val="0"/>
          <w:iCs w:val="0"/>
          <w:lang w:eastAsia="en-US"/>
        </w:rPr>
        <w:t>лашение по обеспечению пожарной безопасности проводимых работ (Приложение № 8</w:t>
      </w:r>
      <w:r w:rsidRPr="00B571EF">
        <w:rPr>
          <w:i w:val="0"/>
          <w:iCs w:val="0"/>
          <w:lang w:eastAsia="en-US"/>
        </w:rPr>
        <w:t>).</w:t>
      </w:r>
    </w:p>
    <w:p w:rsidR="005B1D35" w:rsidRPr="001E5AFB" w:rsidRDefault="005B1D35" w:rsidP="00991C7E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и) Соглашение по вопросам обращения с отходами производства и потребления (Приложение № 9).</w:t>
      </w:r>
    </w:p>
    <w:p w:rsidR="005B1D35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5B1D35" w:rsidRPr="00F54461" w:rsidRDefault="005B1D35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5B1D35" w:rsidRDefault="005B1D35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</w:p>
    <w:p w:rsidR="005B1D35" w:rsidRDefault="005B1D35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</w:p>
    <w:p w:rsidR="005B1D35" w:rsidRDefault="005B1D35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12</w:t>
      </w:r>
      <w:r w:rsidRPr="00832819">
        <w:rPr>
          <w:b/>
          <w:bCs/>
          <w:i w:val="0"/>
          <w:iCs w:val="0"/>
        </w:rPr>
        <w:t>. Юридические адреса и банковские реквизиты Сторон:</w:t>
      </w:r>
    </w:p>
    <w:p w:rsidR="005B1D35" w:rsidRPr="00832819" w:rsidRDefault="005B1D35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</w:p>
    <w:tbl>
      <w:tblPr>
        <w:tblW w:w="9688" w:type="dxa"/>
        <w:jc w:val="center"/>
        <w:tblLayout w:type="fixed"/>
        <w:tblLook w:val="0000"/>
      </w:tblPr>
      <w:tblGrid>
        <w:gridCol w:w="4867"/>
        <w:gridCol w:w="4821"/>
      </w:tblGrid>
      <w:tr w:rsidR="005B1D35" w:rsidRPr="00832819">
        <w:trPr>
          <w:jc w:val="center"/>
        </w:trPr>
        <w:tc>
          <w:tcPr>
            <w:tcW w:w="4867" w:type="dxa"/>
            <w:vAlign w:val="center"/>
          </w:tcPr>
          <w:p w:rsidR="005B1D35" w:rsidRPr="00832819" w:rsidRDefault="005B1D35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821" w:type="dxa"/>
            <w:vAlign w:val="center"/>
          </w:tcPr>
          <w:p w:rsidR="005B1D35" w:rsidRPr="00832819" w:rsidRDefault="005B1D35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5B1D35" w:rsidRPr="00832819">
        <w:trPr>
          <w:trHeight w:val="3254"/>
          <w:jc w:val="center"/>
        </w:trPr>
        <w:tc>
          <w:tcPr>
            <w:tcW w:w="4867" w:type="dxa"/>
            <w:vAlign w:val="center"/>
          </w:tcPr>
          <w:p w:rsidR="005B1D35" w:rsidRPr="00832819" w:rsidRDefault="005B1D35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821" w:type="dxa"/>
          </w:tcPr>
          <w:p w:rsidR="005B1D35" w:rsidRPr="00F65E95" w:rsidRDefault="005B1D35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АО «СХК»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ИНН 7024029499,КПП 702450001,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Юридический адрес: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 xml:space="preserve">636039, </w:t>
            </w:r>
            <w:r w:rsidRPr="00F65E95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г. Северск, Томская обл., ул. Курчатова, 1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 xml:space="preserve">Банковские реквизиты: 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к/с 30101810800000000758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р/с. 40702810010000001510</w:t>
            </w:r>
          </w:p>
          <w:p w:rsidR="005B1D35" w:rsidRPr="00F65E95" w:rsidRDefault="005B1D35" w:rsidP="00F65E9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F65E9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Ф-л Банка ГПБ (АО) в г. Томске</w:t>
            </w:r>
          </w:p>
          <w:p w:rsidR="005B1D35" w:rsidRPr="00F65E95" w:rsidRDefault="005B1D35" w:rsidP="00F65E95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F65E95">
              <w:rPr>
                <w:sz w:val="24"/>
                <w:szCs w:val="24"/>
                <w:lang w:eastAsia="ar-SA"/>
              </w:rPr>
              <w:t>БИК 046902758</w:t>
            </w:r>
            <w:r w:rsidRPr="00F65E95">
              <w:rPr>
                <w:rFonts w:eastAsia="MS Mincho"/>
                <w:sz w:val="24"/>
                <w:szCs w:val="24"/>
              </w:rPr>
              <w:t>Коды:</w:t>
            </w:r>
          </w:p>
          <w:p w:rsidR="005B1D35" w:rsidRPr="00F65E95" w:rsidRDefault="005B1D35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F65E95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5B1D35" w:rsidRPr="00F65E95" w:rsidRDefault="005B1D35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F65E95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F65E95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5B1D35" w:rsidRPr="00F65E95" w:rsidRDefault="005B1D35" w:rsidP="00D571D3">
            <w:pPr>
              <w:spacing w:line="240" w:lineRule="auto"/>
              <w:ind w:firstLine="0"/>
              <w:rPr>
                <w:rFonts w:eastAsia="MS Mincho"/>
                <w:sz w:val="24"/>
                <w:szCs w:val="24"/>
              </w:rPr>
            </w:pPr>
          </w:p>
        </w:tc>
      </w:tr>
      <w:tr w:rsidR="005B1D35" w:rsidRPr="00832819">
        <w:trPr>
          <w:trHeight w:val="3254"/>
          <w:jc w:val="center"/>
        </w:trPr>
        <w:tc>
          <w:tcPr>
            <w:tcW w:w="4867" w:type="dxa"/>
            <w:vAlign w:val="center"/>
          </w:tcPr>
          <w:p w:rsidR="005B1D35" w:rsidRPr="00302A63" w:rsidRDefault="005B1D35" w:rsidP="00302A63">
            <w:pPr>
              <w:ind w:firstLine="0"/>
              <w:rPr>
                <w:rFonts w:eastAsia="MS Mincho"/>
                <w:sz w:val="24"/>
                <w:szCs w:val="24"/>
              </w:rPr>
            </w:pPr>
            <w:r w:rsidRPr="00302A63">
              <w:rPr>
                <w:rFonts w:eastAsia="MS Mincho"/>
                <w:sz w:val="24"/>
                <w:szCs w:val="24"/>
              </w:rPr>
              <w:t>ИСПОЛНИТЕЛЬ</w:t>
            </w:r>
          </w:p>
          <w:p w:rsidR="005B1D35" w:rsidRDefault="005B1D35" w:rsidP="00302A63">
            <w:pPr>
              <w:rPr>
                <w:rFonts w:eastAsia="MS Mincho"/>
                <w:sz w:val="24"/>
                <w:szCs w:val="24"/>
              </w:rPr>
            </w:pPr>
          </w:p>
          <w:p w:rsidR="005B1D35" w:rsidRPr="00302A63" w:rsidRDefault="005B1D35" w:rsidP="00302A63">
            <w:pPr>
              <w:rPr>
                <w:rFonts w:eastAsia="MS Mincho"/>
                <w:sz w:val="24"/>
                <w:szCs w:val="24"/>
              </w:rPr>
            </w:pPr>
            <w:r w:rsidRPr="00302A63">
              <w:rPr>
                <w:rFonts w:eastAsia="MS Mincho"/>
                <w:sz w:val="24"/>
                <w:szCs w:val="24"/>
              </w:rPr>
              <w:tab/>
            </w:r>
            <w:r w:rsidRPr="00302A63">
              <w:rPr>
                <w:rFonts w:eastAsia="MS Mincho"/>
                <w:sz w:val="24"/>
                <w:szCs w:val="24"/>
              </w:rPr>
              <w:tab/>
            </w:r>
          </w:p>
          <w:p w:rsidR="005B1D35" w:rsidRPr="00302A63" w:rsidRDefault="005B1D35" w:rsidP="00302A63">
            <w:pPr>
              <w:ind w:firstLine="0"/>
              <w:rPr>
                <w:rFonts w:eastAsia="MS Mincho"/>
                <w:sz w:val="24"/>
                <w:szCs w:val="24"/>
              </w:rPr>
            </w:pPr>
            <w:r w:rsidRPr="00302A63">
              <w:rPr>
                <w:rFonts w:eastAsia="MS Mincho"/>
                <w:sz w:val="24"/>
                <w:szCs w:val="24"/>
              </w:rPr>
              <w:t>_____________________/</w:t>
            </w:r>
            <w:r w:rsidRPr="00302A63">
              <w:rPr>
                <w:rFonts w:eastAsia="MS Mincho"/>
                <w:sz w:val="24"/>
                <w:szCs w:val="24"/>
              </w:rPr>
              <w:tab/>
            </w:r>
            <w:r w:rsidRPr="00302A63">
              <w:rPr>
                <w:rFonts w:eastAsia="MS Mincho"/>
                <w:sz w:val="24"/>
                <w:szCs w:val="24"/>
              </w:rPr>
              <w:tab/>
            </w:r>
            <w:r w:rsidRPr="00302A63">
              <w:rPr>
                <w:rFonts w:eastAsia="MS Mincho"/>
                <w:sz w:val="24"/>
                <w:szCs w:val="24"/>
              </w:rPr>
              <w:tab/>
              <w:t>/</w:t>
            </w:r>
          </w:p>
        </w:tc>
        <w:tc>
          <w:tcPr>
            <w:tcW w:w="4821" w:type="dxa"/>
          </w:tcPr>
          <w:p w:rsidR="005B1D35" w:rsidRDefault="005B1D35" w:rsidP="00302A63">
            <w:pPr>
              <w:ind w:firstLine="0"/>
              <w:rPr>
                <w:sz w:val="24"/>
                <w:szCs w:val="24"/>
              </w:rPr>
            </w:pPr>
          </w:p>
          <w:p w:rsidR="005B1D35" w:rsidRDefault="005B1D35" w:rsidP="00302A63">
            <w:pPr>
              <w:ind w:firstLine="0"/>
              <w:rPr>
                <w:sz w:val="24"/>
                <w:szCs w:val="24"/>
              </w:rPr>
            </w:pPr>
          </w:p>
          <w:p w:rsidR="005B1D35" w:rsidRPr="00302A63" w:rsidRDefault="005B1D35" w:rsidP="00302A63">
            <w:pPr>
              <w:ind w:firstLine="0"/>
              <w:rPr>
                <w:sz w:val="24"/>
                <w:szCs w:val="24"/>
              </w:rPr>
            </w:pPr>
            <w:r w:rsidRPr="00302A63">
              <w:rPr>
                <w:sz w:val="24"/>
                <w:szCs w:val="24"/>
              </w:rPr>
              <w:t>ЗАКАЗЧИК</w:t>
            </w:r>
          </w:p>
          <w:p w:rsidR="005B1D35" w:rsidRPr="00302A63" w:rsidRDefault="005B1D35" w:rsidP="00302A6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302A63">
              <w:rPr>
                <w:sz w:val="24"/>
                <w:szCs w:val="24"/>
              </w:rPr>
              <w:t xml:space="preserve"> АО «СХК»</w:t>
            </w:r>
          </w:p>
          <w:p w:rsidR="005B1D35" w:rsidRPr="00302A63" w:rsidRDefault="005B1D35" w:rsidP="00302A63">
            <w:pPr>
              <w:rPr>
                <w:sz w:val="24"/>
                <w:szCs w:val="24"/>
              </w:rPr>
            </w:pPr>
          </w:p>
          <w:p w:rsidR="005B1D35" w:rsidRPr="00302A63" w:rsidRDefault="005B1D35" w:rsidP="00F65E95">
            <w:pPr>
              <w:ind w:firstLine="0"/>
              <w:rPr>
                <w:sz w:val="24"/>
                <w:szCs w:val="24"/>
              </w:rPr>
            </w:pPr>
            <w:r w:rsidRPr="00302A63">
              <w:rPr>
                <w:sz w:val="24"/>
                <w:szCs w:val="24"/>
              </w:rPr>
              <w:t>_____________________/</w:t>
            </w:r>
            <w:r>
              <w:rPr>
                <w:sz w:val="24"/>
                <w:szCs w:val="24"/>
              </w:rPr>
              <w:t>В.Н. Крутых</w:t>
            </w:r>
            <w:r w:rsidRPr="00302A63">
              <w:rPr>
                <w:sz w:val="24"/>
                <w:szCs w:val="24"/>
              </w:rPr>
              <w:t>/</w:t>
            </w:r>
          </w:p>
        </w:tc>
      </w:tr>
    </w:tbl>
    <w:p w:rsidR="005B1D35" w:rsidRPr="00832819" w:rsidRDefault="005B1D35" w:rsidP="00A469A1">
      <w:pPr>
        <w:spacing w:line="240" w:lineRule="auto"/>
        <w:ind w:firstLine="0"/>
        <w:jc w:val="righ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32819">
        <w:rPr>
          <w:sz w:val="24"/>
          <w:szCs w:val="24"/>
        </w:rPr>
        <w:t>Приложение № 1</w:t>
      </w:r>
    </w:p>
    <w:p w:rsidR="005B1D35" w:rsidRPr="00832819" w:rsidRDefault="005B1D35" w:rsidP="00F54461">
      <w:pPr>
        <w:spacing w:line="240" w:lineRule="auto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>к Договору № _____________</w:t>
      </w:r>
    </w:p>
    <w:p w:rsidR="005B1D35" w:rsidRPr="00832819" w:rsidRDefault="005B1D35" w:rsidP="00F54461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   </w:t>
      </w:r>
      <w:r w:rsidRPr="00832819">
        <w:rPr>
          <w:sz w:val="24"/>
          <w:szCs w:val="24"/>
        </w:rPr>
        <w:t xml:space="preserve"> » </w:t>
      </w:r>
      <w:r w:rsidRPr="00832819">
        <w:rPr>
          <w:sz w:val="24"/>
          <w:szCs w:val="24"/>
          <w:u w:val="single"/>
        </w:rPr>
        <w:t xml:space="preserve">                  </w:t>
      </w:r>
      <w:r w:rsidRPr="00832819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832819">
        <w:rPr>
          <w:sz w:val="24"/>
          <w:szCs w:val="24"/>
        </w:rPr>
        <w:t xml:space="preserve"> г.</w:t>
      </w:r>
    </w:p>
    <w:p w:rsidR="005B1D35" w:rsidRPr="00832819" w:rsidRDefault="005B1D35" w:rsidP="007576FC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-106" w:type="dxa"/>
        <w:tblLook w:val="01E0"/>
      </w:tblPr>
      <w:tblGrid>
        <w:gridCol w:w="5032"/>
        <w:gridCol w:w="5033"/>
      </w:tblGrid>
      <w:tr w:rsidR="005B1D35" w:rsidRPr="00832819">
        <w:tc>
          <w:tcPr>
            <w:tcW w:w="5032" w:type="dxa"/>
          </w:tcPr>
          <w:p w:rsidR="005B1D35" w:rsidRDefault="005B1D35" w:rsidP="00E45DA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Default="005B1D35" w:rsidP="00E45DA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Pr="00832819" w:rsidRDefault="005B1D35" w:rsidP="00E45DA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5B1D35" w:rsidRPr="00832819" w:rsidRDefault="005B1D35" w:rsidP="00E45DA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Pr="00832819" w:rsidRDefault="005B1D35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5B1D35" w:rsidRPr="00832819" w:rsidRDefault="005B1D35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5B1D35" w:rsidRPr="00832819" w:rsidRDefault="005B1D35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5B1D35" w:rsidRPr="00832819" w:rsidRDefault="005B1D35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F77CA8">
              <w:rPr>
                <w:sz w:val="24"/>
                <w:szCs w:val="24"/>
                <w:lang w:eastAsia="en-US"/>
              </w:rPr>
              <w:t xml:space="preserve">  </w:t>
            </w:r>
            <w:r w:rsidRPr="00832819"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5B1D35" w:rsidRPr="00832819" w:rsidRDefault="005B1D35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»_______________________20__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5B1D35" w:rsidRPr="00832819" w:rsidRDefault="005B1D35" w:rsidP="00E45DAF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033" w:type="dxa"/>
          </w:tcPr>
          <w:p w:rsidR="005B1D35" w:rsidRDefault="005B1D35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Default="005B1D35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Pr="00832819" w:rsidRDefault="005B1D35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5B1D35" w:rsidRPr="00832819" w:rsidRDefault="005B1D35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Default="005B1D35" w:rsidP="00F65E9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Технический директор</w:t>
            </w:r>
            <w:r w:rsidRPr="00302A63">
              <w:rPr>
                <w:sz w:val="24"/>
                <w:szCs w:val="24"/>
              </w:rPr>
              <w:t xml:space="preserve"> АО «СХК»</w:t>
            </w:r>
          </w:p>
          <w:p w:rsidR="005B1D35" w:rsidRPr="00832819" w:rsidRDefault="005B1D35" w:rsidP="00F65E95">
            <w:pPr>
              <w:ind w:firstLine="0"/>
              <w:rPr>
                <w:sz w:val="24"/>
                <w:szCs w:val="24"/>
                <w:lang w:eastAsia="en-US"/>
              </w:rPr>
            </w:pPr>
            <w:r w:rsidRPr="004F4DBB">
              <w:rPr>
                <w:sz w:val="24"/>
                <w:szCs w:val="24"/>
              </w:rPr>
              <w:t xml:space="preserve">       </w:t>
            </w:r>
          </w:p>
          <w:p w:rsidR="005B1D35" w:rsidRPr="00832819" w:rsidRDefault="005B1D35" w:rsidP="00E45DAF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7576FC">
              <w:rPr>
                <w:sz w:val="24"/>
                <w:szCs w:val="24"/>
                <w:lang w:eastAsia="en-US"/>
              </w:rPr>
              <w:t xml:space="preserve">   </w:t>
            </w:r>
            <w:r w:rsidRPr="00832819">
              <w:rPr>
                <w:sz w:val="24"/>
                <w:szCs w:val="24"/>
                <w:lang w:eastAsia="en-US"/>
              </w:rPr>
              <w:t xml:space="preserve">_______________________ </w:t>
            </w:r>
            <w:r>
              <w:rPr>
                <w:sz w:val="24"/>
                <w:szCs w:val="24"/>
                <w:lang w:eastAsia="en-US"/>
              </w:rPr>
              <w:t>В.Н. Крутых</w:t>
            </w:r>
          </w:p>
          <w:p w:rsidR="005B1D35" w:rsidRPr="00832819" w:rsidRDefault="005B1D35" w:rsidP="00E45DAF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« ______ »_____________________20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5B1D35" w:rsidRPr="00832819" w:rsidRDefault="005B1D35" w:rsidP="00E45DAF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5B1D35" w:rsidRPr="00832819" w:rsidRDefault="005B1D35" w:rsidP="00E00014">
      <w:pPr>
        <w:ind w:firstLine="0"/>
        <w:jc w:val="center"/>
      </w:pPr>
    </w:p>
    <w:p w:rsidR="005B1D35" w:rsidRPr="00832819" w:rsidRDefault="005B1D35" w:rsidP="00E00014">
      <w:pPr>
        <w:ind w:firstLine="0"/>
        <w:jc w:val="center"/>
      </w:pPr>
    </w:p>
    <w:p w:rsidR="005B1D35" w:rsidRPr="00832819" w:rsidRDefault="005B1D35" w:rsidP="00E00014">
      <w:pPr>
        <w:ind w:firstLine="0"/>
      </w:pPr>
    </w:p>
    <w:p w:rsidR="005B1D35" w:rsidRPr="00832819" w:rsidRDefault="005B1D35" w:rsidP="00E00014">
      <w:pPr>
        <w:ind w:firstLine="0"/>
      </w:pPr>
    </w:p>
    <w:p w:rsidR="005B1D35" w:rsidRPr="00F961EB" w:rsidRDefault="005B1D35" w:rsidP="00E00014">
      <w:pPr>
        <w:jc w:val="center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Техническое задание </w:t>
      </w:r>
    </w:p>
    <w:p w:rsidR="005B1D35" w:rsidRPr="00F961EB" w:rsidRDefault="005B1D35" w:rsidP="00E00014">
      <w:pPr>
        <w:spacing w:line="240" w:lineRule="auto"/>
        <w:ind w:firstLine="0"/>
        <w:jc w:val="center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на выполнение научно-исследовательской работы </w:t>
      </w:r>
    </w:p>
    <w:p w:rsidR="005B1D35" w:rsidRPr="00F961EB" w:rsidRDefault="005B1D35" w:rsidP="00E00014">
      <w:pPr>
        <w:spacing w:line="240" w:lineRule="auto"/>
        <w:ind w:firstLine="0"/>
        <w:jc w:val="center"/>
        <w:rPr>
          <w:sz w:val="24"/>
          <w:szCs w:val="24"/>
        </w:rPr>
      </w:pPr>
      <w:r w:rsidRPr="00F961EB">
        <w:rPr>
          <w:sz w:val="24"/>
          <w:szCs w:val="24"/>
        </w:rPr>
        <w:t>по теме:</w:t>
      </w:r>
    </w:p>
    <w:p w:rsidR="005B1D35" w:rsidRPr="00F961EB" w:rsidRDefault="005B1D35" w:rsidP="00E00014">
      <w:pPr>
        <w:jc w:val="center"/>
        <w:rPr>
          <w:color w:val="000000"/>
          <w:sz w:val="24"/>
          <w:szCs w:val="24"/>
        </w:rPr>
      </w:pPr>
    </w:p>
    <w:p w:rsidR="005B1D35" w:rsidRDefault="005B1D35" w:rsidP="00F961EB">
      <w:pPr>
        <w:pStyle w:val="BodyTextIndent2"/>
        <w:spacing w:line="240" w:lineRule="auto"/>
        <w:ind w:right="153" w:firstLine="0"/>
        <w:jc w:val="center"/>
        <w:rPr>
          <w:sz w:val="24"/>
          <w:szCs w:val="24"/>
        </w:rPr>
      </w:pPr>
      <w:r w:rsidRPr="00F961EB">
        <w:rPr>
          <w:sz w:val="24"/>
          <w:szCs w:val="24"/>
        </w:rPr>
        <w:t>«</w:t>
      </w:r>
      <w:r w:rsidRPr="00AF383A">
        <w:rPr>
          <w:sz w:val="24"/>
          <w:szCs w:val="24"/>
        </w:rPr>
        <w:t xml:space="preserve">«Разработка технологии глубинного захоронения отработанных масел ХМЗ, </w:t>
      </w:r>
    </w:p>
    <w:p w:rsidR="005B1D35" w:rsidRPr="00F961EB" w:rsidRDefault="005B1D35" w:rsidP="00F961EB">
      <w:pPr>
        <w:pStyle w:val="BodyTextIndent2"/>
        <w:spacing w:line="240" w:lineRule="auto"/>
        <w:ind w:right="153" w:firstLine="0"/>
        <w:jc w:val="center"/>
        <w:rPr>
          <w:sz w:val="24"/>
          <w:szCs w:val="24"/>
        </w:rPr>
      </w:pPr>
      <w:r w:rsidRPr="00AF383A">
        <w:rPr>
          <w:sz w:val="24"/>
          <w:szCs w:val="24"/>
        </w:rPr>
        <w:t>содержащих радионуклиды»</w:t>
      </w:r>
      <w:r w:rsidRPr="00F961EB">
        <w:rPr>
          <w:sz w:val="24"/>
          <w:szCs w:val="24"/>
        </w:rPr>
        <w:t>»</w:t>
      </w:r>
    </w:p>
    <w:p w:rsidR="005B1D35" w:rsidRPr="00F961EB" w:rsidRDefault="005B1D35" w:rsidP="00E00014">
      <w:pPr>
        <w:rPr>
          <w:color w:val="000000"/>
          <w:sz w:val="24"/>
          <w:szCs w:val="24"/>
        </w:rPr>
      </w:pPr>
    </w:p>
    <w:p w:rsidR="005B1D35" w:rsidRPr="001F6931" w:rsidRDefault="005B1D35" w:rsidP="00E00014">
      <w:pPr>
        <w:rPr>
          <w:color w:val="000000"/>
        </w:rPr>
      </w:pPr>
    </w:p>
    <w:p w:rsidR="005B1D35" w:rsidRPr="001F6931" w:rsidRDefault="005B1D35" w:rsidP="00E00014">
      <w:pPr>
        <w:rPr>
          <w:color w:val="000000"/>
        </w:rPr>
      </w:pPr>
    </w:p>
    <w:p w:rsidR="005B1D35" w:rsidRPr="001F6931" w:rsidRDefault="005B1D35" w:rsidP="00E00014">
      <w:pPr>
        <w:rPr>
          <w:color w:val="000000"/>
        </w:rPr>
      </w:pPr>
    </w:p>
    <w:p w:rsidR="005B1D35" w:rsidRPr="001F6931" w:rsidRDefault="005B1D35" w:rsidP="00E00014">
      <w:pPr>
        <w:rPr>
          <w:color w:val="000000"/>
        </w:rPr>
      </w:pPr>
    </w:p>
    <w:p w:rsidR="005B1D35" w:rsidRDefault="005B1D35" w:rsidP="00E00014">
      <w:pPr>
        <w:rPr>
          <w:color w:val="000000"/>
        </w:rPr>
      </w:pPr>
    </w:p>
    <w:p w:rsidR="005B1D35" w:rsidRDefault="005B1D35" w:rsidP="00E00014">
      <w:pPr>
        <w:rPr>
          <w:color w:val="000000"/>
        </w:rPr>
      </w:pPr>
    </w:p>
    <w:p w:rsidR="005B1D35" w:rsidRDefault="005B1D35" w:rsidP="00E00014">
      <w:pPr>
        <w:rPr>
          <w:color w:val="000000"/>
        </w:rPr>
      </w:pPr>
    </w:p>
    <w:p w:rsidR="005B1D35" w:rsidRDefault="005B1D35" w:rsidP="00E00014">
      <w:pPr>
        <w:rPr>
          <w:color w:val="000000"/>
        </w:rPr>
      </w:pPr>
    </w:p>
    <w:p w:rsidR="005B1D35" w:rsidRDefault="005B1D35" w:rsidP="00E00014">
      <w:pPr>
        <w:rPr>
          <w:color w:val="000000"/>
        </w:rPr>
      </w:pPr>
    </w:p>
    <w:p w:rsidR="005B1D35" w:rsidRDefault="005B1D35" w:rsidP="00E00014">
      <w:pPr>
        <w:rPr>
          <w:color w:val="000000"/>
        </w:rPr>
      </w:pPr>
    </w:p>
    <w:p w:rsidR="005B1D35" w:rsidRDefault="005B1D35" w:rsidP="00E00014">
      <w:pPr>
        <w:rPr>
          <w:color w:val="000000"/>
        </w:rPr>
      </w:pPr>
    </w:p>
    <w:p w:rsidR="005B1D35" w:rsidRPr="00E00014" w:rsidRDefault="005B1D35" w:rsidP="00E00014">
      <w:pPr>
        <w:jc w:val="center"/>
        <w:rPr>
          <w:color w:val="000000"/>
          <w:sz w:val="24"/>
          <w:szCs w:val="24"/>
        </w:rPr>
      </w:pPr>
      <w:r w:rsidRPr="00E00014">
        <w:rPr>
          <w:color w:val="000000"/>
          <w:sz w:val="24"/>
          <w:szCs w:val="24"/>
        </w:rPr>
        <w:t xml:space="preserve">АО «СХК» </w:t>
      </w:r>
    </w:p>
    <w:p w:rsidR="005B1D35" w:rsidRPr="00E00014" w:rsidRDefault="005B1D35" w:rsidP="00E00014">
      <w:pPr>
        <w:jc w:val="center"/>
        <w:rPr>
          <w:color w:val="000000"/>
          <w:sz w:val="24"/>
          <w:szCs w:val="24"/>
        </w:rPr>
      </w:pPr>
      <w:r w:rsidRPr="00E00014">
        <w:rPr>
          <w:color w:val="000000"/>
          <w:sz w:val="24"/>
          <w:szCs w:val="24"/>
        </w:rPr>
        <w:t>201</w:t>
      </w:r>
      <w:r>
        <w:rPr>
          <w:color w:val="000000"/>
          <w:sz w:val="24"/>
          <w:szCs w:val="24"/>
        </w:rPr>
        <w:t>5</w:t>
      </w:r>
      <w:r w:rsidRPr="00E00014">
        <w:rPr>
          <w:color w:val="000000"/>
          <w:sz w:val="24"/>
          <w:szCs w:val="24"/>
        </w:rPr>
        <w:t xml:space="preserve"> г.</w:t>
      </w:r>
    </w:p>
    <w:p w:rsidR="005B1D35" w:rsidRDefault="005B1D35" w:rsidP="00AA7511">
      <w:pPr>
        <w:spacing w:line="240" w:lineRule="auto"/>
        <w:ind w:firstLine="0"/>
        <w:jc w:val="center"/>
        <w:rPr>
          <w:color w:val="000000"/>
        </w:rPr>
      </w:pPr>
    </w:p>
    <w:p w:rsidR="005B1D35" w:rsidRPr="00F961EB" w:rsidRDefault="005B1D35" w:rsidP="00F961EB">
      <w:pPr>
        <w:spacing w:line="240" w:lineRule="auto"/>
        <w:jc w:val="center"/>
        <w:rPr>
          <w:color w:val="000000"/>
          <w:sz w:val="24"/>
          <w:szCs w:val="24"/>
        </w:rPr>
      </w:pPr>
      <w:r w:rsidRPr="00F961EB">
        <w:rPr>
          <w:b/>
          <w:bCs/>
          <w:color w:val="000000"/>
          <w:sz w:val="24"/>
          <w:szCs w:val="24"/>
        </w:rPr>
        <w:t>Техническое задание</w:t>
      </w:r>
    </w:p>
    <w:p w:rsidR="005B1D35" w:rsidRPr="00F961EB" w:rsidRDefault="005B1D35" w:rsidP="00F961EB">
      <w:pPr>
        <w:spacing w:line="240" w:lineRule="auto"/>
        <w:jc w:val="center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на выполнение научно-исследовательской работы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СОДЕРЖАНИЕ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1. НАИМЕНОВАНИЕ РАБОТЫ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2. ЦЕЛЬ И ЗАДАЧИ РАБОТЫ.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Подраздел 2.1 Выбор направлений исследований 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2.2 Цель и задачи работы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2.3 Стадийность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3. ОПИСАНИЕ РАБОТ.</w:t>
      </w:r>
    </w:p>
    <w:p w:rsidR="005B1D35" w:rsidRPr="00F961EB" w:rsidRDefault="005B1D35" w:rsidP="00F961EB">
      <w:pPr>
        <w:spacing w:line="240" w:lineRule="auto"/>
        <w:ind w:firstLine="708"/>
        <w:rPr>
          <w:color w:val="000000"/>
          <w:sz w:val="24"/>
          <w:szCs w:val="24"/>
        </w:rPr>
      </w:pPr>
    </w:p>
    <w:p w:rsidR="005B1D35" w:rsidRPr="00F961EB" w:rsidRDefault="005B1D35" w:rsidP="00F961EB">
      <w:p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РАЗДЕЛ 4. ИСХОДНЫЕ ДАННЫЕ ДЛЯ ВЫПОЛНЕНИЯ РАБОТЫ </w:t>
      </w:r>
    </w:p>
    <w:p w:rsidR="005B1D35" w:rsidRPr="00F961EB" w:rsidRDefault="005B1D35" w:rsidP="00F961EB">
      <w:pPr>
        <w:tabs>
          <w:tab w:val="left" w:pos="851"/>
        </w:tabs>
        <w:spacing w:line="240" w:lineRule="auto"/>
        <w:ind w:left="1276" w:hanging="425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4.1 Исходные данные</w:t>
      </w:r>
    </w:p>
    <w:p w:rsidR="005B1D35" w:rsidRPr="00F961EB" w:rsidRDefault="005B1D35" w:rsidP="00F961EB">
      <w:pPr>
        <w:tabs>
          <w:tab w:val="left" w:pos="851"/>
        </w:tabs>
        <w:spacing w:line="240" w:lineRule="auto"/>
        <w:ind w:left="1276" w:hanging="425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4.2 Прочие материалы</w:t>
      </w:r>
    </w:p>
    <w:p w:rsidR="005B1D35" w:rsidRPr="00F961EB" w:rsidRDefault="005B1D35" w:rsidP="00F961EB">
      <w:pPr>
        <w:spacing w:line="240" w:lineRule="auto"/>
        <w:ind w:left="709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РАЗДЕЛ 5. ТРЕБОВАНИЯ К ТЕХНИЧЕСКИМ РЕЗУЛЬТАТАМ РАБОТЫ 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Подраздел 5.1 Основные требования к выполнению работы 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5.2 Внедрение результатов работы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5.3 Используемая нормативная документация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ind w:left="1418" w:hanging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7. ТРЕБОВАНИЯ К КАЧЕСТВУ ВЫПОЛНЕНИЯ РАБОТ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8. ТРЕБОВАНИЕ К СРОКУ ВЫПОЛНЕНИЯ РАБОТ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9. ПОРЯДОК ПРИЕМКИ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9.1 Требования к документации для приемки</w:t>
      </w:r>
    </w:p>
    <w:p w:rsidR="005B1D35" w:rsidRPr="00F961EB" w:rsidRDefault="005B1D35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9.2 Порядок рассмотрения и приемки результатов работы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10. ТРЕБОВАНИЯ К ОТЧЕТНОСТИ</w:t>
      </w:r>
    </w:p>
    <w:p w:rsidR="005B1D35" w:rsidRPr="00F961EB" w:rsidRDefault="005B1D35" w:rsidP="00F961EB">
      <w:pPr>
        <w:tabs>
          <w:tab w:val="left" w:pos="851"/>
        </w:tabs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9.1 Отчетные материалы</w:t>
      </w:r>
    </w:p>
    <w:p w:rsidR="005B1D35" w:rsidRPr="00F961EB" w:rsidRDefault="005B1D35" w:rsidP="00F961EB">
      <w:pPr>
        <w:tabs>
          <w:tab w:val="left" w:pos="851"/>
        </w:tabs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9.2 Формат отчетной документации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11. ПЕРЕЧЕНЬ ПРИНЯТЫХ СОКРАЩЕНИЙ</w:t>
      </w:r>
    </w:p>
    <w:p w:rsidR="005B1D35" w:rsidRPr="00F961EB" w:rsidRDefault="005B1D35" w:rsidP="00F961EB">
      <w:pPr>
        <w:spacing w:line="240" w:lineRule="auto"/>
        <w:rPr>
          <w:color w:val="000000"/>
          <w:sz w:val="24"/>
          <w:szCs w:val="24"/>
        </w:rPr>
      </w:pPr>
    </w:p>
    <w:p w:rsidR="005B1D35" w:rsidRPr="00C77F74" w:rsidRDefault="005B1D35" w:rsidP="00AA7511">
      <w:pPr>
        <w:spacing w:line="240" w:lineRule="auto"/>
        <w:ind w:firstLine="0"/>
        <w:jc w:val="left"/>
        <w:rPr>
          <w:color w:val="000000"/>
        </w:rPr>
      </w:pPr>
    </w:p>
    <w:p w:rsidR="005B1D35" w:rsidRPr="00C77F74" w:rsidRDefault="005B1D35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br w:type="page"/>
      </w: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1. НАИМЕНОВАНИЕ РАБОТЫ</w:t>
      </w: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5B1D35" w:rsidRPr="0041150F">
        <w:tc>
          <w:tcPr>
            <w:tcW w:w="9606" w:type="dxa"/>
          </w:tcPr>
          <w:p w:rsidR="005B1D35" w:rsidRPr="0041150F" w:rsidRDefault="005B1D35" w:rsidP="0041150F">
            <w:pPr>
              <w:pStyle w:val="BodyTextIndent2"/>
              <w:spacing w:after="0" w:line="240" w:lineRule="auto"/>
              <w:ind w:right="153" w:firstLine="143"/>
              <w:rPr>
                <w:i/>
                <w:iCs/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 xml:space="preserve">«Разработка технологии глубинного захоронения отработанных масел ХМЗ, содержащих радионуклиды» 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2. ЦЕЛЬ И ЗАДАЧИ РАБОТЫ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606"/>
      </w:tblGrid>
      <w:tr w:rsidR="005B1D35" w:rsidRPr="0041150F">
        <w:tc>
          <w:tcPr>
            <w:tcW w:w="9606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41150F">
              <w:rPr>
                <w:color w:val="000000"/>
                <w:sz w:val="24"/>
                <w:szCs w:val="24"/>
              </w:rPr>
              <w:t xml:space="preserve">Подраздел 2.1 Выбор направлений исследований </w:t>
            </w:r>
          </w:p>
        </w:tc>
      </w:tr>
      <w:tr w:rsidR="005B1D35" w:rsidRPr="0041150F">
        <w:tc>
          <w:tcPr>
            <w:tcW w:w="9606" w:type="dxa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41150F">
              <w:rPr>
                <w:sz w:val="24"/>
                <w:szCs w:val="24"/>
              </w:rPr>
              <w:t>Инвестиционный проект "Совершенствование технологий ХМЗ"</w:t>
            </w:r>
          </w:p>
        </w:tc>
      </w:tr>
      <w:tr w:rsidR="005B1D35" w:rsidRPr="0041150F">
        <w:tc>
          <w:tcPr>
            <w:tcW w:w="9606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41150F">
              <w:rPr>
                <w:color w:val="000000"/>
                <w:sz w:val="24"/>
                <w:szCs w:val="24"/>
              </w:rPr>
              <w:t>Подраздел 2.2 Цель и задачи работы</w:t>
            </w:r>
          </w:p>
        </w:tc>
      </w:tr>
      <w:tr w:rsidR="005B1D35" w:rsidRPr="0041150F">
        <w:tc>
          <w:tcPr>
            <w:tcW w:w="9606" w:type="dxa"/>
          </w:tcPr>
          <w:p w:rsidR="005B1D35" w:rsidRPr="0041150F" w:rsidRDefault="005B1D35" w:rsidP="0041150F">
            <w:pPr>
              <w:shd w:val="clear" w:color="auto" w:fill="FFFFFF"/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Целью работы является обоснование включения отработанных масел ХМЗ в действующую схему подготовки и глубинного захоронения РАО АО «СХК», определение их характеристик, а именно: состав, время выдержки, изучение физико-химических свойств (вязкость, плотность, поверхностное натяжение), исследование совместимости со щелочными отходами действующей технологии и с пластовыми условиями.</w:t>
            </w:r>
          </w:p>
          <w:p w:rsidR="005B1D35" w:rsidRPr="0041150F" w:rsidRDefault="005B1D35" w:rsidP="0041150F">
            <w:pPr>
              <w:spacing w:after="120" w:line="240" w:lineRule="auto"/>
              <w:ind w:firstLine="720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Основной задачей НИР является разработка и реализация технологии захоронения отработанных масел с подбором новых и дешевых реагентов для снижения вязкости масла, выбор способа включения отработанных масел в действующую схему захоронения (на уровне растворимости, смешение с разбавителем), и обоснованием выбора нагнетательной скважины  пл. 18а.</w:t>
            </w:r>
          </w:p>
          <w:p w:rsidR="005B1D35" w:rsidRPr="0041150F" w:rsidRDefault="005B1D35" w:rsidP="0041150F">
            <w:pPr>
              <w:shd w:val="clear" w:color="auto" w:fill="FFFFFF"/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 xml:space="preserve">Задачи, решаемые в ходе выполнения НИР: 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-разработка способа захоронения с отработанной органикой (объемные соотношения, рекомендации по получению устойчивых эмульсий, режимы нагнетания);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-разработка технологии получения эмульсий с использованием различного типа ПАВ, органических растворителей;</w:t>
            </w:r>
          </w:p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Pr="0041150F">
              <w:rPr>
                <w:color w:val="000000"/>
                <w:sz w:val="24"/>
                <w:szCs w:val="24"/>
              </w:rPr>
              <w:t>-изучение  фильтрации эмульгированных масел через образцы пород;</w:t>
            </w:r>
          </w:p>
          <w:p w:rsidR="005B1D35" w:rsidRPr="0041150F" w:rsidRDefault="005B1D35" w:rsidP="0041150F">
            <w:pPr>
              <w:spacing w:after="120"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-рекомендации по опытно-промышленному опробованию одного из разрабатываемых вариантов.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 xml:space="preserve">Разработанные варианты технологии захоронения отработанных масел должны быть совместимы с РАО действующей технологии и пластовыми условиями для обеспечения длительной локализации в пластовых условиях. </w:t>
            </w:r>
          </w:p>
        </w:tc>
      </w:tr>
      <w:tr w:rsidR="005B1D35" w:rsidRPr="0041150F">
        <w:tc>
          <w:tcPr>
            <w:tcW w:w="9606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  <w:lang w:val="en-US"/>
              </w:rPr>
            </w:pPr>
            <w:r w:rsidRPr="0041150F">
              <w:rPr>
                <w:color w:val="000000"/>
                <w:sz w:val="24"/>
                <w:szCs w:val="24"/>
              </w:rPr>
              <w:t xml:space="preserve">Подраздел 2.3 Стадийность </w:t>
            </w:r>
            <w:r w:rsidRPr="0041150F">
              <w:rPr>
                <w:i/>
                <w:iCs/>
                <w:color w:val="000000"/>
                <w:sz w:val="24"/>
                <w:szCs w:val="24"/>
              </w:rPr>
              <w:t>(этапы)</w:t>
            </w:r>
          </w:p>
        </w:tc>
      </w:tr>
      <w:tr w:rsidR="005B1D35" w:rsidRPr="0041150F">
        <w:trPr>
          <w:trHeight w:val="1798"/>
        </w:trPr>
        <w:tc>
          <w:tcPr>
            <w:tcW w:w="9606" w:type="dxa"/>
          </w:tcPr>
          <w:tbl>
            <w:tblPr>
              <w:tblW w:w="9351" w:type="dxa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560"/>
              <w:gridCol w:w="7"/>
              <w:gridCol w:w="3964"/>
              <w:gridCol w:w="2058"/>
              <w:gridCol w:w="1324"/>
              <w:gridCol w:w="1438"/>
            </w:tblGrid>
            <w:tr w:rsidR="005B1D35" w:rsidRPr="0041150F">
              <w:trPr>
                <w:tblHeader/>
              </w:trPr>
              <w:tc>
                <w:tcPr>
                  <w:tcW w:w="5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41150F">
                    <w:rPr>
                      <w:b/>
                      <w:bCs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971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41150F">
                    <w:rPr>
                      <w:b/>
                      <w:bCs/>
                      <w:sz w:val="24"/>
                      <w:szCs w:val="24"/>
                    </w:rPr>
                    <w:t>Наименование этапов и их содержание</w:t>
                  </w:r>
                </w:p>
              </w:tc>
              <w:tc>
                <w:tcPr>
                  <w:tcW w:w="205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41150F">
                    <w:rPr>
                      <w:b/>
                      <w:bCs/>
                      <w:sz w:val="24"/>
                      <w:szCs w:val="24"/>
                    </w:rPr>
                    <w:t>Результаты работ</w:t>
                  </w:r>
                </w:p>
              </w:tc>
              <w:tc>
                <w:tcPr>
                  <w:tcW w:w="276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41150F">
                    <w:rPr>
                      <w:b/>
                      <w:bCs/>
                      <w:sz w:val="24"/>
                      <w:szCs w:val="24"/>
                    </w:rPr>
                    <w:t>Срок выполнения</w:t>
                  </w:r>
                </w:p>
              </w:tc>
            </w:tr>
            <w:tr w:rsidR="005B1D35" w:rsidRPr="0041150F">
              <w:trPr>
                <w:tblHeader/>
              </w:trPr>
              <w:tc>
                <w:tcPr>
                  <w:tcW w:w="5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971" w:type="dxa"/>
                  <w:gridSpan w:val="2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05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5B1D35" w:rsidRPr="0041150F" w:rsidRDefault="005B1D35" w:rsidP="0041150F">
                  <w:pPr>
                    <w:pStyle w:val="BodyTextIndent2"/>
                    <w:spacing w:after="0" w:line="240" w:lineRule="auto"/>
                    <w:ind w:left="0"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41150F">
                    <w:rPr>
                      <w:b/>
                      <w:bCs/>
                      <w:sz w:val="24"/>
                      <w:szCs w:val="24"/>
                    </w:rPr>
                    <w:t>Начало</w:t>
                  </w:r>
                </w:p>
              </w:tc>
              <w:tc>
                <w:tcPr>
                  <w:tcW w:w="14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5B1D35" w:rsidRPr="0041150F" w:rsidRDefault="005B1D35" w:rsidP="0041150F">
                  <w:pPr>
                    <w:pStyle w:val="BodyTextIndent2"/>
                    <w:spacing w:after="0" w:line="240" w:lineRule="auto"/>
                    <w:ind w:left="0"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41150F">
                    <w:rPr>
                      <w:b/>
                      <w:bCs/>
                      <w:sz w:val="24"/>
                      <w:szCs w:val="24"/>
                    </w:rPr>
                    <w:t>Окончание</w:t>
                  </w:r>
                </w:p>
              </w:tc>
            </w:tr>
            <w:tr w:rsidR="005B1D35" w:rsidRPr="0041150F">
              <w:trPr>
                <w:trHeight w:val="1083"/>
              </w:trPr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1D35" w:rsidRPr="0041150F" w:rsidRDefault="005B1D35" w:rsidP="0041150F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spacing w:val="-9"/>
                      <w:sz w:val="24"/>
                      <w:szCs w:val="24"/>
                    </w:rPr>
                  </w:pPr>
                  <w:r w:rsidRPr="0041150F">
                    <w:rPr>
                      <w:spacing w:val="-9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color w:val="FF0000"/>
                      <w:spacing w:val="-9"/>
                      <w:sz w:val="24"/>
                      <w:szCs w:val="24"/>
                    </w:rPr>
                  </w:pPr>
                  <w:r w:rsidRPr="0041150F">
                    <w:rPr>
                      <w:sz w:val="24"/>
                      <w:szCs w:val="24"/>
                    </w:rPr>
                    <w:t>Разработка способа захоронения отработанных масел ХМЗ совместно с отработанной органикой РХЗ и ХМЗ.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41150F">
                    <w:rPr>
                      <w:sz w:val="24"/>
                      <w:szCs w:val="24"/>
                    </w:rPr>
                    <w:t>Техническая справка</w:t>
                  </w:r>
                </w:p>
                <w:p w:rsidR="005B1D35" w:rsidRPr="0041150F" w:rsidRDefault="005B1D35" w:rsidP="0041150F">
                  <w:pPr>
                    <w:shd w:val="clear" w:color="auto" w:fill="FFFFFF"/>
                    <w:spacing w:line="240" w:lineRule="auto"/>
                    <w:rPr>
                      <w:color w:val="FF0000"/>
                      <w:spacing w:val="-9"/>
                      <w:sz w:val="24"/>
                      <w:szCs w:val="24"/>
                    </w:rPr>
                  </w:pPr>
                </w:p>
              </w:tc>
              <w:tc>
                <w:tcPr>
                  <w:tcW w:w="132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41150F">
                    <w:rPr>
                      <w:sz w:val="24"/>
                      <w:szCs w:val="24"/>
                    </w:rPr>
                    <w:t>С даты заключения договора</w:t>
                  </w:r>
                </w:p>
              </w:tc>
              <w:tc>
                <w:tcPr>
                  <w:tcW w:w="143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41150F">
                    <w:rPr>
                      <w:sz w:val="24"/>
                      <w:szCs w:val="24"/>
                    </w:rPr>
                    <w:t>30.12.2015</w:t>
                  </w:r>
                </w:p>
              </w:tc>
            </w:tr>
            <w:tr w:rsidR="005B1D35" w:rsidRPr="0041150F">
              <w:trPr>
                <w:trHeight w:val="1083"/>
              </w:trPr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5B1D35" w:rsidRPr="0041150F" w:rsidRDefault="005B1D35" w:rsidP="0041150F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41150F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41150F">
                    <w:rPr>
                      <w:sz w:val="24"/>
                      <w:szCs w:val="24"/>
                    </w:rPr>
                    <w:t>Разработка технологии получения эмульсий с использованием различного типа ПАВ, органических растворителей.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41150F">
                    <w:rPr>
                      <w:sz w:val="24"/>
                      <w:szCs w:val="24"/>
                    </w:rPr>
                    <w:t xml:space="preserve">Отчет </w:t>
                  </w:r>
                </w:p>
              </w:tc>
              <w:tc>
                <w:tcPr>
                  <w:tcW w:w="132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3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1D35" w:rsidRPr="0041150F" w:rsidRDefault="005B1D35" w:rsidP="0041150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B1D35" w:rsidRPr="0041150F" w:rsidRDefault="005B1D35" w:rsidP="0041150F">
            <w:pPr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3. ОПИСАНИЕ РАБОТ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В рамках проведения НИР необходимо показать возможность реализации способа обращения с отработанными маслами по аналогии со способом обращения с отработавшим экстрагентом, т.е. подземное захоронение после соответствующей технологии подготовки отработанных экстрагентов и прифильтровой зоны нагнетательной скважины.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4. ИСХОДНЫЕ ДАННЫЕ ДЛЯ ВЫПОЛНЕНИЯ РАБОТЫ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  <w:highlight w:val="yellow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4.1 Исходные данные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Разработку способа обращения с отработанными маслами можно рассматривать по аналогии со способом обращения с отработавшим экстрагентом, т.е. подземное захоронение после соответствующей технологии подготовки отработанных экстрагентов и прифильтровой зоны нагнетательной скважины.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Исходными данными для проведения работы являются физико-химические свойства отработанных масел и их смесей с разбавителем (реагентами), позволяющие включить отработанные масла в действующую технологию захоронения САО.</w:t>
            </w:r>
            <w:r w:rsidRPr="0041150F">
              <w:rPr>
                <w:sz w:val="24"/>
                <w:szCs w:val="24"/>
              </w:rPr>
              <w:t xml:space="preserve">           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 xml:space="preserve">Для въезда в ЗАТО Северск необходимо наличие пропуска. Участники процедуры закупки обязаны своевременно (не менее, чем за 30 суток, для жителей Томской области – 10 дней) оформлять документы на въезд в город в соответствии с установленными правилами (тел. для справок: (3823) </w:t>
            </w:r>
            <w:r w:rsidRPr="0041150F">
              <w:rPr>
                <w:sz w:val="24"/>
                <w:szCs w:val="24"/>
                <w:lang w:eastAsia="en-US"/>
              </w:rPr>
              <w:t xml:space="preserve">52-04-02, 52-34-60 </w:t>
            </w:r>
            <w:r w:rsidRPr="0041150F">
              <w:rPr>
                <w:sz w:val="24"/>
                <w:szCs w:val="24"/>
              </w:rPr>
              <w:t>ОФЗОиСП ОАО «СХК»).</w:t>
            </w:r>
          </w:p>
          <w:p w:rsidR="005B1D35" w:rsidRPr="0041150F" w:rsidRDefault="005B1D35" w:rsidP="0041150F">
            <w:pPr>
              <w:spacing w:line="240" w:lineRule="auto"/>
              <w:ind w:firstLine="426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5B1D35" w:rsidRPr="0041150F" w:rsidRDefault="005B1D35" w:rsidP="0041150F">
            <w:pPr>
              <w:spacing w:line="240" w:lineRule="auto"/>
              <w:ind w:firstLine="426"/>
              <w:rPr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Контактное лицо: Тараканов Петр Иванович, тел.:(3823) 52-61-37.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5. ТРЕБОВАНИЯ К ТЕХНИЧЕСКИМ РЕЗУЛЬТАТАМ РАБОТЫ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5.1 Основные требования к выполнению работы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pStyle w:val="Heading2"/>
              <w:keepNext w:val="0"/>
              <w:widowControl w:val="0"/>
              <w:numPr>
                <w:ilvl w:val="1"/>
                <w:numId w:val="0"/>
              </w:numPr>
              <w:overflowPunct w:val="0"/>
              <w:autoSpaceDE w:val="0"/>
              <w:autoSpaceDN w:val="0"/>
              <w:adjustRightInd w:val="0"/>
              <w:spacing w:before="120" w:line="240" w:lineRule="auto"/>
              <w:ind w:left="1135" w:hanging="567"/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  <w:r w:rsidRPr="0041150F">
              <w:rPr>
                <w:b/>
                <w:bCs/>
                <w:sz w:val="24"/>
                <w:szCs w:val="24"/>
              </w:rPr>
              <w:t>Основные требования к выполнению  и результатам НИР</w:t>
            </w:r>
          </w:p>
          <w:p w:rsidR="005B1D35" w:rsidRPr="00E53D04" w:rsidRDefault="005B1D35" w:rsidP="0041150F">
            <w:pPr>
              <w:pStyle w:val="af0"/>
              <w:spacing w:line="240" w:lineRule="auto"/>
            </w:pPr>
            <w:r w:rsidRPr="00E53D04">
              <w:t>Работы должны проводиться по месту нахождения Исполнителя и Заказчика.</w:t>
            </w:r>
          </w:p>
          <w:p w:rsidR="005B1D35" w:rsidRPr="00E53D04" w:rsidRDefault="005B1D35" w:rsidP="0041150F">
            <w:pPr>
              <w:pStyle w:val="af0"/>
              <w:spacing w:after="240" w:line="240" w:lineRule="auto"/>
            </w:pPr>
            <w:r w:rsidRPr="00E53D04">
              <w:t xml:space="preserve">Результаты выполнения НИР должны удовлетворять требованиям настоящего ТЗ и нормативно-технической документации. </w:t>
            </w:r>
          </w:p>
          <w:p w:rsidR="005B1D35" w:rsidRPr="0041150F" w:rsidRDefault="005B1D35" w:rsidP="0041150F">
            <w:pPr>
              <w:pStyle w:val="ListParagraph"/>
              <w:spacing w:after="0" w:line="240" w:lineRule="auto"/>
              <w:ind w:left="142" w:firstLine="49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должна быть выполнена в соответствии с требованиями:</w:t>
            </w:r>
          </w:p>
          <w:p w:rsidR="005B1D35" w:rsidRPr="0041150F" w:rsidRDefault="005B1D35" w:rsidP="0041150F">
            <w:pPr>
              <w:pStyle w:val="NoSpacing"/>
              <w:ind w:left="284" w:firstLine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- действующего законодательства РФ;</w:t>
            </w:r>
          </w:p>
          <w:p w:rsidR="005B1D35" w:rsidRPr="0041150F" w:rsidRDefault="005B1D35" w:rsidP="0041150F">
            <w:pPr>
              <w:pStyle w:val="NoSpacing"/>
              <w:ind w:left="284" w:firstLine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- федеральных норм и правил в области использования атомной энергии;</w:t>
            </w:r>
          </w:p>
          <w:p w:rsidR="005B1D35" w:rsidRPr="0041150F" w:rsidRDefault="005B1D35" w:rsidP="0041150F">
            <w:pPr>
              <w:pStyle w:val="NoSpacing"/>
              <w:ind w:firstLine="3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- принципов, критериев и требований безопасности, установленных Федеральной службой по экологическому, технологическому и атомному надзору и другими органами государственного регулирования безопасности, посредством правил и норм, руководств, постановлений и иных правовых нормативных документов;</w:t>
            </w:r>
          </w:p>
          <w:p w:rsidR="005B1D35" w:rsidRPr="0041150F" w:rsidRDefault="005B1D35" w:rsidP="0041150F">
            <w:pPr>
              <w:pStyle w:val="NoSpacing"/>
              <w:ind w:firstLine="3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- государственных отраслевых стандартов и правил, технологической документации, нормативных документов АО «СХК», определяющих требования к безопасности и качеству работ, инструкций АО «СХК» по вопросам безопасности труда, промышленной санитарии, пожарной, ядерной, радиационной и технической безопасности;</w:t>
            </w:r>
          </w:p>
          <w:p w:rsidR="005B1D35" w:rsidRPr="00E53D04" w:rsidRDefault="005B1D35" w:rsidP="0041150F">
            <w:pPr>
              <w:pStyle w:val="af0"/>
              <w:spacing w:line="240" w:lineRule="auto"/>
            </w:pPr>
            <w:r w:rsidRPr="00E53D04">
              <w:t>- отчётные материалы должны быть выполнены в соответствии с ГОСТ 7.32-2001 СИБИД «Отчёт о научно-исследовательской работе. Структура и правила оформления».</w:t>
            </w:r>
          </w:p>
          <w:p w:rsidR="005B1D35" w:rsidRPr="0041150F" w:rsidRDefault="005B1D35" w:rsidP="0041150F">
            <w:pPr>
              <w:pStyle w:val="Heading2"/>
              <w:spacing w:line="240" w:lineRule="auto"/>
              <w:ind w:left="567"/>
              <w:jc w:val="both"/>
              <w:rPr>
                <w:b/>
                <w:bCs/>
                <w:sz w:val="24"/>
                <w:szCs w:val="24"/>
              </w:rPr>
            </w:pPr>
            <w:r w:rsidRPr="0041150F">
              <w:rPr>
                <w:b/>
                <w:bCs/>
                <w:sz w:val="24"/>
                <w:szCs w:val="24"/>
              </w:rPr>
              <w:t>Требования по обеспечению конфиденциальности при выполнении НИР</w:t>
            </w:r>
          </w:p>
          <w:p w:rsidR="005B1D35" w:rsidRPr="0041150F" w:rsidRDefault="005B1D35" w:rsidP="0041150F">
            <w:pPr>
              <w:pStyle w:val="ListParagraph"/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Стороны обязуются обеспечить конфиденциальность сведений, относящихся к ходу исполнения Договора и полученным результатам.</w:t>
            </w:r>
          </w:p>
          <w:p w:rsidR="005B1D35" w:rsidRPr="0041150F" w:rsidRDefault="005B1D35" w:rsidP="0041150F">
            <w:pPr>
              <w:pStyle w:val="ListParagraph"/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Ознакомление с конфиденциальной информацией (полное или частичное), а также ознакомление с ней третьих лиц, осуществляется по взаимной договоренности (за исключением информации, предоставление которой не может быть ограничено согласно законодательству РФ).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5.2 Внедрение результатов работы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Результаты НИР позволят осуществить промышленное</w:t>
            </w:r>
            <w:r w:rsidRPr="0041150F">
              <w:rPr>
                <w:sz w:val="24"/>
                <w:szCs w:val="24"/>
              </w:rPr>
              <w:t xml:space="preserve"> </w:t>
            </w:r>
            <w:r w:rsidRPr="0041150F">
              <w:rPr>
                <w:color w:val="000000"/>
                <w:sz w:val="24"/>
                <w:szCs w:val="24"/>
              </w:rPr>
              <w:t>внедрение</w:t>
            </w:r>
            <w:r w:rsidRPr="0041150F">
              <w:rPr>
                <w:sz w:val="24"/>
                <w:szCs w:val="24"/>
              </w:rPr>
              <w:t xml:space="preserve"> технологии </w:t>
            </w:r>
            <w:r w:rsidRPr="0041150F">
              <w:rPr>
                <w:color w:val="000000"/>
                <w:sz w:val="24"/>
                <w:szCs w:val="24"/>
              </w:rPr>
              <w:t>глубинного захоронения отработанных масел</w:t>
            </w:r>
            <w:r w:rsidRPr="0041150F">
              <w:rPr>
                <w:sz w:val="24"/>
                <w:szCs w:val="24"/>
              </w:rPr>
              <w:t xml:space="preserve">.  </w:t>
            </w:r>
            <w:r w:rsidRPr="0041150F">
              <w:rPr>
                <w:color w:val="000000"/>
                <w:sz w:val="24"/>
                <w:szCs w:val="24"/>
              </w:rPr>
              <w:t>Внедрение результатов работы: предполагается опытно-промышленное опробование технологии захоронения.</w:t>
            </w:r>
          </w:p>
          <w:p w:rsidR="005B1D35" w:rsidRPr="0041150F" w:rsidRDefault="005B1D35" w:rsidP="0041150F">
            <w:pPr>
              <w:spacing w:after="120" w:line="240" w:lineRule="auto"/>
              <w:ind w:firstLine="709"/>
              <w:rPr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Установление регламентных характеристик глубинного захоронения.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5.3 Используемая нормативная документация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ind w:firstLine="426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В соответствии с действующим законодательством РФ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 xml:space="preserve">РАЗДЕЛ 6. ТРЕБОВАНИЯ И УСЛОВИЯ К РАЗРАБОТКЕ </w:t>
      </w: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ПРИРОДООХРАННЫХ МЕР И МЕРОПРИЯТИЙ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5B1D35" w:rsidRPr="0041150F">
        <w:tc>
          <w:tcPr>
            <w:tcW w:w="9606" w:type="dxa"/>
          </w:tcPr>
          <w:p w:rsidR="005B1D35" w:rsidRPr="0041150F" w:rsidRDefault="005B1D35" w:rsidP="0041150F">
            <w:pPr>
              <w:tabs>
                <w:tab w:val="left" w:pos="5670"/>
                <w:tab w:val="left" w:pos="6804"/>
              </w:tabs>
              <w:suppressAutoHyphens/>
              <w:spacing w:line="240" w:lineRule="auto"/>
              <w:ind w:firstLine="426"/>
              <w:rPr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Нет требований</w:t>
            </w:r>
            <w:r w:rsidRPr="0041150F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7. ТРЕБОВАНИЯ К КАЧЕСТВУ ВЫПОЛНЕНИЯ РАБОТ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tabs>
                <w:tab w:val="left" w:pos="3119"/>
              </w:tabs>
              <w:spacing w:line="240" w:lineRule="auto"/>
              <w:rPr>
                <w:b/>
                <w:bCs/>
                <w:sz w:val="24"/>
                <w:szCs w:val="24"/>
              </w:rPr>
            </w:pPr>
            <w:r w:rsidRPr="0041150F">
              <w:rPr>
                <w:b/>
                <w:bCs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работ.</w:t>
            </w:r>
          </w:p>
          <w:p w:rsidR="005B1D35" w:rsidRPr="0041150F" w:rsidRDefault="005B1D35" w:rsidP="0041150F">
            <w:pPr>
              <w:pStyle w:val="ListParagraph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Соответствие ТЗ, требованиям федеральных норм и правил в области использования атомной энергии, действующей, нормативной и технической документации.</w:t>
            </w:r>
          </w:p>
          <w:p w:rsidR="005B1D35" w:rsidRPr="0041150F" w:rsidRDefault="005B1D35" w:rsidP="0041150F">
            <w:pPr>
              <w:pStyle w:val="ListParagraph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материалов, в том числе: ГОСТ 7.32-2001 СИБИД Отчёт о научно-исследовательской работе. Структура и правила оформления.</w:t>
            </w:r>
          </w:p>
          <w:p w:rsidR="005B1D35" w:rsidRPr="0041150F" w:rsidRDefault="005B1D35" w:rsidP="0041150F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1150F">
              <w:rPr>
                <w:b/>
                <w:bCs/>
                <w:sz w:val="24"/>
                <w:szCs w:val="24"/>
              </w:rPr>
              <w:t>Требования по объёму гарантий качества работ.</w:t>
            </w:r>
          </w:p>
          <w:p w:rsidR="005B1D35" w:rsidRPr="0041150F" w:rsidRDefault="005B1D35" w:rsidP="0041150F">
            <w:pPr>
              <w:pStyle w:val="NoSpacing"/>
              <w:ind w:left="142"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 xml:space="preserve"> обязан:</w:t>
            </w:r>
          </w:p>
          <w:p w:rsidR="005B1D35" w:rsidRPr="0041150F" w:rsidRDefault="005B1D35" w:rsidP="0041150F">
            <w:pPr>
              <w:pStyle w:val="ListParagraph"/>
              <w:spacing w:after="0" w:line="240" w:lineRule="auto"/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- выполнить работы в соответствии с техническим заданием и календарным планом в пределах сметы затрат (структуры цены), являющейся неотъемлемой частью Контракта (Договора);</w:t>
            </w:r>
          </w:p>
          <w:p w:rsidR="005B1D35" w:rsidRPr="0041150F" w:rsidRDefault="005B1D35" w:rsidP="0041150F">
            <w:pPr>
              <w:pStyle w:val="ListParagraph"/>
              <w:spacing w:after="0" w:line="240" w:lineRule="auto"/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- незамедлительно информировать Заказчика об обнаруженной невозможности получить ожидаемые результаты или о нецелесообразности продолжения работы;</w:t>
            </w:r>
          </w:p>
          <w:p w:rsidR="005B1D35" w:rsidRPr="0041150F" w:rsidRDefault="005B1D35" w:rsidP="0041150F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240" w:lineRule="auto"/>
              <w:ind w:left="142" w:right="62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- определять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работ, Контракта (Договора);</w:t>
            </w:r>
          </w:p>
          <w:p w:rsidR="005B1D35" w:rsidRPr="0041150F" w:rsidRDefault="005B1D35" w:rsidP="0041150F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240" w:lineRule="auto"/>
              <w:ind w:left="142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- уведомлять Заказчика о созданных при реализации Контракта (Договора) объектах интеллектуальной собственности;</w:t>
            </w:r>
          </w:p>
          <w:p w:rsidR="005B1D35" w:rsidRPr="0041150F" w:rsidRDefault="005B1D35" w:rsidP="0041150F">
            <w:pPr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 xml:space="preserve">           - своими силами и за свой счет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задании.</w:t>
            </w:r>
          </w:p>
          <w:p w:rsidR="005B1D35" w:rsidRPr="0041150F" w:rsidRDefault="005B1D35" w:rsidP="0041150F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1150F">
              <w:rPr>
                <w:b/>
                <w:bCs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5B1D35" w:rsidRPr="0041150F" w:rsidRDefault="005B1D35" w:rsidP="0041150F">
            <w:pPr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Работы выполняются с соблюдением требований НРБ–99/2009 и ОСПОРБ–99/2010.</w:t>
            </w:r>
          </w:p>
          <w:p w:rsidR="005B1D35" w:rsidRPr="0041150F" w:rsidRDefault="005B1D35" w:rsidP="0041150F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1150F">
              <w:rPr>
                <w:b/>
                <w:bCs/>
                <w:sz w:val="24"/>
                <w:szCs w:val="24"/>
              </w:rPr>
              <w:t>Требования по сроку гарантий качества на результаты работ.</w:t>
            </w:r>
          </w:p>
          <w:p w:rsidR="005B1D35" w:rsidRPr="0041150F" w:rsidRDefault="005B1D35" w:rsidP="0041150F">
            <w:pPr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Гарантийный период – 12 месяцев с момента окончания работ.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8. ТРЕБОВАНИЕ К СРОКУ (ИНТЕРВАЛУ) ВЫПОЛНЕНИЯ РАБОТ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pStyle w:val="NoSpacing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Начальный срок выполнения работ – с даты заключения договора.</w:t>
            </w:r>
          </w:p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Конечный срок выполнения работ – 30.12.2015.</w:t>
            </w:r>
          </w:p>
        </w:tc>
      </w:tr>
    </w:tbl>
    <w:p w:rsidR="005B1D35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9. ПОРЯДОК ПРИЕМКИ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 xml:space="preserve">Подраздел 9.1 Требования к документации для приемки 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tabs>
                <w:tab w:val="left" w:pos="1163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материалов, в том числе:</w:t>
            </w:r>
          </w:p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- </w:t>
            </w:r>
            <w:r w:rsidRPr="0041150F">
              <w:rPr>
                <w:rStyle w:val="FontStyle13"/>
              </w:rPr>
              <w:t>ГОСТ 7.32-2001 СИБИД Отчёт о научно-исследовательской работе. Структура и правила оформления.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9.2 Порядок рассмотрения и приемки результатов работы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ind w:firstLine="709"/>
              <w:rPr>
                <w:rStyle w:val="FontStyle13"/>
              </w:rPr>
            </w:pPr>
            <w:r w:rsidRPr="0041150F">
              <w:rPr>
                <w:sz w:val="24"/>
                <w:szCs w:val="24"/>
              </w:rPr>
              <w:t>1. При завершении работ (этапа) по контракту (договору) Исполнитель представляет Заказчику акт сдачи-приемки научно-технической продукции с приложением к нему отчетной научно-технической документации, предусмотренной техническим заданием и календарным планом, контрактом (договором), а также сведения о результатах научно-технической деятельности, в т. ч. об объектах интеллектуальной собственности и ноу-хау, полученных при выполнении контракта (договора), и предложения по их использованию.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rStyle w:val="FontStyle13"/>
              </w:rPr>
            </w:pPr>
            <w:r w:rsidRPr="0041150F">
              <w:rPr>
                <w:rStyle w:val="FontStyle13"/>
              </w:rPr>
              <w:t>2. В случае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произвести необходимые исправления без дополнительной оплаты в пределах договорной цены.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rStyle w:val="FontStyle13"/>
              </w:rPr>
            </w:pPr>
            <w:r w:rsidRPr="0041150F">
              <w:rPr>
                <w:rStyle w:val="FontStyle13"/>
              </w:rPr>
              <w:t>3. Если при приемке работ будет выявлена необходимость проведения 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5B1D35" w:rsidRPr="0041150F" w:rsidRDefault="005B1D35" w:rsidP="0041150F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41150F">
              <w:rPr>
                <w:rStyle w:val="FontStyle13"/>
              </w:rPr>
              <w:t>4. В случае досрочного выполнения работ согласно техническому заданию сумма договора остается неизменной.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10. ТРЕБОВАНИЯ К ОТЧЕТНОСТИ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10.1 Отчетные материалы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pStyle w:val="NoSpacing"/>
              <w:suppressAutoHyphens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Предоставляется отчетная документация в соответствии с Подразделом 2.3 настоящего технического задания. </w:t>
            </w:r>
            <w:r w:rsidRPr="0041150F">
              <w:rPr>
                <w:rFonts w:ascii="Times New Roman" w:hAnsi="Times New Roman" w:cs="Times New Roman"/>
                <w:sz w:val="24"/>
                <w:szCs w:val="24"/>
              </w:rPr>
              <w:t>Отчет по результатам НИР должен содержать регламентные нормы на содержание компонентов и режимы кондиционирования, подготовки и глубинного захоронения отработанных масел ХМЗ, содержащих радионуклиды.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Подраздел 10.2 Формат отчетной документации</w:t>
            </w:r>
          </w:p>
        </w:tc>
      </w:tr>
      <w:tr w:rsidR="005B1D35" w:rsidRPr="0041150F">
        <w:tc>
          <w:tcPr>
            <w:tcW w:w="9571" w:type="dxa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 xml:space="preserve">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платформы </w:t>
            </w:r>
            <w:r w:rsidRPr="0041150F">
              <w:rPr>
                <w:sz w:val="24"/>
                <w:szCs w:val="24"/>
                <w:lang w:val="en-US"/>
              </w:rPr>
              <w:t>Microsoft</w:t>
            </w:r>
            <w:r w:rsidRPr="0041150F">
              <w:rPr>
                <w:sz w:val="24"/>
                <w:szCs w:val="24"/>
              </w:rPr>
              <w:t xml:space="preserve"> </w:t>
            </w:r>
            <w:r w:rsidRPr="0041150F">
              <w:rPr>
                <w:sz w:val="24"/>
                <w:szCs w:val="24"/>
                <w:lang w:val="en-US"/>
              </w:rPr>
              <w:t>Office</w:t>
            </w:r>
            <w:r w:rsidRPr="0041150F">
              <w:rPr>
                <w:sz w:val="24"/>
                <w:szCs w:val="24"/>
              </w:rPr>
              <w:t xml:space="preserve"> (при необходимости с использованием </w:t>
            </w:r>
            <w:r w:rsidRPr="0041150F">
              <w:rPr>
                <w:sz w:val="24"/>
                <w:szCs w:val="24"/>
                <w:lang w:val="en-US"/>
              </w:rPr>
              <w:t>AUTOCAD</w:t>
            </w:r>
            <w:r w:rsidRPr="0041150F">
              <w:rPr>
                <w:sz w:val="24"/>
                <w:szCs w:val="24"/>
              </w:rPr>
              <w:t xml:space="preserve"> (чертежи) и </w:t>
            </w:r>
            <w:r w:rsidRPr="0041150F">
              <w:rPr>
                <w:sz w:val="24"/>
                <w:szCs w:val="24"/>
                <w:lang w:val="en-US"/>
              </w:rPr>
              <w:t>Microsoft</w:t>
            </w:r>
            <w:r w:rsidRPr="0041150F">
              <w:rPr>
                <w:sz w:val="24"/>
                <w:szCs w:val="24"/>
              </w:rPr>
              <w:t xml:space="preserve"> </w:t>
            </w:r>
            <w:r w:rsidRPr="0041150F">
              <w:rPr>
                <w:sz w:val="24"/>
                <w:szCs w:val="24"/>
                <w:lang w:val="en-US"/>
              </w:rPr>
              <w:t>Project</w:t>
            </w:r>
            <w:r w:rsidRPr="0041150F">
              <w:rPr>
                <w:sz w:val="24"/>
                <w:szCs w:val="24"/>
              </w:rPr>
              <w:t xml:space="preserve"> (графики)).</w:t>
            </w:r>
          </w:p>
        </w:tc>
      </w:tr>
    </w:tbl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</w:p>
    <w:p w:rsidR="005B1D35" w:rsidRPr="0041150F" w:rsidRDefault="005B1D35" w:rsidP="0041150F">
      <w:pPr>
        <w:spacing w:line="240" w:lineRule="auto"/>
        <w:rPr>
          <w:color w:val="000000"/>
          <w:sz w:val="24"/>
          <w:szCs w:val="24"/>
        </w:rPr>
      </w:pPr>
      <w:r w:rsidRPr="0041150F">
        <w:rPr>
          <w:color w:val="000000"/>
          <w:sz w:val="24"/>
          <w:szCs w:val="24"/>
        </w:rPr>
        <w:t>РАЗДЕЛ 11. ПЕРЕЧЕНЬ ПРИНЯТЫХ СОКРАЩЕНИЙ</w:t>
      </w: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4"/>
        <w:gridCol w:w="2406"/>
        <w:gridCol w:w="6330"/>
      </w:tblGrid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ПАВ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 xml:space="preserve">поверхностно-активные вещества 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НИР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научно-исследовательская работа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НРБ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нормы радиационной безопасности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АО «СХК»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акционерное общество «Сибирский химический комбинат»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ОСПОРБ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основные санитарные правила обеспечения радиационной безопасности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РАО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радиоактивные отходы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РФ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Российская федерация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ТЗ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5B1D35" w:rsidRPr="0041150F">
        <w:trPr>
          <w:trHeight w:val="399"/>
        </w:trPr>
        <w:tc>
          <w:tcPr>
            <w:tcW w:w="851" w:type="dxa"/>
            <w:vAlign w:val="center"/>
          </w:tcPr>
          <w:p w:rsidR="005B1D35" w:rsidRPr="0041150F" w:rsidRDefault="005B1D35" w:rsidP="0041150F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5B1D35" w:rsidRPr="0041150F" w:rsidRDefault="005B1D35" w:rsidP="0041150F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41150F">
              <w:rPr>
                <w:sz w:val="24"/>
                <w:szCs w:val="24"/>
              </w:rPr>
              <w:t>ХМЗ</w:t>
            </w:r>
          </w:p>
        </w:tc>
        <w:tc>
          <w:tcPr>
            <w:tcW w:w="6379" w:type="dxa"/>
            <w:vAlign w:val="center"/>
          </w:tcPr>
          <w:p w:rsidR="005B1D35" w:rsidRPr="0041150F" w:rsidRDefault="005B1D35" w:rsidP="0041150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41150F">
              <w:rPr>
                <w:color w:val="000000"/>
                <w:sz w:val="24"/>
                <w:szCs w:val="24"/>
              </w:rPr>
              <w:t>химико-металлургический завод</w:t>
            </w:r>
          </w:p>
        </w:tc>
      </w:tr>
    </w:tbl>
    <w:p w:rsidR="005B1D35" w:rsidRPr="00100A7E" w:rsidRDefault="005B1D35" w:rsidP="00100A7E">
      <w:pPr>
        <w:tabs>
          <w:tab w:val="left" w:pos="2318"/>
          <w:tab w:val="center" w:pos="4677"/>
        </w:tabs>
        <w:spacing w:line="240" w:lineRule="auto"/>
        <w:rPr>
          <w:color w:val="000000"/>
          <w:sz w:val="24"/>
          <w:szCs w:val="24"/>
        </w:rPr>
      </w:pPr>
    </w:p>
    <w:p w:rsidR="005B1D35" w:rsidRPr="00100A7E" w:rsidRDefault="005B1D35" w:rsidP="00100A7E">
      <w:pPr>
        <w:tabs>
          <w:tab w:val="left" w:pos="2318"/>
          <w:tab w:val="center" w:pos="4677"/>
        </w:tabs>
        <w:spacing w:line="240" w:lineRule="auto"/>
        <w:rPr>
          <w:color w:val="000000"/>
          <w:sz w:val="24"/>
          <w:szCs w:val="24"/>
          <w:lang w:val="en-US"/>
        </w:rPr>
      </w:pPr>
    </w:p>
    <w:p w:rsidR="005B1D35" w:rsidRDefault="005B1D35" w:rsidP="007576FC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Исполнитель: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Заказчик от </w:t>
      </w:r>
      <w:r w:rsidRPr="007576FC">
        <w:rPr>
          <w:sz w:val="24"/>
          <w:szCs w:val="24"/>
        </w:rPr>
        <w:t>АО «СХК»</w:t>
      </w:r>
    </w:p>
    <w:p w:rsidR="005B1D35" w:rsidRDefault="005B1D35" w:rsidP="007576FC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</w:t>
      </w:r>
    </w:p>
    <w:p w:rsidR="005B1D35" w:rsidRPr="00D43B16" w:rsidRDefault="005B1D35" w:rsidP="00E45DAF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left="427" w:firstLine="0"/>
        <w:jc w:val="right"/>
        <w:rPr>
          <w:sz w:val="24"/>
          <w:szCs w:val="24"/>
        </w:rPr>
      </w:pPr>
      <w:r w:rsidRPr="005744AF">
        <w:rPr>
          <w:color w:val="000000"/>
        </w:rPr>
        <w:br w:type="page"/>
      </w:r>
      <w:r w:rsidRPr="00D43B16">
        <w:rPr>
          <w:sz w:val="24"/>
          <w:szCs w:val="24"/>
        </w:rPr>
        <w:t>Приложение № 2</w:t>
      </w:r>
    </w:p>
    <w:p w:rsidR="005B1D35" w:rsidRPr="00D43B16" w:rsidRDefault="005B1D35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5B1D35" w:rsidRPr="00D43B16" w:rsidRDefault="005B1D35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5B1D35" w:rsidRPr="00D43B16" w:rsidRDefault="005B1D35" w:rsidP="00D43B16">
      <w:pPr>
        <w:ind w:left="4956" w:firstLine="708"/>
        <w:jc w:val="right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5B1D35" w:rsidRPr="00D43B16">
        <w:tc>
          <w:tcPr>
            <w:tcW w:w="4819" w:type="dxa"/>
          </w:tcPr>
          <w:p w:rsidR="005B1D35" w:rsidRPr="00D43B16" w:rsidRDefault="005B1D35" w:rsidP="00D43B16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43B16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5B1D35" w:rsidRPr="00D43B16" w:rsidRDefault="005B1D35" w:rsidP="00D43B16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Pr="00D43B16" w:rsidRDefault="005B1D35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5B1D35" w:rsidRPr="00D43B16" w:rsidRDefault="005B1D35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5B1D35" w:rsidRPr="00D43B16" w:rsidRDefault="005B1D35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5B1D35" w:rsidRPr="00D43B16" w:rsidRDefault="005B1D35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_____</w:t>
            </w:r>
            <w:r>
              <w:rPr>
                <w:sz w:val="24"/>
                <w:szCs w:val="24"/>
                <w:lang w:eastAsia="en-US"/>
              </w:rPr>
              <w:t>________________________   ФИО</w:t>
            </w:r>
          </w:p>
          <w:p w:rsidR="005B1D35" w:rsidRPr="00D43B16" w:rsidRDefault="005B1D35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« ______ »_______________________20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D43B16">
              <w:rPr>
                <w:sz w:val="24"/>
                <w:szCs w:val="24"/>
                <w:lang w:eastAsia="en-US"/>
              </w:rPr>
              <w:t xml:space="preserve"> г.</w:t>
            </w:r>
          </w:p>
          <w:p w:rsidR="005B1D35" w:rsidRPr="00D43B16" w:rsidRDefault="005B1D35" w:rsidP="00D43B16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820" w:type="dxa"/>
          </w:tcPr>
          <w:p w:rsidR="005B1D35" w:rsidRPr="00D43B16" w:rsidRDefault="005B1D35" w:rsidP="007576FC">
            <w:pPr>
              <w:spacing w:line="240" w:lineRule="auto"/>
              <w:ind w:firstLine="2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43B16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5B1D35" w:rsidRPr="00D43B16" w:rsidRDefault="005B1D35" w:rsidP="007576FC">
            <w:pPr>
              <w:spacing w:line="240" w:lineRule="auto"/>
              <w:ind w:firstLine="2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5B1D35" w:rsidRDefault="005B1D35" w:rsidP="007576FC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</w:p>
          <w:p w:rsidR="005B1D35" w:rsidRPr="00D43B16" w:rsidRDefault="005B1D35" w:rsidP="00E45DAF">
            <w:pPr>
              <w:spacing w:line="240" w:lineRule="auto"/>
              <w:ind w:firstLine="209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Технический директор </w:t>
            </w:r>
            <w:r w:rsidRPr="00D43B16">
              <w:rPr>
                <w:sz w:val="24"/>
                <w:szCs w:val="24"/>
                <w:lang w:eastAsia="en-US"/>
              </w:rPr>
              <w:t>АО «СХК»</w:t>
            </w:r>
          </w:p>
          <w:p w:rsidR="005B1D35" w:rsidRDefault="005B1D35" w:rsidP="00E45DAF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</w:p>
          <w:p w:rsidR="005B1D35" w:rsidRPr="00D43B16" w:rsidRDefault="005B1D35" w:rsidP="00E45DAF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 xml:space="preserve">_______________________ </w:t>
            </w:r>
            <w:r>
              <w:rPr>
                <w:sz w:val="24"/>
                <w:szCs w:val="24"/>
                <w:lang w:eastAsia="en-US"/>
              </w:rPr>
              <w:t>В.Н. Крутых</w:t>
            </w:r>
          </w:p>
          <w:p w:rsidR="005B1D35" w:rsidRPr="00D43B16" w:rsidRDefault="005B1D35" w:rsidP="00E45DAF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 xml:space="preserve"> « ______ »____________________20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D43B16">
              <w:rPr>
                <w:sz w:val="24"/>
                <w:szCs w:val="24"/>
                <w:lang w:eastAsia="en-US"/>
              </w:rPr>
              <w:t xml:space="preserve"> г.</w:t>
            </w:r>
          </w:p>
          <w:p w:rsidR="005B1D35" w:rsidRPr="00D43B16" w:rsidRDefault="005B1D35" w:rsidP="007576FC">
            <w:pPr>
              <w:spacing w:line="240" w:lineRule="auto"/>
              <w:ind w:firstLine="209"/>
              <w:jc w:val="center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5B1D35" w:rsidRPr="00D43B16" w:rsidRDefault="005B1D35" w:rsidP="00D43B16">
      <w:pPr>
        <w:spacing w:line="240" w:lineRule="auto"/>
        <w:ind w:firstLine="0"/>
        <w:rPr>
          <w:sz w:val="24"/>
          <w:szCs w:val="24"/>
        </w:rPr>
      </w:pPr>
    </w:p>
    <w:p w:rsidR="005B1D35" w:rsidRPr="00D43B16" w:rsidRDefault="005B1D35" w:rsidP="00D43B16">
      <w:pPr>
        <w:spacing w:line="240" w:lineRule="auto"/>
        <w:ind w:firstLine="0"/>
        <w:rPr>
          <w:sz w:val="24"/>
          <w:szCs w:val="24"/>
        </w:rPr>
      </w:pPr>
    </w:p>
    <w:p w:rsidR="005B1D35" w:rsidRPr="00D43B16" w:rsidRDefault="005B1D35" w:rsidP="00D43B16">
      <w:pPr>
        <w:spacing w:line="240" w:lineRule="auto"/>
        <w:ind w:firstLine="0"/>
        <w:rPr>
          <w:sz w:val="24"/>
          <w:szCs w:val="24"/>
        </w:rPr>
      </w:pPr>
    </w:p>
    <w:p w:rsidR="005B1D35" w:rsidRPr="00AF625E" w:rsidRDefault="005B1D35" w:rsidP="00E45DAF">
      <w:pPr>
        <w:spacing w:line="240" w:lineRule="auto"/>
        <w:ind w:firstLine="0"/>
        <w:jc w:val="center"/>
        <w:rPr>
          <w:sz w:val="24"/>
          <w:szCs w:val="24"/>
        </w:rPr>
      </w:pPr>
      <w:r w:rsidRPr="00AF625E">
        <w:rPr>
          <w:b/>
          <w:bCs/>
          <w:sz w:val="24"/>
          <w:szCs w:val="24"/>
        </w:rPr>
        <w:t>КАЛЕНДАРНЫЙ  ПЛАН</w:t>
      </w:r>
    </w:p>
    <w:p w:rsidR="005B1D35" w:rsidRPr="00AF625E" w:rsidRDefault="005B1D35" w:rsidP="00E45DAF">
      <w:pPr>
        <w:spacing w:line="240" w:lineRule="auto"/>
        <w:ind w:firstLine="0"/>
        <w:jc w:val="center"/>
        <w:rPr>
          <w:sz w:val="24"/>
          <w:szCs w:val="24"/>
        </w:rPr>
      </w:pPr>
      <w:r w:rsidRPr="00AF625E">
        <w:rPr>
          <w:sz w:val="24"/>
          <w:szCs w:val="24"/>
        </w:rPr>
        <w:t xml:space="preserve">на выполнение </w:t>
      </w:r>
      <w:r w:rsidRPr="00AF625E">
        <w:rPr>
          <w:sz w:val="24"/>
          <w:szCs w:val="24"/>
          <w:u w:val="single"/>
        </w:rPr>
        <w:t xml:space="preserve">    научно-исследовательской </w:t>
      </w:r>
      <w:r w:rsidRPr="00AF625E">
        <w:rPr>
          <w:sz w:val="24"/>
          <w:szCs w:val="24"/>
        </w:rPr>
        <w:t>работы</w:t>
      </w:r>
    </w:p>
    <w:p w:rsidR="005B1D35" w:rsidRPr="00AF625E" w:rsidRDefault="005B1D35" w:rsidP="00E45DAF">
      <w:pPr>
        <w:spacing w:line="240" w:lineRule="auto"/>
        <w:ind w:firstLine="0"/>
        <w:jc w:val="center"/>
        <w:rPr>
          <w:sz w:val="24"/>
          <w:szCs w:val="24"/>
        </w:rPr>
      </w:pPr>
      <w:r w:rsidRPr="00AF625E">
        <w:rPr>
          <w:sz w:val="24"/>
          <w:szCs w:val="24"/>
        </w:rPr>
        <w:t>по теме:</w:t>
      </w:r>
    </w:p>
    <w:p w:rsidR="005B1D35" w:rsidRPr="00AF625E" w:rsidRDefault="005B1D35" w:rsidP="00E45DAF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5B1D35" w:rsidRDefault="005B1D35" w:rsidP="00AF625E">
      <w:pPr>
        <w:spacing w:line="240" w:lineRule="auto"/>
        <w:ind w:firstLine="0"/>
        <w:jc w:val="center"/>
        <w:rPr>
          <w:sz w:val="24"/>
          <w:szCs w:val="24"/>
        </w:rPr>
      </w:pPr>
      <w:r w:rsidRPr="00AF383A">
        <w:rPr>
          <w:sz w:val="24"/>
          <w:szCs w:val="24"/>
        </w:rPr>
        <w:t xml:space="preserve">«Разработка технологии глубинного захоронения отработанных масел ХМЗ, </w:t>
      </w:r>
    </w:p>
    <w:p w:rsidR="005B1D35" w:rsidRPr="003E1FAF" w:rsidRDefault="005B1D35" w:rsidP="00AF625E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 w:rsidRPr="00AF383A">
        <w:rPr>
          <w:sz w:val="24"/>
          <w:szCs w:val="24"/>
        </w:rPr>
        <w:t>содержащих радионуклиды</w:t>
      </w:r>
      <w:r w:rsidRPr="003E1FAF">
        <w:rPr>
          <w:sz w:val="24"/>
          <w:szCs w:val="24"/>
        </w:rPr>
        <w:t>»</w:t>
      </w:r>
    </w:p>
    <w:p w:rsidR="005B1D35" w:rsidRPr="00AF625E" w:rsidRDefault="005B1D35" w:rsidP="00D43B16">
      <w:pPr>
        <w:spacing w:line="240" w:lineRule="auto"/>
        <w:ind w:firstLine="0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1"/>
        <w:gridCol w:w="2638"/>
        <w:gridCol w:w="1964"/>
        <w:gridCol w:w="1433"/>
        <w:gridCol w:w="1347"/>
        <w:gridCol w:w="944"/>
        <w:gridCol w:w="948"/>
      </w:tblGrid>
      <w:tr w:rsidR="005B1D35" w:rsidRPr="00AF625E">
        <w:trPr>
          <w:tblHeader/>
          <w:jc w:val="center"/>
        </w:trPr>
        <w:tc>
          <w:tcPr>
            <w:tcW w:w="531" w:type="dxa"/>
            <w:vMerge w:val="restart"/>
            <w:shd w:val="clear" w:color="auto" w:fill="E6E6E6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5B1D35" w:rsidRPr="00AF625E" w:rsidRDefault="005B1D35" w:rsidP="00D43B16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2638" w:type="dxa"/>
            <w:vMerge w:val="restart"/>
            <w:shd w:val="clear" w:color="auto" w:fill="E6E6E6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Наименование работ</w:t>
            </w:r>
          </w:p>
        </w:tc>
        <w:tc>
          <w:tcPr>
            <w:tcW w:w="1964" w:type="dxa"/>
            <w:vMerge w:val="restart"/>
            <w:shd w:val="clear" w:color="auto" w:fill="E6E6E6"/>
            <w:vAlign w:val="center"/>
          </w:tcPr>
          <w:p w:rsidR="005B1D35" w:rsidRPr="00AF625E" w:rsidRDefault="005B1D35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Отчётный</w:t>
            </w:r>
          </w:p>
          <w:p w:rsidR="005B1D35" w:rsidRPr="00AF625E" w:rsidRDefault="005B1D35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материал, представляемый заказчику</w:t>
            </w:r>
          </w:p>
        </w:tc>
        <w:tc>
          <w:tcPr>
            <w:tcW w:w="2780" w:type="dxa"/>
            <w:gridSpan w:val="2"/>
            <w:shd w:val="clear" w:color="auto" w:fill="E6E6E6"/>
            <w:vAlign w:val="center"/>
          </w:tcPr>
          <w:p w:rsidR="005B1D35" w:rsidRPr="00AF625E" w:rsidRDefault="005B1D35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Срок</w:t>
            </w:r>
          </w:p>
          <w:p w:rsidR="005B1D35" w:rsidRPr="00AF625E" w:rsidRDefault="005B1D35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выполнения</w:t>
            </w:r>
          </w:p>
        </w:tc>
        <w:tc>
          <w:tcPr>
            <w:tcW w:w="1892" w:type="dxa"/>
            <w:gridSpan w:val="2"/>
            <w:shd w:val="clear" w:color="auto" w:fill="E6E6E6"/>
            <w:vAlign w:val="center"/>
          </w:tcPr>
          <w:p w:rsidR="005B1D35" w:rsidRPr="00AF625E" w:rsidRDefault="005B1D35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Стоимость</w:t>
            </w:r>
          </w:p>
          <w:p w:rsidR="005B1D35" w:rsidRPr="00AF625E" w:rsidRDefault="005B1D35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тыс. руб.</w:t>
            </w:r>
          </w:p>
        </w:tc>
      </w:tr>
      <w:tr w:rsidR="005B1D35" w:rsidRPr="00AF625E">
        <w:trPr>
          <w:jc w:val="center"/>
        </w:trPr>
        <w:tc>
          <w:tcPr>
            <w:tcW w:w="531" w:type="dxa"/>
            <w:vMerge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38" w:type="dxa"/>
            <w:vMerge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64" w:type="dxa"/>
            <w:vMerge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33" w:type="dxa"/>
            <w:shd w:val="clear" w:color="auto" w:fill="E6E6E6"/>
            <w:vAlign w:val="center"/>
          </w:tcPr>
          <w:p w:rsidR="005B1D35" w:rsidRPr="00AF625E" w:rsidRDefault="005B1D35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Начало</w:t>
            </w:r>
          </w:p>
        </w:tc>
        <w:tc>
          <w:tcPr>
            <w:tcW w:w="1347" w:type="dxa"/>
            <w:shd w:val="clear" w:color="auto" w:fill="E6E6E6"/>
            <w:vAlign w:val="center"/>
          </w:tcPr>
          <w:p w:rsidR="005B1D35" w:rsidRPr="00AF625E" w:rsidRDefault="005B1D35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Окончание</w:t>
            </w:r>
          </w:p>
        </w:tc>
        <w:tc>
          <w:tcPr>
            <w:tcW w:w="944" w:type="dxa"/>
            <w:shd w:val="clear" w:color="auto" w:fill="E6E6E6"/>
            <w:vAlign w:val="center"/>
          </w:tcPr>
          <w:p w:rsidR="005B1D35" w:rsidRPr="00AF625E" w:rsidRDefault="005B1D35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без НДС</w:t>
            </w:r>
          </w:p>
        </w:tc>
        <w:tc>
          <w:tcPr>
            <w:tcW w:w="948" w:type="dxa"/>
            <w:shd w:val="clear" w:color="auto" w:fill="E2E2E2"/>
            <w:vAlign w:val="center"/>
          </w:tcPr>
          <w:p w:rsidR="005B1D35" w:rsidRPr="00AF625E" w:rsidRDefault="005B1D35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с НДС</w:t>
            </w:r>
          </w:p>
        </w:tc>
      </w:tr>
      <w:tr w:rsidR="005B1D35" w:rsidRPr="00AF625E">
        <w:trPr>
          <w:trHeight w:val="1178"/>
          <w:jc w:val="center"/>
        </w:trPr>
        <w:tc>
          <w:tcPr>
            <w:tcW w:w="531" w:type="dxa"/>
            <w:vAlign w:val="center"/>
          </w:tcPr>
          <w:p w:rsidR="005B1D35" w:rsidRPr="00E53D04" w:rsidRDefault="005B1D35" w:rsidP="00E45DAF">
            <w:pPr>
              <w:pStyle w:val="34"/>
              <w:shd w:val="clear" w:color="auto" w:fill="auto"/>
              <w:spacing w:before="0" w:after="0" w:line="240" w:lineRule="auto"/>
              <w:ind w:left="100"/>
              <w:rPr>
                <w:sz w:val="22"/>
                <w:szCs w:val="22"/>
              </w:rPr>
            </w:pPr>
            <w:r w:rsidRPr="00E53D04">
              <w:rPr>
                <w:rStyle w:val="TrebuchetMS"/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638" w:type="dxa"/>
          </w:tcPr>
          <w:p w:rsidR="005B1D35" w:rsidRPr="00AF625E" w:rsidRDefault="005B1D35" w:rsidP="00423807">
            <w:pPr>
              <w:shd w:val="clear" w:color="auto" w:fill="FFFFFF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Разработка способа захоронения отработанных масел ХМЗ совместно с отработанной органикой РХЗ и ХМЗ.</w:t>
            </w:r>
          </w:p>
        </w:tc>
        <w:tc>
          <w:tcPr>
            <w:tcW w:w="1964" w:type="dxa"/>
            <w:vAlign w:val="center"/>
          </w:tcPr>
          <w:p w:rsidR="005B1D35" w:rsidRPr="00AF625E" w:rsidRDefault="005B1D35" w:rsidP="004238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AF625E">
              <w:rPr>
                <w:sz w:val="22"/>
                <w:szCs w:val="22"/>
              </w:rPr>
              <w:t>Техническая справка</w:t>
            </w:r>
          </w:p>
        </w:tc>
        <w:tc>
          <w:tcPr>
            <w:tcW w:w="1433" w:type="dxa"/>
            <w:vMerge w:val="restart"/>
            <w:vAlign w:val="center"/>
          </w:tcPr>
          <w:p w:rsidR="005B1D35" w:rsidRPr="003E1FAF" w:rsidRDefault="005B1D35" w:rsidP="003E1FAF">
            <w:pPr>
              <w:pStyle w:val="NoSpacing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FAF">
              <w:rPr>
                <w:rFonts w:ascii="Times New Roman" w:hAnsi="Times New Roman" w:cs="Times New Roman"/>
                <w:sz w:val="24"/>
                <w:szCs w:val="24"/>
              </w:rPr>
              <w:t>С даты</w:t>
            </w:r>
          </w:p>
          <w:p w:rsidR="005B1D35" w:rsidRPr="003E1FAF" w:rsidRDefault="005B1D35" w:rsidP="003E1FA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E1FAF">
              <w:rPr>
                <w:sz w:val="24"/>
                <w:szCs w:val="24"/>
              </w:rPr>
              <w:t>заключения договора</w:t>
            </w:r>
          </w:p>
        </w:tc>
        <w:tc>
          <w:tcPr>
            <w:tcW w:w="1347" w:type="dxa"/>
            <w:vMerge w:val="restart"/>
            <w:vAlign w:val="center"/>
          </w:tcPr>
          <w:p w:rsidR="005B1D35" w:rsidRPr="00AF625E" w:rsidRDefault="005B1D35" w:rsidP="003E1FAF">
            <w:pPr>
              <w:shd w:val="clear" w:color="auto" w:fill="FFFFFF"/>
              <w:ind w:righ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30.12.2015</w:t>
            </w:r>
          </w:p>
        </w:tc>
        <w:tc>
          <w:tcPr>
            <w:tcW w:w="944" w:type="dxa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8" w:type="dxa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</w:tr>
      <w:tr w:rsidR="005B1D35" w:rsidRPr="00AF625E">
        <w:trPr>
          <w:trHeight w:val="1178"/>
          <w:jc w:val="center"/>
        </w:trPr>
        <w:tc>
          <w:tcPr>
            <w:tcW w:w="531" w:type="dxa"/>
            <w:vAlign w:val="center"/>
          </w:tcPr>
          <w:p w:rsidR="005B1D35" w:rsidRPr="00E53D04" w:rsidRDefault="005B1D35" w:rsidP="00E45DAF">
            <w:pPr>
              <w:pStyle w:val="34"/>
              <w:shd w:val="clear" w:color="auto" w:fill="auto"/>
              <w:spacing w:before="0" w:after="0" w:line="240" w:lineRule="auto"/>
              <w:ind w:left="100"/>
              <w:rPr>
                <w:sz w:val="22"/>
                <w:szCs w:val="22"/>
              </w:rPr>
            </w:pPr>
            <w:r w:rsidRPr="00E53D04">
              <w:rPr>
                <w:rStyle w:val="TrebuchetMS1"/>
                <w:rFonts w:ascii="Times New Roman" w:eastAsia="Calibr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38" w:type="dxa"/>
          </w:tcPr>
          <w:p w:rsidR="005B1D35" w:rsidRPr="00AF625E" w:rsidRDefault="005B1D35" w:rsidP="00423807">
            <w:pPr>
              <w:shd w:val="clear" w:color="auto" w:fill="FFFFFF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Разработка технологии получения эмульсий с использованием различного типа ПАВ, органических растворителей</w:t>
            </w:r>
            <w:r w:rsidRPr="00AF383A">
              <w:rPr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5B1D35" w:rsidRPr="00AF625E" w:rsidRDefault="005B1D35" w:rsidP="00AF625E">
            <w:pPr>
              <w:pStyle w:val="19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AF625E">
              <w:rPr>
                <w:sz w:val="22"/>
                <w:szCs w:val="22"/>
              </w:rPr>
              <w:t xml:space="preserve">тчет </w:t>
            </w:r>
          </w:p>
        </w:tc>
        <w:tc>
          <w:tcPr>
            <w:tcW w:w="1433" w:type="dxa"/>
            <w:vMerge/>
            <w:vAlign w:val="center"/>
          </w:tcPr>
          <w:p w:rsidR="005B1D35" w:rsidRPr="00AF625E" w:rsidRDefault="005B1D35" w:rsidP="00E45DA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47" w:type="dxa"/>
            <w:vMerge/>
            <w:vAlign w:val="center"/>
          </w:tcPr>
          <w:p w:rsidR="005B1D35" w:rsidRPr="00AF625E" w:rsidRDefault="005B1D35" w:rsidP="00AF625E">
            <w:pPr>
              <w:shd w:val="clear" w:color="auto" w:fill="FFFFFF"/>
              <w:spacing w:line="240" w:lineRule="auto"/>
              <w:ind w:righ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44" w:type="dxa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8" w:type="dxa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</w:tr>
      <w:tr w:rsidR="005B1D35" w:rsidRPr="00AF625E">
        <w:trPr>
          <w:jc w:val="center"/>
        </w:trPr>
        <w:tc>
          <w:tcPr>
            <w:tcW w:w="3169" w:type="dxa"/>
            <w:gridSpan w:val="2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  <w:p w:rsidR="005B1D35" w:rsidRPr="00AF625E" w:rsidRDefault="005B1D35" w:rsidP="001E46EE">
            <w:pPr>
              <w:spacing w:line="240" w:lineRule="auto"/>
              <w:ind w:firstLine="0"/>
              <w:jc w:val="right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744" w:type="dxa"/>
            <w:gridSpan w:val="3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4" w:type="dxa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8" w:type="dxa"/>
            <w:vAlign w:val="center"/>
          </w:tcPr>
          <w:p w:rsidR="005B1D35" w:rsidRPr="00AF625E" w:rsidRDefault="005B1D35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</w:tr>
    </w:tbl>
    <w:p w:rsidR="005B1D35" w:rsidRDefault="005B1D35" w:rsidP="00D43B16">
      <w:pPr>
        <w:shd w:val="clear" w:color="auto" w:fill="FFFFFF"/>
        <w:ind w:firstLine="0"/>
        <w:rPr>
          <w:sz w:val="24"/>
          <w:szCs w:val="24"/>
        </w:rPr>
      </w:pPr>
    </w:p>
    <w:p w:rsidR="005B1D35" w:rsidRPr="00D43B16" w:rsidRDefault="005B1D35" w:rsidP="00D43B16">
      <w:pPr>
        <w:shd w:val="clear" w:color="auto" w:fill="FFFFFF"/>
        <w:ind w:firstLine="0"/>
        <w:rPr>
          <w:sz w:val="24"/>
          <w:szCs w:val="24"/>
        </w:rPr>
      </w:pPr>
    </w:p>
    <w:p w:rsidR="005B1D35" w:rsidRDefault="005B1D35" w:rsidP="00282EDA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Исполнитель: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Заказчик от </w:t>
      </w:r>
      <w:r w:rsidRPr="007576FC">
        <w:rPr>
          <w:sz w:val="24"/>
          <w:szCs w:val="24"/>
        </w:rPr>
        <w:t>АО «СХК»</w:t>
      </w:r>
    </w:p>
    <w:p w:rsidR="005B1D35" w:rsidRDefault="005B1D35" w:rsidP="00282EDA">
      <w:pPr>
        <w:shd w:val="clear" w:color="auto" w:fill="FFFFFF"/>
        <w:ind w:firstLine="0"/>
        <w:rPr>
          <w:sz w:val="24"/>
          <w:szCs w:val="24"/>
        </w:rPr>
      </w:pPr>
    </w:p>
    <w:p w:rsidR="005B1D35" w:rsidRDefault="005B1D35" w:rsidP="00282EDA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</w:t>
      </w:r>
    </w:p>
    <w:p w:rsidR="005B1D35" w:rsidRDefault="005B1D35" w:rsidP="00F77CA8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 w:type="page"/>
      </w:r>
    </w:p>
    <w:p w:rsidR="005B1D35" w:rsidRPr="00D43B16" w:rsidRDefault="005B1D35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</w:p>
    <w:p w:rsidR="005B1D35" w:rsidRPr="00D43B16" w:rsidRDefault="005B1D35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5B1D35" w:rsidRPr="00D43B16" w:rsidRDefault="005B1D35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5B1D35" w:rsidRPr="00832819" w:rsidRDefault="005B1D35" w:rsidP="008D354B">
      <w:pPr>
        <w:spacing w:line="240" w:lineRule="auto"/>
        <w:jc w:val="center"/>
        <w:rPr>
          <w:sz w:val="24"/>
          <w:szCs w:val="24"/>
        </w:rPr>
      </w:pPr>
    </w:p>
    <w:p w:rsidR="005B1D35" w:rsidRPr="00832819" w:rsidRDefault="005B1D35" w:rsidP="009E7CDF">
      <w:pPr>
        <w:spacing w:line="240" w:lineRule="auto"/>
        <w:jc w:val="center"/>
        <w:rPr>
          <w:sz w:val="24"/>
          <w:szCs w:val="24"/>
        </w:rPr>
      </w:pPr>
    </w:p>
    <w:p w:rsidR="005B1D35" w:rsidRPr="00832819" w:rsidRDefault="005B1D35" w:rsidP="009E7CDF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 w:rsidRPr="00832819">
        <w:rPr>
          <w:b/>
          <w:bCs/>
          <w:sz w:val="26"/>
          <w:szCs w:val="26"/>
        </w:rPr>
        <w:t>ПРОТОКОЛ</w:t>
      </w:r>
    </w:p>
    <w:p w:rsidR="005B1D35" w:rsidRPr="00832819" w:rsidRDefault="005B1D35" w:rsidP="009E7CDF">
      <w:pPr>
        <w:spacing w:line="276" w:lineRule="auto"/>
        <w:ind w:firstLine="0"/>
        <w:jc w:val="center"/>
        <w:rPr>
          <w:sz w:val="24"/>
          <w:szCs w:val="24"/>
        </w:rPr>
      </w:pP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соглашения о договорной цене</w:t>
      </w:r>
      <w:r>
        <w:rPr>
          <w:sz w:val="24"/>
          <w:szCs w:val="24"/>
        </w:rPr>
        <w:t xml:space="preserve"> НИР</w:t>
      </w:r>
      <w:r w:rsidRPr="00832819">
        <w:rPr>
          <w:sz w:val="24"/>
          <w:szCs w:val="24"/>
        </w:rPr>
        <w:t xml:space="preserve"> 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по теме: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5B1D35" w:rsidRPr="002E0682" w:rsidRDefault="005B1D35" w:rsidP="009E7CDF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CF7BD8">
        <w:rPr>
          <w:sz w:val="24"/>
          <w:szCs w:val="24"/>
        </w:rPr>
        <w:t>«</w:t>
      </w:r>
      <w:r w:rsidRPr="00AF383A">
        <w:rPr>
          <w:sz w:val="24"/>
          <w:szCs w:val="24"/>
        </w:rPr>
        <w:t>Разработка технологии глубинного захоронения отработанных масел ХМЗ, содержащих радионуклиды</w:t>
      </w:r>
      <w:r w:rsidRPr="00CF7BD8">
        <w:rPr>
          <w:sz w:val="24"/>
          <w:szCs w:val="24"/>
        </w:rPr>
        <w:t>»</w:t>
      </w:r>
    </w:p>
    <w:p w:rsidR="005B1D35" w:rsidRPr="00832819" w:rsidRDefault="005B1D35" w:rsidP="009E7CDF">
      <w:pPr>
        <w:spacing w:line="276" w:lineRule="auto"/>
        <w:ind w:firstLine="0"/>
        <w:rPr>
          <w:sz w:val="16"/>
          <w:szCs w:val="16"/>
        </w:rPr>
      </w:pPr>
    </w:p>
    <w:p w:rsidR="005B1D35" w:rsidRPr="00832819" w:rsidRDefault="005B1D35" w:rsidP="009E7CDF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Мы, нижеподписавшиеся, от лица  </w:t>
      </w:r>
      <w:r w:rsidRPr="00832819">
        <w:rPr>
          <w:b/>
          <w:bCs/>
          <w:sz w:val="26"/>
          <w:szCs w:val="26"/>
        </w:rPr>
        <w:t>ЗАКАЗЧИКА</w:t>
      </w:r>
    </w:p>
    <w:p w:rsidR="005B1D35" w:rsidRPr="00832819" w:rsidRDefault="005B1D35" w:rsidP="009E7CDF">
      <w:pPr>
        <w:spacing w:line="276" w:lineRule="auto"/>
        <w:ind w:firstLine="0"/>
        <w:rPr>
          <w:sz w:val="16"/>
          <w:szCs w:val="16"/>
        </w:rPr>
      </w:pPr>
    </w:p>
    <w:p w:rsidR="005B1D35" w:rsidRPr="00832819" w:rsidRDefault="005B1D35" w:rsidP="009E7CDF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>Технический директор</w:t>
      </w:r>
      <w:r w:rsidRPr="00832819">
        <w:rPr>
          <w:b/>
          <w:bCs/>
          <w:sz w:val="24"/>
          <w:szCs w:val="24"/>
          <w:u w:val="single"/>
        </w:rPr>
        <w:t xml:space="preserve">  АО  «СХК»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>Крутых Виктор Николаевич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color w:val="FFFFFF"/>
          <w:sz w:val="24"/>
          <w:szCs w:val="24"/>
          <w:u w:val="single"/>
        </w:rPr>
        <w:t>.</w:t>
      </w:r>
    </w:p>
    <w:p w:rsidR="005B1D35" w:rsidRPr="00B567F9" w:rsidRDefault="005B1D35" w:rsidP="009E7CDF">
      <w:pPr>
        <w:ind w:firstLine="0"/>
        <w:rPr>
          <w:b/>
          <w:bCs/>
          <w:sz w:val="24"/>
          <w:szCs w:val="24"/>
          <w:u w:val="single"/>
        </w:rPr>
      </w:pPr>
      <w:r w:rsidRPr="00832819">
        <w:rPr>
          <w:sz w:val="24"/>
          <w:szCs w:val="24"/>
        </w:rPr>
        <w:t>действующ</w:t>
      </w:r>
      <w:r>
        <w:rPr>
          <w:sz w:val="24"/>
          <w:szCs w:val="24"/>
        </w:rPr>
        <w:t>ий</w:t>
      </w:r>
      <w:r w:rsidRPr="00832819">
        <w:rPr>
          <w:sz w:val="24"/>
          <w:szCs w:val="24"/>
        </w:rPr>
        <w:t xml:space="preserve"> на основании </w:t>
      </w:r>
      <w:r w:rsidRPr="00832819">
        <w:rPr>
          <w:sz w:val="24"/>
          <w:szCs w:val="24"/>
          <w:u w:val="single"/>
        </w:rPr>
        <w:t>доверенности</w:t>
      </w:r>
      <w:r w:rsidRPr="00B567F9">
        <w:rPr>
          <w:sz w:val="24"/>
          <w:szCs w:val="24"/>
          <w:u w:val="single"/>
        </w:rPr>
        <w:t>, №11/47/2015-ДОВ от 02.03.2015г.</w:t>
      </w:r>
    </w:p>
    <w:p w:rsidR="005B1D35" w:rsidRPr="00832819" w:rsidRDefault="005B1D35" w:rsidP="008D354B">
      <w:pPr>
        <w:spacing w:line="240" w:lineRule="auto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и от лица  </w:t>
      </w:r>
      <w:r w:rsidRPr="00832819">
        <w:rPr>
          <w:b/>
          <w:bCs/>
          <w:sz w:val="24"/>
          <w:szCs w:val="24"/>
        </w:rPr>
        <w:t>ИСПОЛНИТЕЛЯ</w:t>
      </w:r>
    </w:p>
    <w:p w:rsidR="005B1D35" w:rsidRPr="00832819" w:rsidRDefault="005B1D35" w:rsidP="008D354B">
      <w:pPr>
        <w:spacing w:line="240" w:lineRule="auto"/>
        <w:rPr>
          <w:b/>
          <w:bCs/>
          <w:sz w:val="16"/>
          <w:szCs w:val="16"/>
        </w:rPr>
      </w:pPr>
    </w:p>
    <w:p w:rsidR="005B1D35" w:rsidRPr="00832819" w:rsidRDefault="005B1D35" w:rsidP="008D354B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2"/>
          <w:szCs w:val="22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  <w:t>,</w:t>
      </w:r>
    </w:p>
    <w:p w:rsidR="005B1D35" w:rsidRPr="00832819" w:rsidRDefault="005B1D35" w:rsidP="008D354B">
      <w:pPr>
        <w:ind w:firstLine="0"/>
        <w:rPr>
          <w:sz w:val="24"/>
          <w:szCs w:val="24"/>
        </w:rPr>
      </w:pPr>
      <w:r w:rsidRPr="00832819">
        <w:rPr>
          <w:b/>
          <w:bCs/>
          <w:color w:val="FFFFFF"/>
          <w:sz w:val="24"/>
          <w:szCs w:val="24"/>
          <w:u w:val="single"/>
        </w:rPr>
        <w:t>.</w:t>
      </w:r>
      <w:r w:rsidRPr="00832819">
        <w:rPr>
          <w:sz w:val="24"/>
          <w:szCs w:val="24"/>
        </w:rPr>
        <w:t xml:space="preserve">действующий на основании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</w:rPr>
        <w:t xml:space="preserve">, </w:t>
      </w:r>
      <w:r w:rsidRPr="00832819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5B1D35" w:rsidRPr="00832819" w:rsidRDefault="005B1D35" w:rsidP="00237D19">
      <w:pPr>
        <w:spacing w:line="240" w:lineRule="auto"/>
        <w:ind w:firstLine="0"/>
      </w:pPr>
      <w:r w:rsidRPr="00832819">
        <w:t xml:space="preserve">______________________________________________ </w:t>
      </w:r>
      <w:r w:rsidRPr="00832819">
        <w:rPr>
          <w:i/>
          <w:iCs/>
          <w:sz w:val="24"/>
          <w:szCs w:val="24"/>
          <w:u w:val="single"/>
        </w:rPr>
        <w:t xml:space="preserve">, российский рубль, </w:t>
      </w:r>
      <w:r w:rsidRPr="00832819">
        <w:t xml:space="preserve"> </w:t>
      </w:r>
    </w:p>
    <w:p w:rsidR="005B1D35" w:rsidRPr="00832819" w:rsidRDefault="005B1D35" w:rsidP="00237D19">
      <w:pPr>
        <w:spacing w:after="240"/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(сумма цифрами и в скобках прописью)</w:t>
      </w:r>
    </w:p>
    <w:p w:rsidR="005B1D35" w:rsidRPr="00832819" w:rsidRDefault="005B1D35" w:rsidP="00AF37A9">
      <w:pPr>
        <w:jc w:val="left"/>
      </w:pPr>
      <w:r>
        <w:rPr>
          <w:i/>
          <w:iCs/>
        </w:rPr>
        <w:t>в том числе НДС</w:t>
      </w:r>
      <w:r w:rsidRPr="00832819">
        <w:rPr>
          <w:i/>
          <w:iCs/>
        </w:rPr>
        <w:t xml:space="preserve"> по ставке 18 % в сумме </w:t>
      </w:r>
      <w:r w:rsidRPr="00832819">
        <w:t>____</w:t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t>_____ .</w:t>
      </w:r>
      <w:r w:rsidRPr="00832819">
        <w:rPr>
          <w:i/>
          <w:iCs/>
          <w:sz w:val="24"/>
          <w:szCs w:val="24"/>
          <w:u w:val="single"/>
        </w:rPr>
        <w:t xml:space="preserve"> российский рубль, </w:t>
      </w:r>
      <w:r w:rsidRPr="00832819">
        <w:t xml:space="preserve"> </w:t>
      </w:r>
    </w:p>
    <w:p w:rsidR="005B1D35" w:rsidRPr="00832819" w:rsidRDefault="005B1D35" w:rsidP="00237D19">
      <w:pPr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5B1D35" w:rsidRPr="00832819" w:rsidRDefault="005B1D35" w:rsidP="008D354B">
      <w:pPr>
        <w:spacing w:line="240" w:lineRule="auto"/>
        <w:rPr>
          <w:b/>
          <w:bCs/>
          <w:sz w:val="24"/>
          <w:szCs w:val="24"/>
        </w:rPr>
      </w:pPr>
    </w:p>
    <w:p w:rsidR="005B1D35" w:rsidRPr="00832819" w:rsidRDefault="005B1D35" w:rsidP="008D354B">
      <w:pPr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5B1D35" w:rsidRPr="00832819" w:rsidRDefault="005B1D35" w:rsidP="008D354B">
      <w:pPr>
        <w:spacing w:line="240" w:lineRule="auto"/>
        <w:rPr>
          <w:sz w:val="24"/>
          <w:szCs w:val="24"/>
        </w:rPr>
      </w:pPr>
    </w:p>
    <w:p w:rsidR="005B1D35" w:rsidRPr="00832819" w:rsidRDefault="005B1D35" w:rsidP="008D354B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5B1D35" w:rsidRPr="00832819">
        <w:tc>
          <w:tcPr>
            <w:tcW w:w="4819" w:type="dxa"/>
          </w:tcPr>
          <w:p w:rsidR="005B1D35" w:rsidRPr="00832819" w:rsidRDefault="005B1D35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Исполнитель</w:t>
            </w:r>
          </w:p>
          <w:p w:rsidR="005B1D35" w:rsidRPr="00832819" w:rsidRDefault="005B1D35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5B1D35" w:rsidRPr="00832819" w:rsidRDefault="005B1D35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</w:p>
          <w:p w:rsidR="005B1D35" w:rsidRPr="00832819" w:rsidRDefault="005B1D35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832819" w:rsidRDefault="005B1D35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832819" w:rsidRDefault="005B1D35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_______________________/</w:t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  <w:t xml:space="preserve">/ </w:t>
            </w:r>
          </w:p>
          <w:p w:rsidR="005B1D35" w:rsidRPr="00832819" w:rsidRDefault="005B1D35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»_______________________20</w:t>
            </w:r>
            <w:r>
              <w:rPr>
                <w:sz w:val="24"/>
                <w:szCs w:val="24"/>
              </w:rPr>
              <w:t>__</w:t>
            </w:r>
            <w:r w:rsidRPr="00832819">
              <w:rPr>
                <w:sz w:val="24"/>
                <w:szCs w:val="24"/>
              </w:rPr>
              <w:t xml:space="preserve"> г.</w:t>
            </w:r>
          </w:p>
          <w:p w:rsidR="005B1D35" w:rsidRPr="00832819" w:rsidRDefault="005B1D35" w:rsidP="001F1D1F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:rsidR="005B1D35" w:rsidRPr="00832819" w:rsidRDefault="005B1D35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Заказчик</w:t>
            </w:r>
          </w:p>
          <w:p w:rsidR="005B1D35" w:rsidRPr="00832819" w:rsidRDefault="005B1D35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5B1D35" w:rsidRPr="00832819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директор </w:t>
            </w:r>
            <w:r w:rsidRPr="00832819">
              <w:rPr>
                <w:sz w:val="24"/>
                <w:szCs w:val="24"/>
              </w:rPr>
              <w:t>АО «СХК»</w:t>
            </w:r>
          </w:p>
          <w:p w:rsidR="005B1D35" w:rsidRPr="00832819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832819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</w:t>
            </w:r>
            <w:r>
              <w:rPr>
                <w:sz w:val="24"/>
                <w:szCs w:val="24"/>
              </w:rPr>
              <w:t>В.Н. Крутых</w:t>
            </w:r>
            <w:r w:rsidRPr="00832819">
              <w:rPr>
                <w:sz w:val="24"/>
                <w:szCs w:val="24"/>
              </w:rPr>
              <w:t>/</w:t>
            </w:r>
          </w:p>
          <w:p w:rsidR="005B1D35" w:rsidRPr="00832819" w:rsidRDefault="005B1D35" w:rsidP="009E7CD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 xml:space="preserve"> « ______ »_____________________20</w:t>
            </w:r>
            <w:r>
              <w:rPr>
                <w:sz w:val="24"/>
                <w:szCs w:val="24"/>
              </w:rPr>
              <w:t>__</w:t>
            </w:r>
            <w:r w:rsidRPr="00832819">
              <w:rPr>
                <w:sz w:val="24"/>
                <w:szCs w:val="24"/>
              </w:rPr>
              <w:t xml:space="preserve"> г.</w:t>
            </w:r>
          </w:p>
          <w:p w:rsidR="005B1D35" w:rsidRPr="00832819" w:rsidRDefault="005B1D35" w:rsidP="001F1D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</w:tr>
    </w:tbl>
    <w:p w:rsidR="005B1D35" w:rsidRPr="00832819" w:rsidRDefault="005B1D35" w:rsidP="008D354B">
      <w:pPr>
        <w:spacing w:line="240" w:lineRule="auto"/>
        <w:rPr>
          <w:sz w:val="24"/>
          <w:szCs w:val="24"/>
        </w:rPr>
      </w:pPr>
    </w:p>
    <w:p w:rsidR="005B1D35" w:rsidRPr="00832819" w:rsidRDefault="005B1D35" w:rsidP="008D354B">
      <w:pPr>
        <w:spacing w:line="240" w:lineRule="auto"/>
        <w:ind w:firstLine="0"/>
        <w:jc w:val="lef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</w:p>
    <w:p w:rsidR="005B1D35" w:rsidRPr="00D43B16" w:rsidRDefault="005B1D35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5B1D35" w:rsidRPr="00D43B16" w:rsidRDefault="005B1D35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5B1D35" w:rsidRPr="00D43B16" w:rsidRDefault="005B1D35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5B1D35" w:rsidRPr="004308F8" w:rsidRDefault="005B1D35" w:rsidP="004E3D81">
      <w:pPr>
        <w:ind w:firstLine="0"/>
        <w:rPr>
          <w:sz w:val="24"/>
          <w:szCs w:val="24"/>
        </w:rPr>
      </w:pPr>
    </w:p>
    <w:p w:rsidR="005B1D35" w:rsidRDefault="005B1D35" w:rsidP="004E3D81">
      <w:pPr>
        <w:jc w:val="center"/>
        <w:rPr>
          <w:sz w:val="24"/>
          <w:szCs w:val="24"/>
        </w:rPr>
      </w:pPr>
      <w:r>
        <w:rPr>
          <w:sz w:val="24"/>
          <w:szCs w:val="24"/>
        </w:rPr>
        <w:t>СТРУКТУРА ЦЕНЫ</w:t>
      </w:r>
    </w:p>
    <w:p w:rsidR="005B1D35" w:rsidRDefault="005B1D35" w:rsidP="004E3D81">
      <w:pPr>
        <w:jc w:val="center"/>
        <w:rPr>
          <w:sz w:val="24"/>
          <w:szCs w:val="24"/>
        </w:rPr>
      </w:pPr>
      <w:r>
        <w:rPr>
          <w:sz w:val="24"/>
          <w:szCs w:val="24"/>
        </w:rPr>
        <w:t>НИОКР по теме:</w:t>
      </w:r>
    </w:p>
    <w:p w:rsidR="005B1D35" w:rsidRDefault="005B1D35" w:rsidP="00AF625E">
      <w:pPr>
        <w:spacing w:line="240" w:lineRule="auto"/>
        <w:ind w:firstLine="0"/>
        <w:jc w:val="center"/>
        <w:rPr>
          <w:sz w:val="24"/>
          <w:szCs w:val="24"/>
        </w:rPr>
      </w:pPr>
      <w:r w:rsidRPr="00F77CA8">
        <w:rPr>
          <w:b/>
          <w:bCs/>
          <w:sz w:val="24"/>
          <w:szCs w:val="24"/>
        </w:rPr>
        <w:t>«</w:t>
      </w:r>
      <w:r w:rsidRPr="00AF383A">
        <w:rPr>
          <w:sz w:val="24"/>
          <w:szCs w:val="24"/>
        </w:rPr>
        <w:t xml:space="preserve">Разработка технологии глубинного захоронения отработанных масел ХМЗ, </w:t>
      </w:r>
    </w:p>
    <w:p w:rsidR="005B1D35" w:rsidRPr="00F77CA8" w:rsidRDefault="005B1D35" w:rsidP="00AF625E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 w:rsidRPr="00AF383A">
        <w:rPr>
          <w:sz w:val="24"/>
          <w:szCs w:val="24"/>
        </w:rPr>
        <w:t>содержащих радионуклиды</w:t>
      </w:r>
      <w:r w:rsidRPr="00F77CA8">
        <w:rPr>
          <w:b/>
          <w:bCs/>
          <w:sz w:val="24"/>
          <w:szCs w:val="24"/>
        </w:rPr>
        <w:t>»</w:t>
      </w:r>
    </w:p>
    <w:p w:rsidR="005B1D35" w:rsidRDefault="005B1D35" w:rsidP="004E3D81">
      <w:pPr>
        <w:rPr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918"/>
        <w:gridCol w:w="6724"/>
        <w:gridCol w:w="2211"/>
      </w:tblGrid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5B1D35" w:rsidRDefault="005B1D3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Затраты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5B1D35" w:rsidRDefault="005B1D35">
            <w:pPr>
              <w:snapToGrid w:val="0"/>
              <w:spacing w:line="240" w:lineRule="auto"/>
              <w:ind w:firstLine="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Прямые производственные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материальные затраты, в т. ч.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9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вспомогательные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энергоресурсы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услуги производственного характера,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– собственные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– покупные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затраты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страховые взносы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1.7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амортизация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1.8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прочие прямые производственные расходы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Общепроизводственные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Производственная себестоимость реализованной продукции, работ, услуг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4.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Управленческие расходы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Полная себестоимость реализованной продукции, работ, услуг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6.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B1D35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</w:pPr>
            <w:r>
              <w:t>8.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B1D3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D35" w:rsidRDefault="005B1D35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5B1D35" w:rsidRPr="00832819" w:rsidRDefault="005B1D35" w:rsidP="004E3D81">
      <w:pPr>
        <w:ind w:firstLine="0"/>
        <w:rPr>
          <w:sz w:val="24"/>
          <w:szCs w:val="24"/>
        </w:rPr>
      </w:pPr>
    </w:p>
    <w:p w:rsidR="005B1D35" w:rsidRPr="00832819" w:rsidRDefault="005B1D35" w:rsidP="008D354B">
      <w:pPr>
        <w:ind w:firstLine="709"/>
        <w:rPr>
          <w:sz w:val="24"/>
          <w:szCs w:val="24"/>
        </w:rPr>
      </w:pPr>
      <w:r w:rsidRPr="004308F8">
        <w:rPr>
          <w:sz w:val="24"/>
          <w:szCs w:val="24"/>
        </w:rPr>
        <w:t>Главный бухгалтер</w:t>
      </w:r>
      <w:r w:rsidRPr="004308F8">
        <w:rPr>
          <w:sz w:val="24"/>
          <w:szCs w:val="24"/>
        </w:rPr>
        <w:tab/>
        <w:t>Исполнителя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>/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  <w:t>/</w:t>
      </w: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5B1D35" w:rsidRPr="004308F8">
        <w:tc>
          <w:tcPr>
            <w:tcW w:w="4819" w:type="dxa"/>
          </w:tcPr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Default="005B1D35" w:rsidP="00FB77E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Исполнитель</w:t>
            </w:r>
          </w:p>
          <w:p w:rsidR="005B1D35" w:rsidRPr="004308F8" w:rsidRDefault="005B1D35" w:rsidP="00FB77E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B1D35" w:rsidRPr="004308F8" w:rsidRDefault="005B1D35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5B1D35" w:rsidRPr="004308F8" w:rsidRDefault="005B1D35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4308F8" w:rsidRDefault="005B1D35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4308F8" w:rsidRDefault="005B1D35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5B1D35" w:rsidRPr="004308F8" w:rsidRDefault="005B1D35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»_____________________20__ г.</w:t>
            </w:r>
          </w:p>
          <w:p w:rsidR="005B1D35" w:rsidRPr="004308F8" w:rsidRDefault="005B1D35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Pr="004308F8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Заказчик</w:t>
            </w:r>
          </w:p>
          <w:p w:rsidR="005B1D35" w:rsidRDefault="005B1D35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Default="005B1D35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832819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директор </w:t>
            </w:r>
            <w:r w:rsidRPr="00832819">
              <w:rPr>
                <w:sz w:val="24"/>
                <w:szCs w:val="24"/>
              </w:rPr>
              <w:t>АО «СХК»</w:t>
            </w:r>
          </w:p>
          <w:p w:rsidR="005B1D35" w:rsidRPr="00832819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</w:t>
            </w:r>
            <w:r>
              <w:rPr>
                <w:sz w:val="24"/>
                <w:szCs w:val="24"/>
              </w:rPr>
              <w:t>В.Н. Крутых</w:t>
            </w:r>
            <w:r w:rsidRPr="00832819">
              <w:rPr>
                <w:sz w:val="24"/>
                <w:szCs w:val="24"/>
              </w:rPr>
              <w:t>/</w:t>
            </w:r>
          </w:p>
          <w:p w:rsidR="005B1D35" w:rsidRPr="004308F8" w:rsidRDefault="005B1D35" w:rsidP="009E7CD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 xml:space="preserve"> « ______ »_____________________20__ г.</w:t>
            </w:r>
          </w:p>
          <w:p w:rsidR="005B1D35" w:rsidRPr="004308F8" w:rsidRDefault="005B1D35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</w:p>
        </w:tc>
      </w:tr>
    </w:tbl>
    <w:p w:rsidR="005B1D35" w:rsidRPr="00832819" w:rsidRDefault="005B1D35">
      <w:pPr>
        <w:spacing w:line="240" w:lineRule="auto"/>
        <w:ind w:firstLine="0"/>
        <w:jc w:val="left"/>
        <w:rPr>
          <w:sz w:val="24"/>
          <w:szCs w:val="24"/>
        </w:rPr>
      </w:pPr>
    </w:p>
    <w:p w:rsidR="005B1D35" w:rsidRPr="00D43B16" w:rsidRDefault="005B1D35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5</w:t>
      </w:r>
    </w:p>
    <w:p w:rsidR="005B1D35" w:rsidRPr="00D43B16" w:rsidRDefault="005B1D35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5B1D35" w:rsidRPr="00D43B16" w:rsidRDefault="005B1D35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5B1D35" w:rsidRDefault="005B1D35" w:rsidP="00722B4D">
      <w:pPr>
        <w:jc w:val="center"/>
        <w:rPr>
          <w:b/>
          <w:bCs/>
        </w:rPr>
      </w:pPr>
    </w:p>
    <w:p w:rsidR="005B1D35" w:rsidRPr="004308F8" w:rsidRDefault="005B1D35" w:rsidP="00722B4D">
      <w:pPr>
        <w:jc w:val="center"/>
      </w:pPr>
      <w:r w:rsidRPr="004308F8">
        <w:t>АНТИКОРРУПЦИОННАЯ ОГОВОРКА</w:t>
      </w:r>
    </w:p>
    <w:p w:rsidR="005B1D35" w:rsidRPr="00832819" w:rsidRDefault="005B1D35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1.</w:t>
      </w:r>
    </w:p>
    <w:p w:rsidR="005B1D35" w:rsidRPr="00832819" w:rsidRDefault="005B1D35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5B1D35" w:rsidRPr="00832819" w:rsidRDefault="005B1D35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5B1D35" w:rsidRPr="00832819" w:rsidRDefault="005B1D35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832819">
        <w:rPr>
          <w:b/>
          <w:bCs/>
          <w:lang w:val="ru-RU"/>
        </w:rPr>
        <w:t xml:space="preserve"> </w:t>
      </w:r>
      <w:r w:rsidRPr="00832819">
        <w:rPr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5B1D35" w:rsidRPr="00832819" w:rsidRDefault="005B1D35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5B1D35" w:rsidRPr="00832819" w:rsidRDefault="005B1D35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2.</w:t>
      </w:r>
    </w:p>
    <w:p w:rsidR="005B1D35" w:rsidRPr="004308F8" w:rsidRDefault="005B1D35" w:rsidP="00722B4D">
      <w:pPr>
        <w:pStyle w:val="text0"/>
        <w:spacing w:after="120"/>
        <w:jc w:val="both"/>
      </w:pPr>
      <w:r w:rsidRPr="00832819">
        <w:t xml:space="preserve">В случае нарушения одной Стороной обязательств воздерживаться от запрещенных в Статье 1 </w:t>
      </w:r>
      <w:r w:rsidRPr="004308F8">
        <w:t>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5B1D35" w:rsidRPr="004308F8">
        <w:tc>
          <w:tcPr>
            <w:tcW w:w="4819" w:type="dxa"/>
          </w:tcPr>
          <w:p w:rsidR="005B1D35" w:rsidRPr="004308F8" w:rsidRDefault="005B1D35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Исполнитель</w:t>
            </w:r>
          </w:p>
          <w:p w:rsidR="005B1D35" w:rsidRPr="004308F8" w:rsidRDefault="005B1D35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B1D35" w:rsidRPr="004308F8" w:rsidRDefault="005B1D35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5B1D35" w:rsidRPr="004308F8" w:rsidRDefault="005B1D35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4308F8" w:rsidRDefault="005B1D35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4308F8" w:rsidRDefault="005B1D35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5B1D35" w:rsidRPr="004308F8" w:rsidRDefault="005B1D35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»_______________________20__ г.</w:t>
            </w:r>
          </w:p>
          <w:p w:rsidR="005B1D35" w:rsidRPr="004308F8" w:rsidRDefault="005B1D35" w:rsidP="0081044C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5B1D35" w:rsidRPr="004308F8" w:rsidRDefault="005B1D35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Заказчик</w:t>
            </w:r>
          </w:p>
          <w:p w:rsidR="005B1D35" w:rsidRDefault="005B1D35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Default="005B1D35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Pr="00832819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директор </w:t>
            </w:r>
            <w:r w:rsidRPr="00832819">
              <w:rPr>
                <w:sz w:val="24"/>
                <w:szCs w:val="24"/>
              </w:rPr>
              <w:t>АО «СХК»</w:t>
            </w:r>
          </w:p>
          <w:p w:rsidR="005B1D35" w:rsidRPr="00832819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B1D35" w:rsidRDefault="005B1D35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</w:t>
            </w:r>
            <w:r>
              <w:rPr>
                <w:sz w:val="24"/>
                <w:szCs w:val="24"/>
              </w:rPr>
              <w:t>В.Н. Крутых</w:t>
            </w:r>
            <w:r w:rsidRPr="00832819">
              <w:rPr>
                <w:sz w:val="24"/>
                <w:szCs w:val="24"/>
              </w:rPr>
              <w:t>/</w:t>
            </w:r>
          </w:p>
          <w:p w:rsidR="005B1D35" w:rsidRPr="004308F8" w:rsidRDefault="005B1D35" w:rsidP="009E7CD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 xml:space="preserve"> « ______ »_____________________20__ г.</w:t>
            </w:r>
          </w:p>
          <w:p w:rsidR="005B1D35" w:rsidRPr="004308F8" w:rsidRDefault="005B1D35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</w:p>
        </w:tc>
      </w:tr>
    </w:tbl>
    <w:p w:rsidR="005B1D35" w:rsidRPr="004308F8" w:rsidRDefault="005B1D35" w:rsidP="001E46EE">
      <w:pPr>
        <w:spacing w:line="240" w:lineRule="auto"/>
        <w:ind w:firstLine="0"/>
        <w:jc w:val="left"/>
      </w:pPr>
    </w:p>
    <w:p w:rsidR="005B1D35" w:rsidRPr="004308F8" w:rsidRDefault="005B1D35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 6</w:t>
      </w:r>
    </w:p>
    <w:p w:rsidR="005B1D35" w:rsidRPr="004308F8" w:rsidRDefault="005B1D35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5B1D35" w:rsidRPr="004308F8" w:rsidRDefault="005B1D35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5B1D35" w:rsidRPr="004308F8" w:rsidRDefault="005B1D35" w:rsidP="00AA14D1">
      <w:pPr>
        <w:spacing w:line="240" w:lineRule="auto"/>
        <w:ind w:firstLine="0"/>
        <w:jc w:val="center"/>
        <w:outlineLvl w:val="1"/>
      </w:pPr>
    </w:p>
    <w:p w:rsidR="005B1D35" w:rsidRPr="00B567F9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B567F9">
        <w:rPr>
          <w:sz w:val="24"/>
          <w:szCs w:val="24"/>
        </w:rPr>
        <w:t>Обязанности Исполнителя в области охраны труда, промышленной, пожарной, экологической и радиационной безопасности</w:t>
      </w:r>
    </w:p>
    <w:p w:rsidR="005B1D35" w:rsidRPr="00B567F9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>
        <w:rPr>
          <w:sz w:val="24"/>
          <w:szCs w:val="24"/>
        </w:rPr>
        <w:t>1. Исполнитель</w:t>
      </w:r>
      <w:r w:rsidRPr="004308F8">
        <w:rPr>
          <w:sz w:val="24"/>
          <w:szCs w:val="24"/>
        </w:rPr>
        <w:t xml:space="preserve"> обязуется: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труда, промышленной, пожарной, экологической и радиационной безопасности.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К мероприятиям, предусмотренным настоящим пунктом относятся нарушения требований: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Охраны труда: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нарушение</w:t>
      </w:r>
      <w:r>
        <w:rPr>
          <w:sz w:val="24"/>
          <w:szCs w:val="24"/>
        </w:rPr>
        <w:t xml:space="preserve"> Исполнителем</w:t>
      </w:r>
      <w:r w:rsidRPr="004308F8">
        <w:rPr>
          <w:sz w:val="24"/>
          <w:szCs w:val="24"/>
        </w:rPr>
        <w:t xml:space="preserve">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- при несоблюдении Исполнителем</w:t>
      </w:r>
      <w:r w:rsidRPr="004308F8">
        <w:rPr>
          <w:sz w:val="24"/>
          <w:szCs w:val="24"/>
        </w:rPr>
        <w:t xml:space="preserve"> правил и норм техники безопасности и охраны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а) повлекшему за собой потерю трудоспособности</w:t>
      </w:r>
      <w:r>
        <w:rPr>
          <w:sz w:val="24"/>
          <w:szCs w:val="24"/>
        </w:rPr>
        <w:t xml:space="preserve"> работника Исполнителя</w:t>
      </w:r>
      <w:r w:rsidRPr="004308F8">
        <w:rPr>
          <w:sz w:val="24"/>
          <w:szCs w:val="24"/>
        </w:rPr>
        <w:t xml:space="preserve"> и (или) заказчика на один рабочий день и более;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б) повлекшему за собой смерть</w:t>
      </w:r>
      <w:r>
        <w:rPr>
          <w:sz w:val="24"/>
          <w:szCs w:val="24"/>
        </w:rPr>
        <w:t xml:space="preserve"> работника Исполнителя</w:t>
      </w:r>
      <w:r w:rsidRPr="004308F8">
        <w:rPr>
          <w:sz w:val="24"/>
          <w:szCs w:val="24"/>
        </w:rPr>
        <w:t xml:space="preserve"> и (или) заказчика.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Промышленной безопасности: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- нарушение Исполнителем</w:t>
      </w:r>
      <w:r w:rsidRPr="004308F8">
        <w:rPr>
          <w:sz w:val="24"/>
          <w:szCs w:val="24"/>
        </w:rPr>
        <w:t xml:space="preserve">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нарушения требований промышленной безопасности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подрядной организации и (или) заказчика.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Пожарной безопасности: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не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пожар, допущенный р</w:t>
      </w:r>
      <w:r>
        <w:rPr>
          <w:sz w:val="24"/>
          <w:szCs w:val="24"/>
        </w:rPr>
        <w:t>аботниками Исполнителя</w:t>
      </w:r>
      <w:r w:rsidRPr="004308F8">
        <w:rPr>
          <w:sz w:val="24"/>
          <w:szCs w:val="24"/>
        </w:rPr>
        <w:t xml:space="preserve"> на территории подразделения;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накопление горючих отходов и их несвоевременный вывоз с территории подразделения;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Экологической безопасности: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мойка автотранспорта и строительной техники в местах, не предназначенных для этих целей.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Нарушения Исполнителем</w:t>
      </w:r>
      <w:r w:rsidRPr="004308F8">
        <w:rPr>
          <w:sz w:val="24"/>
          <w:szCs w:val="24"/>
        </w:rPr>
        <w:t xml:space="preserve"> требований  радиационной безопасности, в результате которых: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эффективные дозы облучения работников</w:t>
      </w:r>
      <w:r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 xml:space="preserve"> и (или) заказчика превысили значения основных пределов доз по НРБ-99/2009;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5B1D35" w:rsidRPr="004308F8" w:rsidRDefault="005B1D35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произошел выход работников</w:t>
      </w:r>
      <w:r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>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5B1D35" w:rsidRPr="004308F8" w:rsidRDefault="005B1D35" w:rsidP="00827387">
      <w:pPr>
        <w:spacing w:line="240" w:lineRule="auto"/>
        <w:ind w:firstLine="540"/>
        <w:rPr>
          <w:i/>
          <w:iCs/>
          <w:sz w:val="18"/>
          <w:szCs w:val="18"/>
        </w:rPr>
      </w:pPr>
      <w:r w:rsidRPr="004308F8">
        <w:rPr>
          <w:sz w:val="24"/>
          <w:szCs w:val="24"/>
        </w:rPr>
        <w:t>- произошли утери или повреждение приборов индивидуального дозиметрического контроля, выдаваемых заказчиком работникам</w:t>
      </w:r>
      <w:r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>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1.3. В целях выполнения пунктов 1.1., 1.2. </w:t>
      </w:r>
      <w:r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ознакомиться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2. Фак</w:t>
      </w:r>
      <w:r>
        <w:rPr>
          <w:sz w:val="24"/>
          <w:szCs w:val="24"/>
        </w:rPr>
        <w:t>т нарушения Исполнителя</w:t>
      </w:r>
      <w:r w:rsidRPr="004308F8">
        <w:rPr>
          <w:sz w:val="24"/>
          <w:szCs w:val="24"/>
        </w:rPr>
        <w:t xml:space="preserve"> положений пункта 1.2. </w:t>
      </w:r>
      <w:r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устанавливает представитель заказчика.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3. Заказчик в срок, не позднее 1 (одного) дня с даты установления факта нарушения положений пункта 1.2. и пункта 2 </w:t>
      </w:r>
      <w:r>
        <w:rPr>
          <w:sz w:val="24"/>
          <w:szCs w:val="24"/>
        </w:rPr>
        <w:t>настоящего приложения направляет Исполнителю</w:t>
      </w:r>
      <w:r w:rsidRPr="004308F8">
        <w:rPr>
          <w:sz w:val="24"/>
          <w:szCs w:val="24"/>
        </w:rPr>
        <w:t xml:space="preserve"> требование об устранении нарушений.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4</w:t>
      </w:r>
      <w:r>
        <w:rPr>
          <w:sz w:val="24"/>
          <w:szCs w:val="24"/>
        </w:rPr>
        <w:t>. В случае нарушения исполнителем</w:t>
      </w:r>
      <w:r w:rsidRPr="004308F8">
        <w:rPr>
          <w:sz w:val="24"/>
          <w:szCs w:val="24"/>
        </w:rPr>
        <w:t xml:space="preserve"> положений пункта 1.2. </w:t>
      </w:r>
      <w:r>
        <w:rPr>
          <w:sz w:val="24"/>
          <w:szCs w:val="24"/>
        </w:rPr>
        <w:t>настоящего приложения исполнитель</w:t>
      </w:r>
      <w:r w:rsidRPr="004308F8">
        <w:rPr>
          <w:sz w:val="24"/>
          <w:szCs w:val="24"/>
        </w:rPr>
        <w:t xml:space="preserve"> уплачивает заказчику пени в размере 0,01 % от общей стоимости работ за каждый день, начиная с даты получения требования об устранении нарушений, до дня устранения нарушений.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5. В случае если допущенное нарушение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 положений пункта 1.2. </w:t>
      </w:r>
      <w:r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.</w:t>
      </w:r>
    </w:p>
    <w:p w:rsidR="005B1D35" w:rsidRPr="004308F8" w:rsidRDefault="005B1D35" w:rsidP="00827387">
      <w:pPr>
        <w:spacing w:line="240" w:lineRule="auto"/>
        <w:ind w:firstLine="540"/>
        <w:outlineLvl w:val="1"/>
        <w:rPr>
          <w:color w:val="FF0000"/>
          <w:sz w:val="24"/>
          <w:szCs w:val="24"/>
        </w:rPr>
      </w:pPr>
      <w:r w:rsidRPr="004308F8">
        <w:rPr>
          <w:sz w:val="24"/>
          <w:szCs w:val="24"/>
        </w:rPr>
        <w:t>6. В случа</w:t>
      </w:r>
      <w:r>
        <w:rPr>
          <w:sz w:val="24"/>
          <w:szCs w:val="24"/>
        </w:rPr>
        <w:t>е нарушения Исполнителем</w:t>
      </w:r>
      <w:r w:rsidRPr="004308F8">
        <w:rPr>
          <w:sz w:val="24"/>
          <w:szCs w:val="24"/>
        </w:rPr>
        <w:t xml:space="preserve"> положений пункта 1.4. </w:t>
      </w:r>
      <w:r>
        <w:rPr>
          <w:sz w:val="24"/>
          <w:szCs w:val="24"/>
        </w:rPr>
        <w:t>настоящего приложения исполнитель</w:t>
      </w:r>
      <w:r w:rsidRPr="004308F8">
        <w:rPr>
          <w:sz w:val="24"/>
          <w:szCs w:val="24"/>
        </w:rPr>
        <w:t xml:space="preserve"> уплачивает заказчику штраф в размере 1 % от общей стоимости работ. </w:t>
      </w: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5B1D35" w:rsidRPr="004308F8" w:rsidRDefault="005B1D35" w:rsidP="007F59C4">
      <w:pPr>
        <w:spacing w:line="240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Заказчик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Технический директор </w:t>
      </w:r>
      <w:r w:rsidRPr="00832819">
        <w:rPr>
          <w:sz w:val="24"/>
          <w:szCs w:val="24"/>
        </w:rPr>
        <w:t>АО «СХК»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5B1D35" w:rsidRDefault="005B1D35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 </w:t>
      </w:r>
      <w:r w:rsidRPr="00832819">
        <w:rPr>
          <w:sz w:val="24"/>
          <w:szCs w:val="24"/>
        </w:rPr>
        <w:t>____________________ /</w:t>
      </w:r>
      <w:r>
        <w:rPr>
          <w:sz w:val="24"/>
          <w:szCs w:val="24"/>
        </w:rPr>
        <w:t>В.Н. Крутых</w:t>
      </w:r>
      <w:r w:rsidRPr="00832819">
        <w:rPr>
          <w:sz w:val="24"/>
          <w:szCs w:val="24"/>
        </w:rPr>
        <w:t>/</w:t>
      </w:r>
    </w:p>
    <w:p w:rsidR="005B1D35" w:rsidRPr="004308F8" w:rsidRDefault="005B1D35" w:rsidP="007F59C4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B567F9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5B1D35" w:rsidRDefault="005B1D35" w:rsidP="00B567F9">
      <w:pPr>
        <w:spacing w:line="240" w:lineRule="auto"/>
        <w:ind w:firstLine="0"/>
        <w:jc w:val="left"/>
        <w:rPr>
          <w:sz w:val="24"/>
          <w:szCs w:val="24"/>
        </w:rPr>
      </w:pPr>
    </w:p>
    <w:p w:rsidR="005B1D35" w:rsidRPr="004308F8" w:rsidRDefault="005B1D35" w:rsidP="00B567F9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 w:rsidRPr="004308F8">
        <w:rPr>
          <w:sz w:val="24"/>
          <w:szCs w:val="24"/>
        </w:rPr>
        <w:tab/>
      </w:r>
      <w:r w:rsidRPr="004308F8">
        <w:rPr>
          <w:sz w:val="24"/>
          <w:szCs w:val="24"/>
        </w:rPr>
        <w:tab/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</w:p>
    <w:p w:rsidR="005B1D35" w:rsidRDefault="005B1D35" w:rsidP="007F59C4">
      <w:pPr>
        <w:spacing w:line="240" w:lineRule="auto"/>
        <w:ind w:firstLine="0"/>
        <w:outlineLvl w:val="1"/>
      </w:pPr>
      <w:r>
        <w:t xml:space="preserve">   </w:t>
      </w:r>
    </w:p>
    <w:p w:rsidR="005B1D35" w:rsidRDefault="005B1D35" w:rsidP="007F59C4">
      <w:pPr>
        <w:spacing w:line="240" w:lineRule="auto"/>
        <w:ind w:firstLine="0"/>
        <w:outlineLvl w:val="1"/>
      </w:pPr>
    </w:p>
    <w:p w:rsidR="005B1D35" w:rsidRDefault="005B1D35" w:rsidP="007F59C4">
      <w:pPr>
        <w:spacing w:line="240" w:lineRule="auto"/>
        <w:ind w:firstLine="0"/>
        <w:outlineLvl w:val="1"/>
      </w:pPr>
    </w:p>
    <w:p w:rsidR="005B1D35" w:rsidRPr="004308F8" w:rsidRDefault="005B1D35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</w:t>
      </w:r>
      <w:r>
        <w:rPr>
          <w:sz w:val="24"/>
          <w:szCs w:val="24"/>
        </w:rPr>
        <w:t>7</w:t>
      </w:r>
      <w:r w:rsidRPr="004308F8">
        <w:rPr>
          <w:sz w:val="24"/>
          <w:szCs w:val="24"/>
        </w:rPr>
        <w:t xml:space="preserve"> </w:t>
      </w:r>
    </w:p>
    <w:p w:rsidR="005B1D35" w:rsidRPr="004308F8" w:rsidRDefault="005B1D35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5B1D35" w:rsidRPr="004308F8" w:rsidRDefault="005B1D35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5B1D35" w:rsidRPr="004308F8" w:rsidRDefault="005B1D35" w:rsidP="00AA14D1">
      <w:pPr>
        <w:spacing w:line="240" w:lineRule="auto"/>
        <w:ind w:firstLine="4680"/>
        <w:outlineLvl w:val="1"/>
        <w:rPr>
          <w:sz w:val="16"/>
          <w:szCs w:val="16"/>
        </w:rPr>
      </w:pP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Соглашение по охране труда</w:t>
      </w: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5B1D35" w:rsidRPr="004308F8" w:rsidRDefault="005B1D35" w:rsidP="007F59C4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____________________________________</w:t>
      </w:r>
      <w:r w:rsidRPr="004308F8">
        <w:rPr>
          <w:sz w:val="24"/>
          <w:szCs w:val="24"/>
        </w:rPr>
        <w:t xml:space="preserve">, именуемое в дальнейшем </w:t>
      </w:r>
      <w:r>
        <w:rPr>
          <w:sz w:val="24"/>
          <w:szCs w:val="24"/>
        </w:rPr>
        <w:t>Исполнитель</w:t>
      </w:r>
    </w:p>
    <w:p w:rsidR="005B1D35" w:rsidRPr="004308F8" w:rsidRDefault="005B1D35" w:rsidP="007F59C4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5B1D35" w:rsidRDefault="005B1D35" w:rsidP="007F59C4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лице________________________________________________________</w:t>
      </w:r>
      <w:r>
        <w:rPr>
          <w:sz w:val="24"/>
          <w:szCs w:val="24"/>
        </w:rPr>
        <w:t>______</w:t>
      </w:r>
      <w:r w:rsidRPr="004308F8">
        <w:rPr>
          <w:sz w:val="24"/>
          <w:szCs w:val="24"/>
        </w:rPr>
        <w:t xml:space="preserve">__________, </w:t>
      </w:r>
    </w:p>
    <w:p w:rsidR="005B1D35" w:rsidRDefault="005B1D35" w:rsidP="007F59C4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5B1D35" w:rsidRPr="004308F8" w:rsidRDefault="005B1D35" w:rsidP="007F59C4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 xml:space="preserve">и </w:t>
      </w:r>
      <w:r>
        <w:rPr>
          <w:sz w:val="24"/>
          <w:szCs w:val="24"/>
        </w:rPr>
        <w:t>А</w:t>
      </w:r>
      <w:r w:rsidRPr="004308F8">
        <w:rPr>
          <w:sz w:val="24"/>
          <w:szCs w:val="24"/>
        </w:rPr>
        <w:t>кционерное общество "Сибирский химический комбинат" (далее 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 xml:space="preserve">ице </w:t>
      </w:r>
      <w:r>
        <w:rPr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sz w:val="24"/>
          <w:szCs w:val="24"/>
        </w:rPr>
        <w:t>, действующего на основании доверенности №</w:t>
      </w:r>
      <w:r>
        <w:rPr>
          <w:sz w:val="24"/>
          <w:szCs w:val="24"/>
        </w:rPr>
        <w:t>11</w:t>
      </w:r>
      <w:r w:rsidRPr="002F4A5F">
        <w:rPr>
          <w:sz w:val="24"/>
          <w:szCs w:val="24"/>
        </w:rPr>
        <w:t>/</w:t>
      </w:r>
      <w:r>
        <w:rPr>
          <w:sz w:val="24"/>
          <w:szCs w:val="24"/>
        </w:rPr>
        <w:t>47/2015-</w:t>
      </w:r>
      <w:r w:rsidRPr="002F4A5F">
        <w:rPr>
          <w:sz w:val="24"/>
          <w:szCs w:val="24"/>
        </w:rPr>
        <w:t>Д</w:t>
      </w:r>
      <w:r>
        <w:rPr>
          <w:sz w:val="24"/>
          <w:szCs w:val="24"/>
        </w:rPr>
        <w:t>ОВ</w:t>
      </w:r>
      <w:r w:rsidRPr="002F4A5F">
        <w:rPr>
          <w:sz w:val="24"/>
          <w:szCs w:val="24"/>
        </w:rPr>
        <w:t xml:space="preserve"> от </w:t>
      </w:r>
      <w:r>
        <w:rPr>
          <w:sz w:val="24"/>
          <w:szCs w:val="24"/>
        </w:rPr>
        <w:t>02.03</w:t>
      </w:r>
      <w:r w:rsidRPr="002F4A5F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2F4A5F">
        <w:rPr>
          <w:sz w:val="24"/>
          <w:szCs w:val="24"/>
        </w:rPr>
        <w:t>г.</w:t>
      </w:r>
      <w:r w:rsidRPr="004308F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5B1D35" w:rsidRPr="004308F8" w:rsidRDefault="005B1D35" w:rsidP="00AA14D1">
      <w:pPr>
        <w:spacing w:line="240" w:lineRule="auto"/>
        <w:jc w:val="left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5B1D35" w:rsidRPr="004308F8" w:rsidRDefault="005B1D35" w:rsidP="00AA14D1">
      <w:pPr>
        <w:spacing w:line="240" w:lineRule="auto"/>
        <w:jc w:val="left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 </w:t>
      </w:r>
      <w:r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обязуется: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1.1. Соблюдать требования "Положения о взаимодействии между АО "СХК" и подрядными организациями в области обеспечения безопасности при производстве работ в подразделениях комбината", П-ОТ-07-010.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1.2. Обеспечить безопасное производство работ.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1.6. Назначить лиц, ответственных за обеспечение охраны труда, охраны окружающей среды.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1.9. Обеспечить своих работников исправными средствами индивидуальной и коллективной защиты, спецодеждой и спецобувью, лечебно-профилактическим питанием  и контролировать правильное их применение.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1.11. Обеспечить исправное техническое состояние и безопасную эксплуатацию оборудования.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1.12. Направлять персонал, привлекаемый для работы на оборудовании и территории АО "СХК", для прохождения обучения по программам вводного инструктажа в соответствующих службах АО "СХК".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1.13. Самостоятельно проводить аттестацию рабочих мест, расположенных на территории Заказчика.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1.14. Обеспечить необходимые условия для проведения проверок организации работ по охране труда в подразделениях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на территории АО "СХК" комиссиями Заказчика и Генеральной инспекции Госкорпорации "Росатом".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1.16. Немедленно сообщать Заказчику обо всех несчастных случаях, происшедших с персоналом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на территории Заказчика.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1.17. В течение 2 дней после окончания расследования несчастного случая, происше</w:t>
      </w:r>
      <w:r>
        <w:rPr>
          <w:sz w:val="24"/>
          <w:szCs w:val="24"/>
        </w:rPr>
        <w:t>дшего с персоналом Исполнителя</w:t>
      </w:r>
      <w:r w:rsidRPr="004308F8">
        <w:rPr>
          <w:sz w:val="24"/>
          <w:szCs w:val="24"/>
        </w:rPr>
        <w:t xml:space="preserve"> на территории АО "СХК", направлять Заказчику копии акта формы Н-1 и материалов расследования в бумажном и электронном (формат </w:t>
      </w:r>
      <w:r w:rsidRPr="004308F8">
        <w:rPr>
          <w:sz w:val="24"/>
          <w:szCs w:val="24"/>
          <w:lang w:val="en-US"/>
        </w:rPr>
        <w:t>pdf</w:t>
      </w:r>
      <w:r w:rsidRPr="004308F8">
        <w:rPr>
          <w:sz w:val="24"/>
          <w:szCs w:val="24"/>
        </w:rPr>
        <w:t>) виде.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2. Заказчик обязуется: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Исполнителю</w:t>
      </w:r>
      <w:r w:rsidRPr="004308F8">
        <w:rPr>
          <w:sz w:val="24"/>
          <w:szCs w:val="24"/>
        </w:rPr>
        <w:t xml:space="preserve"> для производства договорных работ.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2.2. Обеспечить подготовку действующего оборудования для безопасного проведения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 на нем или вблизи его на территории структурных подразделений АО "СХК".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2.3. Обеспечить допуск персонала </w:t>
      </w:r>
      <w:r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к работам в зоне действия оборудования или вблизи его по акту-допуску.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перед допуском к работам в структурных подразделениях АО "СХК".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2.6. Представить необходимую нормативную и техническую документацию для производства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, разработанную в АО «СХК».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3. Во всех остальных случаях, не предусмотренных настоящим соглашением, стороны руково</w:t>
      </w:r>
      <w:r>
        <w:rPr>
          <w:sz w:val="24"/>
          <w:szCs w:val="24"/>
        </w:rPr>
        <w:t xml:space="preserve">дствуются договором </w:t>
      </w:r>
      <w:r w:rsidRPr="004308F8">
        <w:rPr>
          <w:sz w:val="24"/>
          <w:szCs w:val="24"/>
        </w:rPr>
        <w:t xml:space="preserve"> № ___________ от ____________ г.</w:t>
      </w: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896D54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4. Настоящее дополнительное соглашение является </w:t>
      </w:r>
      <w:r>
        <w:rPr>
          <w:sz w:val="24"/>
          <w:szCs w:val="24"/>
        </w:rPr>
        <w:t xml:space="preserve">неотъемлемой частью договора     </w:t>
      </w:r>
      <w:r w:rsidRPr="004308F8">
        <w:rPr>
          <w:sz w:val="24"/>
          <w:szCs w:val="24"/>
        </w:rPr>
        <w:t>№ ___________ от ____________ г.</w:t>
      </w:r>
    </w:p>
    <w:p w:rsidR="005B1D35" w:rsidRPr="004308F8" w:rsidRDefault="005B1D35" w:rsidP="00896D54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9E7CDF">
      <w:pPr>
        <w:spacing w:line="240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Заказчик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Технический директор </w:t>
      </w:r>
      <w:r w:rsidRPr="00832819">
        <w:rPr>
          <w:sz w:val="24"/>
          <w:szCs w:val="24"/>
        </w:rPr>
        <w:t>АО «СХК»</w:t>
      </w:r>
    </w:p>
    <w:p w:rsidR="005B1D35" w:rsidRPr="00832819" w:rsidRDefault="005B1D35" w:rsidP="00457B71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5B1D35" w:rsidRDefault="005B1D35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</w:t>
      </w:r>
      <w:r w:rsidRPr="00832819">
        <w:rPr>
          <w:sz w:val="24"/>
          <w:szCs w:val="24"/>
        </w:rPr>
        <w:t>____________________ /</w:t>
      </w:r>
      <w:r>
        <w:rPr>
          <w:sz w:val="24"/>
          <w:szCs w:val="24"/>
        </w:rPr>
        <w:t>В.Н. Крутых</w:t>
      </w:r>
      <w:r w:rsidRPr="00832819">
        <w:rPr>
          <w:sz w:val="24"/>
          <w:szCs w:val="24"/>
        </w:rPr>
        <w:t>/</w:t>
      </w:r>
    </w:p>
    <w:p w:rsidR="005B1D35" w:rsidRPr="004308F8" w:rsidRDefault="005B1D35" w:rsidP="009E7CDF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457B71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5B1D35" w:rsidRDefault="005B1D35" w:rsidP="00457B71">
      <w:pPr>
        <w:spacing w:line="240" w:lineRule="auto"/>
        <w:ind w:firstLine="0"/>
        <w:jc w:val="left"/>
        <w:rPr>
          <w:sz w:val="24"/>
          <w:szCs w:val="24"/>
        </w:rPr>
      </w:pPr>
    </w:p>
    <w:p w:rsidR="005B1D35" w:rsidRPr="004308F8" w:rsidRDefault="005B1D35" w:rsidP="00457B7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 w:rsidRPr="004308F8">
        <w:br w:type="page"/>
      </w:r>
      <w:r w:rsidRPr="004308F8">
        <w:rPr>
          <w:sz w:val="24"/>
          <w:szCs w:val="24"/>
        </w:rPr>
        <w:t xml:space="preserve"> </w:t>
      </w:r>
    </w:p>
    <w:p w:rsidR="005B1D35" w:rsidRPr="004308F8" w:rsidRDefault="005B1D35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 8</w:t>
      </w:r>
    </w:p>
    <w:p w:rsidR="005B1D35" w:rsidRPr="004308F8" w:rsidRDefault="005B1D35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5B1D35" w:rsidRPr="004308F8" w:rsidRDefault="005B1D35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5B1D35" w:rsidRPr="004308F8" w:rsidRDefault="005B1D35" w:rsidP="00AA14D1">
      <w:pPr>
        <w:spacing w:line="240" w:lineRule="auto"/>
        <w:ind w:firstLine="0"/>
      </w:pPr>
    </w:p>
    <w:p w:rsidR="005B1D35" w:rsidRPr="004308F8" w:rsidRDefault="005B1D35" w:rsidP="003C15F2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</w:t>
      </w:r>
      <w:r w:rsidRPr="004308F8">
        <w:rPr>
          <w:sz w:val="24"/>
          <w:szCs w:val="24"/>
        </w:rPr>
        <w:t xml:space="preserve">_______, именуемое в дальнейшем </w:t>
      </w:r>
      <w:r>
        <w:rPr>
          <w:sz w:val="24"/>
          <w:szCs w:val="24"/>
        </w:rPr>
        <w:t>Исполнитель</w:t>
      </w:r>
    </w:p>
    <w:p w:rsidR="005B1D35" w:rsidRPr="004308F8" w:rsidRDefault="005B1D35" w:rsidP="003C15F2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5B1D35" w:rsidRDefault="005B1D35" w:rsidP="003C15F2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</w:t>
      </w:r>
      <w:r>
        <w:rPr>
          <w:sz w:val="24"/>
          <w:szCs w:val="24"/>
        </w:rPr>
        <w:t>_______</w:t>
      </w:r>
      <w:r w:rsidRPr="004308F8">
        <w:rPr>
          <w:sz w:val="24"/>
          <w:szCs w:val="24"/>
        </w:rPr>
        <w:t xml:space="preserve">____________, </w:t>
      </w:r>
    </w:p>
    <w:p w:rsidR="005B1D35" w:rsidRDefault="005B1D35" w:rsidP="003C15F2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5B1D35" w:rsidRPr="004308F8" w:rsidRDefault="005B1D35" w:rsidP="003C15F2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 xml:space="preserve">и </w:t>
      </w:r>
      <w:r>
        <w:rPr>
          <w:sz w:val="24"/>
          <w:szCs w:val="24"/>
        </w:rPr>
        <w:t>А</w:t>
      </w:r>
      <w:r w:rsidRPr="004308F8">
        <w:rPr>
          <w:sz w:val="24"/>
          <w:szCs w:val="24"/>
        </w:rPr>
        <w:t>кционерное общество "Сибирский химический комбинат" (далее 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 xml:space="preserve">ице </w:t>
      </w:r>
      <w:r>
        <w:rPr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sz w:val="24"/>
          <w:szCs w:val="24"/>
        </w:rPr>
        <w:t>, действующего на основании доверенности №</w:t>
      </w:r>
      <w:r>
        <w:rPr>
          <w:sz w:val="24"/>
          <w:szCs w:val="24"/>
        </w:rPr>
        <w:t>11</w:t>
      </w:r>
      <w:r w:rsidRPr="002F4A5F">
        <w:rPr>
          <w:sz w:val="24"/>
          <w:szCs w:val="24"/>
        </w:rPr>
        <w:t>/</w:t>
      </w:r>
      <w:r>
        <w:rPr>
          <w:sz w:val="24"/>
          <w:szCs w:val="24"/>
        </w:rPr>
        <w:t>47/2015-</w:t>
      </w:r>
      <w:r w:rsidRPr="002F4A5F">
        <w:rPr>
          <w:sz w:val="24"/>
          <w:szCs w:val="24"/>
        </w:rPr>
        <w:t>Д</w:t>
      </w:r>
      <w:r>
        <w:rPr>
          <w:sz w:val="24"/>
          <w:szCs w:val="24"/>
        </w:rPr>
        <w:t>ОВ</w:t>
      </w:r>
      <w:r w:rsidRPr="002F4A5F">
        <w:rPr>
          <w:sz w:val="24"/>
          <w:szCs w:val="24"/>
        </w:rPr>
        <w:t xml:space="preserve"> от </w:t>
      </w:r>
      <w:r>
        <w:rPr>
          <w:sz w:val="24"/>
          <w:szCs w:val="24"/>
        </w:rPr>
        <w:t>02.03</w:t>
      </w:r>
      <w:r w:rsidRPr="002F4A5F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2F4A5F">
        <w:rPr>
          <w:sz w:val="24"/>
          <w:szCs w:val="24"/>
        </w:rPr>
        <w:t>г.</w:t>
      </w:r>
      <w:r w:rsidRPr="004308F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5B1D35" w:rsidRPr="004308F8" w:rsidRDefault="005B1D35" w:rsidP="003C15F2">
      <w:pPr>
        <w:spacing w:line="240" w:lineRule="auto"/>
        <w:jc w:val="left"/>
        <w:outlineLvl w:val="1"/>
        <w:rPr>
          <w:sz w:val="24"/>
          <w:szCs w:val="24"/>
        </w:rPr>
      </w:pPr>
    </w:p>
    <w:p w:rsidR="005B1D35" w:rsidRPr="004308F8" w:rsidRDefault="005B1D35" w:rsidP="003C15F2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5B1D35" w:rsidRPr="004308F8" w:rsidRDefault="005B1D35" w:rsidP="003C15F2">
      <w:pPr>
        <w:spacing w:line="240" w:lineRule="auto"/>
        <w:ind w:firstLine="0"/>
        <w:rPr>
          <w:sz w:val="24"/>
          <w:szCs w:val="24"/>
        </w:rPr>
      </w:pPr>
    </w:p>
    <w:p w:rsidR="005B1D35" w:rsidRPr="004308F8" w:rsidRDefault="005B1D35" w:rsidP="00AA14D1">
      <w:pPr>
        <w:numPr>
          <w:ilvl w:val="0"/>
          <w:numId w:val="13"/>
        </w:numPr>
        <w:spacing w:line="240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обязуется: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1.1. Соблюдать требования пожарной безопасности при проведении работ.</w:t>
      </w:r>
    </w:p>
    <w:p w:rsidR="005B1D35" w:rsidRPr="004308F8" w:rsidRDefault="005B1D35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sz w:val="24"/>
          <w:szCs w:val="24"/>
        </w:rPr>
        <w:t xml:space="preserve">1.2. Соблюдать требования </w:t>
      </w:r>
      <w:r w:rsidRPr="004308F8">
        <w:rPr>
          <w:color w:val="000000"/>
          <w:sz w:val="24"/>
          <w:szCs w:val="24"/>
        </w:rPr>
        <w:t xml:space="preserve">локальных нормативных актов по пожарной безопасности, действующих на комбинате, в том числе и требования </w:t>
      </w:r>
      <w:r w:rsidRPr="004308F8">
        <w:rPr>
          <w:sz w:val="24"/>
          <w:szCs w:val="24"/>
        </w:rPr>
        <w:t>«Положения об организации пожароопасных работ в подразделениях комбината» П-ПБ-О-017-001</w:t>
      </w:r>
      <w:r w:rsidRPr="004308F8">
        <w:rPr>
          <w:color w:val="000000"/>
          <w:sz w:val="24"/>
          <w:szCs w:val="24"/>
        </w:rPr>
        <w:t>.</w:t>
      </w:r>
    </w:p>
    <w:p w:rsidR="005B1D35" w:rsidRPr="004308F8" w:rsidRDefault="005B1D35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1.3. Назначать лиц, ответственных за пожарную безопасность участка проведения работ.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1.4. Предоставлять списки лиц, </w:t>
      </w:r>
      <w:r w:rsidRPr="004308F8">
        <w:rPr>
          <w:sz w:val="24"/>
          <w:szCs w:val="24"/>
        </w:rPr>
        <w:t>имеющих право на оформление и подписание наряда-допуска.</w:t>
      </w:r>
    </w:p>
    <w:p w:rsidR="005B1D35" w:rsidRPr="004308F8" w:rsidRDefault="005B1D35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1.5. Представлять </w:t>
      </w:r>
      <w:r w:rsidRPr="004308F8">
        <w:rPr>
          <w:sz w:val="24"/>
          <w:szCs w:val="24"/>
        </w:rPr>
        <w:t>списки лиц, имеющих право на производство пожароопасных  работ.</w:t>
      </w:r>
    </w:p>
    <w:p w:rsidR="005B1D35" w:rsidRPr="004308F8" w:rsidRDefault="005B1D35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безопасности.</w:t>
      </w:r>
    </w:p>
    <w:p w:rsidR="005B1D35" w:rsidRPr="004308F8" w:rsidRDefault="005B1D35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1.7. Выполнять мероприятия по обеспечению пожарной безопасности, предусмотренные нарядом-допуском.</w:t>
      </w:r>
    </w:p>
    <w:p w:rsidR="005B1D35" w:rsidRPr="004308F8" w:rsidRDefault="005B1D35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5B1D35" w:rsidRPr="004308F8" w:rsidRDefault="005B1D35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1.9. Обеспечивать исправное техническое состояние и безопасную эксплуатацию оборудования.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1.10. Своевременно направлять персонал, привлекаемый для работы на территории подразделений комбината, </w:t>
      </w:r>
      <w:r w:rsidRPr="004308F8">
        <w:rPr>
          <w:sz w:val="24"/>
          <w:szCs w:val="24"/>
        </w:rPr>
        <w:t xml:space="preserve"> на прохождение противопожарного инструктажа и на обучение пожарно-техническому минимуму.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1.11. Допускать персонал к работе только после прохождения вводного и первичного противопожарного инструктажа.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1.12. Соблюдать на территории, в зданиях, помещениях и сооружениях установленный в подразделении противопожарный режим.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1.13. Обеспечивать необходимые  условия  для проведения проверок в части выполнения требований пожарной безопасности в подразделениях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, расположенных на территории АО «СХК», комиссиями Заказчика и ГК «Росатом».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1.14. Обеспечивать разработку и выполнение мероприятий по устранению  замечаний комиссий Заказчика и ГК «Росатом».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1.15. Немедленно сообщать Заказчику обо всех случаях возникновения пожаров (загорания) на территории Заказчика, происшедших по вине персонала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1.16. Проводить комиссионное расследование каждого случая возникновения пожара (загорания) на территории Заказчика, происшедшего по вине персонала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. В течение 5 дней после окончания расследования направлять материалы расследования Заказчику.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2. Заказчик (через  руководителей подразделений комбината) обязуется: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2.1. Обеспечивать подготовку действующего оборудования для безопасного проведения пожароопасных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, непосредственно на оборудовании и вблизи его на территории структурных подразделений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АО «СХК».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2.2. Организовывать проведение вводного противопожарного инструктажа персоналу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перед допуском к работам в структурных подразделениях АО «СХК».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2.3. Предоставлять необходимую нормативную и техническую документацию по пожарной безопасности, разработанную в АО «СХК», для производства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. 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3. Во всех остальных случаях, не предусмотренных настоящим соглашением, стороны руководствуютс</w:t>
      </w:r>
      <w:r>
        <w:rPr>
          <w:sz w:val="24"/>
          <w:szCs w:val="24"/>
        </w:rPr>
        <w:t>я договором</w:t>
      </w:r>
      <w:r w:rsidRPr="004308F8">
        <w:rPr>
          <w:sz w:val="24"/>
          <w:szCs w:val="24"/>
        </w:rPr>
        <w:t xml:space="preserve">  № ___________ от ____________ г.</w:t>
      </w: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</w:p>
    <w:p w:rsidR="005B1D35" w:rsidRPr="004308F8" w:rsidRDefault="005B1D35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4. Настоящее дополнительное соглашение является неотъемлемой частью д</w:t>
      </w:r>
      <w:r>
        <w:rPr>
          <w:sz w:val="24"/>
          <w:szCs w:val="24"/>
        </w:rPr>
        <w:t xml:space="preserve">оговора      </w:t>
      </w:r>
      <w:r w:rsidRPr="004308F8">
        <w:rPr>
          <w:sz w:val="24"/>
          <w:szCs w:val="24"/>
        </w:rPr>
        <w:t xml:space="preserve">  № ___________ от ____________ г.</w:t>
      </w:r>
    </w:p>
    <w:p w:rsidR="005B1D35" w:rsidRPr="004308F8" w:rsidRDefault="005B1D35" w:rsidP="00AA14D1">
      <w:pPr>
        <w:spacing w:line="240" w:lineRule="auto"/>
        <w:ind w:firstLine="0"/>
      </w:pPr>
    </w:p>
    <w:p w:rsidR="005B1D35" w:rsidRDefault="005B1D35" w:rsidP="009E7CDF">
      <w:pPr>
        <w:spacing w:line="240" w:lineRule="auto"/>
        <w:ind w:firstLine="0"/>
        <w:outlineLvl w:val="1"/>
        <w:rPr>
          <w:sz w:val="24"/>
          <w:szCs w:val="24"/>
        </w:rPr>
      </w:pPr>
    </w:p>
    <w:p w:rsidR="005B1D35" w:rsidRDefault="005B1D35" w:rsidP="009E7CDF">
      <w:pPr>
        <w:spacing w:line="240" w:lineRule="auto"/>
        <w:ind w:firstLine="0"/>
        <w:outlineLvl w:val="1"/>
        <w:rPr>
          <w:sz w:val="24"/>
          <w:szCs w:val="24"/>
        </w:rPr>
      </w:pPr>
    </w:p>
    <w:p w:rsidR="005B1D35" w:rsidRPr="004308F8" w:rsidRDefault="005B1D35" w:rsidP="009E7CDF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Заказчик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Pr="00832819">
        <w:rPr>
          <w:sz w:val="24"/>
          <w:szCs w:val="24"/>
        </w:rPr>
        <w:t>Главный инженер ОАО «СХК»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Pr="00832819">
        <w:rPr>
          <w:sz w:val="24"/>
          <w:szCs w:val="24"/>
        </w:rPr>
        <w:t>к.т.н.</w:t>
      </w:r>
    </w:p>
    <w:p w:rsidR="005B1D35" w:rsidRPr="00832819" w:rsidRDefault="005B1D35" w:rsidP="009E7CDF">
      <w:pPr>
        <w:spacing w:line="240" w:lineRule="auto"/>
        <w:ind w:firstLine="0"/>
        <w:jc w:val="right"/>
        <w:rPr>
          <w:sz w:val="24"/>
          <w:szCs w:val="24"/>
        </w:rPr>
      </w:pPr>
    </w:p>
    <w:p w:rsidR="005B1D35" w:rsidRDefault="005B1D35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</w:t>
      </w:r>
      <w:r w:rsidRPr="00832819">
        <w:rPr>
          <w:sz w:val="24"/>
          <w:szCs w:val="24"/>
        </w:rPr>
        <w:t>____________________ /А.С. Козырев/</w:t>
      </w:r>
    </w:p>
    <w:p w:rsidR="005B1D35" w:rsidRPr="004308F8" w:rsidRDefault="005B1D35" w:rsidP="009E7CDF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457B71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5B1D35" w:rsidRDefault="005B1D35" w:rsidP="00457B71">
      <w:pPr>
        <w:spacing w:line="240" w:lineRule="auto"/>
        <w:ind w:firstLine="0"/>
        <w:jc w:val="left"/>
        <w:rPr>
          <w:sz w:val="24"/>
          <w:szCs w:val="24"/>
        </w:rPr>
      </w:pPr>
    </w:p>
    <w:p w:rsidR="005B1D35" w:rsidRDefault="005B1D35" w:rsidP="00457B71">
      <w:pPr>
        <w:spacing w:line="240" w:lineRule="auto"/>
        <w:ind w:firstLine="0"/>
        <w:jc w:val="left"/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p w:rsidR="005B1D35" w:rsidRDefault="005B1D35" w:rsidP="001E46EE">
      <w:pPr>
        <w:spacing w:line="240" w:lineRule="auto"/>
        <w:ind w:firstLine="0"/>
        <w:jc w:val="left"/>
      </w:pPr>
    </w:p>
    <w:tbl>
      <w:tblPr>
        <w:tblW w:w="0" w:type="auto"/>
        <w:tblInd w:w="-106" w:type="dxa"/>
        <w:tblLook w:val="00A0"/>
      </w:tblPr>
      <w:tblGrid>
        <w:gridCol w:w="4926"/>
        <w:gridCol w:w="4927"/>
      </w:tblGrid>
      <w:tr w:rsidR="005B1D35" w:rsidRPr="001D7B5A">
        <w:tc>
          <w:tcPr>
            <w:tcW w:w="4926" w:type="dxa"/>
          </w:tcPr>
          <w:p w:rsidR="005B1D35" w:rsidRPr="001D7B5A" w:rsidRDefault="005B1D35" w:rsidP="001D7B5A">
            <w:pPr>
              <w:spacing w:line="264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7" w:type="dxa"/>
          </w:tcPr>
          <w:p w:rsidR="005B1D35" w:rsidRPr="0072237A" w:rsidRDefault="005B1D35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</w:rPr>
              <w:t>9</w:t>
            </w:r>
          </w:p>
          <w:p w:rsidR="005B1D35" w:rsidRPr="0072237A" w:rsidRDefault="005B1D35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>к Договору № _____________</w:t>
            </w:r>
          </w:p>
          <w:p w:rsidR="005B1D35" w:rsidRPr="0072237A" w:rsidRDefault="005B1D35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 xml:space="preserve">от « </w:t>
            </w:r>
            <w:r w:rsidRPr="0072237A">
              <w:rPr>
                <w:sz w:val="24"/>
                <w:szCs w:val="24"/>
                <w:u w:val="single"/>
              </w:rPr>
              <w:t xml:space="preserve">         </w:t>
            </w:r>
            <w:r w:rsidRPr="0072237A">
              <w:rPr>
                <w:sz w:val="24"/>
                <w:szCs w:val="24"/>
              </w:rPr>
              <w:t xml:space="preserve"> » </w:t>
            </w:r>
            <w:r w:rsidRPr="0072237A">
              <w:rPr>
                <w:sz w:val="24"/>
                <w:szCs w:val="24"/>
                <w:u w:val="single"/>
              </w:rPr>
              <w:t xml:space="preserve">                   </w:t>
            </w:r>
            <w:r w:rsidRPr="0072237A">
              <w:rPr>
                <w:sz w:val="24"/>
                <w:szCs w:val="24"/>
              </w:rPr>
              <w:t xml:space="preserve"> 20__ г.</w:t>
            </w:r>
          </w:p>
          <w:p w:rsidR="005B1D35" w:rsidRPr="001D7B5A" w:rsidRDefault="005B1D35" w:rsidP="0072237A">
            <w:pPr>
              <w:spacing w:line="264" w:lineRule="auto"/>
              <w:ind w:firstLine="744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5B1D35" w:rsidRPr="001D7B5A" w:rsidRDefault="005B1D35" w:rsidP="001D7B5A">
      <w:pPr>
        <w:spacing w:line="264" w:lineRule="auto"/>
        <w:ind w:firstLine="709"/>
        <w:jc w:val="center"/>
        <w:rPr>
          <w:sz w:val="24"/>
          <w:szCs w:val="24"/>
        </w:rPr>
      </w:pPr>
      <w:r w:rsidRPr="001D7B5A">
        <w:rPr>
          <w:sz w:val="24"/>
          <w:szCs w:val="24"/>
        </w:rPr>
        <w:t>Соглашение по обеспечению экологической безопасности в области обращения с отходами производства и потребления</w:t>
      </w:r>
    </w:p>
    <w:p w:rsidR="005B1D35" w:rsidRPr="001D7B5A" w:rsidRDefault="005B1D35" w:rsidP="001D7B5A">
      <w:pPr>
        <w:spacing w:line="264" w:lineRule="auto"/>
        <w:ind w:firstLine="0"/>
        <w:rPr>
          <w:sz w:val="24"/>
          <w:szCs w:val="24"/>
        </w:rPr>
      </w:pPr>
    </w:p>
    <w:p w:rsidR="005B1D35" w:rsidRPr="004308F8" w:rsidRDefault="005B1D35" w:rsidP="00AD2A0A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</w:t>
      </w:r>
      <w:r w:rsidRPr="004308F8">
        <w:rPr>
          <w:sz w:val="24"/>
          <w:szCs w:val="24"/>
        </w:rPr>
        <w:t xml:space="preserve">_______, именуемое в дальнейшем </w:t>
      </w:r>
      <w:r>
        <w:rPr>
          <w:sz w:val="24"/>
          <w:szCs w:val="24"/>
        </w:rPr>
        <w:t>Исполнитель</w:t>
      </w:r>
    </w:p>
    <w:p w:rsidR="005B1D35" w:rsidRPr="004308F8" w:rsidRDefault="005B1D35" w:rsidP="00AD2A0A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5B1D35" w:rsidRDefault="005B1D35" w:rsidP="00AD2A0A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</w:t>
      </w:r>
      <w:r>
        <w:rPr>
          <w:sz w:val="24"/>
          <w:szCs w:val="24"/>
        </w:rPr>
        <w:t>_______</w:t>
      </w:r>
      <w:r w:rsidRPr="004308F8">
        <w:rPr>
          <w:sz w:val="24"/>
          <w:szCs w:val="24"/>
        </w:rPr>
        <w:t xml:space="preserve">____________, </w:t>
      </w:r>
    </w:p>
    <w:p w:rsidR="005B1D35" w:rsidRDefault="005B1D35" w:rsidP="00AD2A0A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5B1D35" w:rsidRPr="004308F8" w:rsidRDefault="005B1D35" w:rsidP="00AD2A0A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 xml:space="preserve">и </w:t>
      </w:r>
      <w:r>
        <w:rPr>
          <w:sz w:val="24"/>
          <w:szCs w:val="24"/>
        </w:rPr>
        <w:t>А</w:t>
      </w:r>
      <w:r w:rsidRPr="004308F8">
        <w:rPr>
          <w:sz w:val="24"/>
          <w:szCs w:val="24"/>
        </w:rPr>
        <w:t>кционерное общество "Сибирский химический комбинат" (далее 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 xml:space="preserve">ице </w:t>
      </w:r>
      <w:r>
        <w:rPr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sz w:val="24"/>
          <w:szCs w:val="24"/>
        </w:rPr>
        <w:t>, действующего на основании доверенности №</w:t>
      </w:r>
      <w:r>
        <w:rPr>
          <w:sz w:val="24"/>
          <w:szCs w:val="24"/>
        </w:rPr>
        <w:t>11</w:t>
      </w:r>
      <w:r w:rsidRPr="002F4A5F">
        <w:rPr>
          <w:sz w:val="24"/>
          <w:szCs w:val="24"/>
        </w:rPr>
        <w:t>/</w:t>
      </w:r>
      <w:r>
        <w:rPr>
          <w:sz w:val="24"/>
          <w:szCs w:val="24"/>
        </w:rPr>
        <w:t>47/2015-</w:t>
      </w:r>
      <w:r w:rsidRPr="002F4A5F">
        <w:rPr>
          <w:sz w:val="24"/>
          <w:szCs w:val="24"/>
        </w:rPr>
        <w:t>Д</w:t>
      </w:r>
      <w:r>
        <w:rPr>
          <w:sz w:val="24"/>
          <w:szCs w:val="24"/>
        </w:rPr>
        <w:t>ОВ</w:t>
      </w:r>
      <w:r w:rsidRPr="002F4A5F">
        <w:rPr>
          <w:sz w:val="24"/>
          <w:szCs w:val="24"/>
        </w:rPr>
        <w:t xml:space="preserve"> от </w:t>
      </w:r>
      <w:r>
        <w:rPr>
          <w:sz w:val="24"/>
          <w:szCs w:val="24"/>
        </w:rPr>
        <w:t>02.03</w:t>
      </w:r>
      <w:r w:rsidRPr="002F4A5F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2F4A5F">
        <w:rPr>
          <w:sz w:val="24"/>
          <w:szCs w:val="24"/>
        </w:rPr>
        <w:t>г.</w:t>
      </w:r>
      <w:r w:rsidRPr="004308F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5B1D35" w:rsidRPr="004308F8" w:rsidRDefault="005B1D35" w:rsidP="00AD2A0A">
      <w:pPr>
        <w:spacing w:line="240" w:lineRule="auto"/>
        <w:jc w:val="left"/>
        <w:outlineLvl w:val="1"/>
        <w:rPr>
          <w:sz w:val="24"/>
          <w:szCs w:val="24"/>
        </w:rPr>
      </w:pPr>
    </w:p>
    <w:p w:rsidR="005B1D35" w:rsidRPr="004308F8" w:rsidRDefault="005B1D35" w:rsidP="00AD2A0A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5B1D35" w:rsidRPr="001D7B5A" w:rsidRDefault="005B1D35" w:rsidP="001D7B5A">
      <w:pPr>
        <w:spacing w:line="264" w:lineRule="auto"/>
        <w:ind w:firstLine="0"/>
        <w:rPr>
          <w:sz w:val="24"/>
          <w:szCs w:val="24"/>
        </w:rPr>
      </w:pPr>
    </w:p>
    <w:p w:rsidR="005B1D35" w:rsidRPr="001D7B5A" w:rsidRDefault="005B1D35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 xml:space="preserve">1. </w:t>
      </w:r>
      <w:r>
        <w:rPr>
          <w:sz w:val="24"/>
          <w:szCs w:val="24"/>
        </w:rPr>
        <w:t>Исполнитель</w:t>
      </w:r>
      <w:r w:rsidRPr="001D7B5A">
        <w:rPr>
          <w:sz w:val="24"/>
          <w:szCs w:val="24"/>
        </w:rPr>
        <w:t xml:space="preserve"> обязуется:</w:t>
      </w:r>
    </w:p>
    <w:p w:rsidR="005B1D35" w:rsidRPr="001D7B5A" w:rsidRDefault="005B1D35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1.1. Соблюдать требования «Положения о взаимодействии между АО «СХК» и подрядными организациями в области обеспечения безопасности при производстве работ в подразделениях комбината», П-ОТ-07-010.</w:t>
      </w:r>
    </w:p>
    <w:p w:rsidR="005B1D35" w:rsidRPr="001D7B5A" w:rsidRDefault="005B1D35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1.2. Соблюдать порядок обращения с отходами производства и потребления, установленный стандартом СТО 316-2012 «ИСМ. Отходы производства и потребления. Организация работ» и инструкциями структурных подразделений АО «СХК».</w:t>
      </w:r>
    </w:p>
    <w:p w:rsidR="005B1D35" w:rsidRPr="001D7B5A" w:rsidRDefault="005B1D35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1.3. Назначить лиц, ответственных за проведение работ по обращению с отходами (за работы по сбору, сортировке, упаковке, складированию отходов).</w:t>
      </w:r>
    </w:p>
    <w:p w:rsidR="005B1D35" w:rsidRPr="001D7B5A" w:rsidRDefault="005B1D35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1.4. Обеспечить места производства работ соответствующей тарой для сбора и временного хранения образующихся отходов.</w:t>
      </w:r>
    </w:p>
    <w:p w:rsidR="005B1D35" w:rsidRPr="001D7B5A" w:rsidRDefault="005B1D35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1.5.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захламления территории Заказчика.</w:t>
      </w:r>
    </w:p>
    <w:p w:rsidR="005B1D35" w:rsidRPr="0072237A" w:rsidRDefault="005B1D35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 xml:space="preserve">1.6. Предоставлять Заказчику сведения о количестве и видах переданных отходов в случае, если </w:t>
      </w:r>
      <w:r>
        <w:rPr>
          <w:sz w:val="24"/>
          <w:szCs w:val="24"/>
        </w:rPr>
        <w:t>Исполнитель</w:t>
      </w:r>
      <w:r w:rsidRPr="001D7B5A">
        <w:rPr>
          <w:sz w:val="24"/>
          <w:szCs w:val="24"/>
        </w:rPr>
        <w:t xml:space="preserve"> самостоятельно осуществляет передачу отходов АО «СХК» в специализированную организацию для захоронения, использования или обезвреживания.</w:t>
      </w:r>
    </w:p>
    <w:p w:rsidR="005B1D35" w:rsidRPr="0072237A" w:rsidRDefault="005B1D35" w:rsidP="001D7B5A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1.7. Устранять по требованию Заказчика нарушения в области обращения с отходами, допущенные </w:t>
      </w:r>
      <w:r>
        <w:rPr>
          <w:sz w:val="24"/>
          <w:szCs w:val="24"/>
        </w:rPr>
        <w:t>Исполнителем</w:t>
      </w:r>
      <w:r w:rsidRPr="00FF1582">
        <w:rPr>
          <w:sz w:val="24"/>
          <w:szCs w:val="24"/>
        </w:rPr>
        <w:t xml:space="preserve"> при выполнении работ на территории Заказчика.</w:t>
      </w: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2. Заказчик (через руководителей подразделений комбината) обязуется:</w:t>
      </w: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>
        <w:rPr>
          <w:sz w:val="24"/>
          <w:szCs w:val="24"/>
        </w:rPr>
        <w:t>Исполнителю</w:t>
      </w:r>
      <w:r w:rsidRPr="00FF1582">
        <w:rPr>
          <w:sz w:val="24"/>
          <w:szCs w:val="24"/>
        </w:rPr>
        <w:t xml:space="preserve"> для производства договорных работ.</w:t>
      </w: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2.2. Провести и оформить вводный инструктаж о порядке обращения с отходами производства и потребления персоналу </w:t>
      </w:r>
      <w:r>
        <w:rPr>
          <w:sz w:val="24"/>
          <w:szCs w:val="24"/>
        </w:rPr>
        <w:t>Исполнителя</w:t>
      </w:r>
      <w:r w:rsidRPr="00FF1582">
        <w:rPr>
          <w:sz w:val="24"/>
          <w:szCs w:val="24"/>
        </w:rPr>
        <w:t xml:space="preserve"> перед допуском к работам по обслуживанию и ремонту оборудования, зданий, сооружений в структурных подразделениях АО «СХК».</w:t>
      </w: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2.3. Предоставить необходимую нормативную и техническую документацию по порядку обращения с отходами производства и потребления, разработанную в АО «СХК», для организации и выполнения работ </w:t>
      </w:r>
      <w:r>
        <w:rPr>
          <w:sz w:val="24"/>
          <w:szCs w:val="24"/>
        </w:rPr>
        <w:t>Исполнителем</w:t>
      </w:r>
      <w:r w:rsidRPr="00FF1582">
        <w:rPr>
          <w:sz w:val="24"/>
          <w:szCs w:val="24"/>
        </w:rPr>
        <w:t>.</w:t>
      </w: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3. Во всех остальных случаях, не предусмотренных настоящим соглашением, стороны руководствуютс</w:t>
      </w:r>
      <w:r>
        <w:rPr>
          <w:sz w:val="24"/>
          <w:szCs w:val="24"/>
        </w:rPr>
        <w:t>я договором</w:t>
      </w:r>
      <w:r w:rsidRPr="00FF1582">
        <w:rPr>
          <w:sz w:val="24"/>
          <w:szCs w:val="24"/>
        </w:rPr>
        <w:t xml:space="preserve"> № ___________ от ____________</w:t>
      </w: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4. Настоящее дополнительное соглашение является неотъемлемой частью до</w:t>
      </w:r>
      <w:r>
        <w:rPr>
          <w:sz w:val="24"/>
          <w:szCs w:val="24"/>
        </w:rPr>
        <w:t xml:space="preserve">говора  </w:t>
      </w:r>
      <w:r w:rsidRPr="00FF1582">
        <w:rPr>
          <w:sz w:val="24"/>
          <w:szCs w:val="24"/>
        </w:rPr>
        <w:t>№ ___________ от ____________</w:t>
      </w: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FF1582" w:rsidRDefault="005B1D35" w:rsidP="00FF1582">
      <w:pPr>
        <w:spacing w:line="264" w:lineRule="auto"/>
        <w:ind w:firstLine="709"/>
        <w:rPr>
          <w:sz w:val="24"/>
          <w:szCs w:val="24"/>
        </w:rPr>
      </w:pPr>
    </w:p>
    <w:p w:rsidR="005B1D35" w:rsidRPr="004308F8" w:rsidRDefault="005B1D35" w:rsidP="009E7CDF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Заказчик</w:t>
      </w:r>
    </w:p>
    <w:p w:rsidR="005B1D35" w:rsidRPr="00832819" w:rsidRDefault="005B1D35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Технический директор </w:t>
      </w:r>
      <w:r w:rsidRPr="00832819">
        <w:rPr>
          <w:sz w:val="24"/>
          <w:szCs w:val="24"/>
        </w:rPr>
        <w:t>АО «СХК»</w:t>
      </w:r>
    </w:p>
    <w:p w:rsidR="005B1D35" w:rsidRPr="00832819" w:rsidRDefault="005B1D35" w:rsidP="00827387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</w:p>
    <w:p w:rsidR="005B1D35" w:rsidRDefault="005B1D35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</w:t>
      </w:r>
      <w:r w:rsidRPr="00832819">
        <w:rPr>
          <w:sz w:val="24"/>
          <w:szCs w:val="24"/>
        </w:rPr>
        <w:t>____________________ /А.С. Козырев/</w:t>
      </w:r>
    </w:p>
    <w:p w:rsidR="005B1D35" w:rsidRPr="004308F8" w:rsidRDefault="005B1D35" w:rsidP="009E7CDF">
      <w:pPr>
        <w:spacing w:line="240" w:lineRule="auto"/>
        <w:outlineLvl w:val="1"/>
        <w:rPr>
          <w:sz w:val="24"/>
          <w:szCs w:val="24"/>
        </w:rPr>
      </w:pPr>
    </w:p>
    <w:p w:rsidR="005B1D35" w:rsidRPr="004308F8" w:rsidRDefault="005B1D35" w:rsidP="00457B71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5B1D35" w:rsidRDefault="005B1D35" w:rsidP="00457B71">
      <w:pPr>
        <w:spacing w:line="240" w:lineRule="auto"/>
        <w:ind w:firstLine="0"/>
        <w:jc w:val="left"/>
        <w:rPr>
          <w:sz w:val="24"/>
          <w:szCs w:val="24"/>
        </w:rPr>
      </w:pPr>
    </w:p>
    <w:p w:rsidR="005B1D35" w:rsidRPr="001D7B5A" w:rsidRDefault="005B1D35" w:rsidP="00457B71">
      <w:pPr>
        <w:spacing w:line="264" w:lineRule="auto"/>
        <w:ind w:firstLine="709"/>
        <w:rPr>
          <w:sz w:val="24"/>
          <w:szCs w:val="24"/>
        </w:rPr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</w:p>
    <w:p w:rsidR="005B1D35" w:rsidRPr="001D7B5A" w:rsidRDefault="005B1D35">
      <w:pPr>
        <w:spacing w:line="264" w:lineRule="auto"/>
        <w:ind w:firstLine="709"/>
        <w:rPr>
          <w:sz w:val="24"/>
          <w:szCs w:val="24"/>
        </w:rPr>
      </w:pPr>
    </w:p>
    <w:sectPr w:rsidR="005B1D35" w:rsidRPr="001D7B5A" w:rsidSect="00991C7E">
      <w:footerReference w:type="default" r:id="rId8"/>
      <w:pgSz w:w="11906" w:h="16838"/>
      <w:pgMar w:top="737" w:right="851" w:bottom="709" w:left="1418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D35" w:rsidRDefault="005B1D35" w:rsidP="005D36CF">
      <w:pPr>
        <w:spacing w:line="240" w:lineRule="auto"/>
      </w:pPr>
      <w:r>
        <w:separator/>
      </w:r>
    </w:p>
  </w:endnote>
  <w:endnote w:type="continuationSeparator" w:id="1">
    <w:p w:rsidR="005B1D35" w:rsidRDefault="005B1D35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35" w:rsidRDefault="005B1D35">
    <w:pPr>
      <w:pStyle w:val="Footer"/>
      <w:framePr w:wrap="auto" w:vAnchor="text" w:hAnchor="margin" w:xAlign="right" w:y="1"/>
      <w:rPr>
        <w:rStyle w:val="PageNumber"/>
      </w:rPr>
    </w:pPr>
  </w:p>
  <w:p w:rsidR="005B1D35" w:rsidRDefault="005B1D3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D35" w:rsidRDefault="005B1D35" w:rsidP="005D36CF">
      <w:pPr>
        <w:spacing w:line="240" w:lineRule="auto"/>
      </w:pPr>
      <w:r>
        <w:separator/>
      </w:r>
    </w:p>
  </w:footnote>
  <w:footnote w:type="continuationSeparator" w:id="1">
    <w:p w:rsidR="005B1D35" w:rsidRDefault="005B1D35" w:rsidP="005D36CF">
      <w:pPr>
        <w:spacing w:line="240" w:lineRule="auto"/>
      </w:pPr>
      <w:r>
        <w:continuationSeparator/>
      </w:r>
    </w:p>
  </w:footnote>
  <w:footnote w:id="2">
    <w:p w:rsidR="005B1D35" w:rsidRDefault="005B1D35" w:rsidP="001A3A83">
      <w:pPr>
        <w:pStyle w:val="a0"/>
        <w:tabs>
          <w:tab w:val="left" w:pos="0"/>
        </w:tabs>
        <w:suppressAutoHyphens/>
        <w:jc w:val="both"/>
      </w:pPr>
      <w:r>
        <w:rPr>
          <w:rStyle w:val="FootnoteReference"/>
        </w:rPr>
        <w:footnoteRef/>
      </w:r>
      <w:r>
        <w:t xml:space="preserve"> </w:t>
      </w:r>
      <w:r w:rsidRPr="00455F92">
        <w:t>указанное положение подлежит включению в договор в случае заключения договора для реализации инвестиционного проекта</w:t>
      </w:r>
    </w:p>
    <w:p w:rsidR="005B1D35" w:rsidRDefault="005B1D35" w:rsidP="001A3A83">
      <w:pPr>
        <w:pStyle w:val="a0"/>
        <w:tabs>
          <w:tab w:val="left" w:pos="0"/>
        </w:tabs>
        <w:suppressAutoHyphens/>
        <w:jc w:val="both"/>
      </w:pPr>
    </w:p>
  </w:footnote>
  <w:footnote w:id="3">
    <w:p w:rsidR="005B1D35" w:rsidRDefault="005B1D35" w:rsidP="00E5785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5785A">
        <w:t xml:space="preserve">Данный пункт подлежит включению в договор, в </w:t>
      </w:r>
      <w:r>
        <w:t>случае осуществления Исполнителем</w:t>
      </w:r>
      <w:r w:rsidRPr="00E5785A">
        <w:t xml:space="preserve"> работ на территории площадок ОАО «СХК»</w:t>
      </w:r>
    </w:p>
  </w:footnote>
  <w:footnote w:id="4">
    <w:p w:rsidR="005B1D35" w:rsidRDefault="005B1D35" w:rsidP="00DF036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По долгосрочным договорам списки ответственных лиц  Исполнитель обязан направлять ежегодно, не позднее 01 февраля</w:t>
      </w:r>
    </w:p>
  </w:footnote>
  <w:footnote w:id="5">
    <w:p w:rsidR="005B1D35" w:rsidRDefault="005B1D35" w:rsidP="00E5785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5785A">
        <w:rPr>
          <w:sz w:val="16"/>
          <w:szCs w:val="16"/>
        </w:rPr>
        <w:t>В случае установления в конкурсной документации  критерия оценки «срок поставки», размер неустойки определяется с учетом Приказа Госкорпорации «Росатом» №1/152-П от 19.02.2014г. «Об утверждении</w:t>
      </w:r>
      <w:r w:rsidRPr="00E5785A">
        <w:t xml:space="preserve"> </w:t>
      </w:r>
      <w:r w:rsidRPr="00E5785A">
        <w:rPr>
          <w:sz w:val="16"/>
          <w:szCs w:val="16"/>
        </w:rPr>
        <w:t>Методических рекомендаций по проведению проверок объективности установления сроков поставки товаров, выполнения работ, оказания услуг».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4345E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3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4">
    <w:nsid w:val="17B10E21"/>
    <w:multiLevelType w:val="hybridMultilevel"/>
    <w:tmpl w:val="22DCDB4C"/>
    <w:lvl w:ilvl="0" w:tplc="0D3AD7D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B9C6C03"/>
    <w:multiLevelType w:val="multilevel"/>
    <w:tmpl w:val="EFA05432"/>
    <w:lvl w:ilvl="0">
      <w:start w:val="1"/>
      <w:numFmt w:val="decimal"/>
      <w:pStyle w:val="Heading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7">
    <w:nsid w:val="1C0A5C63"/>
    <w:multiLevelType w:val="hybridMultilevel"/>
    <w:tmpl w:val="41CEF66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9">
    <w:nsid w:val="2CE21E0B"/>
    <w:multiLevelType w:val="multilevel"/>
    <w:tmpl w:val="C9FEC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bCs/>
      </w:rPr>
    </w:lvl>
  </w:abstractNum>
  <w:abstractNum w:abstractNumId="10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cs="Wingdings" w:hint="default"/>
      </w:rPr>
    </w:lvl>
  </w:abstractNum>
  <w:abstractNum w:abstractNumId="11">
    <w:nsid w:val="35AB31D4"/>
    <w:multiLevelType w:val="multilevel"/>
    <w:tmpl w:val="A836D4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8"/>
      </w:pPr>
      <w:rPr>
        <w:rFonts w:ascii="Book Antiqua" w:hAnsi="Book Antiqua" w:cs="Book Antiqua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2">
    <w:nsid w:val="397458EE"/>
    <w:multiLevelType w:val="multilevel"/>
    <w:tmpl w:val="CFEC3A7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28" w:hanging="360"/>
      </w:pPr>
      <w:rPr>
        <w:rFonts w:ascii="Wingdings" w:hAnsi="Wingdings" w:cs="Wingdings" w:hint="default"/>
      </w:rPr>
    </w:lvl>
  </w:abstractNum>
  <w:abstractNum w:abstractNumId="14">
    <w:nsid w:val="3F6B328D"/>
    <w:multiLevelType w:val="hybridMultilevel"/>
    <w:tmpl w:val="8970198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1FA2EBB"/>
    <w:multiLevelType w:val="hybridMultilevel"/>
    <w:tmpl w:val="B40849CE"/>
    <w:lvl w:ilvl="0" w:tplc="3C1EA29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>
    <w:nsid w:val="56EB3DBA"/>
    <w:multiLevelType w:val="multilevel"/>
    <w:tmpl w:val="AFF26FE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9758C1"/>
    <w:multiLevelType w:val="multilevel"/>
    <w:tmpl w:val="44A4AE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00" w:hanging="1800"/>
      </w:pPr>
      <w:rPr>
        <w:rFonts w:hint="default"/>
      </w:rPr>
    </w:lvl>
  </w:abstractNum>
  <w:abstractNum w:abstractNumId="18">
    <w:nsid w:val="70B52086"/>
    <w:multiLevelType w:val="hybridMultilevel"/>
    <w:tmpl w:val="880492D2"/>
    <w:lvl w:ilvl="0" w:tplc="2E666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6322E05"/>
    <w:multiLevelType w:val="multilevel"/>
    <w:tmpl w:val="8866145E"/>
    <w:lvl w:ilvl="0">
      <w:start w:val="2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6"/>
  </w:num>
  <w:num w:numId="4">
    <w:abstractNumId w:val="8"/>
  </w:num>
  <w:num w:numId="5">
    <w:abstractNumId w:val="1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  <w:lvlOverride w:ilvl="0">
      <w:lvl w:ilvl="0"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9"/>
  </w:num>
  <w:num w:numId="10">
    <w:abstractNumId w:val="12"/>
  </w:num>
  <w:num w:numId="11">
    <w:abstractNumId w:val="11"/>
  </w:num>
  <w:num w:numId="12">
    <w:abstractNumId w:val="5"/>
  </w:num>
  <w:num w:numId="13">
    <w:abstractNumId w:val="4"/>
  </w:num>
  <w:num w:numId="14">
    <w:abstractNumId w:val="7"/>
  </w:num>
  <w:num w:numId="15">
    <w:abstractNumId w:val="15"/>
  </w:num>
  <w:num w:numId="16">
    <w:abstractNumId w:val="14"/>
  </w:num>
  <w:num w:numId="17">
    <w:abstractNumId w:val="19"/>
  </w:num>
  <w:num w:numId="18">
    <w:abstractNumId w:val="10"/>
  </w:num>
  <w:num w:numId="19">
    <w:abstractNumId w:val="13"/>
  </w:num>
  <w:num w:numId="20">
    <w:abstractNumId w:val="16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C0D"/>
    <w:rsid w:val="000011EA"/>
    <w:rsid w:val="00001AC9"/>
    <w:rsid w:val="00001FCB"/>
    <w:rsid w:val="000021A5"/>
    <w:rsid w:val="00005492"/>
    <w:rsid w:val="00006A47"/>
    <w:rsid w:val="00012E4D"/>
    <w:rsid w:val="00013F83"/>
    <w:rsid w:val="00014214"/>
    <w:rsid w:val="00015900"/>
    <w:rsid w:val="000162AA"/>
    <w:rsid w:val="00017121"/>
    <w:rsid w:val="000212C1"/>
    <w:rsid w:val="0002210D"/>
    <w:rsid w:val="0002236E"/>
    <w:rsid w:val="00031C17"/>
    <w:rsid w:val="00033940"/>
    <w:rsid w:val="00034571"/>
    <w:rsid w:val="00035A27"/>
    <w:rsid w:val="00036F61"/>
    <w:rsid w:val="00037B3E"/>
    <w:rsid w:val="000444D5"/>
    <w:rsid w:val="00055A44"/>
    <w:rsid w:val="00066E15"/>
    <w:rsid w:val="000702CD"/>
    <w:rsid w:val="000808CA"/>
    <w:rsid w:val="000830A1"/>
    <w:rsid w:val="000837F8"/>
    <w:rsid w:val="00086A96"/>
    <w:rsid w:val="00087031"/>
    <w:rsid w:val="00090F99"/>
    <w:rsid w:val="000910DF"/>
    <w:rsid w:val="000924E2"/>
    <w:rsid w:val="00092743"/>
    <w:rsid w:val="000945F6"/>
    <w:rsid w:val="00096211"/>
    <w:rsid w:val="00096708"/>
    <w:rsid w:val="000A5308"/>
    <w:rsid w:val="000A557F"/>
    <w:rsid w:val="000A7C5C"/>
    <w:rsid w:val="000B2B8F"/>
    <w:rsid w:val="000B3A71"/>
    <w:rsid w:val="000C1430"/>
    <w:rsid w:val="000C6921"/>
    <w:rsid w:val="000D692B"/>
    <w:rsid w:val="000E159C"/>
    <w:rsid w:val="000E4403"/>
    <w:rsid w:val="000E5196"/>
    <w:rsid w:val="000E5323"/>
    <w:rsid w:val="000F41E2"/>
    <w:rsid w:val="00100A7E"/>
    <w:rsid w:val="00111DD6"/>
    <w:rsid w:val="00115037"/>
    <w:rsid w:val="0011721E"/>
    <w:rsid w:val="00121C1D"/>
    <w:rsid w:val="0012290F"/>
    <w:rsid w:val="00133646"/>
    <w:rsid w:val="00142666"/>
    <w:rsid w:val="00142851"/>
    <w:rsid w:val="00143543"/>
    <w:rsid w:val="00146DD1"/>
    <w:rsid w:val="00147A60"/>
    <w:rsid w:val="0015784A"/>
    <w:rsid w:val="00157980"/>
    <w:rsid w:val="00163362"/>
    <w:rsid w:val="001634F7"/>
    <w:rsid w:val="00163FD7"/>
    <w:rsid w:val="00164880"/>
    <w:rsid w:val="00164E1A"/>
    <w:rsid w:val="00165852"/>
    <w:rsid w:val="00167312"/>
    <w:rsid w:val="0018326A"/>
    <w:rsid w:val="00187AB8"/>
    <w:rsid w:val="00192213"/>
    <w:rsid w:val="0019272C"/>
    <w:rsid w:val="001970AF"/>
    <w:rsid w:val="001A0097"/>
    <w:rsid w:val="001A3A83"/>
    <w:rsid w:val="001B5067"/>
    <w:rsid w:val="001C2ACF"/>
    <w:rsid w:val="001D04FB"/>
    <w:rsid w:val="001D4E64"/>
    <w:rsid w:val="001D72CF"/>
    <w:rsid w:val="001D7AE4"/>
    <w:rsid w:val="001D7B5A"/>
    <w:rsid w:val="001E0F1C"/>
    <w:rsid w:val="001E34E8"/>
    <w:rsid w:val="001E46EE"/>
    <w:rsid w:val="001E5A82"/>
    <w:rsid w:val="001E5AFB"/>
    <w:rsid w:val="001F1D1F"/>
    <w:rsid w:val="001F53C2"/>
    <w:rsid w:val="001F54F7"/>
    <w:rsid w:val="001F64BA"/>
    <w:rsid w:val="001F6931"/>
    <w:rsid w:val="00201A09"/>
    <w:rsid w:val="002055E1"/>
    <w:rsid w:val="00206695"/>
    <w:rsid w:val="0021027A"/>
    <w:rsid w:val="00215565"/>
    <w:rsid w:val="002214F6"/>
    <w:rsid w:val="002225DD"/>
    <w:rsid w:val="00224849"/>
    <w:rsid w:val="00224C31"/>
    <w:rsid w:val="00226B7E"/>
    <w:rsid w:val="00231002"/>
    <w:rsid w:val="00237D19"/>
    <w:rsid w:val="002409E2"/>
    <w:rsid w:val="0024240F"/>
    <w:rsid w:val="002477B8"/>
    <w:rsid w:val="00247D15"/>
    <w:rsid w:val="00251AE7"/>
    <w:rsid w:val="0025708C"/>
    <w:rsid w:val="0026453A"/>
    <w:rsid w:val="00266B16"/>
    <w:rsid w:val="00267010"/>
    <w:rsid w:val="00270B1C"/>
    <w:rsid w:val="00272E65"/>
    <w:rsid w:val="0027300B"/>
    <w:rsid w:val="00273FFD"/>
    <w:rsid w:val="002742FF"/>
    <w:rsid w:val="00282EDA"/>
    <w:rsid w:val="00284A5C"/>
    <w:rsid w:val="002869EE"/>
    <w:rsid w:val="00291423"/>
    <w:rsid w:val="002A1812"/>
    <w:rsid w:val="002A49C4"/>
    <w:rsid w:val="002C7947"/>
    <w:rsid w:val="002D45C0"/>
    <w:rsid w:val="002D67F3"/>
    <w:rsid w:val="002E0682"/>
    <w:rsid w:val="002E55BE"/>
    <w:rsid w:val="002F310A"/>
    <w:rsid w:val="002F4A5F"/>
    <w:rsid w:val="00302A63"/>
    <w:rsid w:val="00304E3C"/>
    <w:rsid w:val="0030527B"/>
    <w:rsid w:val="00306B32"/>
    <w:rsid w:val="003125DE"/>
    <w:rsid w:val="0032355C"/>
    <w:rsid w:val="00323A01"/>
    <w:rsid w:val="003249F0"/>
    <w:rsid w:val="00331AEF"/>
    <w:rsid w:val="00336F6A"/>
    <w:rsid w:val="00345155"/>
    <w:rsid w:val="00347E14"/>
    <w:rsid w:val="0035022A"/>
    <w:rsid w:val="00352E10"/>
    <w:rsid w:val="003577A0"/>
    <w:rsid w:val="00360E22"/>
    <w:rsid w:val="003620F4"/>
    <w:rsid w:val="003675B2"/>
    <w:rsid w:val="00367A55"/>
    <w:rsid w:val="0037342C"/>
    <w:rsid w:val="003763FB"/>
    <w:rsid w:val="00385A20"/>
    <w:rsid w:val="00387E25"/>
    <w:rsid w:val="00390AD4"/>
    <w:rsid w:val="003943A9"/>
    <w:rsid w:val="003947D8"/>
    <w:rsid w:val="003A1400"/>
    <w:rsid w:val="003A22F9"/>
    <w:rsid w:val="003B32E7"/>
    <w:rsid w:val="003B6A88"/>
    <w:rsid w:val="003C15F2"/>
    <w:rsid w:val="003D20A5"/>
    <w:rsid w:val="003D5762"/>
    <w:rsid w:val="003D66B1"/>
    <w:rsid w:val="003E1997"/>
    <w:rsid w:val="003E1FAF"/>
    <w:rsid w:val="003E3CD3"/>
    <w:rsid w:val="003F2BD1"/>
    <w:rsid w:val="0040299A"/>
    <w:rsid w:val="00405C99"/>
    <w:rsid w:val="004064CE"/>
    <w:rsid w:val="0041150F"/>
    <w:rsid w:val="00412D87"/>
    <w:rsid w:val="0041388A"/>
    <w:rsid w:val="00421B67"/>
    <w:rsid w:val="0042232E"/>
    <w:rsid w:val="00423807"/>
    <w:rsid w:val="00424041"/>
    <w:rsid w:val="004245AB"/>
    <w:rsid w:val="00427DFE"/>
    <w:rsid w:val="004308F8"/>
    <w:rsid w:val="00434EA0"/>
    <w:rsid w:val="00436C44"/>
    <w:rsid w:val="0043733E"/>
    <w:rsid w:val="00441373"/>
    <w:rsid w:val="00441555"/>
    <w:rsid w:val="004424EA"/>
    <w:rsid w:val="00454861"/>
    <w:rsid w:val="00455F92"/>
    <w:rsid w:val="00457B71"/>
    <w:rsid w:val="00462E38"/>
    <w:rsid w:val="00464A89"/>
    <w:rsid w:val="004814AB"/>
    <w:rsid w:val="00482FE4"/>
    <w:rsid w:val="00483C1B"/>
    <w:rsid w:val="0048581B"/>
    <w:rsid w:val="00492DAE"/>
    <w:rsid w:val="00494316"/>
    <w:rsid w:val="004A6C00"/>
    <w:rsid w:val="004C2B21"/>
    <w:rsid w:val="004D0336"/>
    <w:rsid w:val="004D0638"/>
    <w:rsid w:val="004D4118"/>
    <w:rsid w:val="004D63B2"/>
    <w:rsid w:val="004D671E"/>
    <w:rsid w:val="004E3D81"/>
    <w:rsid w:val="004F1725"/>
    <w:rsid w:val="004F21F4"/>
    <w:rsid w:val="004F2417"/>
    <w:rsid w:val="004F4DBB"/>
    <w:rsid w:val="005008AA"/>
    <w:rsid w:val="005110C6"/>
    <w:rsid w:val="00513745"/>
    <w:rsid w:val="00513D80"/>
    <w:rsid w:val="0052451C"/>
    <w:rsid w:val="00525784"/>
    <w:rsid w:val="00535A49"/>
    <w:rsid w:val="005369D2"/>
    <w:rsid w:val="00547274"/>
    <w:rsid w:val="00551844"/>
    <w:rsid w:val="005570A6"/>
    <w:rsid w:val="0056714D"/>
    <w:rsid w:val="005744AF"/>
    <w:rsid w:val="00583291"/>
    <w:rsid w:val="00584223"/>
    <w:rsid w:val="00585601"/>
    <w:rsid w:val="005960E1"/>
    <w:rsid w:val="00596180"/>
    <w:rsid w:val="00597C9F"/>
    <w:rsid w:val="005A794A"/>
    <w:rsid w:val="005A7B68"/>
    <w:rsid w:val="005B01D6"/>
    <w:rsid w:val="005B1C0A"/>
    <w:rsid w:val="005B1C89"/>
    <w:rsid w:val="005B1D35"/>
    <w:rsid w:val="005B36BF"/>
    <w:rsid w:val="005C66F4"/>
    <w:rsid w:val="005D36CF"/>
    <w:rsid w:val="005D51D4"/>
    <w:rsid w:val="005F038F"/>
    <w:rsid w:val="005F11B2"/>
    <w:rsid w:val="005F4523"/>
    <w:rsid w:val="006155A6"/>
    <w:rsid w:val="00616A48"/>
    <w:rsid w:val="00617C82"/>
    <w:rsid w:val="00617D4C"/>
    <w:rsid w:val="00621C5D"/>
    <w:rsid w:val="00623EF7"/>
    <w:rsid w:val="0062738C"/>
    <w:rsid w:val="00630A55"/>
    <w:rsid w:val="006329DD"/>
    <w:rsid w:val="0063731F"/>
    <w:rsid w:val="0065246A"/>
    <w:rsid w:val="00653545"/>
    <w:rsid w:val="006655A4"/>
    <w:rsid w:val="006716E9"/>
    <w:rsid w:val="006738A5"/>
    <w:rsid w:val="0067401D"/>
    <w:rsid w:val="00677688"/>
    <w:rsid w:val="0068109A"/>
    <w:rsid w:val="00681CEF"/>
    <w:rsid w:val="006A23F8"/>
    <w:rsid w:val="006A769C"/>
    <w:rsid w:val="006B03BD"/>
    <w:rsid w:val="006B4244"/>
    <w:rsid w:val="006B445F"/>
    <w:rsid w:val="006B6135"/>
    <w:rsid w:val="006D17BA"/>
    <w:rsid w:val="006D59D1"/>
    <w:rsid w:val="006E38A0"/>
    <w:rsid w:val="006E3B90"/>
    <w:rsid w:val="006E451C"/>
    <w:rsid w:val="006E6B8D"/>
    <w:rsid w:val="006F018C"/>
    <w:rsid w:val="006F3362"/>
    <w:rsid w:val="0070176C"/>
    <w:rsid w:val="00704DB0"/>
    <w:rsid w:val="00705FB1"/>
    <w:rsid w:val="00706600"/>
    <w:rsid w:val="00710C0D"/>
    <w:rsid w:val="0071178B"/>
    <w:rsid w:val="007150A7"/>
    <w:rsid w:val="00716C5F"/>
    <w:rsid w:val="0072237A"/>
    <w:rsid w:val="00722B4D"/>
    <w:rsid w:val="00724F1C"/>
    <w:rsid w:val="00727685"/>
    <w:rsid w:val="00727BE5"/>
    <w:rsid w:val="007368EC"/>
    <w:rsid w:val="007368F0"/>
    <w:rsid w:val="00741084"/>
    <w:rsid w:val="007432D2"/>
    <w:rsid w:val="007447DA"/>
    <w:rsid w:val="00746CB3"/>
    <w:rsid w:val="00752DB4"/>
    <w:rsid w:val="0075707A"/>
    <w:rsid w:val="007576FC"/>
    <w:rsid w:val="00763295"/>
    <w:rsid w:val="00772047"/>
    <w:rsid w:val="00773F18"/>
    <w:rsid w:val="00785354"/>
    <w:rsid w:val="007936E2"/>
    <w:rsid w:val="00794119"/>
    <w:rsid w:val="007C140D"/>
    <w:rsid w:val="007C23B9"/>
    <w:rsid w:val="007D05E3"/>
    <w:rsid w:val="007D242B"/>
    <w:rsid w:val="007D25EE"/>
    <w:rsid w:val="007D26AA"/>
    <w:rsid w:val="007D6716"/>
    <w:rsid w:val="007F09CE"/>
    <w:rsid w:val="007F59C4"/>
    <w:rsid w:val="007F73D7"/>
    <w:rsid w:val="00801D19"/>
    <w:rsid w:val="008071FE"/>
    <w:rsid w:val="0081044C"/>
    <w:rsid w:val="00812587"/>
    <w:rsid w:val="00812F54"/>
    <w:rsid w:val="00820048"/>
    <w:rsid w:val="00822D6B"/>
    <w:rsid w:val="00827387"/>
    <w:rsid w:val="00832819"/>
    <w:rsid w:val="00833307"/>
    <w:rsid w:val="00837087"/>
    <w:rsid w:val="008371C3"/>
    <w:rsid w:val="00867075"/>
    <w:rsid w:val="00871E41"/>
    <w:rsid w:val="00875355"/>
    <w:rsid w:val="0088165B"/>
    <w:rsid w:val="0088203F"/>
    <w:rsid w:val="008845B1"/>
    <w:rsid w:val="00885A57"/>
    <w:rsid w:val="008915A4"/>
    <w:rsid w:val="008919BB"/>
    <w:rsid w:val="00894831"/>
    <w:rsid w:val="00896154"/>
    <w:rsid w:val="00896D54"/>
    <w:rsid w:val="008A0977"/>
    <w:rsid w:val="008A4A55"/>
    <w:rsid w:val="008A4FD8"/>
    <w:rsid w:val="008B413C"/>
    <w:rsid w:val="008B4943"/>
    <w:rsid w:val="008B4FF2"/>
    <w:rsid w:val="008C331D"/>
    <w:rsid w:val="008C7934"/>
    <w:rsid w:val="008D354B"/>
    <w:rsid w:val="008E0940"/>
    <w:rsid w:val="008E78D9"/>
    <w:rsid w:val="008F1E37"/>
    <w:rsid w:val="008F33CC"/>
    <w:rsid w:val="008F4EA4"/>
    <w:rsid w:val="008F551F"/>
    <w:rsid w:val="008F6561"/>
    <w:rsid w:val="009078F9"/>
    <w:rsid w:val="00910B8F"/>
    <w:rsid w:val="00913028"/>
    <w:rsid w:val="00913908"/>
    <w:rsid w:val="00915D72"/>
    <w:rsid w:val="00917C14"/>
    <w:rsid w:val="009253F2"/>
    <w:rsid w:val="00927A02"/>
    <w:rsid w:val="009343EC"/>
    <w:rsid w:val="009344FF"/>
    <w:rsid w:val="00936267"/>
    <w:rsid w:val="00947953"/>
    <w:rsid w:val="00947CE2"/>
    <w:rsid w:val="00950831"/>
    <w:rsid w:val="00953D7A"/>
    <w:rsid w:val="00954D43"/>
    <w:rsid w:val="009658A4"/>
    <w:rsid w:val="0098486F"/>
    <w:rsid w:val="00985AC1"/>
    <w:rsid w:val="009864DB"/>
    <w:rsid w:val="00986B1B"/>
    <w:rsid w:val="00991C7E"/>
    <w:rsid w:val="00991D5D"/>
    <w:rsid w:val="00994D53"/>
    <w:rsid w:val="00996D07"/>
    <w:rsid w:val="009A10B2"/>
    <w:rsid w:val="009A3F49"/>
    <w:rsid w:val="009B466F"/>
    <w:rsid w:val="009B790C"/>
    <w:rsid w:val="009C2441"/>
    <w:rsid w:val="009C417A"/>
    <w:rsid w:val="009C5331"/>
    <w:rsid w:val="009D03D0"/>
    <w:rsid w:val="009D0443"/>
    <w:rsid w:val="009D3306"/>
    <w:rsid w:val="009D3B6C"/>
    <w:rsid w:val="009D76EA"/>
    <w:rsid w:val="009E2695"/>
    <w:rsid w:val="009E45FE"/>
    <w:rsid w:val="009E7CDF"/>
    <w:rsid w:val="009F3E89"/>
    <w:rsid w:val="009F4EC1"/>
    <w:rsid w:val="009F7B8D"/>
    <w:rsid w:val="00A0166A"/>
    <w:rsid w:val="00A12C38"/>
    <w:rsid w:val="00A15DD4"/>
    <w:rsid w:val="00A21A6D"/>
    <w:rsid w:val="00A22A39"/>
    <w:rsid w:val="00A27D87"/>
    <w:rsid w:val="00A310DC"/>
    <w:rsid w:val="00A43835"/>
    <w:rsid w:val="00A469A1"/>
    <w:rsid w:val="00A472D4"/>
    <w:rsid w:val="00A4771A"/>
    <w:rsid w:val="00A53A10"/>
    <w:rsid w:val="00A60CA2"/>
    <w:rsid w:val="00A72DD1"/>
    <w:rsid w:val="00A8063D"/>
    <w:rsid w:val="00A82407"/>
    <w:rsid w:val="00A916A3"/>
    <w:rsid w:val="00A92052"/>
    <w:rsid w:val="00A93AE7"/>
    <w:rsid w:val="00A94034"/>
    <w:rsid w:val="00A95B96"/>
    <w:rsid w:val="00AA14D1"/>
    <w:rsid w:val="00AA4115"/>
    <w:rsid w:val="00AA70BB"/>
    <w:rsid w:val="00AA7511"/>
    <w:rsid w:val="00AD03D7"/>
    <w:rsid w:val="00AD1960"/>
    <w:rsid w:val="00AD2A0A"/>
    <w:rsid w:val="00AE4726"/>
    <w:rsid w:val="00AE6290"/>
    <w:rsid w:val="00AE7E1C"/>
    <w:rsid w:val="00AF311C"/>
    <w:rsid w:val="00AF37A9"/>
    <w:rsid w:val="00AF383A"/>
    <w:rsid w:val="00AF4A4C"/>
    <w:rsid w:val="00AF545C"/>
    <w:rsid w:val="00AF625E"/>
    <w:rsid w:val="00B060F5"/>
    <w:rsid w:val="00B108B9"/>
    <w:rsid w:val="00B1224A"/>
    <w:rsid w:val="00B1432E"/>
    <w:rsid w:val="00B147AC"/>
    <w:rsid w:val="00B15BF4"/>
    <w:rsid w:val="00B15C58"/>
    <w:rsid w:val="00B20BA0"/>
    <w:rsid w:val="00B20FEB"/>
    <w:rsid w:val="00B23F11"/>
    <w:rsid w:val="00B26148"/>
    <w:rsid w:val="00B261C2"/>
    <w:rsid w:val="00B30711"/>
    <w:rsid w:val="00B33CED"/>
    <w:rsid w:val="00B37C39"/>
    <w:rsid w:val="00B4755F"/>
    <w:rsid w:val="00B52354"/>
    <w:rsid w:val="00B53C16"/>
    <w:rsid w:val="00B567F9"/>
    <w:rsid w:val="00B571EF"/>
    <w:rsid w:val="00B65351"/>
    <w:rsid w:val="00B6619A"/>
    <w:rsid w:val="00B6662C"/>
    <w:rsid w:val="00B71D29"/>
    <w:rsid w:val="00B7457D"/>
    <w:rsid w:val="00B74F27"/>
    <w:rsid w:val="00B76B54"/>
    <w:rsid w:val="00B84B22"/>
    <w:rsid w:val="00B853E5"/>
    <w:rsid w:val="00B87886"/>
    <w:rsid w:val="00B878E7"/>
    <w:rsid w:val="00B92EA6"/>
    <w:rsid w:val="00BA1C36"/>
    <w:rsid w:val="00BA3090"/>
    <w:rsid w:val="00BA4663"/>
    <w:rsid w:val="00BA6CFC"/>
    <w:rsid w:val="00BB0DD4"/>
    <w:rsid w:val="00BB18CC"/>
    <w:rsid w:val="00BB259E"/>
    <w:rsid w:val="00BB39C7"/>
    <w:rsid w:val="00BB5B2C"/>
    <w:rsid w:val="00BC0B9F"/>
    <w:rsid w:val="00BC5F39"/>
    <w:rsid w:val="00BC6D61"/>
    <w:rsid w:val="00BD5723"/>
    <w:rsid w:val="00BE3955"/>
    <w:rsid w:val="00BE6215"/>
    <w:rsid w:val="00BF1C44"/>
    <w:rsid w:val="00BF3AA2"/>
    <w:rsid w:val="00BF6A91"/>
    <w:rsid w:val="00C008C2"/>
    <w:rsid w:val="00C02E24"/>
    <w:rsid w:val="00C0705A"/>
    <w:rsid w:val="00C12F39"/>
    <w:rsid w:val="00C16941"/>
    <w:rsid w:val="00C16B33"/>
    <w:rsid w:val="00C27142"/>
    <w:rsid w:val="00C31E27"/>
    <w:rsid w:val="00C6308E"/>
    <w:rsid w:val="00C6599F"/>
    <w:rsid w:val="00C66F2C"/>
    <w:rsid w:val="00C747A0"/>
    <w:rsid w:val="00C75E7F"/>
    <w:rsid w:val="00C77DDA"/>
    <w:rsid w:val="00C77F74"/>
    <w:rsid w:val="00C811EC"/>
    <w:rsid w:val="00C84D7E"/>
    <w:rsid w:val="00C87C49"/>
    <w:rsid w:val="00C968C0"/>
    <w:rsid w:val="00CA18D3"/>
    <w:rsid w:val="00CA6609"/>
    <w:rsid w:val="00CB1B01"/>
    <w:rsid w:val="00CB2BC2"/>
    <w:rsid w:val="00CB2F98"/>
    <w:rsid w:val="00CB35D2"/>
    <w:rsid w:val="00CB7B74"/>
    <w:rsid w:val="00CC5D1E"/>
    <w:rsid w:val="00CD2F08"/>
    <w:rsid w:val="00CD7153"/>
    <w:rsid w:val="00CD717D"/>
    <w:rsid w:val="00CE1D37"/>
    <w:rsid w:val="00CE3040"/>
    <w:rsid w:val="00CF5AC3"/>
    <w:rsid w:val="00CF79D5"/>
    <w:rsid w:val="00CF7BD8"/>
    <w:rsid w:val="00D12519"/>
    <w:rsid w:val="00D129F5"/>
    <w:rsid w:val="00D210F0"/>
    <w:rsid w:val="00D26824"/>
    <w:rsid w:val="00D27497"/>
    <w:rsid w:val="00D27C0D"/>
    <w:rsid w:val="00D31800"/>
    <w:rsid w:val="00D40514"/>
    <w:rsid w:val="00D4080F"/>
    <w:rsid w:val="00D40B71"/>
    <w:rsid w:val="00D42903"/>
    <w:rsid w:val="00D42ADF"/>
    <w:rsid w:val="00D4347A"/>
    <w:rsid w:val="00D43B16"/>
    <w:rsid w:val="00D47FB9"/>
    <w:rsid w:val="00D548A1"/>
    <w:rsid w:val="00D553C6"/>
    <w:rsid w:val="00D571D3"/>
    <w:rsid w:val="00D6068C"/>
    <w:rsid w:val="00D62808"/>
    <w:rsid w:val="00D62903"/>
    <w:rsid w:val="00D66C02"/>
    <w:rsid w:val="00D71644"/>
    <w:rsid w:val="00D717A2"/>
    <w:rsid w:val="00D73D9D"/>
    <w:rsid w:val="00D742D2"/>
    <w:rsid w:val="00D75222"/>
    <w:rsid w:val="00D77E52"/>
    <w:rsid w:val="00D81E97"/>
    <w:rsid w:val="00D86BDE"/>
    <w:rsid w:val="00D86E18"/>
    <w:rsid w:val="00D90CC0"/>
    <w:rsid w:val="00D92110"/>
    <w:rsid w:val="00D921DB"/>
    <w:rsid w:val="00D94871"/>
    <w:rsid w:val="00D949CE"/>
    <w:rsid w:val="00D9691F"/>
    <w:rsid w:val="00DA5562"/>
    <w:rsid w:val="00DA5E48"/>
    <w:rsid w:val="00DA6BB4"/>
    <w:rsid w:val="00DB22B6"/>
    <w:rsid w:val="00DC0F86"/>
    <w:rsid w:val="00DC77EC"/>
    <w:rsid w:val="00DC7D73"/>
    <w:rsid w:val="00DD64CF"/>
    <w:rsid w:val="00DD7DC6"/>
    <w:rsid w:val="00DE0FBE"/>
    <w:rsid w:val="00DE51A4"/>
    <w:rsid w:val="00DF0367"/>
    <w:rsid w:val="00DF039D"/>
    <w:rsid w:val="00DF409B"/>
    <w:rsid w:val="00DF600C"/>
    <w:rsid w:val="00E00014"/>
    <w:rsid w:val="00E034EE"/>
    <w:rsid w:val="00E03C00"/>
    <w:rsid w:val="00E049DB"/>
    <w:rsid w:val="00E06D16"/>
    <w:rsid w:val="00E10695"/>
    <w:rsid w:val="00E11309"/>
    <w:rsid w:val="00E12252"/>
    <w:rsid w:val="00E129E1"/>
    <w:rsid w:val="00E15B45"/>
    <w:rsid w:val="00E16851"/>
    <w:rsid w:val="00E20DE5"/>
    <w:rsid w:val="00E23433"/>
    <w:rsid w:val="00E2449E"/>
    <w:rsid w:val="00E25AB6"/>
    <w:rsid w:val="00E339B0"/>
    <w:rsid w:val="00E37496"/>
    <w:rsid w:val="00E3780C"/>
    <w:rsid w:val="00E4298F"/>
    <w:rsid w:val="00E438EC"/>
    <w:rsid w:val="00E4519E"/>
    <w:rsid w:val="00E45DAF"/>
    <w:rsid w:val="00E53D04"/>
    <w:rsid w:val="00E53D2D"/>
    <w:rsid w:val="00E5785A"/>
    <w:rsid w:val="00E6247D"/>
    <w:rsid w:val="00E62598"/>
    <w:rsid w:val="00E6288D"/>
    <w:rsid w:val="00E62930"/>
    <w:rsid w:val="00E62EC8"/>
    <w:rsid w:val="00E73995"/>
    <w:rsid w:val="00E7749C"/>
    <w:rsid w:val="00E82843"/>
    <w:rsid w:val="00E850B6"/>
    <w:rsid w:val="00E86AAB"/>
    <w:rsid w:val="00E87A30"/>
    <w:rsid w:val="00E927FF"/>
    <w:rsid w:val="00EA28AA"/>
    <w:rsid w:val="00EA2FD3"/>
    <w:rsid w:val="00EA6969"/>
    <w:rsid w:val="00EB3A7C"/>
    <w:rsid w:val="00EB42F6"/>
    <w:rsid w:val="00EB70AA"/>
    <w:rsid w:val="00EC2277"/>
    <w:rsid w:val="00EC5264"/>
    <w:rsid w:val="00EC5D73"/>
    <w:rsid w:val="00ED1C28"/>
    <w:rsid w:val="00ED2F6E"/>
    <w:rsid w:val="00ED36E1"/>
    <w:rsid w:val="00EF45EC"/>
    <w:rsid w:val="00EF4AFC"/>
    <w:rsid w:val="00EF4F27"/>
    <w:rsid w:val="00F0115E"/>
    <w:rsid w:val="00F03756"/>
    <w:rsid w:val="00F06D94"/>
    <w:rsid w:val="00F12826"/>
    <w:rsid w:val="00F26FA2"/>
    <w:rsid w:val="00F27118"/>
    <w:rsid w:val="00F447AC"/>
    <w:rsid w:val="00F54461"/>
    <w:rsid w:val="00F638D2"/>
    <w:rsid w:val="00F65E95"/>
    <w:rsid w:val="00F768B4"/>
    <w:rsid w:val="00F77CA8"/>
    <w:rsid w:val="00F87992"/>
    <w:rsid w:val="00F93047"/>
    <w:rsid w:val="00F961EB"/>
    <w:rsid w:val="00FA0FEC"/>
    <w:rsid w:val="00FA1810"/>
    <w:rsid w:val="00FA2D8F"/>
    <w:rsid w:val="00FA71A5"/>
    <w:rsid w:val="00FB77E4"/>
    <w:rsid w:val="00FC29EA"/>
    <w:rsid w:val="00FC42D7"/>
    <w:rsid w:val="00FC652E"/>
    <w:rsid w:val="00FD0D7C"/>
    <w:rsid w:val="00FD776B"/>
    <w:rsid w:val="00FF1582"/>
    <w:rsid w:val="00FF4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2A0A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A6609"/>
    <w:pPr>
      <w:keepNext/>
      <w:numPr>
        <w:numId w:val="3"/>
      </w:numPr>
      <w:ind w:firstLine="0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CA6609"/>
    <w:pPr>
      <w:keepNext/>
      <w:ind w:firstLine="0"/>
      <w:jc w:val="center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A6609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CA6609"/>
    <w:pPr>
      <w:keepNext/>
      <w:ind w:left="709" w:firstLine="709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CA6609"/>
    <w:pPr>
      <w:keepNext/>
      <w:spacing w:line="240" w:lineRule="auto"/>
      <w:ind w:firstLine="0"/>
      <w:jc w:val="left"/>
      <w:outlineLvl w:val="4"/>
    </w:p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A6609"/>
    <w:pPr>
      <w:keepNext/>
      <w:spacing w:line="240" w:lineRule="auto"/>
      <w:ind w:left="1416" w:firstLine="708"/>
      <w:jc w:val="left"/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CA6609"/>
    <w:pPr>
      <w:keepNext/>
      <w:ind w:firstLine="708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CA6609"/>
    <w:pPr>
      <w:keepNext/>
      <w:ind w:firstLine="709"/>
      <w:outlineLvl w:val="7"/>
    </w:pPr>
  </w:style>
  <w:style w:type="paragraph" w:styleId="Heading9">
    <w:name w:val="heading 9"/>
    <w:basedOn w:val="Normal"/>
    <w:next w:val="Normal"/>
    <w:link w:val="Heading9Char1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50831"/>
    <w:rPr>
      <w:rFonts w:ascii="Cambria" w:hAnsi="Cambria" w:cs="Cambria"/>
    </w:rPr>
  </w:style>
  <w:style w:type="paragraph" w:styleId="BodyTextIndent">
    <w:name w:val="Body Text Indent"/>
    <w:basedOn w:val="Normal"/>
    <w:link w:val="BodyTextIndentChar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0">
    <w:name w:val="Нормальный"/>
    <w:uiPriority w:val="99"/>
    <w:rsid w:val="00D27C0D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D27C0D"/>
  </w:style>
  <w:style w:type="paragraph" w:styleId="BodyTextIndent2">
    <w:name w:val="Body Text Indent 2"/>
    <w:basedOn w:val="Normal"/>
    <w:link w:val="BodyTextIndent2Char"/>
    <w:uiPriority w:val="99"/>
    <w:rsid w:val="00D27C0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NoSpacing">
    <w:name w:val="No Spacing"/>
    <w:uiPriority w:val="99"/>
    <w:qFormat/>
    <w:rsid w:val="00146DD1"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rsid w:val="00623EF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950831"/>
    <w:rPr>
      <w:rFonts w:eastAsia="Times New Roman"/>
      <w:sz w:val="2"/>
      <w:szCs w:val="2"/>
    </w:rPr>
  </w:style>
  <w:style w:type="character" w:customStyle="1" w:styleId="10">
    <w:name w:val="Текст выноски Знак1"/>
    <w:basedOn w:val="DefaultParagraphFont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447DA"/>
    <w:rPr>
      <w:color w:val="0000FF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DefaultParagraphFont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99"/>
    <w:qFormat/>
    <w:rsid w:val="00E7749C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E7749C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9Char1">
    <w:name w:val="Heading 9 Char1"/>
    <w:basedOn w:val="DefaultParagraphFont"/>
    <w:link w:val="Heading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DefaultParagraphFont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1">
    <w:name w:val="Отчет"/>
    <w:basedOn w:val="Normal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93626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2">
    <w:name w:val="абзац"/>
    <w:basedOn w:val="Normal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Normal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1">
    <w:name w:val="1_Абзац"/>
    <w:basedOn w:val="Normal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Title">
    <w:name w:val="Title"/>
    <w:aliases w:val="Title Char Знак Знак"/>
    <w:basedOn w:val="Normal"/>
    <w:link w:val="TitleChar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TitleChar">
    <w:name w:val="Title Char"/>
    <w:aliases w:val="Title Char Знак Знак Char"/>
    <w:basedOn w:val="DefaultParagraphFont"/>
    <w:link w:val="Title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0">
    <w:name w:val="Основной текст (7)"/>
    <w:basedOn w:val="Normal"/>
    <w:link w:val="7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1">
    <w:name w:val="Подпись к таблице (2)"/>
    <w:basedOn w:val="DefaultParagraphFont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">
    <w:name w:val="Подпись к таблице (3)_"/>
    <w:basedOn w:val="DefaultParagraphFont"/>
    <w:link w:val="30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2">
    <w:name w:val="Подпись к таблице (2) + Курсив"/>
    <w:basedOn w:val="DefaultParagraphFont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1">
    <w:name w:val="Основной текст (3)_"/>
    <w:basedOn w:val="DefaultParagraphFont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1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1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1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3">
    <w:name w:val="Оглавление_"/>
    <w:basedOn w:val="DefaultParagraphFont"/>
    <w:link w:val="a4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2">
    <w:name w:val="Основной текст1"/>
    <w:basedOn w:val="Normal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0">
    <w:name w:val="Подпись к таблице (3)"/>
    <w:basedOn w:val="Normal"/>
    <w:link w:val="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2">
    <w:name w:val="Основной текст (3)"/>
    <w:basedOn w:val="Normal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4">
    <w:name w:val="Оглавление"/>
    <w:basedOn w:val="Normal"/>
    <w:link w:val="a3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DefaultParagraphFont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3">
    <w:name w:val="Абзац списка1"/>
    <w:basedOn w:val="Normal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5">
    <w:name w:val="Обычный1"/>
    <w:uiPriority w:val="99"/>
    <w:rsid w:val="00237D19"/>
    <w:pPr>
      <w:widowControl w:val="0"/>
      <w:snapToGrid w:val="0"/>
    </w:pPr>
    <w:rPr>
      <w:rFonts w:eastAsia="Times New Roman"/>
      <w:sz w:val="20"/>
      <w:szCs w:val="20"/>
      <w:lang w:val="en-US"/>
    </w:rPr>
  </w:style>
  <w:style w:type="character" w:customStyle="1" w:styleId="a5">
    <w:name w:val="ТЗ. Текст. Нумерация МУ Знак Знак"/>
    <w:basedOn w:val="DefaultParagraphFont"/>
    <w:uiPriority w:val="99"/>
    <w:rsid w:val="00CA6609"/>
    <w:rPr>
      <w:sz w:val="28"/>
      <w:szCs w:val="28"/>
      <w:lang w:val="ru-RU" w:eastAsia="ru-RU"/>
    </w:rPr>
  </w:style>
  <w:style w:type="paragraph" w:styleId="TOCHeading">
    <w:name w:val="TOC Heading"/>
    <w:basedOn w:val="Heading1"/>
    <w:next w:val="Normal"/>
    <w:uiPriority w:val="99"/>
    <w:qFormat/>
    <w:rsid w:val="00CA660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CA6609"/>
    <w:pPr>
      <w:ind w:firstLine="720"/>
    </w:p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CA6609"/>
    <w:rPr>
      <w:rFonts w:eastAsia="Times New Roman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A6609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CA6609"/>
    <w:rPr>
      <w:rFonts w:eastAsia="Times New Roman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locked/>
    <w:rsid w:val="00CA6609"/>
    <w:pPr>
      <w:spacing w:line="240" w:lineRule="auto"/>
      <w:ind w:firstLine="0"/>
      <w:jc w:val="left"/>
    </w:pPr>
    <w:rPr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locked/>
    <w:rsid w:val="00CA6609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locked/>
    <w:rsid w:val="00CA6609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6">
    <w:name w:val="Подпункты"/>
    <w:basedOn w:val="BodyTextIndent3"/>
    <w:uiPriority w:val="99"/>
    <w:rsid w:val="00CA6609"/>
    <w:pPr>
      <w:ind w:firstLine="907"/>
      <w:jc w:val="left"/>
    </w:pPr>
  </w:style>
  <w:style w:type="table" w:customStyle="1" w:styleId="16">
    <w:name w:val="Сетка таблицы1"/>
    <w:uiPriority w:val="99"/>
    <w:rsid w:val="00CA6609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CA6609"/>
    <w:pPr>
      <w:widowControl w:val="0"/>
      <w:numPr>
        <w:ilvl w:val="1"/>
        <w:numId w:val="3"/>
      </w:numPr>
      <w:suppressAutoHyphens/>
      <w:spacing w:after="200" w:line="276" w:lineRule="auto"/>
    </w:pPr>
    <w:rPr>
      <w:rFonts w:ascii="Calibri" w:eastAsia="Times New Roman" w:hAnsi="Calibri" w:cs="Calibri"/>
      <w:kern w:val="1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CA66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6609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66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6609"/>
    <w:rPr>
      <w:b/>
      <w:bCs/>
    </w:rPr>
  </w:style>
  <w:style w:type="paragraph" w:customStyle="1" w:styleId="17">
    <w:name w:val="ТЗ. Заголовок 1"/>
    <w:next w:val="a7"/>
    <w:autoRedefine/>
    <w:uiPriority w:val="99"/>
    <w:rsid w:val="00CA6609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7">
    <w:name w:val="ТЗ. Текст. Нумерация МУ"/>
    <w:link w:val="a8"/>
    <w:autoRedefine/>
    <w:uiPriority w:val="99"/>
    <w:rsid w:val="00CA6609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9">
    <w:name w:val="ТЗ. Текст. Маркированный Список"/>
    <w:autoRedefine/>
    <w:uiPriority w:val="99"/>
    <w:rsid w:val="00CA6609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rsid w:val="00CA6609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A6609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7"/>
    <w:link w:val="18"/>
    <w:uiPriority w:val="99"/>
    <w:rsid w:val="00CA6609"/>
    <w:pPr>
      <w:numPr>
        <w:ilvl w:val="2"/>
        <w:numId w:val="4"/>
      </w:numPr>
      <w:ind w:firstLine="0"/>
    </w:pPr>
  </w:style>
  <w:style w:type="character" w:customStyle="1" w:styleId="FontStyle30">
    <w:name w:val="Font Style30"/>
    <w:basedOn w:val="DefaultParagraphFont"/>
    <w:uiPriority w:val="99"/>
    <w:rsid w:val="00CA6609"/>
    <w:rPr>
      <w:rFonts w:ascii="Times New Roman" w:hAnsi="Times New Roman" w:cs="Times New Roman"/>
      <w:i/>
      <w:iCs/>
      <w:sz w:val="18"/>
      <w:szCs w:val="18"/>
    </w:rPr>
  </w:style>
  <w:style w:type="character" w:customStyle="1" w:styleId="a8">
    <w:name w:val="ТЗ. Текст. Нумерация МУ Знак"/>
    <w:basedOn w:val="DefaultParagraphFont"/>
    <w:link w:val="a7"/>
    <w:uiPriority w:val="99"/>
    <w:locked/>
    <w:rsid w:val="00CA6609"/>
    <w:rPr>
      <w:rFonts w:eastAsia="Times New Roman"/>
      <w:spacing w:val="-4"/>
      <w:sz w:val="24"/>
      <w:szCs w:val="24"/>
      <w:lang w:val="ru-RU" w:eastAsia="ru-RU"/>
    </w:rPr>
  </w:style>
  <w:style w:type="character" w:customStyle="1" w:styleId="18">
    <w:name w:val="Стиль1 Знак"/>
    <w:basedOn w:val="a8"/>
    <w:link w:val="1"/>
    <w:uiPriority w:val="99"/>
    <w:locked/>
    <w:rsid w:val="00CA6609"/>
  </w:style>
  <w:style w:type="paragraph" w:customStyle="1" w:styleId="Normal1">
    <w:name w:val="Normal1"/>
    <w:uiPriority w:val="99"/>
    <w:rsid w:val="00CA6609"/>
    <w:pPr>
      <w:widowControl w:val="0"/>
    </w:pPr>
    <w:rPr>
      <w:rFonts w:eastAsia="Times New Roman"/>
      <w:sz w:val="20"/>
      <w:szCs w:val="20"/>
    </w:rPr>
  </w:style>
  <w:style w:type="paragraph" w:customStyle="1" w:styleId="MTDisplayEquation">
    <w:name w:val="MTDisplayEquation"/>
    <w:basedOn w:val="BodyText"/>
    <w:next w:val="Normal"/>
    <w:uiPriority w:val="99"/>
    <w:rsid w:val="00CA6609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PlainText">
    <w:name w:val="Plain Text"/>
    <w:basedOn w:val="Normal"/>
    <w:link w:val="PlainTextChar"/>
    <w:uiPriority w:val="99"/>
    <w:rsid w:val="00CA6609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CA6609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CA6609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a">
    <w:name w:val="Знак"/>
    <w:basedOn w:val="Normal"/>
    <w:uiPriority w:val="99"/>
    <w:rsid w:val="00CA6609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CA660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ListBullet">
    <w:name w:val="List Bullet"/>
    <w:basedOn w:val="Normal"/>
    <w:autoRedefine/>
    <w:uiPriority w:val="99"/>
    <w:rsid w:val="00CA6609"/>
    <w:pPr>
      <w:ind w:firstLine="709"/>
    </w:pPr>
  </w:style>
  <w:style w:type="paragraph" w:customStyle="1" w:styleId="ab">
    <w:name w:val="Список основной с отступом первой строки"/>
    <w:basedOn w:val="Normal"/>
    <w:uiPriority w:val="99"/>
    <w:rsid w:val="00CA6609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A6609"/>
    <w:rPr>
      <w:rFonts w:eastAsia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A6609"/>
    <w:rPr>
      <w:vertAlign w:val="superscript"/>
    </w:rPr>
  </w:style>
  <w:style w:type="paragraph" w:styleId="Subtitle">
    <w:name w:val="Subtitle"/>
    <w:basedOn w:val="Normal"/>
    <w:link w:val="SubtitleChar"/>
    <w:uiPriority w:val="99"/>
    <w:qFormat/>
    <w:locked/>
    <w:rsid w:val="00CA6609"/>
    <w:pPr>
      <w:ind w:firstLine="709"/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A6609"/>
    <w:rPr>
      <w:rFonts w:eastAsia="Times New Roman"/>
      <w:b/>
      <w:bCs/>
      <w:sz w:val="24"/>
      <w:szCs w:val="24"/>
    </w:rPr>
  </w:style>
  <w:style w:type="paragraph" w:customStyle="1" w:styleId="ac">
    <w:name w:val="Текст основной с отступом первой строки"/>
    <w:basedOn w:val="Normal"/>
    <w:uiPriority w:val="99"/>
    <w:rsid w:val="00CA6609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d">
    <w:name w:val="Заголовок раздела документа"/>
    <w:basedOn w:val="Normal"/>
    <w:next w:val="ac"/>
    <w:uiPriority w:val="99"/>
    <w:rsid w:val="00CA6609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TOC4">
    <w:name w:val="toc 4"/>
    <w:basedOn w:val="Normal"/>
    <w:next w:val="Normal"/>
    <w:autoRedefine/>
    <w:uiPriority w:val="99"/>
    <w:semiHidden/>
    <w:locked/>
    <w:rsid w:val="00CA6609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TOC5">
    <w:name w:val="toc 5"/>
    <w:basedOn w:val="Normal"/>
    <w:next w:val="Normal"/>
    <w:autoRedefine/>
    <w:uiPriority w:val="99"/>
    <w:semiHidden/>
    <w:locked/>
    <w:rsid w:val="00CA6609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TOC6">
    <w:name w:val="toc 6"/>
    <w:basedOn w:val="Normal"/>
    <w:next w:val="Normal"/>
    <w:autoRedefine/>
    <w:uiPriority w:val="99"/>
    <w:semiHidden/>
    <w:locked/>
    <w:rsid w:val="00CA6609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TOC7">
    <w:name w:val="toc 7"/>
    <w:basedOn w:val="Normal"/>
    <w:next w:val="Normal"/>
    <w:autoRedefine/>
    <w:uiPriority w:val="99"/>
    <w:semiHidden/>
    <w:locked/>
    <w:rsid w:val="00CA6609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TOC8">
    <w:name w:val="toc 8"/>
    <w:basedOn w:val="Normal"/>
    <w:next w:val="Normal"/>
    <w:autoRedefine/>
    <w:uiPriority w:val="99"/>
    <w:semiHidden/>
    <w:locked/>
    <w:rsid w:val="00CA6609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TOC9">
    <w:name w:val="toc 9"/>
    <w:basedOn w:val="Normal"/>
    <w:next w:val="Normal"/>
    <w:autoRedefine/>
    <w:uiPriority w:val="99"/>
    <w:semiHidden/>
    <w:locked/>
    <w:rsid w:val="00CA6609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Caption">
    <w:name w:val="caption"/>
    <w:basedOn w:val="Normal"/>
    <w:next w:val="Normal"/>
    <w:uiPriority w:val="99"/>
    <w:qFormat/>
    <w:locked/>
    <w:rsid w:val="00CA6609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NormalIndent">
    <w:name w:val="Normal Indent"/>
    <w:basedOn w:val="Normal"/>
    <w:uiPriority w:val="99"/>
    <w:rsid w:val="00CA6609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e">
    <w:name w:val="Краткий обратный адрес"/>
    <w:basedOn w:val="Normal"/>
    <w:uiPriority w:val="99"/>
    <w:rsid w:val="00CA6609"/>
    <w:pPr>
      <w:spacing w:line="240" w:lineRule="auto"/>
      <w:ind w:firstLine="0"/>
      <w:jc w:val="left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CA6609"/>
    <w:rPr>
      <w:color w:val="800080"/>
      <w:u w:val="single"/>
    </w:rPr>
  </w:style>
  <w:style w:type="paragraph" w:customStyle="1" w:styleId="af">
    <w:name w:val="Текст основной без отступа первой строки"/>
    <w:basedOn w:val="Normal"/>
    <w:uiPriority w:val="99"/>
    <w:rsid w:val="00CA6609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  <w:style w:type="paragraph" w:customStyle="1" w:styleId="Text">
    <w:name w:val="Text"/>
    <w:basedOn w:val="Normal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  <w:lang w:val="en-US" w:eastAsia="en-US"/>
    </w:rPr>
  </w:style>
  <w:style w:type="paragraph" w:customStyle="1" w:styleId="text0">
    <w:name w:val="text"/>
    <w:basedOn w:val="Normal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locked/>
    <w:rsid w:val="00A8063D"/>
    <w:rPr>
      <w:i/>
      <w:iCs/>
    </w:rPr>
  </w:style>
  <w:style w:type="paragraph" w:customStyle="1" w:styleId="19">
    <w:name w:val="Без интервала1"/>
    <w:uiPriority w:val="99"/>
    <w:rsid w:val="00A8063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0">
    <w:name w:val="Мой основной текст с отступом"/>
    <w:basedOn w:val="Normal"/>
    <w:link w:val="af1"/>
    <w:autoRedefine/>
    <w:uiPriority w:val="99"/>
    <w:rsid w:val="000021A5"/>
    <w:pPr>
      <w:tabs>
        <w:tab w:val="left" w:pos="0"/>
      </w:tabs>
      <w:spacing w:line="276" w:lineRule="auto"/>
      <w:ind w:firstLine="426"/>
    </w:pPr>
    <w:rPr>
      <w:color w:val="000000"/>
      <w:sz w:val="24"/>
      <w:szCs w:val="24"/>
    </w:rPr>
  </w:style>
  <w:style w:type="character" w:customStyle="1" w:styleId="af1">
    <w:name w:val="Мой основной текст с отступом Знак"/>
    <w:link w:val="af0"/>
    <w:uiPriority w:val="99"/>
    <w:locked/>
    <w:rsid w:val="000021A5"/>
    <w:rPr>
      <w:rFonts w:eastAsia="Times New Roman"/>
      <w:color w:val="000000"/>
      <w:sz w:val="24"/>
      <w:szCs w:val="24"/>
    </w:rPr>
  </w:style>
  <w:style w:type="table" w:customStyle="1" w:styleId="23">
    <w:name w:val="Сетка таблицы2"/>
    <w:uiPriority w:val="99"/>
    <w:rsid w:val="00AA7511"/>
    <w:rPr>
      <w:rFonts w:ascii="Calibri" w:hAnsi="Calibri"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uiPriority w:val="99"/>
    <w:rsid w:val="009A10B2"/>
    <w:pPr>
      <w:tabs>
        <w:tab w:val="num" w:pos="360"/>
      </w:tabs>
      <w:ind w:left="360" w:hanging="360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Основной текст_"/>
    <w:link w:val="34"/>
    <w:uiPriority w:val="99"/>
    <w:locked/>
    <w:rsid w:val="00E00014"/>
    <w:rPr>
      <w:shd w:val="clear" w:color="auto" w:fill="FFFFFF"/>
    </w:rPr>
  </w:style>
  <w:style w:type="character" w:customStyle="1" w:styleId="TrebuchetMS">
    <w:name w:val="Основной текст + Trebuchet MS"/>
    <w:uiPriority w:val="99"/>
    <w:rsid w:val="00E00014"/>
    <w:rPr>
      <w:rFonts w:ascii="Trebuchet MS" w:eastAsia="Times New Roman" w:hAnsi="Trebuchet MS" w:cs="Trebuchet MS"/>
      <w:color w:val="000000"/>
      <w:spacing w:val="0"/>
      <w:w w:val="100"/>
      <w:position w:val="0"/>
      <w:sz w:val="22"/>
      <w:szCs w:val="22"/>
      <w:u w:val="none"/>
    </w:rPr>
  </w:style>
  <w:style w:type="paragraph" w:customStyle="1" w:styleId="34">
    <w:name w:val="Основной текст3"/>
    <w:basedOn w:val="Normal"/>
    <w:link w:val="af2"/>
    <w:uiPriority w:val="99"/>
    <w:rsid w:val="00E00014"/>
    <w:pPr>
      <w:widowControl w:val="0"/>
      <w:shd w:val="clear" w:color="auto" w:fill="FFFFFF"/>
      <w:spacing w:before="60" w:after="300" w:line="259" w:lineRule="exact"/>
      <w:ind w:firstLine="0"/>
      <w:jc w:val="center"/>
    </w:pPr>
    <w:rPr>
      <w:rFonts w:eastAsia="Calibri"/>
      <w:sz w:val="20"/>
      <w:szCs w:val="20"/>
    </w:rPr>
  </w:style>
  <w:style w:type="character" w:styleId="IntenseEmphasis">
    <w:name w:val="Intense Emphasis"/>
    <w:basedOn w:val="DefaultParagraphFont"/>
    <w:uiPriority w:val="99"/>
    <w:qFormat/>
    <w:rsid w:val="00E00014"/>
    <w:rPr>
      <w:b/>
      <w:bCs/>
      <w:i/>
      <w:iCs/>
      <w:color w:val="auto"/>
    </w:rPr>
  </w:style>
  <w:style w:type="character" w:customStyle="1" w:styleId="TrebuchetMS1">
    <w:name w:val="Основной текст + Trebuchet MS1"/>
    <w:aliases w:val="10.5 pt"/>
    <w:uiPriority w:val="99"/>
    <w:rsid w:val="00E00014"/>
    <w:rPr>
      <w:rFonts w:ascii="Trebuchet MS" w:eastAsia="Times New Roman" w:hAnsi="Trebuchet MS" w:cs="Trebuchet MS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115pt">
    <w:name w:val="Основной текст + 11.5 pt"/>
    <w:uiPriority w:val="99"/>
    <w:rsid w:val="00E00014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4">
    <w:name w:val="Основной текст2"/>
    <w:uiPriority w:val="99"/>
    <w:rsid w:val="00E0001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FontStyle13">
    <w:name w:val="Font Style13"/>
    <w:basedOn w:val="DefaultParagraphFont"/>
    <w:uiPriority w:val="99"/>
    <w:rsid w:val="00E45DAF"/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+ Курсив"/>
    <w:basedOn w:val="af2"/>
    <w:uiPriority w:val="99"/>
    <w:rsid w:val="00F65E95"/>
    <w:rPr>
      <w:rFonts w:ascii="Times New Roman" w:hAnsi="Times New Roman" w:cs="Times New Roman"/>
      <w:i/>
      <w:iCs/>
      <w:spacing w:val="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59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EBD5EBA203AFBA6BD4CCB9C3B34C7DE1BCB7B5817471A3075867117p0i8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29</Pages>
  <Words>10838</Words>
  <Characters>-32766</Characters>
  <Application>Microsoft Office Outlook</Application>
  <DocSecurity>0</DocSecurity>
  <Lines>0</Lines>
  <Paragraphs>0</Paragraphs>
  <ScaleCrop>false</ScaleCrop>
  <Company>ОАО "Сибирский Химический Комбинат"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yaamitukevich</cp:lastModifiedBy>
  <cp:revision>4</cp:revision>
  <cp:lastPrinted>2014-02-24T08:28:00Z</cp:lastPrinted>
  <dcterms:created xsi:type="dcterms:W3CDTF">2015-05-18T05:05:00Z</dcterms:created>
  <dcterms:modified xsi:type="dcterms:W3CDTF">2015-06-25T14:03:00Z</dcterms:modified>
</cp:coreProperties>
</file>