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598" w:type="dxa"/>
        <w:tblLook w:val="0000"/>
      </w:tblPr>
      <w:tblGrid>
        <w:gridCol w:w="10598"/>
      </w:tblGrid>
      <w:tr w:rsidR="006019FB" w:rsidRPr="006019FB" w:rsidTr="006019FB">
        <w:trPr>
          <w:trHeight w:val="2144"/>
        </w:trPr>
        <w:tc>
          <w:tcPr>
            <w:tcW w:w="10598" w:type="dxa"/>
          </w:tcPr>
          <w:p w:rsidR="006019FB" w:rsidRPr="006019FB" w:rsidRDefault="006019FB" w:rsidP="006019FB">
            <w:pPr>
              <w:suppressAutoHyphens/>
              <w:spacing w:before="40"/>
              <w:jc w:val="center"/>
              <w:rPr>
                <w:b/>
              </w:rPr>
            </w:pPr>
            <w:r w:rsidRPr="006019FB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019FB" w:rsidRPr="006019FB" w:rsidRDefault="006019FB" w:rsidP="006019FB">
            <w:pPr>
              <w:suppressAutoHyphens/>
              <w:spacing w:before="40"/>
              <w:jc w:val="center"/>
              <w:rPr>
                <w:b/>
              </w:rPr>
            </w:pPr>
          </w:p>
          <w:p w:rsidR="006019FB" w:rsidRPr="006019FB" w:rsidRDefault="006019FB" w:rsidP="006019FB">
            <w:pPr>
              <w:suppressAutoHyphens/>
              <w:spacing w:before="40"/>
              <w:jc w:val="center"/>
              <w:rPr>
                <w:b/>
              </w:rPr>
            </w:pPr>
            <w:r w:rsidRPr="006019FB">
              <w:rPr>
                <w:b/>
              </w:rPr>
              <w:t>АКЦИОНЕРНОЕ ОБЩЕСТВО</w:t>
            </w:r>
          </w:p>
          <w:p w:rsidR="006019FB" w:rsidRPr="006019FB" w:rsidRDefault="006019FB" w:rsidP="006019FB">
            <w:pPr>
              <w:jc w:val="center"/>
            </w:pPr>
            <w:r w:rsidRPr="006019FB"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019FB" w:rsidRPr="006019FB" w:rsidRDefault="00682B4C" w:rsidP="006019F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682B4C">
              <w:rPr>
                <w:rFonts w:cs="Courier New"/>
              </w:rPr>
              <w:pict>
                <v:line id="_x0000_s1030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</w:tbl>
    <w:p w:rsidR="00537DE8" w:rsidRDefault="00537DE8" w:rsidP="0071152D">
      <w:pPr>
        <w:ind w:right="48"/>
        <w:jc w:val="center"/>
        <w:rPr>
          <w:kern w:val="28"/>
          <w:sz w:val="22"/>
          <w:szCs w:val="22"/>
        </w:rPr>
      </w:pPr>
    </w:p>
    <w:p w:rsidR="0071152D" w:rsidRDefault="0071152D" w:rsidP="0071152D">
      <w:pPr>
        <w:ind w:right="48"/>
        <w:jc w:val="center"/>
        <w:rPr>
          <w:kern w:val="28"/>
          <w:sz w:val="22"/>
          <w:szCs w:val="22"/>
        </w:rPr>
      </w:pPr>
    </w:p>
    <w:p w:rsidR="0071152D" w:rsidRPr="00724727" w:rsidRDefault="0071152D" w:rsidP="0071152D">
      <w:pPr>
        <w:ind w:right="48"/>
        <w:jc w:val="center"/>
        <w:rPr>
          <w:kern w:val="28"/>
          <w:sz w:val="22"/>
          <w:szCs w:val="22"/>
        </w:rPr>
      </w:pPr>
    </w:p>
    <w:p w:rsidR="00526B16" w:rsidRDefault="00526B16" w:rsidP="0071152D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Pr="00E95026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E95026">
        <w:rPr>
          <w:b/>
          <w:bCs/>
        </w:rPr>
        <w:t xml:space="preserve">о проведении </w:t>
      </w:r>
      <w:r w:rsidR="00861DBD" w:rsidRPr="00E95026">
        <w:rPr>
          <w:b/>
          <w:color w:val="000000"/>
        </w:rPr>
        <w:t xml:space="preserve">открытого запроса предложений </w:t>
      </w:r>
      <w:bookmarkStart w:id="0" w:name="OLE_LINK1"/>
      <w:r w:rsidR="00827216" w:rsidRPr="00E95026">
        <w:rPr>
          <w:b/>
          <w:color w:val="000000"/>
        </w:rPr>
        <w:t>в электронной форме</w:t>
      </w:r>
      <w:r w:rsidR="00712E32" w:rsidRPr="00E95026">
        <w:rPr>
          <w:b/>
          <w:color w:val="000000"/>
        </w:rPr>
        <w:t xml:space="preserve"> </w:t>
      </w:r>
      <w:bookmarkEnd w:id="0"/>
      <w:r w:rsidR="00DE68D0" w:rsidRPr="00E95026">
        <w:rPr>
          <w:rFonts w:ascii="Times New Roman CYR" w:hAnsi="Times New Roman CYR" w:cs="Times New Roman CYR"/>
          <w:b/>
        </w:rPr>
        <w:t xml:space="preserve">№ </w:t>
      </w:r>
      <w:r w:rsidR="00232FCA" w:rsidRPr="00E95026">
        <w:rPr>
          <w:rFonts w:ascii="Times New Roman CYR" w:hAnsi="Times New Roman CYR" w:cs="Times New Roman CYR"/>
          <w:b/>
        </w:rPr>
        <w:t>06-</w:t>
      </w:r>
      <w:r w:rsidR="00FC4A3C" w:rsidRPr="00E95026">
        <w:rPr>
          <w:rFonts w:ascii="Times New Roman CYR" w:hAnsi="Times New Roman CYR" w:cs="Times New Roman CYR"/>
          <w:b/>
        </w:rPr>
        <w:t>9</w:t>
      </w:r>
      <w:r w:rsidR="00492856">
        <w:rPr>
          <w:rFonts w:ascii="Times New Roman CYR" w:hAnsi="Times New Roman CYR" w:cs="Times New Roman CYR"/>
          <w:b/>
        </w:rPr>
        <w:t>1</w:t>
      </w:r>
      <w:r w:rsidR="00232FCA" w:rsidRPr="00E95026">
        <w:rPr>
          <w:rFonts w:ascii="Times New Roman CYR" w:hAnsi="Times New Roman CYR" w:cs="Times New Roman CYR"/>
          <w:b/>
        </w:rPr>
        <w:t>/14</w:t>
      </w:r>
    </w:p>
    <w:p w:rsidR="00DE68D0" w:rsidRPr="00FC4A3C" w:rsidRDefault="00DE68D0" w:rsidP="00261C83">
      <w:pPr>
        <w:jc w:val="center"/>
        <w:rPr>
          <w:b/>
        </w:rPr>
      </w:pPr>
      <w:r w:rsidRPr="00E95026">
        <w:rPr>
          <w:b/>
        </w:rPr>
        <w:t xml:space="preserve">на </w:t>
      </w:r>
      <w:r w:rsidR="00261C83" w:rsidRPr="00E95026">
        <w:rPr>
          <w:b/>
        </w:rPr>
        <w:t xml:space="preserve">право заключения </w:t>
      </w:r>
      <w:proofErr w:type="gramStart"/>
      <w:r w:rsidR="00261C83" w:rsidRPr="00E95026">
        <w:rPr>
          <w:b/>
        </w:rPr>
        <w:t>договора</w:t>
      </w:r>
      <w:proofErr w:type="gramEnd"/>
      <w:r w:rsidR="00261C83" w:rsidRPr="00E95026">
        <w:rPr>
          <w:b/>
        </w:rPr>
        <w:t xml:space="preserve"> </w:t>
      </w:r>
      <w:r w:rsidR="00492856" w:rsidRPr="004B623B">
        <w:rPr>
          <w:b/>
        </w:rPr>
        <w:t xml:space="preserve">на </w:t>
      </w:r>
      <w:r w:rsidR="00492856" w:rsidRPr="00505810">
        <w:rPr>
          <w:b/>
          <w:snapToGrid w:val="0"/>
        </w:rPr>
        <w:t xml:space="preserve">оказание транспортно-экспедиционных услуг по </w:t>
      </w:r>
      <w:proofErr w:type="spellStart"/>
      <w:r w:rsidR="00492856" w:rsidRPr="00505810">
        <w:rPr>
          <w:b/>
          <w:snapToGrid w:val="0"/>
        </w:rPr>
        <w:t>экспресс-доставке</w:t>
      </w:r>
      <w:proofErr w:type="spellEnd"/>
      <w:r w:rsidR="00492856" w:rsidRPr="00505810">
        <w:rPr>
          <w:b/>
          <w:snapToGrid w:val="0"/>
        </w:rPr>
        <w:t xml:space="preserve"> (курьерское доставке) </w:t>
      </w:r>
      <w:r w:rsidR="00492856" w:rsidRPr="00505810">
        <w:rPr>
          <w:b/>
        </w:rPr>
        <w:t>документов и грузов</w:t>
      </w:r>
      <w:r w:rsidR="00492856" w:rsidRPr="00505810">
        <w:rPr>
          <w:b/>
          <w:bCs/>
          <w:color w:val="000000"/>
        </w:rPr>
        <w:t xml:space="preserve"> </w:t>
      </w:r>
      <w:r w:rsidR="00492856" w:rsidRPr="00505810">
        <w:rPr>
          <w:b/>
        </w:rPr>
        <w:t>АО «АТОМПРОЕКТ»</w:t>
      </w:r>
    </w:p>
    <w:p w:rsidR="0048154F" w:rsidRPr="00FC4A3C" w:rsidRDefault="0048154F" w:rsidP="00DE68D0">
      <w:pPr>
        <w:jc w:val="center"/>
        <w:rPr>
          <w:b/>
        </w:rPr>
      </w:pPr>
    </w:p>
    <w:p w:rsidR="00270D9A" w:rsidRPr="00FC4A3C" w:rsidRDefault="0057701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Заказчик</w:t>
      </w:r>
      <w:r w:rsidR="00FC4A3C">
        <w:rPr>
          <w:rFonts w:ascii="Times New Roman" w:hAnsi="Times New Roman"/>
          <w:sz w:val="22"/>
          <w:szCs w:val="22"/>
        </w:rPr>
        <w:t xml:space="preserve"> и организатор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736D10" w:rsidRPr="00FC4A3C">
        <w:rPr>
          <w:rFonts w:ascii="Times New Roman" w:hAnsi="Times New Roman"/>
          <w:sz w:val="22"/>
          <w:szCs w:val="22"/>
        </w:rPr>
        <w:t>АО «</w:t>
      </w:r>
      <w:r w:rsidR="000D3BDB" w:rsidRPr="00FC4A3C">
        <w:rPr>
          <w:rFonts w:ascii="Times New Roman" w:hAnsi="Times New Roman"/>
          <w:sz w:val="22"/>
          <w:szCs w:val="22"/>
        </w:rPr>
        <w:t>АТОМПРОЕКТ</w:t>
      </w:r>
      <w:r w:rsidR="00736D10" w:rsidRPr="00FC4A3C">
        <w:rPr>
          <w:rFonts w:ascii="Times New Roman" w:hAnsi="Times New Roman"/>
          <w:sz w:val="22"/>
          <w:szCs w:val="22"/>
        </w:rPr>
        <w:t>»</w:t>
      </w:r>
      <w:r w:rsidRPr="00FC4A3C">
        <w:rPr>
          <w:rFonts w:ascii="Times New Roman" w:hAnsi="Times New Roman"/>
          <w:sz w:val="22"/>
          <w:szCs w:val="22"/>
        </w:rPr>
        <w:t xml:space="preserve">, 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FC4A3C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FC4A3C">
        <w:rPr>
          <w:rFonts w:ascii="Times New Roman" w:hAnsi="Times New Roman"/>
          <w:sz w:val="22"/>
          <w:szCs w:val="22"/>
        </w:rPr>
        <w:t xml:space="preserve"> 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Т</w:t>
      </w:r>
      <w:r w:rsidR="0057701A" w:rsidRPr="00FC4A3C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FC4A3C">
        <w:rPr>
          <w:sz w:val="22"/>
          <w:szCs w:val="22"/>
        </w:rPr>
        <w:t>339-16-1</w:t>
      </w:r>
      <w:r w:rsidR="00FB7A65" w:rsidRPr="00FC4A3C">
        <w:rPr>
          <w:sz w:val="22"/>
          <w:szCs w:val="22"/>
        </w:rPr>
        <w:t>9</w:t>
      </w:r>
      <w:r w:rsidR="0057701A" w:rsidRPr="00FC4A3C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FC4A3C">
        <w:rPr>
          <w:sz w:val="22"/>
          <w:szCs w:val="22"/>
        </w:rPr>
        <w:t>339-16-1</w:t>
      </w:r>
      <w:r w:rsidR="00FB7A65" w:rsidRPr="00FC4A3C">
        <w:rPr>
          <w:sz w:val="22"/>
          <w:szCs w:val="22"/>
        </w:rPr>
        <w:t>9</w:t>
      </w:r>
    </w:p>
    <w:p w:rsidR="00270D9A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FC4A3C">
        <w:rPr>
          <w:rFonts w:ascii="Times New Roman" w:hAnsi="Times New Roman"/>
          <w:sz w:val="22"/>
          <w:szCs w:val="22"/>
        </w:rPr>
        <w:t>-</w:t>
      </w:r>
      <w:r w:rsidR="0057701A" w:rsidRPr="00FC4A3C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FC4A3C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FC4A3C">
          <w:rPr>
            <w:rStyle w:val="a8"/>
            <w:sz w:val="22"/>
            <w:szCs w:val="22"/>
            <w:lang w:val="en-US"/>
          </w:rPr>
          <w:t>zakupki</w:t>
        </w:r>
        <w:r w:rsidR="000D3BDB" w:rsidRPr="00FC4A3C">
          <w:rPr>
            <w:rStyle w:val="a8"/>
            <w:sz w:val="22"/>
            <w:szCs w:val="22"/>
          </w:rPr>
          <w:t>@</w:t>
        </w:r>
        <w:r w:rsidR="000D3BDB" w:rsidRPr="00FC4A3C">
          <w:rPr>
            <w:rStyle w:val="a8"/>
            <w:sz w:val="22"/>
            <w:szCs w:val="22"/>
            <w:lang w:val="en-US"/>
          </w:rPr>
          <w:t>atomproekt</w:t>
        </w:r>
        <w:r w:rsidR="000D3BDB" w:rsidRPr="00FC4A3C">
          <w:rPr>
            <w:rStyle w:val="a8"/>
            <w:sz w:val="22"/>
            <w:szCs w:val="22"/>
          </w:rPr>
          <w:t>.</w:t>
        </w:r>
      </w:hyperlink>
      <w:r w:rsidR="000D3BDB" w:rsidRPr="00FC4A3C">
        <w:rPr>
          <w:rStyle w:val="a8"/>
          <w:sz w:val="22"/>
          <w:szCs w:val="22"/>
        </w:rPr>
        <w:t>com</w:t>
      </w:r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b/>
          <w:i/>
          <w:sz w:val="22"/>
          <w:szCs w:val="22"/>
          <w:u w:val="single"/>
        </w:rPr>
        <w:t>Контактные лица по процедурным вопросам:</w:t>
      </w:r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C910B2">
        <w:rPr>
          <w:sz w:val="22"/>
          <w:szCs w:val="22"/>
        </w:rPr>
        <w:t>доб</w:t>
      </w:r>
      <w:proofErr w:type="spellEnd"/>
      <w:r w:rsidRPr="00C910B2">
        <w:rPr>
          <w:sz w:val="22"/>
          <w:szCs w:val="22"/>
        </w:rPr>
        <w:t xml:space="preserve">. 5278,  </w:t>
      </w:r>
      <w:hyperlink r:id="rId9" w:history="1"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C910B2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C910B2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C4A3C" w:rsidRPr="00C910B2" w:rsidRDefault="00FC4A3C" w:rsidP="00FC4A3C">
      <w:pPr>
        <w:ind w:firstLine="567"/>
        <w:jc w:val="both"/>
        <w:rPr>
          <w:sz w:val="22"/>
          <w:szCs w:val="22"/>
        </w:rPr>
      </w:pPr>
      <w:r w:rsidRPr="00C910B2">
        <w:rPr>
          <w:sz w:val="22"/>
          <w:szCs w:val="22"/>
        </w:rPr>
        <w:t xml:space="preserve">Антонова Анна Юрьевна т. (812) 430-03-18, </w:t>
      </w:r>
      <w:hyperlink r:id="rId10" w:history="1">
        <w:r w:rsidRPr="00C910B2">
          <w:rPr>
            <w:rStyle w:val="a8"/>
            <w:sz w:val="22"/>
            <w:szCs w:val="22"/>
          </w:rPr>
          <w:t>zakupki@</w:t>
        </w:r>
        <w:r w:rsidRPr="00C910B2">
          <w:rPr>
            <w:rStyle w:val="a8"/>
            <w:sz w:val="22"/>
            <w:szCs w:val="22"/>
            <w:lang w:val="en-US"/>
          </w:rPr>
          <w:t>atomproekt</w:t>
        </w:r>
        <w:r w:rsidRPr="00C910B2">
          <w:rPr>
            <w:rStyle w:val="a8"/>
            <w:sz w:val="22"/>
            <w:szCs w:val="22"/>
          </w:rPr>
          <w:t>.</w:t>
        </w:r>
        <w:r w:rsidRPr="00C910B2">
          <w:rPr>
            <w:rStyle w:val="a8"/>
            <w:sz w:val="22"/>
            <w:szCs w:val="22"/>
            <w:lang w:val="en-US"/>
          </w:rPr>
          <w:t>com</w:t>
        </w:r>
      </w:hyperlink>
    </w:p>
    <w:p w:rsidR="00FC4A3C" w:rsidRPr="00C910B2" w:rsidRDefault="00FC4A3C" w:rsidP="00FC4A3C">
      <w:pPr>
        <w:tabs>
          <w:tab w:val="left" w:pos="1134"/>
          <w:tab w:val="left" w:pos="1276"/>
        </w:tabs>
        <w:suppressAutoHyphens/>
        <w:ind w:firstLine="567"/>
        <w:contextualSpacing/>
        <w:jc w:val="both"/>
        <w:rPr>
          <w:b/>
          <w:i/>
          <w:sz w:val="22"/>
          <w:szCs w:val="22"/>
          <w:u w:val="single"/>
        </w:rPr>
      </w:pPr>
      <w:r w:rsidRPr="00C910B2">
        <w:rPr>
          <w:b/>
          <w:i/>
          <w:sz w:val="22"/>
          <w:szCs w:val="22"/>
          <w:u w:val="single"/>
        </w:rPr>
        <w:t>Контактные лица по технической части:</w:t>
      </w:r>
    </w:p>
    <w:p w:rsidR="00492856" w:rsidRPr="00CE7BF8" w:rsidRDefault="00492856" w:rsidP="0049285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E7BF8">
        <w:rPr>
          <w:sz w:val="22"/>
          <w:szCs w:val="22"/>
        </w:rPr>
        <w:t xml:space="preserve">Фунтова Ольга Владимировна  т. (812) 430-00-23, (812) 339-15-15 </w:t>
      </w:r>
      <w:proofErr w:type="spellStart"/>
      <w:r w:rsidRPr="00CE7BF8">
        <w:rPr>
          <w:sz w:val="22"/>
          <w:szCs w:val="22"/>
        </w:rPr>
        <w:t>доб</w:t>
      </w:r>
      <w:proofErr w:type="spellEnd"/>
      <w:r w:rsidRPr="00CE7BF8">
        <w:rPr>
          <w:sz w:val="22"/>
          <w:szCs w:val="22"/>
        </w:rPr>
        <w:t xml:space="preserve">. 5381, </w:t>
      </w:r>
      <w:hyperlink r:id="rId11" w:history="1">
        <w:r w:rsidRPr="00CE7BF8">
          <w:rPr>
            <w:rStyle w:val="a8"/>
            <w:sz w:val="22"/>
            <w:szCs w:val="22"/>
            <w:lang w:val="en-US"/>
          </w:rPr>
          <w:t>funtova</w:t>
        </w:r>
        <w:r w:rsidRPr="00CE7BF8">
          <w:rPr>
            <w:rStyle w:val="a8"/>
            <w:sz w:val="22"/>
            <w:szCs w:val="22"/>
          </w:rPr>
          <w:t>@</w:t>
        </w:r>
        <w:r w:rsidRPr="00CE7BF8">
          <w:rPr>
            <w:rStyle w:val="a8"/>
            <w:sz w:val="22"/>
            <w:szCs w:val="22"/>
            <w:lang w:val="en-US"/>
          </w:rPr>
          <w:t>atomproekt</w:t>
        </w:r>
        <w:r w:rsidRPr="00CE7BF8">
          <w:rPr>
            <w:rStyle w:val="a8"/>
            <w:sz w:val="22"/>
            <w:szCs w:val="22"/>
          </w:rPr>
          <w:t>.</w:t>
        </w:r>
        <w:r w:rsidRPr="00CE7BF8">
          <w:rPr>
            <w:rStyle w:val="a8"/>
            <w:sz w:val="22"/>
            <w:szCs w:val="22"/>
            <w:lang w:val="en-US"/>
          </w:rPr>
          <w:t>com</w:t>
        </w:r>
      </w:hyperlink>
    </w:p>
    <w:p w:rsidR="00FC4A3C" w:rsidRPr="00FC4A3C" w:rsidRDefault="00492856" w:rsidP="00492856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CE7BF8">
        <w:rPr>
          <w:sz w:val="22"/>
          <w:szCs w:val="22"/>
        </w:rPr>
        <w:t xml:space="preserve">Цыбулин Андрей Александрович т. (812) 404-56-55, </w:t>
      </w:r>
      <w:hyperlink r:id="rId12" w:history="1">
        <w:r w:rsidRPr="00CE7BF8">
          <w:rPr>
            <w:rStyle w:val="a8"/>
            <w:sz w:val="22"/>
            <w:szCs w:val="22"/>
          </w:rPr>
          <w:t>a_cibulin@oavp.spbaep.ru</w:t>
        </w:r>
      </w:hyperlink>
    </w:p>
    <w:p w:rsidR="0057701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Предмет</w:t>
      </w:r>
      <w:r w:rsidRPr="00FC4A3C">
        <w:rPr>
          <w:sz w:val="22"/>
          <w:szCs w:val="22"/>
        </w:rPr>
        <w:t xml:space="preserve"> договора: </w:t>
      </w:r>
      <w:r w:rsidR="00492856" w:rsidRPr="00492856">
        <w:rPr>
          <w:b/>
          <w:snapToGrid w:val="0"/>
          <w:sz w:val="22"/>
          <w:szCs w:val="22"/>
        </w:rPr>
        <w:t xml:space="preserve">Оказание транспортно-экспедиционных услуг по </w:t>
      </w:r>
      <w:proofErr w:type="spellStart"/>
      <w:proofErr w:type="gramStart"/>
      <w:r w:rsidR="00492856" w:rsidRPr="00492856">
        <w:rPr>
          <w:b/>
          <w:snapToGrid w:val="0"/>
          <w:sz w:val="22"/>
          <w:szCs w:val="22"/>
        </w:rPr>
        <w:t>экспресс-доставке</w:t>
      </w:r>
      <w:proofErr w:type="spellEnd"/>
      <w:proofErr w:type="gramEnd"/>
      <w:r w:rsidR="00492856" w:rsidRPr="00492856">
        <w:rPr>
          <w:b/>
          <w:snapToGrid w:val="0"/>
          <w:sz w:val="22"/>
          <w:szCs w:val="22"/>
        </w:rPr>
        <w:t xml:space="preserve"> (курьерское доставке) </w:t>
      </w:r>
      <w:r w:rsidR="00492856" w:rsidRPr="00492856">
        <w:rPr>
          <w:b/>
          <w:sz w:val="22"/>
          <w:szCs w:val="22"/>
        </w:rPr>
        <w:t>документов и грузов</w:t>
      </w:r>
      <w:r w:rsidR="00492856" w:rsidRPr="00492856">
        <w:rPr>
          <w:b/>
          <w:bCs/>
          <w:color w:val="000000"/>
          <w:sz w:val="22"/>
          <w:szCs w:val="22"/>
        </w:rPr>
        <w:t xml:space="preserve"> </w:t>
      </w:r>
      <w:r w:rsidR="00492856" w:rsidRPr="00492856">
        <w:rPr>
          <w:b/>
          <w:sz w:val="22"/>
          <w:szCs w:val="22"/>
        </w:rPr>
        <w:t>АО «АТОМПРОЕКТ».</w:t>
      </w:r>
    </w:p>
    <w:p w:rsidR="00270D9A" w:rsidRPr="00FC4A3C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Состав и объем </w:t>
      </w:r>
      <w:r w:rsidR="00492856">
        <w:rPr>
          <w:rFonts w:ascii="Times New Roman" w:hAnsi="Times New Roman"/>
          <w:sz w:val="22"/>
          <w:szCs w:val="22"/>
        </w:rPr>
        <w:t>услуг</w:t>
      </w:r>
      <w:r w:rsidRPr="00FC4A3C">
        <w:rPr>
          <w:rFonts w:ascii="Times New Roman" w:hAnsi="Times New Roman"/>
          <w:sz w:val="22"/>
          <w:szCs w:val="22"/>
        </w:rPr>
        <w:t xml:space="preserve">: все необходимые сведения приведены в </w:t>
      </w:r>
      <w:r w:rsidR="00FC4A3C" w:rsidRPr="00FC4A3C">
        <w:rPr>
          <w:rFonts w:ascii="Times New Roman" w:hAnsi="Times New Roman"/>
          <w:sz w:val="22"/>
          <w:szCs w:val="22"/>
        </w:rPr>
        <w:t>д</w:t>
      </w:r>
      <w:r w:rsidRPr="00FC4A3C">
        <w:rPr>
          <w:rFonts w:ascii="Times New Roman" w:hAnsi="Times New Roman"/>
          <w:sz w:val="22"/>
          <w:szCs w:val="22"/>
        </w:rPr>
        <w:t>окументации</w:t>
      </w:r>
      <w:r w:rsidR="00FC4A3C" w:rsidRPr="00FC4A3C">
        <w:rPr>
          <w:rFonts w:ascii="Times New Roman" w:hAnsi="Times New Roman"/>
          <w:sz w:val="22"/>
          <w:szCs w:val="22"/>
        </w:rPr>
        <w:t xml:space="preserve"> по настоящему запросу предложений</w:t>
      </w:r>
      <w:r w:rsidRPr="00FC4A3C">
        <w:rPr>
          <w:rFonts w:ascii="Times New Roman" w:hAnsi="Times New Roman"/>
          <w:sz w:val="22"/>
          <w:szCs w:val="22"/>
        </w:rPr>
        <w:t>.</w:t>
      </w:r>
    </w:p>
    <w:p w:rsidR="00270D9A" w:rsidRPr="00FC4A3C" w:rsidRDefault="00270D9A" w:rsidP="00FC4A3C">
      <w:pPr>
        <w:pStyle w:val="1-3"/>
        <w:tabs>
          <w:tab w:val="num" w:pos="0"/>
          <w:tab w:val="left" w:pos="142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Срок</w:t>
      </w:r>
      <w:r w:rsidR="00C93633" w:rsidRPr="00FC4A3C">
        <w:rPr>
          <w:rFonts w:ascii="Times New Roman" w:hAnsi="Times New Roman"/>
          <w:sz w:val="22"/>
          <w:szCs w:val="22"/>
        </w:rPr>
        <w:t xml:space="preserve"> </w:t>
      </w:r>
      <w:r w:rsidR="00492856">
        <w:rPr>
          <w:sz w:val="22"/>
          <w:szCs w:val="22"/>
        </w:rPr>
        <w:t>оказания услуг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492856" w:rsidRPr="00B74258">
        <w:rPr>
          <w:snapToGrid w:val="0"/>
          <w:sz w:val="22"/>
          <w:szCs w:val="22"/>
        </w:rPr>
        <w:t>С 01.01.2015 по 31.12.2015</w:t>
      </w:r>
      <w:r w:rsidR="000A250A">
        <w:rPr>
          <w:snapToGrid w:val="0"/>
          <w:sz w:val="22"/>
          <w:szCs w:val="22"/>
        </w:rPr>
        <w:t xml:space="preserve"> (в соответствии с условиями проекта договора)</w:t>
      </w:r>
      <w:r w:rsidR="00492856" w:rsidRPr="00B74258">
        <w:rPr>
          <w:snapToGrid w:val="0"/>
          <w:sz w:val="22"/>
          <w:szCs w:val="22"/>
        </w:rPr>
        <w:t>.</w:t>
      </w:r>
    </w:p>
    <w:p w:rsidR="00270D9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Место</w:t>
      </w:r>
      <w:r w:rsidR="00C93633" w:rsidRPr="00FC4A3C">
        <w:rPr>
          <w:rFonts w:ascii="Times New Roman" w:hAnsi="Times New Roman"/>
          <w:sz w:val="22"/>
          <w:szCs w:val="22"/>
        </w:rPr>
        <w:t xml:space="preserve"> </w:t>
      </w:r>
      <w:r w:rsidR="00492856">
        <w:rPr>
          <w:sz w:val="22"/>
          <w:szCs w:val="22"/>
        </w:rPr>
        <w:t>оказания услуг</w:t>
      </w:r>
      <w:r w:rsidRPr="00FC4A3C">
        <w:rPr>
          <w:rFonts w:ascii="Times New Roman" w:hAnsi="Times New Roman"/>
          <w:sz w:val="22"/>
          <w:szCs w:val="22"/>
        </w:rPr>
        <w:t xml:space="preserve">: </w:t>
      </w:r>
      <w:r w:rsidR="00492856" w:rsidRPr="00B74258">
        <w:rPr>
          <w:snapToGrid w:val="0"/>
          <w:sz w:val="22"/>
          <w:szCs w:val="22"/>
        </w:rPr>
        <w:t>Доставка отправлений Заказчика</w:t>
      </w:r>
      <w:r w:rsidR="00492856" w:rsidRPr="00B74258">
        <w:rPr>
          <w:sz w:val="22"/>
          <w:szCs w:val="22"/>
        </w:rPr>
        <w:t xml:space="preserve"> осуществляется </w:t>
      </w:r>
      <w:r w:rsidR="00492856" w:rsidRPr="00B74258">
        <w:rPr>
          <w:snapToGrid w:val="0"/>
          <w:sz w:val="22"/>
          <w:szCs w:val="22"/>
        </w:rPr>
        <w:t>в пункты назначения по адресам, указанным в накладных исполнителя. Д</w:t>
      </w:r>
      <w:r w:rsidR="00492856" w:rsidRPr="00B74258">
        <w:rPr>
          <w:sz w:val="22"/>
          <w:szCs w:val="22"/>
        </w:rPr>
        <w:t>окументация и грузы для отправки принимаются исполнителем от Заказчика по следующим адресам: Санкт-Петербург, ул. Савушкина, д. 82 и ул. 2-я Советская д. 9/2а.</w:t>
      </w:r>
    </w:p>
    <w:p w:rsidR="00270D9A" w:rsidRPr="00FC4A3C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</w:t>
      </w:r>
      <w:r w:rsidRPr="00FC4A3C">
        <w:rPr>
          <w:sz w:val="22"/>
          <w:szCs w:val="22"/>
        </w:rPr>
        <w:t xml:space="preserve">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Запрос предложений проводится на электронной торговой площадке</w:t>
      </w:r>
      <w:r w:rsidR="00D47922" w:rsidRPr="00FC4A3C">
        <w:rPr>
          <w:sz w:val="22"/>
          <w:szCs w:val="22"/>
        </w:rPr>
        <w:t xml:space="preserve"> </w:t>
      </w:r>
      <w:hyperlink r:id="rId13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="00397103" w:rsidRPr="00FC4A3C">
        <w:t xml:space="preserve"> </w:t>
      </w:r>
      <w:r w:rsidRPr="00FC4A3C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FC4A3C">
        <w:rPr>
          <w:sz w:val="22"/>
          <w:szCs w:val="22"/>
        </w:rPr>
        <w:t>Д</w:t>
      </w:r>
      <w:r w:rsidRPr="00FC4A3C">
        <w:rPr>
          <w:sz w:val="22"/>
          <w:szCs w:val="22"/>
        </w:rPr>
        <w:t>окументации.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FC4A3C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FC4A3C">
        <w:rPr>
          <w:sz w:val="22"/>
          <w:szCs w:val="22"/>
        </w:rPr>
        <w:t>Д</w:t>
      </w:r>
      <w:r w:rsidRPr="00FC4A3C">
        <w:rPr>
          <w:sz w:val="22"/>
          <w:szCs w:val="22"/>
        </w:rPr>
        <w:t>окументации</w:t>
      </w:r>
      <w:r w:rsidR="00FC3EEA" w:rsidRPr="00FC4A3C">
        <w:rPr>
          <w:sz w:val="22"/>
          <w:szCs w:val="22"/>
        </w:rPr>
        <w:t>.</w:t>
      </w:r>
    </w:p>
    <w:p w:rsidR="00FC3EEA" w:rsidRPr="00FC4A3C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Начальная</w:t>
      </w:r>
      <w:r w:rsidRPr="00FC4A3C">
        <w:rPr>
          <w:sz w:val="22"/>
          <w:szCs w:val="22"/>
        </w:rPr>
        <w:t xml:space="preserve"> (максимальная) цена </w:t>
      </w:r>
      <w:r w:rsidR="00A70341">
        <w:rPr>
          <w:sz w:val="22"/>
          <w:szCs w:val="22"/>
        </w:rPr>
        <w:t>единицы продукции</w:t>
      </w:r>
      <w:r w:rsidR="002B28C8" w:rsidRPr="00FC4A3C">
        <w:rPr>
          <w:sz w:val="22"/>
          <w:szCs w:val="22"/>
        </w:rPr>
        <w:t>:</w:t>
      </w:r>
      <w:r w:rsidR="005C5341" w:rsidRPr="00FC4A3C">
        <w:rPr>
          <w:sz w:val="22"/>
          <w:szCs w:val="22"/>
        </w:rPr>
        <w:t xml:space="preserve"> </w:t>
      </w:r>
    </w:p>
    <w:tbl>
      <w:tblPr>
        <w:tblW w:w="10562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8234"/>
        <w:gridCol w:w="2328"/>
      </w:tblGrid>
      <w:tr w:rsidR="000A250A" w:rsidRPr="00D11323" w:rsidTr="00D4668E">
        <w:trPr>
          <w:trHeight w:val="22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50A" w:rsidRPr="00D11323" w:rsidRDefault="000A250A" w:rsidP="000A250A">
            <w:pPr>
              <w:rPr>
                <w:b/>
                <w:sz w:val="22"/>
                <w:szCs w:val="22"/>
              </w:rPr>
            </w:pPr>
            <w:r w:rsidRPr="00672389">
              <w:rPr>
                <w:b/>
                <w:sz w:val="22"/>
                <w:szCs w:val="22"/>
              </w:rPr>
              <w:t>Начальная (максимальная)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ц</w:t>
            </w:r>
            <w:r w:rsidRPr="00D11323">
              <w:rPr>
                <w:b/>
                <w:bCs/>
                <w:sz w:val="22"/>
                <w:szCs w:val="22"/>
              </w:rPr>
              <w:t xml:space="preserve">ена </w:t>
            </w:r>
            <w:r>
              <w:rPr>
                <w:b/>
                <w:sz w:val="22"/>
                <w:szCs w:val="22"/>
              </w:rPr>
              <w:t>договора</w:t>
            </w:r>
            <w:r w:rsidRPr="00D11323">
              <w:rPr>
                <w:b/>
                <w:sz w:val="22"/>
                <w:szCs w:val="22"/>
              </w:rPr>
              <w:t>, руб. (в т.ч. НДС)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50A" w:rsidRPr="00D11323" w:rsidRDefault="000A250A" w:rsidP="00F71B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1323">
              <w:rPr>
                <w:b/>
                <w:sz w:val="22"/>
                <w:szCs w:val="22"/>
              </w:rPr>
              <w:t>4 248 000,00</w:t>
            </w:r>
          </w:p>
        </w:tc>
      </w:tr>
      <w:tr w:rsidR="000A250A" w:rsidRPr="00D11323" w:rsidTr="00D4668E">
        <w:trPr>
          <w:trHeight w:val="115"/>
        </w:trPr>
        <w:tc>
          <w:tcPr>
            <w:tcW w:w="82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250A" w:rsidRPr="00D11323" w:rsidRDefault="000A250A" w:rsidP="000A250A">
            <w:pPr>
              <w:rPr>
                <w:sz w:val="22"/>
                <w:szCs w:val="22"/>
              </w:rPr>
            </w:pPr>
            <w:r w:rsidRPr="00C727D3">
              <w:rPr>
                <w:sz w:val="22"/>
                <w:szCs w:val="22"/>
              </w:rPr>
              <w:t>Начальная (максимальная)</w:t>
            </w:r>
            <w:r>
              <w:rPr>
                <w:sz w:val="22"/>
                <w:szCs w:val="22"/>
              </w:rPr>
              <w:t xml:space="preserve"> ц</w:t>
            </w:r>
            <w:r w:rsidRPr="00D11323">
              <w:rPr>
                <w:bCs/>
                <w:sz w:val="22"/>
                <w:szCs w:val="22"/>
              </w:rPr>
              <w:t xml:space="preserve">ена </w:t>
            </w:r>
            <w:r>
              <w:rPr>
                <w:sz w:val="22"/>
                <w:szCs w:val="22"/>
              </w:rPr>
              <w:t>договора</w:t>
            </w:r>
            <w:r w:rsidRPr="00D11323">
              <w:rPr>
                <w:sz w:val="22"/>
                <w:szCs w:val="22"/>
              </w:rPr>
              <w:t>, руб. (без НДС)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250A" w:rsidRPr="00D11323" w:rsidRDefault="000A250A" w:rsidP="00F71B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1323">
              <w:rPr>
                <w:sz w:val="22"/>
                <w:szCs w:val="22"/>
              </w:rPr>
              <w:t>3 600 000,00</w:t>
            </w:r>
          </w:p>
        </w:tc>
      </w:tr>
    </w:tbl>
    <w:p w:rsidR="009C33EA" w:rsidRPr="00FC4A3C" w:rsidRDefault="00492856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D11323">
        <w:rPr>
          <w:sz w:val="22"/>
          <w:szCs w:val="22"/>
        </w:rPr>
        <w:t>В стоимость услуг включены все издержки исполнителя, необходимые для исполнения им обязательств по договору.</w:t>
      </w:r>
    </w:p>
    <w:p w:rsidR="0007540C" w:rsidRPr="00FC4A3C" w:rsidRDefault="0007540C" w:rsidP="00FD6435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FC4A3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492856" w:rsidRDefault="00492856" w:rsidP="00FD6435">
      <w:pPr>
        <w:pStyle w:val="1-3"/>
        <w:tabs>
          <w:tab w:val="left" w:pos="0"/>
        </w:tabs>
        <w:spacing w:after="0" w:line="240" w:lineRule="auto"/>
        <w:ind w:firstLine="567"/>
        <w:rPr>
          <w:b/>
          <w:bCs/>
          <w:color w:val="FF0000"/>
          <w:sz w:val="22"/>
          <w:szCs w:val="22"/>
        </w:rPr>
      </w:pPr>
      <w:r w:rsidRPr="0064273E">
        <w:rPr>
          <w:b/>
          <w:color w:val="FF0000"/>
          <w:sz w:val="22"/>
          <w:szCs w:val="22"/>
        </w:rPr>
        <w:t xml:space="preserve">При заполнении предлагаемой цены договора на ЭТП, участник запроса 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 xml:space="preserve">предложений 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 xml:space="preserve">указывает 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 xml:space="preserve">общую 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>цену</w:t>
      </w:r>
      <w:r>
        <w:rPr>
          <w:b/>
          <w:color w:val="FF0000"/>
          <w:sz w:val="22"/>
          <w:szCs w:val="22"/>
        </w:rPr>
        <w:t xml:space="preserve"> </w:t>
      </w:r>
      <w:r w:rsidRPr="0064273E">
        <w:rPr>
          <w:b/>
          <w:color w:val="FF0000"/>
          <w:sz w:val="22"/>
          <w:szCs w:val="22"/>
        </w:rPr>
        <w:t xml:space="preserve"> договора в размере 4 248 000,00 руб. </w:t>
      </w:r>
      <w:r w:rsidRPr="0064273E">
        <w:rPr>
          <w:b/>
          <w:bCs/>
          <w:color w:val="FF0000"/>
          <w:sz w:val="22"/>
          <w:szCs w:val="22"/>
        </w:rPr>
        <w:t xml:space="preserve">с НДС либо </w:t>
      </w:r>
      <w:r w:rsidRPr="0064273E">
        <w:rPr>
          <w:b/>
          <w:color w:val="FF0000"/>
          <w:sz w:val="22"/>
          <w:szCs w:val="22"/>
        </w:rPr>
        <w:t>3 600 000,00</w:t>
      </w:r>
      <w:r w:rsidRPr="0064273E">
        <w:rPr>
          <w:b/>
          <w:bCs/>
          <w:color w:val="FF0000"/>
          <w:sz w:val="22"/>
          <w:szCs w:val="22"/>
        </w:rPr>
        <w:t xml:space="preserve"> руб. без НДС, в случае если участник запроса предложений не является плательщиком НДС.</w:t>
      </w:r>
    </w:p>
    <w:p w:rsidR="000A250A" w:rsidRPr="00FC4A3C" w:rsidRDefault="000A250A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FC4A3C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Срок, место и порядок предоставления Документации: </w:t>
      </w:r>
    </w:p>
    <w:p w:rsidR="00FC3EEA" w:rsidRPr="00FC4A3C" w:rsidRDefault="00FC3EEA" w:rsidP="00EF2F3F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FC4A3C">
        <w:rPr>
          <w:rFonts w:ascii="Times New Roman" w:hAnsi="Times New Roman"/>
          <w:sz w:val="22"/>
          <w:szCs w:val="22"/>
        </w:rPr>
        <w:t>На официальн</w:t>
      </w:r>
      <w:r w:rsidR="003934AF" w:rsidRPr="00FC4A3C">
        <w:rPr>
          <w:rFonts w:ascii="Times New Roman" w:hAnsi="Times New Roman"/>
          <w:sz w:val="22"/>
          <w:szCs w:val="22"/>
        </w:rPr>
        <w:t>ых</w:t>
      </w:r>
      <w:r w:rsidRPr="00FC4A3C">
        <w:rPr>
          <w:rFonts w:ascii="Times New Roman" w:hAnsi="Times New Roman"/>
          <w:sz w:val="22"/>
          <w:szCs w:val="22"/>
        </w:rPr>
        <w:t xml:space="preserve"> сайт</w:t>
      </w:r>
      <w:r w:rsidR="003934AF" w:rsidRPr="00FC4A3C">
        <w:rPr>
          <w:rFonts w:ascii="Times New Roman" w:hAnsi="Times New Roman"/>
          <w:sz w:val="22"/>
          <w:szCs w:val="22"/>
        </w:rPr>
        <w:t>ах</w:t>
      </w:r>
      <w:r w:rsidRPr="00FC4A3C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FC4A3C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</w:t>
      </w:r>
      <w:r w:rsidR="003934AF" w:rsidRPr="00FC4A3C">
        <w:rPr>
          <w:rFonts w:ascii="Times New Roman" w:hAnsi="Times New Roman"/>
          <w:sz w:val="22"/>
          <w:szCs w:val="22"/>
        </w:rPr>
        <w:lastRenderedPageBreak/>
        <w:t xml:space="preserve">Федеральным законом «О закупках товаров, работ, услуг отдельными видами юридических лиц» по адресу </w:t>
      </w:r>
      <w:hyperlink r:id="rId14" w:history="1">
        <w:r w:rsidR="003934AF" w:rsidRPr="00FC4A3C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FC4A3C">
        <w:rPr>
          <w:rFonts w:ascii="Times New Roman" w:hAnsi="Times New Roman"/>
          <w:sz w:val="22"/>
          <w:szCs w:val="22"/>
        </w:rPr>
        <w:t xml:space="preserve"> и </w:t>
      </w:r>
      <w:r w:rsidRPr="00FC4A3C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FC4A3C">
        <w:rPr>
          <w:rFonts w:ascii="Times New Roman" w:hAnsi="Times New Roman"/>
          <w:sz w:val="22"/>
          <w:szCs w:val="22"/>
        </w:rPr>
        <w:t xml:space="preserve"> по адресу</w:t>
      </w:r>
      <w:r w:rsidRPr="00FC4A3C">
        <w:rPr>
          <w:rFonts w:ascii="Times New Roman" w:hAnsi="Times New Roman"/>
          <w:sz w:val="22"/>
          <w:szCs w:val="22"/>
        </w:rPr>
        <w:t xml:space="preserve"> </w:t>
      </w:r>
      <w:hyperlink r:id="rId15" w:history="1">
        <w:r w:rsidRPr="00FC4A3C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FC4A3C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FC4A3C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FC4A3C">
        <w:rPr>
          <w:rFonts w:ascii="Times New Roman" w:hAnsi="Times New Roman"/>
          <w:sz w:val="22"/>
          <w:szCs w:val="22"/>
        </w:rPr>
        <w:t>доступе</w:t>
      </w:r>
      <w:proofErr w:type="gramEnd"/>
      <w:r w:rsidRPr="00FC4A3C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FC4A3C">
        <w:rPr>
          <w:rFonts w:ascii="Times New Roman" w:hAnsi="Times New Roman"/>
          <w:sz w:val="22"/>
          <w:szCs w:val="22"/>
        </w:rPr>
        <w:t xml:space="preserve"> </w:t>
      </w:r>
      <w:hyperlink r:id="rId16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Pr="00FC4A3C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C0436" w:rsidRPr="008C0436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Обеспечение</w:t>
      </w:r>
      <w:r w:rsidRPr="00FC4A3C">
        <w:rPr>
          <w:sz w:val="22"/>
          <w:szCs w:val="22"/>
        </w:rPr>
        <w:t xml:space="preserve"> заявки н</w:t>
      </w:r>
      <w:r w:rsidR="008C0436">
        <w:rPr>
          <w:sz w:val="22"/>
          <w:szCs w:val="22"/>
        </w:rPr>
        <w:t>а участие в запросе предложений составляет 1000,00 (Одну тысячу) рублей.</w:t>
      </w:r>
    </w:p>
    <w:p w:rsidR="008C0436" w:rsidRPr="00B6427E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Обеспечение заявки на участие в </w:t>
      </w:r>
      <w:r w:rsidRPr="00FC4A3C">
        <w:rPr>
          <w:sz w:val="22"/>
          <w:szCs w:val="22"/>
        </w:rPr>
        <w:t>запросе предложений</w:t>
      </w:r>
      <w:r w:rsidRPr="00B6427E">
        <w:rPr>
          <w:sz w:val="22"/>
          <w:szCs w:val="22"/>
        </w:rPr>
        <w:t xml:space="preserve"> может быть представлено Участником в одной из следующих форм: </w:t>
      </w:r>
    </w:p>
    <w:p w:rsidR="008C0436" w:rsidRPr="00B6427E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8C0436" w:rsidRPr="00B6427E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8C0436" w:rsidRPr="002C471E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40652B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8C0436" w:rsidRPr="00536E80" w:rsidRDefault="008C0436" w:rsidP="008C0436">
      <w:pPr>
        <w:tabs>
          <w:tab w:val="left" w:pos="540"/>
        </w:tabs>
        <w:ind w:left="540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>
        <w:rPr>
          <w:sz w:val="22"/>
          <w:szCs w:val="22"/>
        </w:rPr>
        <w:t>п.1</w:t>
      </w:r>
      <w:r w:rsidRPr="008C0436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B6427E">
        <w:rPr>
          <w:sz w:val="22"/>
          <w:szCs w:val="22"/>
        </w:rPr>
        <w:t>информационной карт</w:t>
      </w:r>
      <w:r>
        <w:rPr>
          <w:sz w:val="22"/>
          <w:szCs w:val="22"/>
        </w:rPr>
        <w:t>ы документации</w:t>
      </w:r>
      <w:r w:rsidRPr="00B6427E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8C0436">
        <w:rPr>
          <w:sz w:val="22"/>
          <w:szCs w:val="22"/>
        </w:rPr>
        <w:t xml:space="preserve">о </w:t>
      </w:r>
      <w:r w:rsidRPr="00FC4A3C">
        <w:rPr>
          <w:sz w:val="22"/>
          <w:szCs w:val="22"/>
        </w:rPr>
        <w:t>запрос</w:t>
      </w:r>
      <w:r>
        <w:rPr>
          <w:sz w:val="22"/>
          <w:szCs w:val="22"/>
        </w:rPr>
        <w:t>у</w:t>
      </w:r>
      <w:r w:rsidRPr="00FC4A3C">
        <w:rPr>
          <w:sz w:val="22"/>
          <w:szCs w:val="22"/>
        </w:rPr>
        <w:t xml:space="preserve"> предложений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FC4A3C" w:rsidRDefault="00FC3EEA" w:rsidP="008C0436">
      <w:pPr>
        <w:pStyle w:val="1-3"/>
        <w:spacing w:after="0" w:line="240" w:lineRule="auto"/>
        <w:ind w:left="567" w:firstLine="0"/>
        <w:rPr>
          <w:sz w:val="22"/>
          <w:szCs w:val="22"/>
        </w:rPr>
      </w:pPr>
    </w:p>
    <w:p w:rsidR="00FC3EEA" w:rsidRPr="00FC4A3C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 о переторжке: возможно проведение процедуры переторжки.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Сведения о предоставлении преференций: преференции не предоставляются.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Дата</w:t>
      </w:r>
      <w:r w:rsidRPr="00FC4A3C">
        <w:rPr>
          <w:sz w:val="22"/>
          <w:szCs w:val="22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</w:p>
    <w:p w:rsidR="00270D9A" w:rsidRPr="00FC4A3C" w:rsidRDefault="00093697" w:rsidP="00EF2F3F">
      <w:pPr>
        <w:ind w:firstLine="567"/>
        <w:contextualSpacing/>
        <w:jc w:val="both"/>
        <w:rPr>
          <w:sz w:val="22"/>
          <w:szCs w:val="22"/>
        </w:rPr>
      </w:pPr>
      <w:proofErr w:type="gramStart"/>
      <w:r w:rsidRPr="00FC4A3C">
        <w:rPr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 w:rsidRPr="00FC4A3C">
        <w:rPr>
          <w:sz w:val="22"/>
          <w:szCs w:val="22"/>
        </w:rPr>
        <w:t xml:space="preserve"> </w:t>
      </w:r>
      <w:r w:rsidR="00397103" w:rsidRPr="00FC4A3C">
        <w:t xml:space="preserve"> </w:t>
      </w:r>
      <w:hyperlink r:id="rId17" w:history="1">
        <w:r w:rsidR="00232FCA" w:rsidRPr="00FC4A3C">
          <w:rPr>
            <w:rStyle w:val="a8"/>
            <w:sz w:val="22"/>
            <w:szCs w:val="22"/>
          </w:rPr>
          <w:t>www.a-k-d.ru</w:t>
        </w:r>
      </w:hyperlink>
      <w:r w:rsidR="00C32DDD" w:rsidRPr="00FC4A3C">
        <w:rPr>
          <w:sz w:val="22"/>
          <w:szCs w:val="22"/>
        </w:rPr>
        <w:t>,</w:t>
      </w:r>
      <w:r w:rsidR="00397103" w:rsidRPr="00FC4A3C">
        <w:rPr>
          <w:sz w:val="22"/>
          <w:szCs w:val="22"/>
        </w:rPr>
        <w:t xml:space="preserve"> </w:t>
      </w:r>
      <w:r w:rsidRPr="00FC4A3C">
        <w:rPr>
          <w:sz w:val="22"/>
          <w:szCs w:val="22"/>
        </w:rPr>
        <w:t>начиная с даты</w:t>
      </w:r>
      <w:r w:rsidRPr="00FC4A3C">
        <w:rPr>
          <w:i/>
          <w:sz w:val="22"/>
          <w:szCs w:val="22"/>
        </w:rPr>
        <w:t xml:space="preserve"> </w:t>
      </w:r>
      <w:r w:rsidRPr="00FC4A3C">
        <w:rPr>
          <w:sz w:val="22"/>
          <w:szCs w:val="22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EF2F3F">
        <w:rPr>
          <w:b/>
          <w:sz w:val="22"/>
          <w:szCs w:val="22"/>
        </w:rPr>
        <w:t xml:space="preserve">не позднее </w:t>
      </w:r>
      <w:r w:rsidR="00A701C7" w:rsidRPr="00EF2F3F">
        <w:rPr>
          <w:b/>
          <w:sz w:val="22"/>
          <w:szCs w:val="22"/>
        </w:rPr>
        <w:t>09</w:t>
      </w:r>
      <w:r w:rsidR="00C252FD" w:rsidRPr="00EF2F3F">
        <w:rPr>
          <w:b/>
          <w:sz w:val="22"/>
          <w:szCs w:val="22"/>
        </w:rPr>
        <w:t>:</w:t>
      </w:r>
      <w:r w:rsidRPr="00EF2F3F">
        <w:rPr>
          <w:b/>
          <w:sz w:val="22"/>
          <w:szCs w:val="22"/>
        </w:rPr>
        <w:t xml:space="preserve">00 (время московское) </w:t>
      </w:r>
      <w:r w:rsidR="00AA0FE6">
        <w:rPr>
          <w:b/>
          <w:sz w:val="22"/>
          <w:szCs w:val="22"/>
        </w:rPr>
        <w:t>2</w:t>
      </w:r>
      <w:r w:rsidR="00F2637E">
        <w:rPr>
          <w:b/>
          <w:sz w:val="22"/>
          <w:szCs w:val="22"/>
        </w:rPr>
        <w:t>6</w:t>
      </w:r>
      <w:r w:rsidR="00AA0FE6">
        <w:rPr>
          <w:b/>
          <w:sz w:val="22"/>
          <w:szCs w:val="22"/>
        </w:rPr>
        <w:t>.11.</w:t>
      </w:r>
      <w:r w:rsidR="00DE68D0" w:rsidRPr="00EF2F3F">
        <w:rPr>
          <w:b/>
          <w:sz w:val="22"/>
          <w:szCs w:val="22"/>
        </w:rPr>
        <w:t>2014.</w:t>
      </w:r>
      <w:proofErr w:type="gramEnd"/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 xml:space="preserve">Место, </w:t>
      </w:r>
      <w:r w:rsidRPr="00FC4A3C">
        <w:rPr>
          <w:rFonts w:ascii="Times New Roman" w:hAnsi="Times New Roman"/>
          <w:sz w:val="22"/>
          <w:szCs w:val="22"/>
        </w:rPr>
        <w:t>дата</w:t>
      </w:r>
      <w:r w:rsidRPr="00FC4A3C">
        <w:rPr>
          <w:sz w:val="22"/>
          <w:szCs w:val="22"/>
        </w:rPr>
        <w:t xml:space="preserve"> и время открытия доступа к поданным заявкам на участие в запросе предложений:</w:t>
      </w:r>
      <w:r w:rsidR="005C5341" w:rsidRPr="00FC4A3C">
        <w:rPr>
          <w:sz w:val="22"/>
          <w:szCs w:val="22"/>
        </w:rPr>
        <w:t xml:space="preserve"> Санкт-Петербург, ул. Савушкина, д. 82</w:t>
      </w:r>
      <w:r w:rsidRPr="00FC4A3C">
        <w:rPr>
          <w:sz w:val="22"/>
          <w:szCs w:val="22"/>
        </w:rPr>
        <w:t>,</w:t>
      </w:r>
      <w:r w:rsidR="00C038CC" w:rsidRPr="00FC4A3C">
        <w:rPr>
          <w:sz w:val="22"/>
          <w:szCs w:val="22"/>
        </w:rPr>
        <w:t xml:space="preserve"> АО «АТОМПРОЕКТ»</w:t>
      </w:r>
      <w:r w:rsidRPr="00FC4A3C">
        <w:rPr>
          <w:sz w:val="22"/>
          <w:szCs w:val="22"/>
        </w:rPr>
        <w:t xml:space="preserve"> </w:t>
      </w:r>
      <w:r w:rsidR="00AA0FE6" w:rsidRPr="00AA0FE6">
        <w:rPr>
          <w:b/>
          <w:sz w:val="22"/>
          <w:szCs w:val="22"/>
        </w:rPr>
        <w:t>2</w:t>
      </w:r>
      <w:r w:rsidR="00F2637E">
        <w:rPr>
          <w:b/>
          <w:sz w:val="22"/>
          <w:szCs w:val="22"/>
        </w:rPr>
        <w:t>6</w:t>
      </w:r>
      <w:r w:rsidR="00AA0FE6" w:rsidRPr="00AA0FE6">
        <w:rPr>
          <w:b/>
          <w:sz w:val="22"/>
          <w:szCs w:val="22"/>
        </w:rPr>
        <w:t>.11.</w:t>
      </w:r>
      <w:r w:rsidR="00AA0FE6" w:rsidRPr="00F2637E">
        <w:rPr>
          <w:b/>
          <w:sz w:val="22"/>
          <w:szCs w:val="22"/>
        </w:rPr>
        <w:t>2</w:t>
      </w:r>
      <w:r w:rsidR="00DE68D0" w:rsidRPr="00EF2F3F">
        <w:rPr>
          <w:b/>
          <w:sz w:val="22"/>
          <w:szCs w:val="22"/>
        </w:rPr>
        <w:t>014</w:t>
      </w:r>
      <w:r w:rsidR="00EC07FC" w:rsidRPr="00EF2F3F">
        <w:rPr>
          <w:b/>
          <w:sz w:val="22"/>
          <w:szCs w:val="22"/>
        </w:rPr>
        <w:t xml:space="preserve"> </w:t>
      </w:r>
      <w:r w:rsidR="00A701C7" w:rsidRPr="00EF2F3F">
        <w:rPr>
          <w:b/>
          <w:sz w:val="22"/>
          <w:szCs w:val="22"/>
        </w:rPr>
        <w:t>в 09</w:t>
      </w:r>
      <w:r w:rsidR="00C252FD" w:rsidRPr="00EF2F3F">
        <w:rPr>
          <w:b/>
          <w:sz w:val="22"/>
          <w:szCs w:val="22"/>
        </w:rPr>
        <w:t>:</w:t>
      </w:r>
      <w:r w:rsidRPr="00EF2F3F">
        <w:rPr>
          <w:b/>
          <w:sz w:val="22"/>
          <w:szCs w:val="22"/>
        </w:rPr>
        <w:t>00.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>Место и дата проведения отборочной стадии рассмотрения заявок на участие в запросе предложений:</w:t>
      </w:r>
      <w:r w:rsidR="005C5341" w:rsidRPr="00FC4A3C">
        <w:rPr>
          <w:sz w:val="22"/>
          <w:szCs w:val="22"/>
        </w:rPr>
        <w:t xml:space="preserve"> 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 xml:space="preserve">не позднее  </w:t>
      </w:r>
      <w:r w:rsidR="00AA0FE6">
        <w:rPr>
          <w:b/>
          <w:sz w:val="22"/>
          <w:szCs w:val="22"/>
        </w:rPr>
        <w:t>1</w:t>
      </w:r>
      <w:r w:rsidR="00F2637E">
        <w:rPr>
          <w:b/>
          <w:sz w:val="22"/>
          <w:szCs w:val="22"/>
        </w:rPr>
        <w:t>6</w:t>
      </w:r>
      <w:r w:rsidR="00AA0FE6">
        <w:rPr>
          <w:b/>
          <w:sz w:val="22"/>
          <w:szCs w:val="22"/>
        </w:rPr>
        <w:t>.12.</w:t>
      </w:r>
      <w:r w:rsidR="00DE68D0" w:rsidRPr="00EF2F3F">
        <w:rPr>
          <w:b/>
          <w:sz w:val="22"/>
          <w:szCs w:val="22"/>
        </w:rPr>
        <w:t>2014.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 xml:space="preserve">Место и дата проведения оценочной стадии рассмотрения заявок на участие в запросе предложений и подведения итогов запроса предложений: </w:t>
      </w:r>
      <w:r w:rsidR="005C5341" w:rsidRPr="00FC4A3C">
        <w:rPr>
          <w:sz w:val="22"/>
          <w:szCs w:val="22"/>
        </w:rPr>
        <w:t>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>не позднее</w:t>
      </w:r>
      <w:r w:rsidR="00EF2F3F">
        <w:rPr>
          <w:b/>
          <w:sz w:val="22"/>
          <w:szCs w:val="22"/>
        </w:rPr>
        <w:t xml:space="preserve"> </w:t>
      </w:r>
      <w:r w:rsidR="00AA0FE6">
        <w:rPr>
          <w:b/>
          <w:sz w:val="22"/>
          <w:szCs w:val="22"/>
        </w:rPr>
        <w:t>2</w:t>
      </w:r>
      <w:r w:rsidR="00F2637E">
        <w:rPr>
          <w:b/>
          <w:sz w:val="22"/>
          <w:szCs w:val="22"/>
        </w:rPr>
        <w:t>6</w:t>
      </w:r>
      <w:r w:rsidR="00AA0FE6">
        <w:rPr>
          <w:b/>
          <w:sz w:val="22"/>
          <w:szCs w:val="22"/>
        </w:rPr>
        <w:t>.12.</w:t>
      </w:r>
      <w:r w:rsidR="005C5341" w:rsidRPr="00EF2F3F">
        <w:rPr>
          <w:b/>
          <w:sz w:val="22"/>
          <w:szCs w:val="22"/>
        </w:rPr>
        <w:t>2014</w:t>
      </w:r>
      <w:r w:rsidR="00FF740C" w:rsidRPr="00EF2F3F">
        <w:rPr>
          <w:b/>
          <w:sz w:val="22"/>
          <w:szCs w:val="22"/>
        </w:rPr>
        <w:t>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sz w:val="22"/>
          <w:szCs w:val="22"/>
        </w:rPr>
        <w:t>Срок</w:t>
      </w:r>
      <w:r w:rsidRPr="00FC4A3C">
        <w:rPr>
          <w:rFonts w:ascii="Times New Roman" w:hAnsi="Times New Roman"/>
          <w:sz w:val="22"/>
          <w:szCs w:val="22"/>
        </w:rPr>
        <w:t xml:space="preserve"> заключения договора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FC4A3C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 w:rsidRPr="00FC4A3C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 w:rsidRPr="00FC4A3C">
        <w:rPr>
          <w:rFonts w:ascii="Times New Roman" w:hAnsi="Times New Roman"/>
          <w:sz w:val="22"/>
          <w:szCs w:val="22"/>
        </w:rPr>
        <w:t>.</w:t>
      </w:r>
    </w:p>
    <w:p w:rsidR="00FC3EEA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D6435">
        <w:rPr>
          <w:sz w:val="22"/>
          <w:szCs w:val="22"/>
        </w:rPr>
        <w:t>Форма</w:t>
      </w:r>
      <w:r w:rsidRPr="00FC4A3C">
        <w:rPr>
          <w:rFonts w:ascii="Times New Roman" w:hAnsi="Times New Roman"/>
          <w:sz w:val="22"/>
          <w:szCs w:val="22"/>
        </w:rPr>
        <w:t>, размер и срок предоставления обеспечения исполнения обязательств по договору: обеспечение исполнения договора не требуется.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проводится в соответствии с Единым отраслевым стандартом закупок (</w:t>
      </w:r>
      <w:r w:rsidRPr="00FD6435">
        <w:rPr>
          <w:sz w:val="22"/>
          <w:szCs w:val="22"/>
        </w:rPr>
        <w:t>Положение</w:t>
      </w:r>
      <w:r w:rsidRPr="00FC4A3C">
        <w:rPr>
          <w:rFonts w:ascii="Times New Roman" w:hAnsi="Times New Roman"/>
          <w:sz w:val="22"/>
          <w:szCs w:val="22"/>
        </w:rPr>
        <w:t xml:space="preserve">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453596" w:rsidRPr="00FC4A3C" w:rsidRDefault="00453596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2F357F">
        <w:rPr>
          <w:rFonts w:ascii="Times New Roman" w:hAnsi="Times New Roman"/>
          <w:sz w:val="22"/>
          <w:szCs w:val="22"/>
        </w:rPr>
        <w:t>подведения итогов закупки</w:t>
      </w:r>
      <w:r w:rsidRPr="00FC4A3C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FC4A3C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 w:rsidRPr="00FC4A3C">
        <w:rPr>
          <w:sz w:val="22"/>
          <w:szCs w:val="22"/>
        </w:rPr>
        <w:t xml:space="preserve"> и в документации по запросу предложений</w:t>
      </w:r>
      <w:r w:rsidRPr="00FC4A3C">
        <w:rPr>
          <w:sz w:val="22"/>
          <w:szCs w:val="22"/>
        </w:rPr>
        <w:t>.</w:t>
      </w:r>
    </w:p>
    <w:p w:rsidR="00BC1906" w:rsidRPr="00FC4A3C" w:rsidRDefault="00536E80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C1906" w:rsidRPr="00FC4A3C" w:rsidSect="00EF2F3F">
      <w:footerReference w:type="default" r:id="rId18"/>
      <w:type w:val="continuous"/>
      <w:pgSz w:w="11906" w:h="16838"/>
      <w:pgMar w:top="567" w:right="567" w:bottom="426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98A" w:rsidRDefault="0040098A">
      <w:r>
        <w:separator/>
      </w:r>
    </w:p>
  </w:endnote>
  <w:endnote w:type="continuationSeparator" w:id="0">
    <w:p w:rsidR="0040098A" w:rsidRDefault="004009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98A" w:rsidRDefault="0040098A">
      <w:r>
        <w:separator/>
      </w:r>
    </w:p>
  </w:footnote>
  <w:footnote w:type="continuationSeparator" w:id="0">
    <w:p w:rsidR="0040098A" w:rsidRDefault="004009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55E477EA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BEBEF7F4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77AC388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D88888EE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B3E03A46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E5744E7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3FE8FD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987A2F2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5B42896C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60DEA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FC29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2A7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546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C2F4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5E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504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4DC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4ED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1E8C5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7C02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84B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0CC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CCBA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60A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0AF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5AA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89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0419000F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360926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34C247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8270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8B2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E0E3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BEC51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A2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F63D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E2600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ED7411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2862F0E">
      <w:numFmt w:val="none"/>
      <w:lvlText w:val=""/>
      <w:lvlJc w:val="left"/>
      <w:pPr>
        <w:tabs>
          <w:tab w:val="num" w:pos="360"/>
        </w:tabs>
      </w:pPr>
    </w:lvl>
    <w:lvl w:ilvl="2" w:tplc="9524F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C82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8A6F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764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226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A0E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E3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84E2586C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C1F6A00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D84A1106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962211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FACD1B6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2DEE96A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2B819D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1CC68E4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324F16A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04090011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2834DF00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84E0F8E8" w:tentative="1">
      <w:start w:val="1"/>
      <w:numFmt w:val="lowerLetter"/>
      <w:lvlText w:val="%2."/>
      <w:lvlJc w:val="left"/>
      <w:pPr>
        <w:ind w:left="1789" w:hanging="360"/>
      </w:pPr>
    </w:lvl>
    <w:lvl w:ilvl="2" w:tplc="7650536C" w:tentative="1">
      <w:start w:val="1"/>
      <w:numFmt w:val="lowerRoman"/>
      <w:lvlText w:val="%3."/>
      <w:lvlJc w:val="right"/>
      <w:pPr>
        <w:ind w:left="2509" w:hanging="180"/>
      </w:pPr>
    </w:lvl>
    <w:lvl w:ilvl="3" w:tplc="B5E6BC40" w:tentative="1">
      <w:start w:val="1"/>
      <w:numFmt w:val="decimal"/>
      <w:lvlText w:val="%4."/>
      <w:lvlJc w:val="left"/>
      <w:pPr>
        <w:ind w:left="3229" w:hanging="360"/>
      </w:pPr>
    </w:lvl>
    <w:lvl w:ilvl="4" w:tplc="9B8CE768" w:tentative="1">
      <w:start w:val="1"/>
      <w:numFmt w:val="lowerLetter"/>
      <w:lvlText w:val="%5."/>
      <w:lvlJc w:val="left"/>
      <w:pPr>
        <w:ind w:left="3949" w:hanging="360"/>
      </w:pPr>
    </w:lvl>
    <w:lvl w:ilvl="5" w:tplc="26084700" w:tentative="1">
      <w:start w:val="1"/>
      <w:numFmt w:val="lowerRoman"/>
      <w:lvlText w:val="%6."/>
      <w:lvlJc w:val="right"/>
      <w:pPr>
        <w:ind w:left="4669" w:hanging="180"/>
      </w:pPr>
    </w:lvl>
    <w:lvl w:ilvl="6" w:tplc="58CE5BC2" w:tentative="1">
      <w:start w:val="1"/>
      <w:numFmt w:val="decimal"/>
      <w:lvlText w:val="%7."/>
      <w:lvlJc w:val="left"/>
      <w:pPr>
        <w:ind w:left="5389" w:hanging="360"/>
      </w:pPr>
    </w:lvl>
    <w:lvl w:ilvl="7" w:tplc="9FCA7202" w:tentative="1">
      <w:start w:val="1"/>
      <w:numFmt w:val="lowerLetter"/>
      <w:lvlText w:val="%8."/>
      <w:lvlJc w:val="left"/>
      <w:pPr>
        <w:ind w:left="6109" w:hanging="360"/>
      </w:pPr>
    </w:lvl>
    <w:lvl w:ilvl="8" w:tplc="3604BC5C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savePreviewPicture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2EF3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250A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54E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1B75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17353"/>
    <w:rsid w:val="00222EDA"/>
    <w:rsid w:val="002255A1"/>
    <w:rsid w:val="00225AC8"/>
    <w:rsid w:val="00227BF1"/>
    <w:rsid w:val="00231FE8"/>
    <w:rsid w:val="00232FCA"/>
    <w:rsid w:val="00233140"/>
    <w:rsid w:val="00235C38"/>
    <w:rsid w:val="002361AC"/>
    <w:rsid w:val="0024091E"/>
    <w:rsid w:val="00241E6C"/>
    <w:rsid w:val="00243ACC"/>
    <w:rsid w:val="002524ED"/>
    <w:rsid w:val="002532F9"/>
    <w:rsid w:val="00260313"/>
    <w:rsid w:val="00261362"/>
    <w:rsid w:val="00261C8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10FE"/>
    <w:rsid w:val="002D5D51"/>
    <w:rsid w:val="002D69DF"/>
    <w:rsid w:val="002D7944"/>
    <w:rsid w:val="002E21E7"/>
    <w:rsid w:val="002F0F43"/>
    <w:rsid w:val="002F2A45"/>
    <w:rsid w:val="002F31F9"/>
    <w:rsid w:val="002F34CC"/>
    <w:rsid w:val="002F357F"/>
    <w:rsid w:val="002F7321"/>
    <w:rsid w:val="00310266"/>
    <w:rsid w:val="0031244D"/>
    <w:rsid w:val="00313B15"/>
    <w:rsid w:val="00314D35"/>
    <w:rsid w:val="003175D6"/>
    <w:rsid w:val="0032120B"/>
    <w:rsid w:val="00322864"/>
    <w:rsid w:val="00324520"/>
    <w:rsid w:val="00324F41"/>
    <w:rsid w:val="00327948"/>
    <w:rsid w:val="00333067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98A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6A45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25A0"/>
    <w:rsid w:val="00492856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27A4F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778DE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08A0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19FB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3E67"/>
    <w:rsid w:val="006741AA"/>
    <w:rsid w:val="006755B9"/>
    <w:rsid w:val="006759F9"/>
    <w:rsid w:val="00675C65"/>
    <w:rsid w:val="0067631E"/>
    <w:rsid w:val="0067736C"/>
    <w:rsid w:val="00681A58"/>
    <w:rsid w:val="00681B6B"/>
    <w:rsid w:val="00682B4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D6E38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52D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3B6A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2B75"/>
    <w:rsid w:val="007B0B23"/>
    <w:rsid w:val="007B2C31"/>
    <w:rsid w:val="007B3CD8"/>
    <w:rsid w:val="007B6DFD"/>
    <w:rsid w:val="007C431E"/>
    <w:rsid w:val="007C5C19"/>
    <w:rsid w:val="007C6E6E"/>
    <w:rsid w:val="007D05C8"/>
    <w:rsid w:val="007D0E39"/>
    <w:rsid w:val="007D4608"/>
    <w:rsid w:val="007D57F0"/>
    <w:rsid w:val="007D71FE"/>
    <w:rsid w:val="007E0BDC"/>
    <w:rsid w:val="007E1B28"/>
    <w:rsid w:val="007F2449"/>
    <w:rsid w:val="007F5CD0"/>
    <w:rsid w:val="007F67C8"/>
    <w:rsid w:val="0080078A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8C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10A4"/>
    <w:rsid w:val="0089438F"/>
    <w:rsid w:val="00896ECA"/>
    <w:rsid w:val="00897BBA"/>
    <w:rsid w:val="008A2DB5"/>
    <w:rsid w:val="008A2ECF"/>
    <w:rsid w:val="008A3368"/>
    <w:rsid w:val="008A499F"/>
    <w:rsid w:val="008A4D94"/>
    <w:rsid w:val="008A7E80"/>
    <w:rsid w:val="008B1360"/>
    <w:rsid w:val="008B2E5C"/>
    <w:rsid w:val="008B5D41"/>
    <w:rsid w:val="008C02C7"/>
    <w:rsid w:val="008C0436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4F4F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D799F"/>
    <w:rsid w:val="009F1836"/>
    <w:rsid w:val="009F5E4A"/>
    <w:rsid w:val="00A0076E"/>
    <w:rsid w:val="00A07D4D"/>
    <w:rsid w:val="00A07D9A"/>
    <w:rsid w:val="00A10DD3"/>
    <w:rsid w:val="00A115C9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0341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0FE6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658ED"/>
    <w:rsid w:val="00B81229"/>
    <w:rsid w:val="00B82D53"/>
    <w:rsid w:val="00B84E2F"/>
    <w:rsid w:val="00B9064C"/>
    <w:rsid w:val="00B91660"/>
    <w:rsid w:val="00B919F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2425"/>
    <w:rsid w:val="00BF4307"/>
    <w:rsid w:val="00BF5D5D"/>
    <w:rsid w:val="00BF61DF"/>
    <w:rsid w:val="00C00E51"/>
    <w:rsid w:val="00C02571"/>
    <w:rsid w:val="00C033EA"/>
    <w:rsid w:val="00C038CC"/>
    <w:rsid w:val="00C06DBE"/>
    <w:rsid w:val="00C070CE"/>
    <w:rsid w:val="00C117F4"/>
    <w:rsid w:val="00C12CED"/>
    <w:rsid w:val="00C13FAB"/>
    <w:rsid w:val="00C143CC"/>
    <w:rsid w:val="00C15653"/>
    <w:rsid w:val="00C224D7"/>
    <w:rsid w:val="00C252FD"/>
    <w:rsid w:val="00C26F05"/>
    <w:rsid w:val="00C31788"/>
    <w:rsid w:val="00C32DDD"/>
    <w:rsid w:val="00C35CE7"/>
    <w:rsid w:val="00C35DF5"/>
    <w:rsid w:val="00C42FFE"/>
    <w:rsid w:val="00C43D0A"/>
    <w:rsid w:val="00C44426"/>
    <w:rsid w:val="00C44C99"/>
    <w:rsid w:val="00C51DDA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1714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53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668E"/>
    <w:rsid w:val="00D47922"/>
    <w:rsid w:val="00D508C3"/>
    <w:rsid w:val="00D5583C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3A90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1799B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5026"/>
    <w:rsid w:val="00E96DEA"/>
    <w:rsid w:val="00EA5C22"/>
    <w:rsid w:val="00EA6F8C"/>
    <w:rsid w:val="00EB5518"/>
    <w:rsid w:val="00EB7986"/>
    <w:rsid w:val="00EC07FC"/>
    <w:rsid w:val="00EC1130"/>
    <w:rsid w:val="00ED0F13"/>
    <w:rsid w:val="00ED5860"/>
    <w:rsid w:val="00ED7036"/>
    <w:rsid w:val="00EE2F42"/>
    <w:rsid w:val="00EE6491"/>
    <w:rsid w:val="00EE700D"/>
    <w:rsid w:val="00EF1F2C"/>
    <w:rsid w:val="00EF2F3F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2637E"/>
    <w:rsid w:val="00F30208"/>
    <w:rsid w:val="00F30779"/>
    <w:rsid w:val="00F406C8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4028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4A3C"/>
    <w:rsid w:val="00FC78E9"/>
    <w:rsid w:val="00FD3A39"/>
    <w:rsid w:val="00FD6435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_cibulin@oavp.spb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untova@atomproek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zakupki@atomproekt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.uhlin@atomproekt.com" TargetMode="External"/><Relationship Id="rId14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4CB1C-0F19-41B9-9521-C7946BF19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</TotalTime>
  <Pages>2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7652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Ухлин Кирилл Александрович</cp:lastModifiedBy>
  <cp:revision>3</cp:revision>
  <cp:lastPrinted>2013-08-21T12:25:00Z</cp:lastPrinted>
  <dcterms:created xsi:type="dcterms:W3CDTF">2014-11-17T12:11:00Z</dcterms:created>
  <dcterms:modified xsi:type="dcterms:W3CDTF">2014-11-17T12:11:00Z</dcterms:modified>
</cp:coreProperties>
</file>