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25" w:rsidRPr="000F1B34" w:rsidRDefault="00003525" w:rsidP="002A5F79">
      <w:pPr>
        <w:jc w:val="center"/>
        <w:outlineLvl w:val="0"/>
        <w:rPr>
          <w:rFonts w:ascii="Times New Roman" w:hAnsi="Times New Roman" w:cs="Times New Roman"/>
        </w:rPr>
      </w:pPr>
      <w:r w:rsidRPr="000F1B34">
        <w:rPr>
          <w:rFonts w:ascii="Times New Roman" w:hAnsi="Times New Roman" w:cs="Times New Roman"/>
        </w:rPr>
        <w:t>ИЗВЕЩЕНИЕ О ПРОДЛЕНИИ СРОКА ПОДАЧИ ЗАЯВОК</w:t>
      </w:r>
    </w:p>
    <w:p w:rsidR="00003525" w:rsidRPr="000F1B34" w:rsidRDefault="00003525" w:rsidP="002A5F79">
      <w:pPr>
        <w:jc w:val="center"/>
        <w:outlineLvl w:val="0"/>
        <w:rPr>
          <w:rFonts w:ascii="Times New Roman" w:hAnsi="Times New Roman" w:cs="Times New Roman"/>
        </w:rPr>
      </w:pPr>
      <w:r w:rsidRPr="000F1B34">
        <w:rPr>
          <w:rFonts w:ascii="Times New Roman" w:hAnsi="Times New Roman" w:cs="Times New Roman"/>
        </w:rPr>
        <w:t>№224/11.02-04/14-293/2 ОЗЦЭ</w:t>
      </w:r>
      <w:bookmarkStart w:id="0" w:name="_GoBack"/>
      <w:bookmarkEnd w:id="0"/>
    </w:p>
    <w:p w:rsidR="00003525" w:rsidRPr="00331F42" w:rsidRDefault="00003525" w:rsidP="002A5F79">
      <w:pPr>
        <w:jc w:val="center"/>
        <w:outlineLvl w:val="0"/>
        <w:rPr>
          <w:rFonts w:ascii="Times New Roman" w:hAnsi="Times New Roman" w:cs="Times New Roman"/>
        </w:rPr>
      </w:pPr>
    </w:p>
    <w:p w:rsidR="00003525" w:rsidRPr="00331F42" w:rsidRDefault="00003525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003525" w:rsidRPr="00331F42" w:rsidRDefault="00003525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03525" w:rsidRPr="00331F42" w:rsidRDefault="00003525" w:rsidP="002A5F79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03525" w:rsidRPr="00331F42" w:rsidRDefault="00003525" w:rsidP="002A5F7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03525" w:rsidRPr="001B4F5D" w:rsidRDefault="00003525" w:rsidP="002A5F7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 w:rsidRPr="00B1772A">
        <w:rPr>
          <w:rFonts w:ascii="Times New Roman" w:hAnsi="Times New Roman" w:cs="Times New Roman"/>
          <w:color w:val="000000"/>
        </w:rPr>
        <w:t>Шейко Ольга Алексеевна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003525" w:rsidRPr="00331F42" w:rsidRDefault="00003525" w:rsidP="002A5F7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003525" w:rsidRPr="00166D2A" w:rsidRDefault="00003525" w:rsidP="002A5F79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</w:t>
      </w:r>
      <w:r w:rsidRPr="00DC1216">
        <w:rPr>
          <w:rFonts w:ascii="Times New Roman" w:hAnsi="Times New Roman" w:cs="Times New Roman"/>
          <w:color w:val="000000"/>
        </w:rPr>
        <w:t xml:space="preserve">авка </w:t>
      </w:r>
      <w:r w:rsidRPr="001B08B0">
        <w:rPr>
          <w:rFonts w:ascii="Times New Roman" w:hAnsi="Times New Roman" w:cs="Times New Roman"/>
          <w:color w:val="000000"/>
        </w:rPr>
        <w:t xml:space="preserve">яйца </w:t>
      </w:r>
      <w:r w:rsidRPr="00DC1216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003525" w:rsidRPr="00331F42" w:rsidRDefault="00003525" w:rsidP="002A5F7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003525" w:rsidRPr="00DE029F" w:rsidRDefault="00003525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DE029F">
        <w:rPr>
          <w:rFonts w:ascii="Times New Roman" w:hAnsi="Times New Roman" w:cs="Times New Roman"/>
        </w:rPr>
        <w:t>:</w:t>
      </w:r>
      <w:r w:rsidRPr="00DE029F">
        <w:rPr>
          <w:rFonts w:ascii="Times New Roman" w:hAnsi="Times New Roman" w:cs="Times New Roman"/>
          <w:b/>
          <w:bCs/>
        </w:rPr>
        <w:t xml:space="preserve"> </w:t>
      </w:r>
      <w:r w:rsidRPr="00DE029F">
        <w:rPr>
          <w:rFonts w:ascii="Times New Roman" w:hAnsi="Times New Roman" w:cs="Times New Roman"/>
        </w:rPr>
        <w:t xml:space="preserve">249033, </w:t>
      </w:r>
      <w:r w:rsidRPr="00B1772A">
        <w:rPr>
          <w:rFonts w:ascii="Times New Roman" w:hAnsi="Times New Roman" w:cs="Times New Roman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 w:cs="Times New Roman"/>
        </w:rPr>
        <w:t>.</w:t>
      </w:r>
    </w:p>
    <w:p w:rsidR="00003525" w:rsidRPr="00DE029F" w:rsidRDefault="00003525" w:rsidP="002A5F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DE029F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03525" w:rsidRPr="00331F42" w:rsidRDefault="00003525" w:rsidP="002A5F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3525" w:rsidRPr="00331F42" w:rsidRDefault="00003525" w:rsidP="002A5F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3525" w:rsidRPr="00331F42" w:rsidRDefault="00003525" w:rsidP="002A5F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3525" w:rsidRDefault="00003525" w:rsidP="002A5F7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>:</w:t>
      </w:r>
      <w:r>
        <w:rPr>
          <w:color w:val="000000"/>
          <w:sz w:val="22"/>
          <w:szCs w:val="22"/>
        </w:rPr>
        <w:t xml:space="preserve"> </w:t>
      </w:r>
      <w:r w:rsidRPr="001B08B0">
        <w:rPr>
          <w:rFonts w:ascii="Times New Roman" w:hAnsi="Times New Roman" w:cs="Times New Roman"/>
          <w:color w:val="000000"/>
        </w:rPr>
        <w:t>257</w:t>
      </w:r>
      <w:r>
        <w:rPr>
          <w:rFonts w:ascii="Times New Roman" w:hAnsi="Times New Roman" w:cs="Times New Roman"/>
          <w:color w:val="000000"/>
          <w:lang w:val="en-US"/>
        </w:rPr>
        <w:t> </w:t>
      </w:r>
      <w:r w:rsidRPr="001B08B0">
        <w:rPr>
          <w:rFonts w:ascii="Times New Roman" w:hAnsi="Times New Roman" w:cs="Times New Roman"/>
          <w:color w:val="000000"/>
        </w:rPr>
        <w:t>760</w:t>
      </w:r>
      <w:r>
        <w:rPr>
          <w:rFonts w:ascii="Times New Roman" w:hAnsi="Times New Roman" w:cs="Times New Roman"/>
          <w:color w:val="000000"/>
        </w:rPr>
        <w:t>,</w:t>
      </w:r>
      <w:r w:rsidRPr="001B08B0">
        <w:rPr>
          <w:rFonts w:ascii="Times New Roman" w:hAnsi="Times New Roman" w:cs="Times New Roman"/>
          <w:color w:val="000000"/>
        </w:rPr>
        <w:t xml:space="preserve"> 00</w:t>
      </w:r>
      <w:r w:rsidRPr="00655180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 xml:space="preserve">двести пятьдесят семь тысяч шестьсот шестьдесят </w:t>
      </w:r>
      <w:r w:rsidRPr="00655180">
        <w:rPr>
          <w:rFonts w:ascii="Times New Roman" w:hAnsi="Times New Roman" w:cs="Times New Roman"/>
          <w:color w:val="000000"/>
        </w:rPr>
        <w:t>рубл</w:t>
      </w:r>
      <w:r>
        <w:rPr>
          <w:rFonts w:ascii="Times New Roman" w:hAnsi="Times New Roman" w:cs="Times New Roman"/>
          <w:color w:val="000000"/>
        </w:rPr>
        <w:t>ей 00</w:t>
      </w:r>
      <w:r w:rsidRPr="00655180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3104B1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10%</w:t>
      </w:r>
      <w:r w:rsidRPr="00E74BAF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lang w:eastAsia="ru-RU"/>
        </w:rPr>
        <w:t>.</w:t>
      </w:r>
      <w:r w:rsidRPr="00B1772A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С </w:t>
      </w:r>
      <w:r w:rsidRPr="00B1772A">
        <w:rPr>
          <w:rFonts w:ascii="Times New Roman" w:hAnsi="Times New Roman" w:cs="Times New Roman"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655180">
        <w:rPr>
          <w:rFonts w:ascii="Times New Roman" w:hAnsi="Times New Roman" w:cs="Times New Roman"/>
          <w:color w:val="000000"/>
        </w:rPr>
        <w:t>Калужская область, г. Обнинск, ул. Пирогова, д.13, столовая №2 «Здоровье»;</w:t>
      </w:r>
      <w:r w:rsidRPr="00B1772A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03525" w:rsidRPr="00F464BD" w:rsidRDefault="00003525" w:rsidP="002A5F7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color w:val="000000"/>
        </w:rPr>
        <w:t>234 327,27</w:t>
      </w:r>
      <w:r w:rsidRPr="00655180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двести тридцать четыре тысячи триста двадцать семь рублей 27</w:t>
      </w:r>
      <w:r w:rsidRPr="00655180">
        <w:rPr>
          <w:rFonts w:ascii="Times New Roman" w:hAnsi="Times New Roman" w:cs="Times New Roman"/>
          <w:color w:val="000000"/>
        </w:rPr>
        <w:t xml:space="preserve"> копеек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003525" w:rsidRPr="00D37E19" w:rsidRDefault="00003525" w:rsidP="002A5F79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03525" w:rsidRPr="00331F42" w:rsidRDefault="00003525" w:rsidP="002A5F7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03525" w:rsidRDefault="00003525" w:rsidP="002A5F79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003525" w:rsidRPr="006F3788" w:rsidRDefault="00003525" w:rsidP="006F3788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6F378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F378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F3788">
        <w:rPr>
          <w:rFonts w:ascii="Times New Roman" w:hAnsi="Times New Roman" w:cs="Times New Roman"/>
          <w:b/>
          <w:bCs/>
        </w:rPr>
        <w:t>:</w:t>
      </w:r>
    </w:p>
    <w:p w:rsidR="00003525" w:rsidRPr="006F3788" w:rsidRDefault="00003525" w:rsidP="006F3788">
      <w:pPr>
        <w:tabs>
          <w:tab w:val="left" w:pos="0"/>
          <w:tab w:val="left" w:pos="993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6F378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F3788">
        <w:rPr>
          <w:rFonts w:ascii="Times New Roman" w:hAnsi="Times New Roman" w:cs="Times New Roman"/>
          <w:color w:val="0000FF"/>
        </w:rPr>
        <w:t xml:space="preserve"> </w:t>
      </w:r>
      <w:r w:rsidRPr="006F378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F3788">
        <w:rPr>
          <w:rFonts w:ascii="Times New Roman" w:hAnsi="Times New Roman" w:cs="Times New Roman"/>
          <w:spacing w:val="-6"/>
        </w:rPr>
        <w:t>на участие в запросе цен</w:t>
      </w:r>
      <w:r w:rsidRPr="006F3788">
        <w:rPr>
          <w:rFonts w:ascii="Times New Roman" w:hAnsi="Times New Roman" w:cs="Times New Roman"/>
        </w:rPr>
        <w:t xml:space="preserve"> продлевается на 4 рабочих дня.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03525" w:rsidRPr="00331F42" w:rsidRDefault="00003525" w:rsidP="002A5F79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11» 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августа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B1772A">
        <w:rPr>
          <w:rFonts w:ascii="Times New Roman" w:hAnsi="Times New Roman" w:cs="Times New Roman"/>
          <w:spacing w:val="-6"/>
          <w:highlight w:val="yellow"/>
        </w:rPr>
        <w:t>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03525" w:rsidRPr="00331F42" w:rsidRDefault="00003525" w:rsidP="002A5F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3525" w:rsidRPr="00A6215E" w:rsidRDefault="00003525" w:rsidP="002A5F79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003525" w:rsidRDefault="00003525" w:rsidP="002A5F79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003525" w:rsidRDefault="00003525"/>
    <w:sectPr w:rsidR="00003525" w:rsidSect="00000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FD8"/>
    <w:rsid w:val="00000AB4"/>
    <w:rsid w:val="00003525"/>
    <w:rsid w:val="00083DB6"/>
    <w:rsid w:val="00085BDF"/>
    <w:rsid w:val="000F1B34"/>
    <w:rsid w:val="00166D2A"/>
    <w:rsid w:val="001B08B0"/>
    <w:rsid w:val="001B4F5D"/>
    <w:rsid w:val="00263FD8"/>
    <w:rsid w:val="002A5F79"/>
    <w:rsid w:val="003104B1"/>
    <w:rsid w:val="00331F42"/>
    <w:rsid w:val="00412F41"/>
    <w:rsid w:val="004A6555"/>
    <w:rsid w:val="00536BA0"/>
    <w:rsid w:val="005A326A"/>
    <w:rsid w:val="00655180"/>
    <w:rsid w:val="006F3788"/>
    <w:rsid w:val="00893C7D"/>
    <w:rsid w:val="008E3C0C"/>
    <w:rsid w:val="00A6215E"/>
    <w:rsid w:val="00AB3708"/>
    <w:rsid w:val="00B1772A"/>
    <w:rsid w:val="00BD3987"/>
    <w:rsid w:val="00C572F3"/>
    <w:rsid w:val="00CA0665"/>
    <w:rsid w:val="00D37E19"/>
    <w:rsid w:val="00D42E6F"/>
    <w:rsid w:val="00D618E9"/>
    <w:rsid w:val="00DC1216"/>
    <w:rsid w:val="00DE029F"/>
    <w:rsid w:val="00E0584F"/>
    <w:rsid w:val="00E74BAF"/>
    <w:rsid w:val="00F0368B"/>
    <w:rsid w:val="00F4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F7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6F378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787</Words>
  <Characters>4491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2014-07-28T11:41:00Z</dcterms:created>
  <dcterms:modified xsi:type="dcterms:W3CDTF">2014-08-04T07:01:00Z</dcterms:modified>
</cp:coreProperties>
</file>