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23A" w:rsidRPr="00914BB7" w:rsidRDefault="0086323A" w:rsidP="000F69FD">
      <w:pPr>
        <w:jc w:val="center"/>
        <w:outlineLvl w:val="0"/>
        <w:rPr>
          <w:rFonts w:ascii="Times New Roman" w:hAnsi="Times New Roman" w:cs="Times New Roman"/>
        </w:rPr>
      </w:pPr>
      <w:r w:rsidRPr="00914BB7">
        <w:rPr>
          <w:rFonts w:ascii="Times New Roman" w:hAnsi="Times New Roman" w:cs="Times New Roman"/>
        </w:rPr>
        <w:t>ИЗВЕЩЕНИЕ О ПРОДЛЕНИИ СРОКА ПОДАЧИ ЗАЯВОК</w:t>
      </w:r>
    </w:p>
    <w:p w:rsidR="0086323A" w:rsidRDefault="0086323A" w:rsidP="000F69FD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224/67-03/13-105/2 ОЗЦЭ</w:t>
      </w:r>
    </w:p>
    <w:p w:rsidR="0086323A" w:rsidRPr="00A6215E" w:rsidRDefault="0086323A" w:rsidP="000F69FD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86323A" w:rsidRPr="00A6215E" w:rsidRDefault="0086323A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86323A" w:rsidRPr="00A6215E" w:rsidRDefault="0086323A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86323A" w:rsidRPr="00A6215E" w:rsidRDefault="0086323A" w:rsidP="000F69FD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86323A" w:rsidRDefault="0086323A" w:rsidP="000F69FD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86323A" w:rsidRPr="006F3094" w:rsidRDefault="0086323A" w:rsidP="000F69F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F65F04">
        <w:rPr>
          <w:rFonts w:ascii="Times New Roman" w:hAnsi="Times New Roman" w:cs="Times New Roman"/>
        </w:rPr>
        <w:t>Овчинникова Инга Николаевна</w:t>
      </w:r>
      <w:r w:rsidRPr="0066467B">
        <w:rPr>
          <w:rFonts w:ascii="Times New Roman" w:hAnsi="Times New Roman" w:cs="Times New Roman"/>
        </w:rPr>
        <w:t xml:space="preserve">,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 xml:space="preserve">48-16, </w:t>
      </w:r>
      <w:r w:rsidRPr="0068028A">
        <w:rPr>
          <w:rFonts w:ascii="Times New Roman" w:hAnsi="Times New Roman" w:cs="Times New Roman"/>
          <w:lang w:val="en-US"/>
        </w:rPr>
        <w:t>bulycheva</w:t>
      </w:r>
      <w:r w:rsidRPr="006060E7">
        <w:rPr>
          <w:rFonts w:ascii="Times New Roman" w:hAnsi="Times New Roman" w:cs="Times New Roman"/>
        </w:rPr>
        <w:t xml:space="preserve"> @</w:t>
      </w:r>
      <w:r w:rsidRPr="00B269BD">
        <w:rPr>
          <w:rFonts w:ascii="Times New Roman" w:hAnsi="Times New Roman" w:cs="Times New Roman"/>
          <w:lang w:val="en-US"/>
        </w:rPr>
        <w:t>ippe</w:t>
      </w:r>
      <w:r w:rsidRPr="006060E7">
        <w:rPr>
          <w:rFonts w:ascii="Times New Roman" w:hAnsi="Times New Roman" w:cs="Times New Roman"/>
        </w:rPr>
        <w:t>.</w:t>
      </w:r>
      <w:r w:rsidRPr="00B269BD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86323A" w:rsidRPr="00BD1E5B" w:rsidRDefault="0086323A" w:rsidP="000F69FD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86323A" w:rsidRPr="00E90B5C" w:rsidRDefault="0086323A" w:rsidP="000F69FD">
      <w:pPr>
        <w:numPr>
          <w:ilvl w:val="0"/>
          <w:numId w:val="1"/>
        </w:numPr>
        <w:tabs>
          <w:tab w:val="clear" w:pos="1260"/>
          <w:tab w:val="num" w:pos="0"/>
          <w:tab w:val="left" w:pos="142"/>
        </w:tabs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6D623D">
        <w:rPr>
          <w:rFonts w:ascii="Times New Roman" w:hAnsi="Times New Roman" w:cs="Times New Roman"/>
          <w:color w:val="000000"/>
        </w:rPr>
        <w:t xml:space="preserve">оставка </w:t>
      </w:r>
      <w:r w:rsidRPr="00A51AE4">
        <w:rPr>
          <w:rFonts w:ascii="Times New Roman" w:hAnsi="Times New Roman" w:cs="Times New Roman"/>
          <w:color w:val="000000"/>
        </w:rPr>
        <w:t>спектрометра с нейтрализатором аэрозолей</w:t>
      </w:r>
      <w:r w:rsidRPr="006D590E">
        <w:rPr>
          <w:rFonts w:ascii="Times New Roman" w:hAnsi="Times New Roman" w:cs="Times New Roman"/>
          <w:color w:val="000000"/>
        </w:rPr>
        <w:t xml:space="preserve"> </w:t>
      </w:r>
      <w:r w:rsidRPr="00E90B5C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86323A" w:rsidRPr="00A6215E" w:rsidRDefault="0086323A" w:rsidP="000F69F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</w:p>
    <w:p w:rsidR="0086323A" w:rsidRPr="00A6215E" w:rsidRDefault="0086323A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86323A" w:rsidRPr="00A6215E" w:rsidRDefault="0086323A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86323A" w:rsidRPr="00A6215E" w:rsidRDefault="0086323A" w:rsidP="000F69F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6323A" w:rsidRPr="00A6215E" w:rsidRDefault="0086323A" w:rsidP="000F69F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6323A" w:rsidRPr="00A6215E" w:rsidRDefault="0086323A" w:rsidP="000F69F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6323A" w:rsidRPr="00D14B6A" w:rsidRDefault="0086323A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283B72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283B72">
        <w:rPr>
          <w:rFonts w:ascii="Times New Roman" w:hAnsi="Times New Roman" w:cs="Times New Roman"/>
        </w:rPr>
        <w:t xml:space="preserve">: 4 958 242, 00 (Четыре миллиона девятьсот пятьдесят восемь тысяч двести сорок два рубля 00 копеек) рубля, включая НДС. </w:t>
      </w:r>
      <w:r>
        <w:rPr>
          <w:rFonts w:ascii="Times New Roman" w:hAnsi="Times New Roman" w:cs="Times New Roman"/>
        </w:rPr>
        <w:t>В</w:t>
      </w:r>
      <w:r w:rsidRPr="00283B72">
        <w:rPr>
          <w:rFonts w:ascii="Times New Roman" w:hAnsi="Times New Roman" w:cs="Times New Roman"/>
        </w:rPr>
        <w:t xml:space="preserve"> стоим</w:t>
      </w:r>
      <w:r>
        <w:rPr>
          <w:rFonts w:ascii="Times New Roman" w:hAnsi="Times New Roman" w:cs="Times New Roman"/>
        </w:rPr>
        <w:t>ость товара включены расходы на</w:t>
      </w:r>
      <w:r w:rsidRPr="00283B72">
        <w:rPr>
          <w:rFonts w:ascii="Times New Roman" w:hAnsi="Times New Roman" w:cs="Times New Roman"/>
        </w:rPr>
        <w:t xml:space="preserve"> тару, упаковку, доставку, пуско-наладочные работы, приемку товара на территории Покупателя в г. Обнинске, пл. Бондаренко, д.</w:t>
      </w:r>
      <w:r>
        <w:rPr>
          <w:rFonts w:ascii="Times New Roman" w:hAnsi="Times New Roman" w:cs="Times New Roman"/>
        </w:rPr>
        <w:t xml:space="preserve"> </w:t>
      </w:r>
      <w:r w:rsidRPr="00283B72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86323A" w:rsidRPr="00283B72" w:rsidRDefault="0086323A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283B72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283B72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86323A" w:rsidRPr="00A6215E" w:rsidRDefault="0086323A" w:rsidP="000F69F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>
        <w:rPr>
          <w:rFonts w:ascii="Times New Roman" w:hAnsi="Times New Roman" w:cs="Times New Roman"/>
        </w:rPr>
        <w:t xml:space="preserve">, на официальном сайте по </w:t>
      </w:r>
      <w:r w:rsidRPr="00D822F8">
        <w:rPr>
          <w:rFonts w:ascii="Times New Roman" w:hAnsi="Times New Roman" w:cs="Times New Roman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887A00"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86323A" w:rsidRDefault="0086323A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86323A" w:rsidRPr="009D50EC" w:rsidRDefault="0086323A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9D50EC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9D50EC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9D50EC">
        <w:rPr>
          <w:rFonts w:ascii="Times New Roman" w:hAnsi="Times New Roman" w:cs="Times New Roman"/>
          <w:b/>
          <w:bCs/>
        </w:rPr>
        <w:t>:</w:t>
      </w:r>
    </w:p>
    <w:p w:rsidR="0086323A" w:rsidRPr="009D50EC" w:rsidRDefault="0086323A" w:rsidP="009D50EC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9D50EC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9D50EC">
        <w:rPr>
          <w:rFonts w:ascii="Times New Roman" w:hAnsi="Times New Roman" w:cs="Times New Roman"/>
          <w:color w:val="0000FF"/>
        </w:rPr>
        <w:t xml:space="preserve"> </w:t>
      </w:r>
      <w:r w:rsidRPr="009D50EC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9D50EC">
        <w:rPr>
          <w:rFonts w:ascii="Times New Roman" w:hAnsi="Times New Roman" w:cs="Times New Roman"/>
          <w:spacing w:val="-6"/>
        </w:rPr>
        <w:t>на участие в запросе цен</w:t>
      </w:r>
      <w:r w:rsidRPr="009D50EC">
        <w:rPr>
          <w:rFonts w:ascii="Times New Roman" w:hAnsi="Times New Roman" w:cs="Times New Roman"/>
        </w:rPr>
        <w:t xml:space="preserve"> продлевается на 4 рабочих дня.</w:t>
      </w:r>
    </w:p>
    <w:p w:rsidR="0086323A" w:rsidRPr="00A6215E" w:rsidRDefault="0086323A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86323A" w:rsidRPr="00A6215E" w:rsidRDefault="0086323A" w:rsidP="000F69FD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10</w:t>
      </w:r>
      <w:r w:rsidRPr="00A6215E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12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апреля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86323A" w:rsidRPr="00A6215E" w:rsidRDefault="0086323A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16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апреля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86323A" w:rsidRPr="00A6215E" w:rsidRDefault="0086323A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 w:rsidRPr="001366FE">
        <w:rPr>
          <w:rFonts w:ascii="Times New Roman" w:hAnsi="Times New Roman" w:cs="Times New Roman"/>
          <w:spacing w:val="-6"/>
          <w:highlight w:val="yellow"/>
        </w:rPr>
        <w:t xml:space="preserve">апреля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86323A" w:rsidRPr="00A6215E" w:rsidRDefault="0086323A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86323A" w:rsidRPr="00A6215E" w:rsidRDefault="0086323A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86323A" w:rsidRPr="00A6215E" w:rsidRDefault="0086323A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6323A" w:rsidRPr="00D55FE5" w:rsidRDefault="0086323A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6323A" w:rsidRPr="00A6215E" w:rsidRDefault="0086323A" w:rsidP="000F69F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6323A" w:rsidRDefault="0086323A" w:rsidP="000F69FD">
      <w:pPr>
        <w:jc w:val="both"/>
      </w:pPr>
    </w:p>
    <w:sectPr w:rsidR="0086323A" w:rsidSect="005A08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488B"/>
    <w:rsid w:val="000F69FD"/>
    <w:rsid w:val="001366FE"/>
    <w:rsid w:val="00141192"/>
    <w:rsid w:val="00283B72"/>
    <w:rsid w:val="0032488B"/>
    <w:rsid w:val="0036723D"/>
    <w:rsid w:val="003D771F"/>
    <w:rsid w:val="00454708"/>
    <w:rsid w:val="004E5D69"/>
    <w:rsid w:val="005A087B"/>
    <w:rsid w:val="006060E7"/>
    <w:rsid w:val="0066467B"/>
    <w:rsid w:val="0068028A"/>
    <w:rsid w:val="006D590E"/>
    <w:rsid w:val="006D623D"/>
    <w:rsid w:val="006F3094"/>
    <w:rsid w:val="0086323A"/>
    <w:rsid w:val="00887A00"/>
    <w:rsid w:val="008E3C0C"/>
    <w:rsid w:val="00914BB7"/>
    <w:rsid w:val="009D50EC"/>
    <w:rsid w:val="00A51AE4"/>
    <w:rsid w:val="00A6215E"/>
    <w:rsid w:val="00A83C48"/>
    <w:rsid w:val="00A96246"/>
    <w:rsid w:val="00B15C4C"/>
    <w:rsid w:val="00B269BD"/>
    <w:rsid w:val="00BD1E5B"/>
    <w:rsid w:val="00C572F3"/>
    <w:rsid w:val="00C73DE5"/>
    <w:rsid w:val="00D14104"/>
    <w:rsid w:val="00D14B6A"/>
    <w:rsid w:val="00D42E6F"/>
    <w:rsid w:val="00D55FE5"/>
    <w:rsid w:val="00D822F8"/>
    <w:rsid w:val="00E90B5C"/>
    <w:rsid w:val="00F16796"/>
    <w:rsid w:val="00F65F04"/>
    <w:rsid w:val="00FC63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9FD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914BB7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740</Words>
  <Characters>4224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8</cp:revision>
  <cp:lastPrinted>2013-04-08T11:01:00Z</cp:lastPrinted>
  <dcterms:created xsi:type="dcterms:W3CDTF">2013-04-02T06:27:00Z</dcterms:created>
  <dcterms:modified xsi:type="dcterms:W3CDTF">2013-04-08T11:03:00Z</dcterms:modified>
</cp:coreProperties>
</file>