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9B6" w:rsidRPr="00540206" w:rsidRDefault="000579B6" w:rsidP="00227D03">
      <w:pPr>
        <w:jc w:val="center"/>
        <w:outlineLvl w:val="0"/>
        <w:rPr>
          <w:rFonts w:ascii="Times New Roman" w:hAnsi="Times New Roman" w:cs="Times New Roman"/>
        </w:rPr>
      </w:pPr>
      <w:r w:rsidRPr="00540206">
        <w:rPr>
          <w:rFonts w:ascii="Times New Roman" w:hAnsi="Times New Roman" w:cs="Times New Roman"/>
        </w:rPr>
        <w:t>ИЗВЕЩЕНИЕ О ПРОДЛЕНИИ СРОКА ПОДАЧИ ЗАЯВОК</w:t>
      </w:r>
    </w:p>
    <w:p w:rsidR="000579B6" w:rsidRPr="00540206" w:rsidRDefault="000579B6" w:rsidP="00227D03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540206">
        <w:rPr>
          <w:rFonts w:ascii="Times New Roman" w:hAnsi="Times New Roman" w:cs="Times New Roman"/>
        </w:rPr>
        <w:t>224/67-03/13-157/2 ОЗЦЭ</w:t>
      </w:r>
    </w:p>
    <w:p w:rsidR="000579B6" w:rsidRPr="00540206" w:rsidRDefault="000579B6" w:rsidP="00227D03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0579B6" w:rsidRPr="00801685" w:rsidRDefault="000579B6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0579B6" w:rsidRPr="00801685" w:rsidRDefault="000579B6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0579B6" w:rsidRPr="00801685" w:rsidRDefault="000579B6" w:rsidP="00227D03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0579B6" w:rsidRPr="00801685" w:rsidRDefault="000579B6" w:rsidP="00227D03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0579B6" w:rsidRPr="00801685" w:rsidRDefault="000579B6" w:rsidP="00227D03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0579B6" w:rsidRPr="007A5739" w:rsidRDefault="000579B6" w:rsidP="00227D0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0579B6" w:rsidRPr="00B73662" w:rsidRDefault="000579B6" w:rsidP="00227D03">
      <w:pPr>
        <w:numPr>
          <w:ilvl w:val="0"/>
          <w:numId w:val="1"/>
        </w:numPr>
        <w:tabs>
          <w:tab w:val="clear" w:pos="1080"/>
        </w:tabs>
        <w:ind w:left="0" w:firstLine="720"/>
        <w:jc w:val="both"/>
        <w:rPr>
          <w:rFonts w:ascii="Times New Roman" w:hAnsi="Times New Roman" w:cs="Times New Roman"/>
          <w:color w:val="000000"/>
        </w:rPr>
      </w:pPr>
      <w:r w:rsidRPr="00B73662">
        <w:rPr>
          <w:rFonts w:ascii="Times New Roman" w:hAnsi="Times New Roman" w:cs="Times New Roman"/>
          <w:b/>
          <w:bCs/>
        </w:rPr>
        <w:t>Предмет договора:</w:t>
      </w:r>
      <w:r w:rsidRPr="00B73662">
        <w:rPr>
          <w:rFonts w:ascii="Times New Roman" w:hAnsi="Times New Roman" w:cs="Times New Roman"/>
        </w:rPr>
        <w:t xml:space="preserve"> выполнение работ по ремонту облицовки цоколей, крылец зданий и цветочных клумб  АК-1, АК-2, ГК </w:t>
      </w:r>
      <w:r w:rsidRPr="00B73662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0579B6" w:rsidRPr="00801685" w:rsidRDefault="000579B6" w:rsidP="00227D03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0579B6" w:rsidRPr="00801685" w:rsidRDefault="000579B6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 xml:space="preserve">249033, Калужская область, г. Обнинск, </w:t>
      </w:r>
      <w:r>
        <w:rPr>
          <w:rFonts w:ascii="Times New Roman" w:hAnsi="Times New Roman" w:cs="Times New Roman"/>
        </w:rPr>
        <w:t>пл. Бондаренко, 1</w:t>
      </w:r>
      <w:r w:rsidRPr="00801685">
        <w:rPr>
          <w:rFonts w:ascii="Times New Roman" w:hAnsi="Times New Roman" w:cs="Times New Roman"/>
        </w:rPr>
        <w:t>.</w:t>
      </w:r>
    </w:p>
    <w:p w:rsidR="000579B6" w:rsidRPr="00801685" w:rsidRDefault="000579B6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0579B6" w:rsidRPr="00801685" w:rsidRDefault="000579B6" w:rsidP="00227D03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579B6" w:rsidRPr="00801685" w:rsidRDefault="000579B6" w:rsidP="00227D03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579B6" w:rsidRPr="00801685" w:rsidRDefault="000579B6" w:rsidP="00227D03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579B6" w:rsidRPr="00566174" w:rsidRDefault="000579B6" w:rsidP="00227D03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 w:rsidRPr="00AA5D4F">
        <w:t>1178</w:t>
      </w:r>
      <w:r>
        <w:t xml:space="preserve"> </w:t>
      </w:r>
      <w:r w:rsidRPr="00AA5D4F">
        <w:t>360,92</w:t>
      </w:r>
      <w:r w:rsidRPr="00913F64">
        <w:t xml:space="preserve"> (</w:t>
      </w:r>
      <w:r>
        <w:t xml:space="preserve">Один миллион сто семьдесят восемь тысяч триста шестьдесят рублей 92 </w:t>
      </w:r>
      <w:r w:rsidRPr="00913F64">
        <w:t>коп.)</w:t>
      </w:r>
      <w:r>
        <w:t xml:space="preserve">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0579B6" w:rsidRPr="00801685" w:rsidRDefault="000579B6" w:rsidP="00227D03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0579B6" w:rsidRPr="00801685" w:rsidRDefault="000579B6" w:rsidP="00227D03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0579B6" w:rsidRDefault="000579B6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0579B6" w:rsidRPr="002406E5" w:rsidRDefault="000579B6" w:rsidP="002406E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2406E5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2406E5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2406E5">
        <w:rPr>
          <w:rFonts w:ascii="Times New Roman" w:hAnsi="Times New Roman" w:cs="Times New Roman"/>
          <w:b/>
          <w:bCs/>
        </w:rPr>
        <w:t>:</w:t>
      </w:r>
    </w:p>
    <w:p w:rsidR="000579B6" w:rsidRPr="002406E5" w:rsidRDefault="000579B6" w:rsidP="002406E5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2406E5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2406E5">
        <w:rPr>
          <w:rFonts w:ascii="Times New Roman" w:hAnsi="Times New Roman" w:cs="Times New Roman"/>
          <w:color w:val="0000FF"/>
        </w:rPr>
        <w:t xml:space="preserve"> </w:t>
      </w:r>
      <w:r w:rsidRPr="002406E5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2406E5">
        <w:rPr>
          <w:rFonts w:ascii="Times New Roman" w:hAnsi="Times New Roman" w:cs="Times New Roman"/>
          <w:spacing w:val="-6"/>
        </w:rPr>
        <w:t>на участие в запросе цен</w:t>
      </w:r>
      <w:r w:rsidRPr="002406E5">
        <w:rPr>
          <w:rFonts w:ascii="Times New Roman" w:hAnsi="Times New Roman" w:cs="Times New Roman"/>
        </w:rPr>
        <w:t xml:space="preserve"> продлевается на 4 рабочих дня.</w:t>
      </w:r>
    </w:p>
    <w:p w:rsidR="000579B6" w:rsidRPr="00801685" w:rsidRDefault="000579B6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0579B6" w:rsidRPr="00801685" w:rsidRDefault="000579B6" w:rsidP="00227D03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08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17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0579B6" w:rsidRPr="00801685" w:rsidRDefault="000579B6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C315BF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C315BF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0579B6" w:rsidRPr="00801685" w:rsidRDefault="000579B6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0168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 2013 года.</w:t>
      </w:r>
    </w:p>
    <w:p w:rsidR="000579B6" w:rsidRPr="00801685" w:rsidRDefault="000579B6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1C10EB"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 дней</w:t>
      </w:r>
    </w:p>
    <w:p w:rsidR="000579B6" w:rsidRPr="00801685" w:rsidRDefault="000579B6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0579B6" w:rsidRPr="00801685" w:rsidRDefault="000579B6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579B6" w:rsidRPr="00801685" w:rsidRDefault="000579B6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579B6" w:rsidRPr="00801685" w:rsidRDefault="000579B6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579B6" w:rsidRDefault="000579B6" w:rsidP="00227D03">
      <w:pPr>
        <w:jc w:val="both"/>
      </w:pPr>
    </w:p>
    <w:sectPr w:rsidR="000579B6" w:rsidSect="00207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5BD0"/>
    <w:rsid w:val="000579B6"/>
    <w:rsid w:val="001C10EB"/>
    <w:rsid w:val="002078AD"/>
    <w:rsid w:val="00227D03"/>
    <w:rsid w:val="002406E5"/>
    <w:rsid w:val="00540206"/>
    <w:rsid w:val="00566174"/>
    <w:rsid w:val="006C152D"/>
    <w:rsid w:val="007A5739"/>
    <w:rsid w:val="00801685"/>
    <w:rsid w:val="008E3C0C"/>
    <w:rsid w:val="00913F64"/>
    <w:rsid w:val="00A6215E"/>
    <w:rsid w:val="00A65BD0"/>
    <w:rsid w:val="00AA5D4F"/>
    <w:rsid w:val="00B34081"/>
    <w:rsid w:val="00B73662"/>
    <w:rsid w:val="00C315BF"/>
    <w:rsid w:val="00C572F3"/>
    <w:rsid w:val="00CE5D65"/>
    <w:rsid w:val="00D42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D03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27D03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540206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732</Words>
  <Characters>4175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2013-05-22T13:03:00Z</dcterms:created>
  <dcterms:modified xsi:type="dcterms:W3CDTF">2013-06-07T09:00:00Z</dcterms:modified>
</cp:coreProperties>
</file>