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51249" w:rsidRDefault="00F51249" w:rsidP="00F51249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открытому запросу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  <w:lang w:val="ru-RU"/>
        </w:rPr>
        <w:t xml:space="preserve">оказание услуг по </w:t>
      </w:r>
      <w:r>
        <w:rPr>
          <w:b/>
          <w:bCs/>
          <w:color w:val="000000"/>
          <w:sz w:val="28"/>
          <w:szCs w:val="28"/>
        </w:rPr>
        <w:t>уборке помещений для нужд филиала "Южный территориальный округ" ФГУП ""РосРАО"</w:t>
      </w:r>
    </w:p>
    <w:p w:rsidR="00CA2886" w:rsidRPr="002B0A70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>
        <w:lastRenderedPageBreak/>
        <w:t>Том №1</w:t>
      </w:r>
      <w:r>
        <w:br/>
      </w:r>
      <w:r w:rsidRPr="00E65B8C">
        <w:rPr>
          <w:sz w:val="28"/>
          <w:szCs w:val="28"/>
        </w:rPr>
        <w:t>Техническое задание на оказание услуг уборке зданий и территории для нужд Волгоградского отделения филиала «Южный территориальный округ» ФГУП «РосРАО»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СОДЕРЖАНИЕ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  <w:proofErr w:type="gramStart"/>
      <w:r w:rsidRPr="00E65B8C">
        <w:rPr>
          <w:sz w:val="28"/>
          <w:szCs w:val="28"/>
        </w:rPr>
        <w:t>РАЗДЕЛ  1</w:t>
      </w:r>
      <w:proofErr w:type="gramEnd"/>
      <w:r w:rsidRPr="00E65B8C">
        <w:rPr>
          <w:sz w:val="28"/>
          <w:szCs w:val="28"/>
        </w:rPr>
        <w:t>. НАИМЕНОВАНИЕ УСЛУГИ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2.1 Состав оказываемых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2.2 Описание оказываемых услуг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3. ТРЕБОВАНИЯ К УСЛУГАМ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3.1 Общие требования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3.2 Требования к качеству оказываемых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3.3 Требования к гарантийным обязательствам оказываемых услуг.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3.4 Требования к конфиденциальности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3.6 Требования по обучению персонала заказчика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3.7 Требования к составу технического предложения участника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3.8 Специальные требования</w:t>
      </w:r>
    </w:p>
    <w:p w:rsidR="00F51249" w:rsidRPr="00E65B8C" w:rsidRDefault="00F51249" w:rsidP="00F51249">
      <w:pPr>
        <w:ind w:firstLine="142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РАЗДЕЛ 4. РЕЗУЛЬТАТ ОКАЗАННЫХ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4.1 Описание конечного результата оказанных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4.2 Требования по приемке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5. ТРЕБОВАНИЯ К ТЕХНИЧЕСКОМУ ОБУЧЕНИЮ ПЕРСОНАЛА ЗАКАЗЧИКА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Default="00F51249" w:rsidP="00F51249">
      <w:pPr>
        <w:rPr>
          <w:sz w:val="28"/>
          <w:szCs w:val="28"/>
        </w:rPr>
      </w:pPr>
    </w:p>
    <w:p w:rsidR="00F51249" w:rsidRDefault="00F51249" w:rsidP="00F51249">
      <w:pPr>
        <w:rPr>
          <w:sz w:val="28"/>
          <w:szCs w:val="28"/>
        </w:rPr>
      </w:pPr>
    </w:p>
    <w:p w:rsidR="00F51249" w:rsidRDefault="00F51249" w:rsidP="00F51249">
      <w:pPr>
        <w:rPr>
          <w:sz w:val="28"/>
          <w:szCs w:val="28"/>
        </w:rPr>
      </w:pPr>
    </w:p>
    <w:p w:rsidR="00F51249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proofErr w:type="gramStart"/>
      <w:r w:rsidRPr="00E65B8C">
        <w:rPr>
          <w:sz w:val="28"/>
          <w:szCs w:val="28"/>
        </w:rPr>
        <w:t>РАЗДЕЛ  1</w:t>
      </w:r>
      <w:proofErr w:type="gramEnd"/>
      <w:r w:rsidRPr="00E65B8C">
        <w:rPr>
          <w:sz w:val="28"/>
          <w:szCs w:val="28"/>
        </w:rPr>
        <w:t>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51249" w:rsidRPr="00E65B8C" w:rsidTr="00F86F9A">
        <w:trPr>
          <w:trHeight w:val="366"/>
        </w:trPr>
        <w:tc>
          <w:tcPr>
            <w:tcW w:w="9571" w:type="dxa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Услуги по уборке зданий и территории для нужд Волгоградского отделения филиала «Южный территориальный округ» ФГУП «РосРАО»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tbl>
      <w:tblPr>
        <w:tblStyle w:val="afff5"/>
        <w:tblW w:w="5000" w:type="pct"/>
        <w:tblInd w:w="-176" w:type="dxa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2.1 Состав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Уборка зданий и территории Волгоградского отделения филиала «Южный территориальный округ» ФГУП «РосРАО»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помещений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помещений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наружных территорий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наружных территорий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2.3 Объем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Площадь территории двора, тротуара и прилегающей к нему территория -3 355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>Внутренняя площадь помещений – 2 031,</w:t>
            </w:r>
            <w:proofErr w:type="gramStart"/>
            <w:r w:rsidRPr="00E65B8C">
              <w:rPr>
                <w:rFonts w:ascii="Times New Roman" w:hAnsi="Times New Roman"/>
                <w:sz w:val="28"/>
                <w:szCs w:val="28"/>
              </w:rPr>
              <w:t>2  кв.</w:t>
            </w:r>
            <w:proofErr w:type="gram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м, в том числе:</w:t>
            </w: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Административное здание и </w:t>
            </w:r>
            <w:proofErr w:type="gramStart"/>
            <w:r w:rsidRPr="00E65B8C">
              <w:rPr>
                <w:rFonts w:ascii="Times New Roman" w:hAnsi="Times New Roman"/>
                <w:sz w:val="28"/>
                <w:szCs w:val="28"/>
              </w:rPr>
              <w:t>прилегающая  к</w:t>
            </w:r>
            <w:proofErr w:type="gram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ней территория, расположенное по адресу: </w:t>
            </w: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E65B8C">
              <w:rPr>
                <w:rFonts w:ascii="Times New Roman" w:hAnsi="Times New Roman"/>
                <w:b/>
                <w:sz w:val="28"/>
                <w:szCs w:val="28"/>
              </w:rPr>
              <w:t>г. Волгоград, ул. Бетонная,1: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Внутренняя площадь помещений    1889,5 кв. м, из них: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E65B8C">
              <w:rPr>
                <w:sz w:val="28"/>
                <w:szCs w:val="28"/>
              </w:rPr>
              <w:t xml:space="preserve">Полы      –               1384,8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  <w:r w:rsidRPr="00E65B8C">
              <w:rPr>
                <w:sz w:val="28"/>
                <w:szCs w:val="28"/>
              </w:rPr>
              <w:t>, в том числе: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    -бетон -                187 кв. м (в </w:t>
            </w:r>
            <w:proofErr w:type="spellStart"/>
            <w:r w:rsidRPr="00E65B8C">
              <w:rPr>
                <w:sz w:val="28"/>
                <w:szCs w:val="28"/>
              </w:rPr>
              <w:t>т.ч</w:t>
            </w:r>
            <w:proofErr w:type="spellEnd"/>
            <w:r w:rsidRPr="00E65B8C">
              <w:rPr>
                <w:sz w:val="28"/>
                <w:szCs w:val="28"/>
              </w:rPr>
              <w:t xml:space="preserve">. </w:t>
            </w:r>
            <w:proofErr w:type="spellStart"/>
            <w:r w:rsidRPr="00E65B8C">
              <w:rPr>
                <w:sz w:val="28"/>
                <w:szCs w:val="28"/>
              </w:rPr>
              <w:t>ковролиновое</w:t>
            </w:r>
            <w:proofErr w:type="spellEnd"/>
            <w:r w:rsidRPr="00E65B8C">
              <w:rPr>
                <w:sz w:val="28"/>
                <w:szCs w:val="28"/>
              </w:rPr>
              <w:t xml:space="preserve"> покрытие - 43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  <w:r w:rsidRPr="00E65B8C">
              <w:rPr>
                <w:sz w:val="28"/>
                <w:szCs w:val="28"/>
              </w:rPr>
              <w:t xml:space="preserve">) 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    -</w:t>
            </w:r>
            <w:proofErr w:type="spellStart"/>
            <w:r w:rsidRPr="00E65B8C">
              <w:rPr>
                <w:sz w:val="28"/>
                <w:szCs w:val="28"/>
              </w:rPr>
              <w:t>керамогранит</w:t>
            </w:r>
            <w:proofErr w:type="spellEnd"/>
            <w:r w:rsidRPr="00E65B8C">
              <w:rPr>
                <w:sz w:val="28"/>
                <w:szCs w:val="28"/>
              </w:rPr>
              <w:t xml:space="preserve"> – 369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  <w:r w:rsidRPr="00E65B8C">
              <w:rPr>
                <w:sz w:val="28"/>
                <w:szCs w:val="28"/>
              </w:rPr>
              <w:t xml:space="preserve"> </w:t>
            </w:r>
            <w:proofErr w:type="gramStart"/>
            <w:r w:rsidRPr="00E65B8C">
              <w:rPr>
                <w:sz w:val="28"/>
                <w:szCs w:val="28"/>
              </w:rPr>
              <w:t>( в</w:t>
            </w:r>
            <w:proofErr w:type="gramEnd"/>
            <w:r w:rsidRPr="00E65B8C">
              <w:rPr>
                <w:sz w:val="28"/>
                <w:szCs w:val="28"/>
              </w:rPr>
              <w:t xml:space="preserve"> </w:t>
            </w:r>
            <w:proofErr w:type="spellStart"/>
            <w:r w:rsidRPr="00E65B8C">
              <w:rPr>
                <w:sz w:val="28"/>
                <w:szCs w:val="28"/>
              </w:rPr>
              <w:t>т..ч</w:t>
            </w:r>
            <w:proofErr w:type="spellEnd"/>
            <w:r w:rsidRPr="00E65B8C">
              <w:rPr>
                <w:sz w:val="28"/>
                <w:szCs w:val="28"/>
              </w:rPr>
              <w:t xml:space="preserve">. санузел – 8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  <w:r w:rsidRPr="00E65B8C">
              <w:rPr>
                <w:sz w:val="28"/>
                <w:szCs w:val="28"/>
              </w:rPr>
              <w:t>)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   - линолеум –        828,8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ind w:firstLine="142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Стены, покрытые кафельной плиткой – 297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ind w:firstLine="142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Окна –                                                        207,7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Площадь двора, тротуар и прилегающая к нему территория -  3255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Производственное и административное здание и прилегающая территория, расположенные по адресу: </w:t>
            </w:r>
            <w:r w:rsidRPr="00E65B8C">
              <w:rPr>
                <w:rFonts w:ascii="Times New Roman" w:hAnsi="Times New Roman"/>
                <w:b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E65B8C">
              <w:rPr>
                <w:rFonts w:ascii="Times New Roman" w:hAnsi="Times New Roman"/>
                <w:b/>
                <w:sz w:val="28"/>
                <w:szCs w:val="28"/>
              </w:rPr>
              <w:t>Городищенский</w:t>
            </w:r>
            <w:proofErr w:type="spellEnd"/>
            <w:r w:rsidRPr="00E65B8C">
              <w:rPr>
                <w:rFonts w:ascii="Times New Roman" w:hAnsi="Times New Roman"/>
                <w:b/>
                <w:sz w:val="28"/>
                <w:szCs w:val="28"/>
              </w:rPr>
              <w:t xml:space="preserve"> район, территория </w:t>
            </w:r>
            <w:proofErr w:type="spellStart"/>
            <w:r w:rsidRPr="00E65B8C">
              <w:rPr>
                <w:rFonts w:ascii="Times New Roman" w:hAnsi="Times New Roman"/>
                <w:b/>
                <w:sz w:val="28"/>
                <w:szCs w:val="28"/>
              </w:rPr>
              <w:t>Кузьмичевского</w:t>
            </w:r>
            <w:proofErr w:type="spellEnd"/>
            <w:r w:rsidRPr="00E65B8C">
              <w:rPr>
                <w:rFonts w:ascii="Times New Roman" w:hAnsi="Times New Roman"/>
                <w:b/>
                <w:sz w:val="28"/>
                <w:szCs w:val="28"/>
              </w:rPr>
              <w:t xml:space="preserve"> сельсовета.</w:t>
            </w: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Внутренняя площадь помещений 141,7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E65B8C">
              <w:rPr>
                <w:rFonts w:ascii="Times New Roman" w:hAnsi="Times New Roman"/>
                <w:sz w:val="28"/>
                <w:szCs w:val="28"/>
              </w:rPr>
              <w:t>, из них:</w:t>
            </w:r>
          </w:p>
          <w:p w:rsidR="00F51249" w:rsidRPr="00E65B8C" w:rsidRDefault="00F51249" w:rsidP="00F86F9A">
            <w:pPr>
              <w:pStyle w:val="a6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Полы                      – 81,1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   -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керамогранит</w:t>
            </w:r>
            <w:proofErr w:type="spell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– 15,5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E65B8C">
              <w:rPr>
                <w:rFonts w:ascii="Times New Roman" w:hAnsi="Times New Roman"/>
                <w:sz w:val="28"/>
                <w:szCs w:val="28"/>
              </w:rPr>
              <w:t>( в</w:t>
            </w:r>
            <w:proofErr w:type="gram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. санузел 1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E65B8C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   - линолеум         - 65,6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F51249" w:rsidRPr="00E65B8C" w:rsidRDefault="00F51249" w:rsidP="00F86F9A">
            <w:pPr>
              <w:pStyle w:val="a6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Стены, покрытые кафельной плиткой – 42,5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pStyle w:val="a6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Окна – 18,1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Площадь двора, тротуар и прилегающая к нему территория – 100 </w:t>
            </w:r>
            <w:proofErr w:type="spellStart"/>
            <w:r w:rsidRPr="00E65B8C">
              <w:rPr>
                <w:sz w:val="28"/>
                <w:szCs w:val="28"/>
              </w:rPr>
              <w:t>кв.м</w:t>
            </w:r>
            <w:proofErr w:type="spellEnd"/>
          </w:p>
        </w:tc>
      </w:tr>
    </w:tbl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3. ТРЕБОВАНИЯ К УСЛУГАМ</w:t>
      </w:r>
    </w:p>
    <w:tbl>
      <w:tblPr>
        <w:tblStyle w:val="afff5"/>
        <w:tblW w:w="5000" w:type="pct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pStyle w:val="31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lastRenderedPageBreak/>
              <w:t>Холлы, коридоры, лестницы, вспомогательные помещения:</w:t>
            </w:r>
          </w:p>
          <w:p w:rsidR="00F51249" w:rsidRPr="00E65B8C" w:rsidRDefault="00F51249" w:rsidP="00F86F9A">
            <w:pPr>
              <w:ind w:left="142"/>
              <w:jc w:val="both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Ежедневно: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Влажная уборка пола с твердыми покрытиями;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Очистка всех ковровых покрытий пылесосом;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пыли со всех горизонтальных поверхностей, письменных столов, стульев, полок, шкафов, папок, оргтехники (за исключением компьютеров), телефонных аппаратов, картинных рам и т.п.;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Механизированная или ручная очистка пола в вестибюле;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пыли с дверных коробок, подоконников, перил, плинтусов, радиаторов и труб отопления (к которым имеется доступ), электрической арматуры (выключатели, розетки, короба и т.п.), коробок пожарных и инженерных люков, дверных филенок, доводчиков, столов и других горизонтальных поверхностей;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загрязнений со стен, стеклянных поверхностей, перил;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Влажная уборка лестниц;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загрязнений со всех горизонтальных поверхностей на уровне досягаемости;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Уборка помещения технической службы на 1 этаже;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Сухая уборка грязезащитных матов летом, сухая и влажная уборка (сбор воды) грязезащитных матов зимой;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Опустошение и очистка урн;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Сбор, удаление и транспортировка мусора в специально отведенные места;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Влажная уборка искусственных растений;</w:t>
            </w:r>
          </w:p>
          <w:p w:rsidR="00F51249" w:rsidRPr="00E65B8C" w:rsidRDefault="00F51249" w:rsidP="00F51249">
            <w:pPr>
              <w:numPr>
                <w:ilvl w:val="0"/>
                <w:numId w:val="19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Поливка живых цветов и постоянный уход за ними.</w:t>
            </w:r>
          </w:p>
          <w:p w:rsidR="00F51249" w:rsidRPr="00E65B8C" w:rsidRDefault="00F51249" w:rsidP="00F86F9A">
            <w:pPr>
              <w:ind w:left="142"/>
              <w:jc w:val="both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Еженедельно:</w:t>
            </w:r>
          </w:p>
          <w:p w:rsidR="00F51249" w:rsidRPr="00E65B8C" w:rsidRDefault="00F51249" w:rsidP="00F51249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Очистка мягкой мебели;</w:t>
            </w:r>
          </w:p>
          <w:p w:rsidR="00F51249" w:rsidRPr="00E65B8C" w:rsidRDefault="00F51249" w:rsidP="00F51249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Влажная протирка и дезинфекция телефонных аппаратов;</w:t>
            </w:r>
          </w:p>
          <w:p w:rsidR="00F51249" w:rsidRPr="00E65B8C" w:rsidRDefault="00F51249" w:rsidP="00F51249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Мытье стеклянных перегородок;</w:t>
            </w:r>
          </w:p>
          <w:p w:rsidR="00F51249" w:rsidRPr="00E65B8C" w:rsidRDefault="00F51249" w:rsidP="00F51249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Очистка вентиляционных решеток;</w:t>
            </w:r>
          </w:p>
          <w:p w:rsidR="00F51249" w:rsidRPr="00E65B8C" w:rsidRDefault="00F51249" w:rsidP="00F51249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Чистка кухонной техники в комнатах для приема пищи.</w:t>
            </w:r>
          </w:p>
          <w:p w:rsidR="00F51249" w:rsidRPr="00E65B8C" w:rsidRDefault="00F51249" w:rsidP="00F86F9A">
            <w:pPr>
              <w:ind w:left="142"/>
              <w:jc w:val="both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Ежемесячно:</w:t>
            </w:r>
          </w:p>
          <w:p w:rsidR="00F51249" w:rsidRPr="00E65B8C" w:rsidRDefault="00F51249" w:rsidP="00F51249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пыли с осветительных приборов, электрифицированных указателей и телемониторов (производится совместно с сотрудниками инженерной службы, которые обеспечивают демонтаж и монтаж аппаратуры, отключение электроприборов и т.п.);</w:t>
            </w:r>
          </w:p>
          <w:p w:rsidR="00F51249" w:rsidRPr="00E65B8C" w:rsidRDefault="00F51249" w:rsidP="00F51249">
            <w:pPr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Покрытие защитными составами линолеума и лестниц;</w:t>
            </w:r>
          </w:p>
          <w:p w:rsidR="00F51249" w:rsidRPr="00E65B8C" w:rsidRDefault="00F51249" w:rsidP="00F51249">
            <w:pPr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Мытье окон первого этажа;</w:t>
            </w:r>
          </w:p>
          <w:p w:rsidR="00F51249" w:rsidRPr="00E65B8C" w:rsidRDefault="00F51249" w:rsidP="00F51249">
            <w:pPr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Уборка технического помещения лестниц и площадки перед входом на чердак (база)</w:t>
            </w:r>
          </w:p>
          <w:p w:rsidR="00F51249" w:rsidRPr="00E65B8C" w:rsidRDefault="00F51249" w:rsidP="00F51249">
            <w:pPr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Уборка архива на 1 этаже (база)</w:t>
            </w:r>
          </w:p>
          <w:p w:rsidR="00F51249" w:rsidRPr="00E65B8C" w:rsidRDefault="00F51249" w:rsidP="00F86F9A">
            <w:pPr>
              <w:ind w:left="142"/>
              <w:jc w:val="both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Два раза в год</w:t>
            </w:r>
            <w:r w:rsidRPr="00E65B8C">
              <w:rPr>
                <w:sz w:val="28"/>
                <w:szCs w:val="28"/>
              </w:rPr>
              <w:t>:</w:t>
            </w: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  -  Полное мытье окон</w:t>
            </w:r>
          </w:p>
          <w:p w:rsidR="00F51249" w:rsidRPr="00E65B8C" w:rsidRDefault="00F51249" w:rsidP="00F86F9A">
            <w:pPr>
              <w:pStyle w:val="31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lastRenderedPageBreak/>
              <w:t>Туалеты</w:t>
            </w:r>
          </w:p>
          <w:p w:rsidR="00F51249" w:rsidRPr="00E65B8C" w:rsidRDefault="00F51249" w:rsidP="00F86F9A">
            <w:pPr>
              <w:ind w:left="142"/>
              <w:jc w:val="both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Ежедневно: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Влажная уборка пола;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Мытье и дезинфекция всех раковин, унитазов и т.п. как изнутри, так и снаружи;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Мытье сидений с двух сторон;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Опустошение и очистка (при необходимости) емкостей для сбора бумаги, удаление мусора в специально отведенные места;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Очистка и полировка зеркал и металлических поверхностей;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пятен со стен, перегородок, дверей и внешних поверхностей всех емкостей;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Очистка всех труб и запорной арматуры;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пятен от мыла и воды с поверхностей стен возле емкостей для мыла, раковин, унитазов и т.п.;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Уход за диспенсерами;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Влажная протирка дренажных решеток;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Поддержание неснижаемого запаса туалетной бумаги, освежителя воздуха, туалетного мыла.</w:t>
            </w:r>
          </w:p>
          <w:p w:rsidR="00F51249" w:rsidRPr="00E65B8C" w:rsidRDefault="00F51249" w:rsidP="00F86F9A">
            <w:pPr>
              <w:ind w:left="142"/>
              <w:jc w:val="both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Ежемесячно:</w:t>
            </w:r>
          </w:p>
          <w:p w:rsidR="00F51249" w:rsidRPr="00E65B8C" w:rsidRDefault="00F51249" w:rsidP="00F51249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Влажная протирка кафельных стен на всю высоту.</w:t>
            </w:r>
          </w:p>
          <w:p w:rsidR="00F51249" w:rsidRPr="00E65B8C" w:rsidRDefault="00F51249" w:rsidP="00F86F9A">
            <w:pPr>
              <w:jc w:val="both"/>
              <w:rPr>
                <w:b/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  </w:t>
            </w:r>
            <w:r w:rsidRPr="00E65B8C">
              <w:rPr>
                <w:b/>
                <w:sz w:val="28"/>
                <w:szCs w:val="28"/>
              </w:rPr>
              <w:t>Уборка территории</w:t>
            </w:r>
          </w:p>
          <w:p w:rsidR="00F51249" w:rsidRPr="00E65B8C" w:rsidRDefault="00F51249" w:rsidP="00F86F9A">
            <w:pPr>
              <w:ind w:left="142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Летняя уборка:</w:t>
            </w:r>
          </w:p>
          <w:p w:rsidR="00F51249" w:rsidRPr="00E65B8C" w:rsidRDefault="00F51249" w:rsidP="00F51249">
            <w:pPr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Ручная уборка двора и тротуаров;</w:t>
            </w:r>
          </w:p>
          <w:p w:rsidR="00F51249" w:rsidRPr="00E65B8C" w:rsidRDefault="00F51249" w:rsidP="00F51249">
            <w:pPr>
              <w:numPr>
                <w:ilvl w:val="0"/>
                <w:numId w:val="24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Сбор мусора и транспортировка его в отведенные места;</w:t>
            </w:r>
          </w:p>
          <w:p w:rsidR="00F51249" w:rsidRPr="00E65B8C" w:rsidRDefault="00F51249" w:rsidP="00F51249">
            <w:pPr>
              <w:numPr>
                <w:ilvl w:val="0"/>
                <w:numId w:val="24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Опустошение и очистка урн;</w:t>
            </w:r>
          </w:p>
          <w:p w:rsidR="00F51249" w:rsidRPr="00E65B8C" w:rsidRDefault="00F51249" w:rsidP="00F51249">
            <w:pPr>
              <w:numPr>
                <w:ilvl w:val="0"/>
                <w:numId w:val="24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Удаление спонтанных загрязнений с гладкой фасадной части здания на уровне досягаемости.</w:t>
            </w:r>
          </w:p>
          <w:p w:rsidR="00F51249" w:rsidRPr="00E65B8C" w:rsidRDefault="00F51249" w:rsidP="00F86F9A">
            <w:pPr>
              <w:ind w:left="142"/>
              <w:jc w:val="both"/>
              <w:rPr>
                <w:sz w:val="28"/>
                <w:szCs w:val="28"/>
                <w:u w:val="single"/>
              </w:rPr>
            </w:pPr>
            <w:r w:rsidRPr="00E65B8C">
              <w:rPr>
                <w:sz w:val="28"/>
                <w:szCs w:val="28"/>
                <w:u w:val="single"/>
              </w:rPr>
              <w:t>Зимняя уборка:</w:t>
            </w:r>
          </w:p>
          <w:p w:rsidR="00F51249" w:rsidRPr="00E65B8C" w:rsidRDefault="00F51249" w:rsidP="00F51249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Ручная очистка от снега и наледи двора, проезжей части и тротуаров;</w:t>
            </w:r>
          </w:p>
          <w:p w:rsidR="00F51249" w:rsidRPr="00E65B8C" w:rsidRDefault="00F51249" w:rsidP="00F51249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Очистка от снега участка крыши и карнизов;</w:t>
            </w:r>
          </w:p>
          <w:p w:rsidR="00F51249" w:rsidRPr="00E65B8C" w:rsidRDefault="00F51249" w:rsidP="00F51249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Формирование куч (валов) в специально отведенных местах.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   Посыпка средствами против обледенения.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51249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помещений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неделю.</w:t>
            </w:r>
          </w:p>
          <w:p w:rsidR="00F51249" w:rsidRPr="00E65B8C" w:rsidRDefault="00F51249" w:rsidP="00F51249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помещений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неделю.</w:t>
            </w:r>
          </w:p>
          <w:p w:rsidR="00F51249" w:rsidRPr="00E65B8C" w:rsidRDefault="00F51249" w:rsidP="00F51249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наружных территорий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неделю.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   Поддерживающая уборка наружных территорий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   неделю.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3.3 Требования к гарантийным обязательствам оказываемых услуг.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3.4 Требования к конфиденциальности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lastRenderedPageBreak/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Применяемые расходные материалы, моющие, чистящие, дезинфицирующие средства должны иметь сертификаты соответствия.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Требования к персоналу:</w:t>
            </w: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 возраст не моложе 18 лет;</w:t>
            </w: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отсутствие медицинских противопоказаний;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-  обеспеченность спецодеждой, средствами защиты, уборочным инвентарем, расходными </w:t>
            </w:r>
            <w:proofErr w:type="gramStart"/>
            <w:r w:rsidRPr="00E65B8C">
              <w:rPr>
                <w:sz w:val="28"/>
                <w:szCs w:val="28"/>
              </w:rPr>
              <w:t xml:space="preserve">материалами,   </w:t>
            </w:r>
            <w:proofErr w:type="gramEnd"/>
            <w:r w:rsidRPr="00E65B8C">
              <w:rPr>
                <w:sz w:val="28"/>
                <w:szCs w:val="28"/>
              </w:rPr>
              <w:t xml:space="preserve">  моющими, чистящими, дезинфицирующими средствами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3.8 Специальные требования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4. РЕЗУЛЬТАТ ОКАЗАННЫХ УСЛУГ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5000" w:type="pct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Поддержание зданий и прилегающей территории в состоянии, удовлетворяющем санитарным нормам.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Ежемесячно, не позднее последнего рабочего дня месяца, Исполнитель предоставляет Заказчику акт выполненных работ и счет-фактуру.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5. ТРЕБОВАНИЯ К ТЕХНИЧЕСКОМУ ОБУЧЕНИЮ ПЕРСОНАЛА ЗАКАЗЧИКА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5000" w:type="pct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5777"/>
      </w:tblGrid>
      <w:tr w:rsidR="00F51249" w:rsidRPr="00E65B8C" w:rsidTr="00F86F9A">
        <w:tc>
          <w:tcPr>
            <w:tcW w:w="1101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№ п/п</w:t>
            </w:r>
          </w:p>
        </w:tc>
        <w:tc>
          <w:tcPr>
            <w:tcW w:w="2693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Сокращение</w:t>
            </w:r>
          </w:p>
        </w:tc>
        <w:tc>
          <w:tcPr>
            <w:tcW w:w="5777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Расшифровка сокращения</w:t>
            </w:r>
          </w:p>
        </w:tc>
      </w:tr>
      <w:tr w:rsidR="00F51249" w:rsidRPr="00E65B8C" w:rsidTr="00F86F9A">
        <w:tc>
          <w:tcPr>
            <w:tcW w:w="1101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77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2942"/>
      </w:tblGrid>
      <w:tr w:rsidR="00F51249" w:rsidRPr="00E65B8C" w:rsidTr="00F86F9A">
        <w:tc>
          <w:tcPr>
            <w:tcW w:w="959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№ п/п</w:t>
            </w:r>
          </w:p>
        </w:tc>
        <w:tc>
          <w:tcPr>
            <w:tcW w:w="5670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Номер приложения</w:t>
            </w:r>
          </w:p>
        </w:tc>
        <w:tc>
          <w:tcPr>
            <w:tcW w:w="2942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Номер страницы</w:t>
            </w:r>
          </w:p>
        </w:tc>
      </w:tr>
      <w:tr w:rsidR="00F51249" w:rsidRPr="00E65B8C" w:rsidTr="00F86F9A">
        <w:tc>
          <w:tcPr>
            <w:tcW w:w="959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  <w:tc>
          <w:tcPr>
            <w:tcW w:w="2942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</w:tr>
    </w:tbl>
    <w:p w:rsidR="008E60D3" w:rsidRDefault="008E60D3" w:rsidP="00F51249">
      <w:pPr>
        <w:jc w:val="center"/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>
        <w:lastRenderedPageBreak/>
        <w:t>Том №2</w:t>
      </w:r>
      <w:r>
        <w:br/>
      </w:r>
      <w:r w:rsidRPr="00E65B8C">
        <w:rPr>
          <w:sz w:val="28"/>
          <w:szCs w:val="28"/>
        </w:rPr>
        <w:t xml:space="preserve">Техническое задание на оказание услуг уборке зданий и территории для нужд </w:t>
      </w:r>
      <w:r>
        <w:rPr>
          <w:sz w:val="28"/>
          <w:szCs w:val="28"/>
        </w:rPr>
        <w:t>Грознен</w:t>
      </w:r>
      <w:r w:rsidRPr="00E65B8C">
        <w:rPr>
          <w:sz w:val="28"/>
          <w:szCs w:val="28"/>
        </w:rPr>
        <w:t>ского отделения филиала «Южный территориальный округ» ФГУП «РосРАО»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СОДЕРЖАНИЕ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  <w:proofErr w:type="gramStart"/>
      <w:r w:rsidRPr="00E65B8C">
        <w:rPr>
          <w:sz w:val="28"/>
          <w:szCs w:val="28"/>
        </w:rPr>
        <w:t>РАЗДЕЛ  1</w:t>
      </w:r>
      <w:proofErr w:type="gramEnd"/>
      <w:r w:rsidRPr="00E65B8C">
        <w:rPr>
          <w:sz w:val="28"/>
          <w:szCs w:val="28"/>
        </w:rPr>
        <w:t>. НАИМЕНОВАНИЕ УСЛУГИ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2.1 Состав оказываемых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2.2 Описание оказываемых услуг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3. ТРЕБОВАНИЯ К УСЛУГАМ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3.1 Общие требования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3.2 Требования к качеству оказываемых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3.3 Требования к гарантийным обязательствам оказываемых услуг.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3.4 Требования к конфиденциальности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3.6 Требования по обучению персонала заказчика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3.7 Требования к составу технического предложения участника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3.8 Специальные требования</w:t>
      </w:r>
    </w:p>
    <w:p w:rsidR="00F51249" w:rsidRPr="00E65B8C" w:rsidRDefault="00F51249" w:rsidP="00F51249">
      <w:pPr>
        <w:ind w:firstLine="142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РАЗДЕЛ 4. РЕЗУЛЬТАТ ОКАЗАННЫХ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4.1 Описание конечного результата оказанных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4.2 Требования по приемке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5. ТРЕБОВАНИЯ К ТЕХНИЧЕСКОМУ ОБУЧЕНИЮ ПЕРСОНАЛА ЗАКАЗЧИКА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proofErr w:type="gramStart"/>
      <w:r w:rsidRPr="00E65B8C">
        <w:rPr>
          <w:sz w:val="28"/>
          <w:szCs w:val="28"/>
        </w:rPr>
        <w:lastRenderedPageBreak/>
        <w:t>РАЗДЕЛ  1</w:t>
      </w:r>
      <w:proofErr w:type="gramEnd"/>
      <w:r w:rsidRPr="00E65B8C">
        <w:rPr>
          <w:sz w:val="28"/>
          <w:szCs w:val="28"/>
        </w:rPr>
        <w:t>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51249" w:rsidRPr="00E65B8C" w:rsidTr="00F86F9A">
        <w:trPr>
          <w:trHeight w:val="366"/>
        </w:trPr>
        <w:tc>
          <w:tcPr>
            <w:tcW w:w="9571" w:type="dxa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Услуги по уборке зданий и территории для нужд </w:t>
            </w:r>
            <w:r>
              <w:rPr>
                <w:sz w:val="28"/>
                <w:szCs w:val="28"/>
              </w:rPr>
              <w:t>Грознен</w:t>
            </w:r>
            <w:r w:rsidRPr="00E65B8C">
              <w:rPr>
                <w:sz w:val="28"/>
                <w:szCs w:val="28"/>
              </w:rPr>
              <w:t>ского отделения филиала «Южный территориальный округ» ФГУП «РосРАО»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tbl>
      <w:tblPr>
        <w:tblStyle w:val="aff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2.1 Состав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Уборка зданий и территории </w:t>
            </w:r>
            <w:r>
              <w:rPr>
                <w:sz w:val="28"/>
                <w:szCs w:val="28"/>
              </w:rPr>
              <w:t>Грознен</w:t>
            </w:r>
            <w:r w:rsidRPr="00E65B8C">
              <w:rPr>
                <w:sz w:val="28"/>
                <w:szCs w:val="28"/>
              </w:rPr>
              <w:t>ского отделения филиала «Южный территориальный округ» ФГУП «РосРАО»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помещений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помещений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наружных территорий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наружных территорий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2.3 Объем оказываемых услуг</w:t>
            </w:r>
          </w:p>
        </w:tc>
      </w:tr>
      <w:tr w:rsidR="00F51249" w:rsidRPr="00E65B8C" w:rsidTr="00F86F9A">
        <w:trPr>
          <w:trHeight w:val="2258"/>
        </w:trPr>
        <w:tc>
          <w:tcPr>
            <w:tcW w:w="5000" w:type="pct"/>
          </w:tcPr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>Площадь территории двора, тротуара и прилегающей к нему территория -</w:t>
            </w:r>
            <w:r>
              <w:rPr>
                <w:rFonts w:ascii="Times New Roman" w:hAnsi="Times New Roman"/>
                <w:sz w:val="28"/>
                <w:szCs w:val="28"/>
              </w:rPr>
              <w:t>2700</w:t>
            </w:r>
            <w:r w:rsidRPr="00E65B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Внутренняя площадь помещений –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1745</w:t>
            </w:r>
            <w:r w:rsidRPr="00E65B8C">
              <w:rPr>
                <w:rFonts w:ascii="Times New Roman" w:hAnsi="Times New Roman"/>
                <w:sz w:val="28"/>
                <w:szCs w:val="28"/>
              </w:rPr>
              <w:t xml:space="preserve">  кв.</w:t>
            </w:r>
            <w:proofErr w:type="gram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м, в том числе:</w:t>
            </w: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Административное здание и </w:t>
            </w:r>
            <w:proofErr w:type="gramStart"/>
            <w:r w:rsidRPr="00E65B8C">
              <w:rPr>
                <w:rFonts w:ascii="Times New Roman" w:hAnsi="Times New Roman"/>
                <w:sz w:val="28"/>
                <w:szCs w:val="28"/>
              </w:rPr>
              <w:t>прилегающая  к</w:t>
            </w:r>
            <w:proofErr w:type="gramEnd"/>
            <w:r w:rsidRPr="00E65B8C">
              <w:rPr>
                <w:rFonts w:ascii="Times New Roman" w:hAnsi="Times New Roman"/>
                <w:sz w:val="28"/>
                <w:szCs w:val="28"/>
              </w:rPr>
              <w:t xml:space="preserve"> ней территория, </w:t>
            </w:r>
            <w:r>
              <w:rPr>
                <w:rFonts w:ascii="Times New Roman" w:hAnsi="Times New Roman"/>
                <w:sz w:val="28"/>
                <w:szCs w:val="28"/>
              </w:rPr>
              <w:t>гаражный корпус, расположенны</w:t>
            </w: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е по адресу: </w:t>
            </w: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E65B8C">
              <w:rPr>
                <w:rFonts w:ascii="Times New Roman" w:hAnsi="Times New Roman"/>
                <w:b/>
                <w:sz w:val="28"/>
                <w:szCs w:val="28"/>
              </w:rPr>
              <w:t xml:space="preserve">г.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Грозный</w:t>
            </w:r>
            <w:r w:rsidRPr="00E65B8C">
              <w:rPr>
                <w:rFonts w:ascii="Times New Roman" w:hAnsi="Times New Roman"/>
                <w:b/>
                <w:sz w:val="28"/>
                <w:szCs w:val="28"/>
              </w:rPr>
              <w:t xml:space="preserve">, ул.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Молдавская</w:t>
            </w:r>
            <w:r w:rsidRPr="00E65B8C">
              <w:rPr>
                <w:rFonts w:ascii="Times New Roman" w:hAnsi="Times New Roman"/>
                <w:b/>
                <w:sz w:val="28"/>
                <w:szCs w:val="28"/>
              </w:rPr>
              <w:t>,1: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- Внутренняя площадь помещений    </w:t>
            </w:r>
            <w:r>
              <w:rPr>
                <w:sz w:val="28"/>
                <w:szCs w:val="28"/>
              </w:rPr>
              <w:t>1745</w:t>
            </w:r>
            <w:r w:rsidRPr="00E65B8C">
              <w:rPr>
                <w:sz w:val="28"/>
                <w:szCs w:val="28"/>
              </w:rPr>
              <w:t xml:space="preserve"> кв. м, из них: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Административное здание-1080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.;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Гаражный корпус-621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51249" w:rsidRPr="00E65B8C" w:rsidRDefault="00F51249" w:rsidP="00F86F9A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65B8C">
              <w:rPr>
                <w:rFonts w:ascii="Times New Roman" w:hAnsi="Times New Roman"/>
                <w:sz w:val="28"/>
                <w:szCs w:val="28"/>
              </w:rPr>
              <w:t xml:space="preserve">Площадь двора, тротуар и прилегающая к нему территория -  </w:t>
            </w:r>
            <w:r>
              <w:rPr>
                <w:rFonts w:ascii="Times New Roman" w:hAnsi="Times New Roman"/>
                <w:sz w:val="28"/>
                <w:szCs w:val="28"/>
              </w:rPr>
              <w:t>2700</w:t>
            </w:r>
            <w:r w:rsidRPr="00E65B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65B8C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Административный корпус состоит </w:t>
            </w:r>
            <w:proofErr w:type="gramStart"/>
            <w:r w:rsidRPr="00527F7C">
              <w:rPr>
                <w:sz w:val="28"/>
                <w:szCs w:val="28"/>
              </w:rPr>
              <w:t>из :</w:t>
            </w:r>
            <w:proofErr w:type="gramEnd"/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b/>
                <w:sz w:val="28"/>
                <w:szCs w:val="28"/>
              </w:rPr>
              <w:t>1-й этаж</w:t>
            </w:r>
            <w:r w:rsidRPr="00527F7C">
              <w:rPr>
                <w:sz w:val="28"/>
                <w:szCs w:val="28"/>
              </w:rPr>
              <w:t>: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электротехническое помещение;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группы по эксплуатации зданий;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мобильного резерва;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охраны;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начальника службы безопасности;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бюро пропусков;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вестибюль;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лестничная клетка;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кладовая АХЧ;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инвентарная;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лаборатория радиационного контроля-3 кабинета;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тамбур;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- 2 коридора;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</w:t>
            </w:r>
            <w:proofErr w:type="spellStart"/>
            <w:r w:rsidRPr="00527F7C">
              <w:rPr>
                <w:sz w:val="28"/>
                <w:szCs w:val="28"/>
              </w:rPr>
              <w:t>венткамера</w:t>
            </w:r>
            <w:proofErr w:type="spellEnd"/>
            <w:r w:rsidRPr="00527F7C">
              <w:rPr>
                <w:sz w:val="28"/>
                <w:szCs w:val="28"/>
              </w:rPr>
              <w:t xml:space="preserve"> приточная;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общая мужская гардеробная на 9 мест;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душевая </w:t>
            </w:r>
            <w:proofErr w:type="gramStart"/>
            <w:r w:rsidRPr="00527F7C">
              <w:rPr>
                <w:sz w:val="28"/>
                <w:szCs w:val="28"/>
              </w:rPr>
              <w:t>кабина(</w:t>
            </w:r>
            <w:proofErr w:type="gramEnd"/>
            <w:r w:rsidRPr="00527F7C">
              <w:rPr>
                <w:sz w:val="28"/>
                <w:szCs w:val="28"/>
              </w:rPr>
              <w:t xml:space="preserve">2 </w:t>
            </w:r>
            <w:proofErr w:type="spellStart"/>
            <w:r w:rsidRPr="00527F7C">
              <w:rPr>
                <w:sz w:val="28"/>
                <w:szCs w:val="28"/>
              </w:rPr>
              <w:t>шт</w:t>
            </w:r>
            <w:proofErr w:type="spellEnd"/>
            <w:r w:rsidRPr="00527F7C">
              <w:rPr>
                <w:sz w:val="28"/>
                <w:szCs w:val="28"/>
              </w:rPr>
              <w:t>);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- 3 шлюза уборной;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lastRenderedPageBreak/>
              <w:t>- уборная;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хранения пустых контейнеров;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уборная мужская;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уборная женская;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медицинский кабинет;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комната приема пищи;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САБ.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 </w:t>
            </w:r>
            <w:r w:rsidRPr="00527F7C">
              <w:rPr>
                <w:b/>
                <w:sz w:val="28"/>
                <w:szCs w:val="28"/>
              </w:rPr>
              <w:t>2-й этаж</w:t>
            </w:r>
            <w:r w:rsidRPr="00527F7C">
              <w:rPr>
                <w:sz w:val="28"/>
                <w:szCs w:val="28"/>
              </w:rPr>
              <w:t>: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дежурно-диспетчерской службы;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кабинет отдела кадров;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бухгалтерия;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кассы;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- 4 помещения ИТР;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уборная мужская;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- 2 шлюза уборной;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уборная женская;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- 2 </w:t>
            </w:r>
            <w:proofErr w:type="spellStart"/>
            <w:r w:rsidRPr="00527F7C">
              <w:rPr>
                <w:sz w:val="28"/>
                <w:szCs w:val="28"/>
              </w:rPr>
              <w:t>венткамеры</w:t>
            </w:r>
            <w:proofErr w:type="spellEnd"/>
            <w:r w:rsidRPr="00527F7C">
              <w:rPr>
                <w:sz w:val="28"/>
                <w:szCs w:val="28"/>
              </w:rPr>
              <w:t xml:space="preserve"> вытяжные;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специалиста по охране труда;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службы РБ;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комната отдыха руководителя;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руководителя;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приемная;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заместителя руководителя;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для совещаний на 24 человека;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специалиста по капстроительству;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помещение </w:t>
            </w:r>
            <w:proofErr w:type="spellStart"/>
            <w:r w:rsidRPr="00527F7C">
              <w:rPr>
                <w:sz w:val="28"/>
                <w:szCs w:val="28"/>
              </w:rPr>
              <w:t>спецчасти</w:t>
            </w:r>
            <w:proofErr w:type="spellEnd"/>
            <w:r w:rsidRPr="00527F7C">
              <w:rPr>
                <w:sz w:val="28"/>
                <w:szCs w:val="28"/>
              </w:rPr>
              <w:t>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коридор;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кладовая уборочного инвентаря.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Гараж состоит из:</w:t>
            </w:r>
          </w:p>
          <w:p w:rsidR="00F51249" w:rsidRPr="00527F7C" w:rsidRDefault="00F51249" w:rsidP="00F86F9A">
            <w:pPr>
              <w:pStyle w:val="afffc"/>
              <w:rPr>
                <w:b/>
                <w:sz w:val="28"/>
                <w:szCs w:val="28"/>
              </w:rPr>
            </w:pPr>
            <w:r w:rsidRPr="00527F7C">
              <w:rPr>
                <w:b/>
                <w:sz w:val="28"/>
                <w:szCs w:val="28"/>
              </w:rPr>
              <w:t>1 этаж: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стоянка на 8 автомобилей;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мойка автомобилей;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очистных сооружений оборотного водоснабжения;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узел ввода;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</w:t>
            </w:r>
            <w:proofErr w:type="spellStart"/>
            <w:r w:rsidRPr="00527F7C">
              <w:rPr>
                <w:sz w:val="28"/>
                <w:szCs w:val="28"/>
              </w:rPr>
              <w:t>электрощитовая</w:t>
            </w:r>
            <w:proofErr w:type="spellEnd"/>
            <w:r w:rsidRPr="00527F7C">
              <w:rPr>
                <w:sz w:val="28"/>
                <w:szCs w:val="28"/>
              </w:rPr>
              <w:t>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приточная </w:t>
            </w:r>
            <w:proofErr w:type="spellStart"/>
            <w:r w:rsidRPr="00527F7C">
              <w:rPr>
                <w:sz w:val="28"/>
                <w:szCs w:val="28"/>
              </w:rPr>
              <w:t>венткамера</w:t>
            </w:r>
            <w:proofErr w:type="spellEnd"/>
            <w:r w:rsidRPr="00527F7C">
              <w:rPr>
                <w:sz w:val="28"/>
                <w:szCs w:val="28"/>
              </w:rPr>
              <w:t>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</w:t>
            </w:r>
            <w:proofErr w:type="spellStart"/>
            <w:r w:rsidRPr="00527F7C">
              <w:rPr>
                <w:sz w:val="28"/>
                <w:szCs w:val="28"/>
              </w:rPr>
              <w:t>мех.мастерская</w:t>
            </w:r>
            <w:proofErr w:type="spellEnd"/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коридор;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лестничная клетка;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гардеробная мужская на 12 мест;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душевая кабина;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шлюз санузла;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уборная;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- 2 тамбура.</w:t>
            </w:r>
          </w:p>
          <w:p w:rsidR="00F51249" w:rsidRPr="00527F7C" w:rsidRDefault="00F51249" w:rsidP="00F86F9A">
            <w:pPr>
              <w:pStyle w:val="afffc"/>
              <w:rPr>
                <w:b/>
                <w:sz w:val="28"/>
                <w:szCs w:val="28"/>
              </w:rPr>
            </w:pPr>
            <w:r w:rsidRPr="00527F7C">
              <w:rPr>
                <w:b/>
                <w:sz w:val="28"/>
                <w:szCs w:val="28"/>
              </w:rPr>
              <w:lastRenderedPageBreak/>
              <w:t>2-й этаж: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 xml:space="preserve">- вытяжная </w:t>
            </w:r>
            <w:proofErr w:type="spellStart"/>
            <w:r w:rsidRPr="00527F7C">
              <w:rPr>
                <w:sz w:val="28"/>
                <w:szCs w:val="28"/>
              </w:rPr>
              <w:t>венткамера</w:t>
            </w:r>
            <w:proofErr w:type="spellEnd"/>
            <w:r w:rsidRPr="00527F7C">
              <w:rPr>
                <w:sz w:val="28"/>
                <w:szCs w:val="28"/>
              </w:rPr>
              <w:t>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коридор;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комната отдыха;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дежурных слесарей;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кладовая ЗИП;</w:t>
            </w:r>
          </w:p>
          <w:p w:rsidR="00F51249" w:rsidRPr="00527F7C" w:rsidRDefault="00F51249" w:rsidP="00F86F9A">
            <w:pPr>
              <w:pStyle w:val="afffc"/>
              <w:rPr>
                <w:sz w:val="28"/>
                <w:szCs w:val="28"/>
              </w:rPr>
            </w:pPr>
            <w:r w:rsidRPr="00527F7C">
              <w:rPr>
                <w:sz w:val="28"/>
                <w:szCs w:val="28"/>
              </w:rPr>
              <w:t>- помещение обслуживающего персонала;</w:t>
            </w:r>
          </w:p>
          <w:tbl>
            <w:tblPr>
              <w:tblStyle w:val="afff5"/>
              <w:tblW w:w="4259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268"/>
            </w:tblGrid>
            <w:tr w:rsidR="00F51249" w:rsidRPr="00E65B8C" w:rsidTr="00F86F9A">
              <w:trPr>
                <w:trHeight w:val="3769"/>
              </w:trPr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РАЗДЕЛ 3. ТРЕБОВАНИЯ К УСЛУГАМ</w:t>
                  </w:r>
                </w:p>
                <w:p w:rsidR="00F51249" w:rsidRPr="00E65B8C" w:rsidRDefault="00F51249" w:rsidP="00F86F9A">
                  <w:pPr>
                    <w:pStyle w:val="31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65B8C">
                    <w:rPr>
                      <w:rFonts w:ascii="Times New Roman" w:hAnsi="Times New Roman"/>
                      <w:sz w:val="28"/>
                      <w:szCs w:val="28"/>
                    </w:rPr>
                    <w:t>Холлы, коридоры, лестницы, вспомогательные помещения:</w:t>
                  </w:r>
                </w:p>
                <w:p w:rsidR="00F51249" w:rsidRPr="00E65B8C" w:rsidRDefault="00F51249" w:rsidP="00F86F9A">
                  <w:pPr>
                    <w:ind w:left="142"/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Ежедневно: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Влажная уборка пола с твердыми покрытиями;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Очистка всех ковровых покрытий пылесосом;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Удаление пыли со всех горизонтальных поверхностей, письменных столов, стульев, полок, шкафов, папок, оргтехники (за исключением компьютеров), телефонных аппаратов, картинных рам и т.п.;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Механизированная или ручная очистка пола в вестибюле;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Удаление пыли с дверных коробок, подоконников, перил, плинтусов, радиаторов и труб отопления (к которым имеется доступ), электрической арматуры (выключатели, розетки, короба и т.п.), коробок пожарных и инженерных люков, дверных филенок, доводчиков, столов и других горизонтальных поверхностей;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Удаление загрязнений со стен, стеклянных поверхностей, перил;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Влажная уборка лестниц;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Удаление загрязнений со всех горизонтальных поверхностей на уровне досягаемости;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Уборка помещения технической службы на 1 этаже;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Сухая уборка грязезащитных матов летом, сухая и влажная уборка (сбор воды) грязезащитных матов зимой;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Опустошение и очистка урн;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Сбор, удаление и транспортировка мусора в специально отведенные места;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Влажная уборка искусственных растений;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19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Поливка живых цветов и постоянный уход за ними.</w:t>
                  </w:r>
                </w:p>
                <w:p w:rsidR="00F51249" w:rsidRPr="00E65B8C" w:rsidRDefault="00F51249" w:rsidP="00F86F9A">
                  <w:pPr>
                    <w:ind w:left="142"/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Еженедельно: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0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Очистка мягкой мебели;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0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Влажная протирка и дезинфекция телефонных аппаратов;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0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Мытье стеклянных перегородок;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0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Очистка вентиляционных решеток;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0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Чистка кухонной техники в комнатах для приема пищи.</w:t>
                  </w:r>
                </w:p>
                <w:p w:rsidR="00F51249" w:rsidRPr="00E65B8C" w:rsidRDefault="00F51249" w:rsidP="00F86F9A">
                  <w:pPr>
                    <w:ind w:left="142"/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Ежемесячно: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1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lastRenderedPageBreak/>
                    <w:t>Удаление пыли с осветительных приборов, электрифицированных указателей и телемониторов (производится совместно с сотрудниками инженерной службы, которые обеспечивают демонтаж и монтаж аппаратуры, отключение электроприборов и т.п.);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2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Покрытие защитными составами линолеума и лестниц;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2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Мытье окон первого этажа;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2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Уборка технического помещения лестниц и площадки перед входом на чердак (база)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2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Уборка архива на 1 этаже (база)</w:t>
                  </w:r>
                </w:p>
                <w:p w:rsidR="00F51249" w:rsidRPr="00E65B8C" w:rsidRDefault="00F51249" w:rsidP="00F86F9A">
                  <w:pPr>
                    <w:ind w:left="142"/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Два раза в год</w:t>
                  </w:r>
                  <w:r w:rsidRPr="00E65B8C">
                    <w:rPr>
                      <w:sz w:val="28"/>
                      <w:szCs w:val="28"/>
                    </w:rPr>
                    <w:t>:</w:t>
                  </w:r>
                </w:p>
                <w:p w:rsidR="00F51249" w:rsidRPr="00E65B8C" w:rsidRDefault="00F51249" w:rsidP="00F86F9A">
                  <w:p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 xml:space="preserve">  -  Полное мытье окон</w:t>
                  </w:r>
                </w:p>
                <w:p w:rsidR="00F51249" w:rsidRPr="00E65B8C" w:rsidRDefault="00F51249" w:rsidP="00F86F9A">
                  <w:pPr>
                    <w:pStyle w:val="31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65B8C">
                    <w:rPr>
                      <w:rFonts w:ascii="Times New Roman" w:hAnsi="Times New Roman"/>
                      <w:sz w:val="28"/>
                      <w:szCs w:val="28"/>
                    </w:rPr>
                    <w:t>Туалеты</w:t>
                  </w:r>
                </w:p>
                <w:p w:rsidR="00F51249" w:rsidRPr="00E65B8C" w:rsidRDefault="00F51249" w:rsidP="00F86F9A">
                  <w:pPr>
                    <w:ind w:left="142"/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Ежедневно: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Влажная уборка пола;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Мытье и дезинфекция всех раковин, унитазов и т.п. как изнутри, так и снаружи;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Мытье сидений с двух сторон;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Опустошение и очистка (при необходимости) емкостей для сбора бумаги, удаление мусора в специально отведенные места;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Очистка и полировка зеркал и металлических поверхностей;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Удаление пятен со стен, перегородок, дверей и внешних поверхностей всех емкостей;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Очистка всех труб и запорной арматуры;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Удаление пятен от мыла и воды с поверхностей стен возле емкостей для мыла, раковин, унитазов и т.п.;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Уход за диспенсерами;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Влажная протирка дренажных решеток;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Поддержание неснижаемого запаса туалетной бумаги, освежителя воздуха, туалетного мыла.</w:t>
                  </w:r>
                </w:p>
                <w:p w:rsidR="00F51249" w:rsidRPr="00E65B8C" w:rsidRDefault="00F51249" w:rsidP="00F86F9A">
                  <w:pPr>
                    <w:ind w:left="142"/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Ежемесячно: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3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Влажная протирка кафельных стен на всю высоту.</w:t>
                  </w:r>
                </w:p>
                <w:p w:rsidR="00F51249" w:rsidRPr="00E65B8C" w:rsidRDefault="00F51249" w:rsidP="00F86F9A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 xml:space="preserve">  </w:t>
                  </w:r>
                  <w:r w:rsidRPr="00E65B8C">
                    <w:rPr>
                      <w:b/>
                      <w:sz w:val="28"/>
                      <w:szCs w:val="28"/>
                    </w:rPr>
                    <w:t>Уборка территории</w:t>
                  </w:r>
                </w:p>
                <w:p w:rsidR="00F51249" w:rsidRPr="00E65B8C" w:rsidRDefault="00F51249" w:rsidP="00F86F9A">
                  <w:pPr>
                    <w:ind w:left="142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Летняя уборка: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4"/>
                    </w:numPr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Ручная уборка двора и тротуаров;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4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Сбор мусора и транспортировка его в отведенные места;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4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Опустошение и очистка урн;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4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Удаление спонтанных загрязнений с гладкой фасадной части здания на уровне досягаемости.</w:t>
                  </w:r>
                </w:p>
                <w:p w:rsidR="00F51249" w:rsidRPr="00E65B8C" w:rsidRDefault="00F51249" w:rsidP="00F86F9A">
                  <w:pPr>
                    <w:ind w:left="142"/>
                    <w:jc w:val="both"/>
                    <w:rPr>
                      <w:sz w:val="28"/>
                      <w:szCs w:val="28"/>
                      <w:u w:val="single"/>
                    </w:rPr>
                  </w:pPr>
                  <w:r w:rsidRPr="00E65B8C">
                    <w:rPr>
                      <w:sz w:val="28"/>
                      <w:szCs w:val="28"/>
                      <w:u w:val="single"/>
                    </w:rPr>
                    <w:t>Зимняя уборка: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5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Ручная очистка от снега и наледи двора, проезжей части и тротуаров;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5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Очистка от снега участка крыши и карнизов;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5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lastRenderedPageBreak/>
                    <w:t>Формирование куч (валов) в специально отведенных местах.</w:t>
                  </w:r>
                </w:p>
                <w:p w:rsidR="00F51249" w:rsidRPr="00E65B8C" w:rsidRDefault="00F51249" w:rsidP="00F86F9A">
                  <w:pPr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-  Посыпка средствами против обледенения.</w:t>
                  </w: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E65B8C" w:rsidRDefault="00F51249" w:rsidP="00F51249">
                  <w:pPr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3.2 Требования к качеству оказываемых услуг</w:t>
                  </w: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E65B8C" w:rsidRDefault="00F51249" w:rsidP="00F51249">
                  <w:pPr>
                    <w:numPr>
                      <w:ilvl w:val="0"/>
                      <w:numId w:val="26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Основная уборка помещений 8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- 17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– пять дней в неделю.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6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Поддерживающая уборка помещений 8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- 17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– пять дней в неделю.</w:t>
                  </w:r>
                </w:p>
                <w:p w:rsidR="00F51249" w:rsidRPr="00E65B8C" w:rsidRDefault="00F51249" w:rsidP="00F51249">
                  <w:pPr>
                    <w:numPr>
                      <w:ilvl w:val="0"/>
                      <w:numId w:val="26"/>
                    </w:numPr>
                    <w:jc w:val="both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Основная уборка наружных территорий 8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- 17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– пять дней в неделю.</w:t>
                  </w:r>
                </w:p>
                <w:p w:rsidR="00F51249" w:rsidRPr="00E65B8C" w:rsidRDefault="00F51249" w:rsidP="00F86F9A">
                  <w:pPr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-    Поддерживающая уборка наружных территорий 8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- 17</w:t>
                  </w:r>
                  <w:r w:rsidRPr="00E65B8C">
                    <w:rPr>
                      <w:sz w:val="28"/>
                      <w:szCs w:val="28"/>
                      <w:vertAlign w:val="superscript"/>
                    </w:rPr>
                    <w:t>00</w:t>
                  </w:r>
                  <w:r w:rsidRPr="00E65B8C">
                    <w:rPr>
                      <w:sz w:val="28"/>
                      <w:szCs w:val="28"/>
                    </w:rPr>
                    <w:t xml:space="preserve"> – пять дней в    неделю.</w:t>
                  </w: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3.3 Требования к гарантийным обязательствам оказываемых услуг.</w:t>
                  </w:r>
                </w:p>
                <w:p w:rsidR="00F51249" w:rsidRPr="00D52245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нет</w:t>
                  </w: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3.4 Требования к конфиденциальности</w:t>
                  </w:r>
                </w:p>
                <w:p w:rsidR="00F51249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нет</w:t>
                  </w:r>
                  <w:r w:rsidRPr="00E65B8C">
                    <w:rPr>
                      <w:sz w:val="28"/>
                      <w:szCs w:val="28"/>
                    </w:rPr>
                    <w:t xml:space="preserve"> </w:t>
                  </w:r>
                </w:p>
                <w:p w:rsidR="00F51249" w:rsidRPr="00FA0691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3.5 Требования к безопасности оказания услуг и безопасности результата оказанных услуг</w:t>
                  </w: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lastRenderedPageBreak/>
                    <w:t>Применяемые расходные материалы, моющие, чистящие, дезинфицирующие средства должны иметь сертификаты соответствия</w:t>
                  </w:r>
                </w:p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F51249" w:rsidRPr="00E65B8C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F51249" w:rsidRPr="00E65B8C" w:rsidRDefault="00F51249" w:rsidP="00F86F9A">
            <w:pPr>
              <w:pStyle w:val="afffc"/>
              <w:rPr>
                <w:sz w:val="28"/>
                <w:szCs w:val="28"/>
              </w:rPr>
            </w:pPr>
          </w:p>
        </w:tc>
      </w:tr>
    </w:tbl>
    <w:p w:rsidR="00F51249" w:rsidRDefault="00F51249" w:rsidP="00F51249"/>
    <w:tbl>
      <w:tblPr>
        <w:tblStyle w:val="afff5"/>
        <w:tblW w:w="509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F51249" w:rsidRPr="00FA0691" w:rsidTr="00F86F9A">
        <w:trPr>
          <w:trHeight w:val="992"/>
        </w:trPr>
        <w:tc>
          <w:tcPr>
            <w:tcW w:w="5000" w:type="pct"/>
          </w:tcPr>
          <w:p w:rsidR="00F51249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3.6 Требования по обучению персонала заказчика</w:t>
            </w:r>
          </w:p>
          <w:p w:rsidR="00F51249" w:rsidRDefault="00F51249" w:rsidP="00F86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Pr="00FA0691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</w:tr>
      <w:tr w:rsidR="00F51249" w:rsidRPr="00E65B8C" w:rsidTr="00F86F9A">
        <w:trPr>
          <w:trHeight w:val="2067"/>
        </w:trPr>
        <w:tc>
          <w:tcPr>
            <w:tcW w:w="5000" w:type="pct"/>
          </w:tcPr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Требования к персоналу:</w:t>
            </w: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 возраст не моложе 18 лет;</w:t>
            </w: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отсутствие медицинских противопоказаний;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-  обеспеченность спецодеждой, средствами защиты, уборочным инвентарем, расходными </w:t>
            </w:r>
            <w:proofErr w:type="gramStart"/>
            <w:r w:rsidRPr="00E65B8C">
              <w:rPr>
                <w:sz w:val="28"/>
                <w:szCs w:val="28"/>
              </w:rPr>
              <w:t xml:space="preserve">материалами,   </w:t>
            </w:r>
            <w:proofErr w:type="gramEnd"/>
            <w:r w:rsidRPr="00E65B8C">
              <w:rPr>
                <w:sz w:val="28"/>
                <w:szCs w:val="28"/>
              </w:rPr>
              <w:t xml:space="preserve">  моющими, чистящими, дезинфицирующими </w:t>
            </w:r>
            <w:r>
              <w:rPr>
                <w:sz w:val="28"/>
                <w:szCs w:val="28"/>
              </w:rPr>
              <w:t>с</w:t>
            </w:r>
            <w:r w:rsidRPr="00E65B8C">
              <w:rPr>
                <w:sz w:val="28"/>
                <w:szCs w:val="28"/>
              </w:rPr>
              <w:t>редствами</w:t>
            </w:r>
          </w:p>
        </w:tc>
      </w:tr>
      <w:tr w:rsidR="00F51249" w:rsidRPr="00FA0691" w:rsidTr="00F86F9A">
        <w:trPr>
          <w:trHeight w:val="2067"/>
        </w:trPr>
        <w:tc>
          <w:tcPr>
            <w:tcW w:w="5000" w:type="pct"/>
          </w:tcPr>
          <w:p w:rsidR="00F51249" w:rsidRPr="00FA0691" w:rsidRDefault="00F51249" w:rsidP="00F86F9A">
            <w:pPr>
              <w:tabs>
                <w:tab w:val="left" w:pos="345"/>
                <w:tab w:val="left" w:pos="29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tbl>
            <w:tblPr>
              <w:tblStyle w:val="afff5"/>
              <w:tblW w:w="5097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90"/>
            </w:tblGrid>
            <w:tr w:rsidR="00F51249" w:rsidRPr="00E65B8C" w:rsidTr="00F86F9A">
              <w:trPr>
                <w:trHeight w:val="327"/>
              </w:trPr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3.8 Специальные требования</w:t>
                  </w:r>
                </w:p>
              </w:tc>
            </w:tr>
            <w:tr w:rsidR="00F51249" w:rsidRPr="00E65B8C" w:rsidTr="00F86F9A">
              <w:trPr>
                <w:trHeight w:val="1126"/>
              </w:trPr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нет</w:t>
                  </w:r>
                </w:p>
              </w:tc>
            </w:tr>
          </w:tbl>
          <w:p w:rsidR="00F51249" w:rsidRPr="00E65B8C" w:rsidRDefault="00F51249" w:rsidP="00F86F9A">
            <w:pPr>
              <w:rPr>
                <w:sz w:val="28"/>
                <w:szCs w:val="28"/>
              </w:rPr>
            </w:pPr>
          </w:p>
          <w:p w:rsidR="00F51249" w:rsidRPr="00E65B8C" w:rsidRDefault="00F51249" w:rsidP="00F86F9A">
            <w:pPr>
              <w:ind w:firstLine="1276"/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РАЗДЕЛ 4. РЕЗУЛЬТАТ ОКАЗАННЫХ УСЛУГ</w:t>
            </w:r>
          </w:p>
          <w:p w:rsidR="00F51249" w:rsidRPr="00E65B8C" w:rsidRDefault="00F51249" w:rsidP="00F86F9A">
            <w:pPr>
              <w:ind w:firstLine="1276"/>
              <w:jc w:val="center"/>
              <w:rPr>
                <w:sz w:val="28"/>
                <w:szCs w:val="28"/>
              </w:rPr>
            </w:pPr>
          </w:p>
          <w:tbl>
            <w:tblPr>
              <w:tblStyle w:val="afff5"/>
              <w:tblW w:w="5000" w:type="pct"/>
              <w:tblLook w:val="04A0" w:firstRow="1" w:lastRow="0" w:firstColumn="1" w:lastColumn="0" w:noHBand="0" w:noVBand="1"/>
            </w:tblPr>
            <w:tblGrid>
              <w:gridCol w:w="9888"/>
            </w:tblGrid>
            <w:tr w:rsidR="00F51249" w:rsidRPr="00E65B8C" w:rsidTr="00F86F9A"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4.1 Описание конечного результата оказанных услуг</w:t>
                  </w:r>
                </w:p>
              </w:tc>
            </w:tr>
            <w:tr w:rsidR="00F51249" w:rsidRPr="00E65B8C" w:rsidTr="00F86F9A"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Поддержание зданий и прилегающей территории в состоянии, удовлетворяющем санитарным нормам.</w:t>
                  </w:r>
                </w:p>
              </w:tc>
            </w:tr>
            <w:tr w:rsidR="00F51249" w:rsidRPr="00E65B8C" w:rsidTr="00F86F9A"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4.2 Требования по приемке услуг</w:t>
                  </w:r>
                </w:p>
              </w:tc>
            </w:tr>
            <w:tr w:rsidR="00F51249" w:rsidRPr="00E65B8C" w:rsidTr="00F86F9A"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нет</w:t>
                  </w:r>
                </w:p>
              </w:tc>
            </w:tr>
            <w:tr w:rsidR="00F51249" w:rsidRPr="00E65B8C" w:rsidTr="00F86F9A"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jc w:val="center"/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t>Подраздел 4.3 Требования по передаче Заказчику технических и иных документов (оформление результатов оказанных услуг)</w:t>
                  </w:r>
                </w:p>
              </w:tc>
            </w:tr>
            <w:tr w:rsidR="00F51249" w:rsidRPr="00E65B8C" w:rsidTr="00F86F9A">
              <w:tc>
                <w:tcPr>
                  <w:tcW w:w="5000" w:type="pct"/>
                </w:tcPr>
                <w:p w:rsidR="00F51249" w:rsidRPr="00E65B8C" w:rsidRDefault="00F51249" w:rsidP="00F86F9A">
                  <w:pPr>
                    <w:rPr>
                      <w:sz w:val="28"/>
                      <w:szCs w:val="28"/>
                    </w:rPr>
                  </w:pPr>
                  <w:r w:rsidRPr="00E65B8C">
                    <w:rPr>
                      <w:sz w:val="28"/>
                      <w:szCs w:val="28"/>
                    </w:rPr>
                    <w:lastRenderedPageBreak/>
                    <w:t>Ежемесячно, не позднее последнего рабочего дня месяца, Исполнитель предоставляет Заказчику акт выполненных работ и счет-фактуру.</w:t>
                  </w:r>
                </w:p>
              </w:tc>
            </w:tr>
          </w:tbl>
          <w:p w:rsidR="00F51249" w:rsidRPr="00E65B8C" w:rsidRDefault="00F51249" w:rsidP="00F86F9A">
            <w:pPr>
              <w:rPr>
                <w:sz w:val="28"/>
                <w:szCs w:val="28"/>
              </w:rPr>
            </w:pPr>
          </w:p>
          <w:p w:rsidR="00F51249" w:rsidRPr="00FA0691" w:rsidRDefault="00F51249" w:rsidP="00F86F9A">
            <w:pPr>
              <w:tabs>
                <w:tab w:val="left" w:pos="345"/>
                <w:tab w:val="left" w:pos="2985"/>
              </w:tabs>
              <w:rPr>
                <w:sz w:val="28"/>
                <w:szCs w:val="28"/>
              </w:rPr>
            </w:pPr>
          </w:p>
        </w:tc>
      </w:tr>
      <w:tr w:rsidR="00F51249" w:rsidRPr="00E65B8C" w:rsidTr="00F86F9A">
        <w:trPr>
          <w:trHeight w:val="2067"/>
        </w:trPr>
        <w:tc>
          <w:tcPr>
            <w:tcW w:w="5000" w:type="pct"/>
          </w:tcPr>
          <w:p w:rsidR="00F51249" w:rsidRDefault="00F51249" w:rsidP="00F51249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ind w:firstLine="1276"/>
              <w:jc w:val="center"/>
              <w:rPr>
                <w:sz w:val="28"/>
                <w:szCs w:val="28"/>
              </w:rPr>
            </w:pPr>
          </w:p>
          <w:p w:rsidR="00F51249" w:rsidRDefault="00F51249" w:rsidP="00F86F9A">
            <w:pPr>
              <w:ind w:firstLine="1276"/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РАЗДЕЛ 5. ТРЕБОВАНИЯ К ТЕХНИЧЕСКОМУ ОБУЧЕНИЮ ПЕРСОНАЛА ЗАКАЗЧИКА</w:t>
            </w:r>
          </w:p>
          <w:p w:rsidR="00F51249" w:rsidRPr="00E65B8C" w:rsidRDefault="00F51249" w:rsidP="00F86F9A">
            <w:pPr>
              <w:ind w:firstLine="12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5777"/>
      </w:tblGrid>
      <w:tr w:rsidR="00F51249" w:rsidRPr="00E65B8C" w:rsidTr="00F86F9A">
        <w:tc>
          <w:tcPr>
            <w:tcW w:w="1101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№ п/п</w:t>
            </w:r>
          </w:p>
        </w:tc>
        <w:tc>
          <w:tcPr>
            <w:tcW w:w="2693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Сокращение</w:t>
            </w:r>
          </w:p>
        </w:tc>
        <w:tc>
          <w:tcPr>
            <w:tcW w:w="5777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Расшифровка сокращения</w:t>
            </w:r>
          </w:p>
        </w:tc>
      </w:tr>
      <w:tr w:rsidR="00F51249" w:rsidRPr="00E65B8C" w:rsidTr="00F86F9A">
        <w:tc>
          <w:tcPr>
            <w:tcW w:w="1101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77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2942"/>
      </w:tblGrid>
      <w:tr w:rsidR="00F51249" w:rsidRPr="00E65B8C" w:rsidTr="00F86F9A">
        <w:tc>
          <w:tcPr>
            <w:tcW w:w="959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№ п/п</w:t>
            </w:r>
          </w:p>
        </w:tc>
        <w:tc>
          <w:tcPr>
            <w:tcW w:w="5670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Номер приложения</w:t>
            </w:r>
          </w:p>
        </w:tc>
        <w:tc>
          <w:tcPr>
            <w:tcW w:w="2942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Номер страницы</w:t>
            </w:r>
          </w:p>
        </w:tc>
      </w:tr>
      <w:tr w:rsidR="00F51249" w:rsidRPr="00E65B8C" w:rsidTr="00F86F9A">
        <w:tc>
          <w:tcPr>
            <w:tcW w:w="959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  <w:tc>
          <w:tcPr>
            <w:tcW w:w="2942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</w:tr>
    </w:tbl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Default="00F51249" w:rsidP="00F51249">
      <w:pPr>
        <w:jc w:val="center"/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>
        <w:lastRenderedPageBreak/>
        <w:t>Том №3</w:t>
      </w:r>
      <w:r>
        <w:br/>
      </w:r>
      <w:r w:rsidRPr="00E65B8C">
        <w:rPr>
          <w:sz w:val="28"/>
          <w:szCs w:val="28"/>
        </w:rPr>
        <w:t>Техническое задание</w:t>
      </w:r>
      <w:r>
        <w:rPr>
          <w:sz w:val="28"/>
          <w:szCs w:val="28"/>
        </w:rPr>
        <w:t xml:space="preserve"> к</w:t>
      </w:r>
      <w:r w:rsidRPr="00E65B8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договору возмездного оказания услуг по уборке внутренних помещений и внешней территории</w:t>
      </w:r>
      <w:r w:rsidRPr="00E65B8C">
        <w:rPr>
          <w:sz w:val="28"/>
          <w:szCs w:val="28"/>
        </w:rPr>
        <w:t xml:space="preserve"> филиала «Южный территориальный округ» ФГУП «РосРАО»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СОДЕРЖАНИЕ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  <w:proofErr w:type="gramStart"/>
      <w:r w:rsidRPr="00E65B8C">
        <w:rPr>
          <w:sz w:val="28"/>
          <w:szCs w:val="28"/>
        </w:rPr>
        <w:t>РАЗДЕЛ  1</w:t>
      </w:r>
      <w:proofErr w:type="gramEnd"/>
      <w:r w:rsidRPr="00E65B8C">
        <w:rPr>
          <w:sz w:val="28"/>
          <w:szCs w:val="28"/>
        </w:rPr>
        <w:t>. НАИМЕНОВАНИЕ УСЛУГИ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2.1 Состав оказываемых услуг</w:t>
      </w:r>
    </w:p>
    <w:p w:rsidR="00F51249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2.2 Описание оказываемых услуг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3. ТРЕБОВАНИЯ К УСЛУГАМ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3.1 Общие требования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3.2 Требования к качеству оказываемых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3.3 Требования к гарантийным обязательствам оказываемых услуг.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3.4 Требования к конфиденциальности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3.6 Требования по обучению персонала заказчика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3.7 Требования к составу технического предложения участника</w:t>
      </w:r>
    </w:p>
    <w:p w:rsidR="00F51249" w:rsidRPr="00E65B8C" w:rsidRDefault="00F51249" w:rsidP="00F51249">
      <w:pPr>
        <w:ind w:firstLine="567"/>
        <w:rPr>
          <w:sz w:val="28"/>
          <w:szCs w:val="28"/>
        </w:rPr>
      </w:pPr>
      <w:r w:rsidRPr="00E65B8C">
        <w:rPr>
          <w:sz w:val="28"/>
          <w:szCs w:val="28"/>
        </w:rPr>
        <w:t>Подраздел 3.8 Специальные требования</w:t>
      </w:r>
    </w:p>
    <w:p w:rsidR="00F51249" w:rsidRPr="00E65B8C" w:rsidRDefault="00F51249" w:rsidP="00F51249">
      <w:pPr>
        <w:ind w:firstLine="142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РАЗДЕЛ 4. РЕЗУЛЬТАТ ОКАЗАННЫХ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4.1 Описание конечного результата оказанных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4.2 Требования по приемке услуг</w:t>
      </w:r>
    </w:p>
    <w:p w:rsidR="00F51249" w:rsidRPr="00E65B8C" w:rsidRDefault="00F51249" w:rsidP="00F51249">
      <w:pPr>
        <w:ind w:firstLine="567"/>
        <w:jc w:val="both"/>
        <w:rPr>
          <w:sz w:val="28"/>
          <w:szCs w:val="28"/>
        </w:rPr>
      </w:pPr>
      <w:r w:rsidRPr="00E65B8C">
        <w:rPr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5. ТРЕБОВАНИЯ К ТЕХНИЧЕСКОМУ ОБУЧЕНИЮ ПЕРСОНАЛА ЗАКАЗЧИКА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p w:rsidR="00F51249" w:rsidRPr="00E65B8C" w:rsidRDefault="00F51249" w:rsidP="00F51249">
      <w:pPr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proofErr w:type="gramStart"/>
      <w:r w:rsidRPr="00E65B8C">
        <w:rPr>
          <w:sz w:val="28"/>
          <w:szCs w:val="28"/>
        </w:rPr>
        <w:lastRenderedPageBreak/>
        <w:t>РАЗДЕЛ  1</w:t>
      </w:r>
      <w:proofErr w:type="gramEnd"/>
      <w:r w:rsidRPr="00E65B8C">
        <w:rPr>
          <w:sz w:val="28"/>
          <w:szCs w:val="28"/>
        </w:rPr>
        <w:t>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51249" w:rsidRPr="00E65B8C" w:rsidTr="00F86F9A">
        <w:trPr>
          <w:trHeight w:val="366"/>
        </w:trPr>
        <w:tc>
          <w:tcPr>
            <w:tcW w:w="9571" w:type="dxa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услуга по уборке внутренних помещений и внешней территории</w:t>
            </w:r>
            <w:r w:rsidRPr="00E65B8C">
              <w:rPr>
                <w:sz w:val="28"/>
                <w:szCs w:val="28"/>
              </w:rPr>
              <w:t xml:space="preserve"> филиала «Южный территориальный округ» ФГУП «РосРАО»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2. ОПИСАНИЕ УСЛУГИ</w:t>
      </w:r>
    </w:p>
    <w:p w:rsidR="00F51249" w:rsidRPr="00E65B8C" w:rsidRDefault="00F51249" w:rsidP="00F51249">
      <w:pPr>
        <w:jc w:val="center"/>
        <w:rPr>
          <w:sz w:val="28"/>
          <w:szCs w:val="28"/>
        </w:rPr>
      </w:pPr>
    </w:p>
    <w:tbl>
      <w:tblPr>
        <w:tblStyle w:val="afff5"/>
        <w:tblW w:w="5000" w:type="pct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2.1 Состав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Уборка зданий и территории филиала «Южный территориальный округ» ФГУП «РосРАО»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помещений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помещений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наружных территорий</w:t>
            </w:r>
          </w:p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наружных территорий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3. ТРЕБОВАНИЯ К УСЛУГАМ</w:t>
      </w:r>
    </w:p>
    <w:tbl>
      <w:tblPr>
        <w:tblStyle w:val="afff5"/>
        <w:tblW w:w="5000" w:type="pct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задание 30-я Линия 54.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Pr="00A466BD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Уборка помещений административно-производственного здания общая площадь 875 м </w:t>
            </w:r>
            <w:proofErr w:type="gramStart"/>
            <w:r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,</w:t>
            </w:r>
            <w:proofErr w:type="gramEnd"/>
            <w:r>
              <w:rPr>
                <w:sz w:val="28"/>
                <w:szCs w:val="28"/>
              </w:rPr>
              <w:t xml:space="preserve"> 43 окна и остекленный тамбур: общая площадь 140 м 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, двор: площадь асфальта 723,6 м 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прочее (газон) 258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прилегающая территория     135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.  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Второй этаж: 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директора ЮТО: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вынос мусора из мусорных корзин и шредера;</w:t>
            </w:r>
          </w:p>
          <w:p w:rsidR="00F51249" w:rsidRPr="00B573F4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2шт.)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(2шт.)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 с письменного стола (2шт.), журнального стола (стекло), полочки с рамочками (9 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 xml:space="preserve">2 шт.), тумбы (3 шт.), сейфа, кресла (3шт.), стулья (12 шт.);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стирка занавесок 1 раз в три месяца.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зам. директора ЮТО: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 и шредера;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(2шт.), журнального стола (стекло),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3 шт.), тумба (1 шт.), сейфа, кресла (3шт.), стулья (4 шт.), цветок искусственный (1шт.).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стирка занавесок 1 раз в три месяца.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секретаря: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(1шт.),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 xml:space="preserve">2 шт.), кресла (1шт.), стулья (4 шт.),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директора РО: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(2шт.),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1 шт.), кресла (1шт.), стулья (12 шт.), тумба (1шт.).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Кабинет информационных технологий: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(3шт.), шкафы (1 шт.), стулья (6 шт.), тумба (1шт.).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юриста: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(4шт.),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2 шт.), стулья (7 шт.), тумба (1шт.).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Лаборатория  ИДК</w:t>
            </w:r>
            <w:proofErr w:type="gramEnd"/>
            <w:r>
              <w:rPr>
                <w:sz w:val="28"/>
                <w:szCs w:val="28"/>
              </w:rPr>
              <w:t>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(3 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3 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(3шт.)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(10шт.),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3 шт.), стулья (21 шт.), тумба (1шт.);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ежедневное мытье раковины;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>внутренние  двери</w:t>
            </w:r>
            <w:proofErr w:type="gramEnd"/>
            <w:r>
              <w:rPr>
                <w:sz w:val="28"/>
                <w:szCs w:val="28"/>
              </w:rPr>
              <w:t xml:space="preserve"> (2шт.)</w:t>
            </w:r>
            <w:r w:rsidRPr="006262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секретной части: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</w:t>
            </w:r>
            <w:r w:rsidRPr="003B527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(2 шт.), шкаф металлический (1 шт.), стулья (3 шт.), тумба (1шт.), сейф.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Лаборатория метрологии: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ежедневно влажная уборка полов 1 раз в день, а также по мере загрязнения с </w:t>
            </w:r>
            <w:r w:rsidRPr="00CD3D1A">
              <w:rPr>
                <w:sz w:val="28"/>
                <w:szCs w:val="28"/>
              </w:rPr>
              <w:t>применением моющих средств;</w:t>
            </w:r>
          </w:p>
          <w:p w:rsidR="00F51249" w:rsidRPr="00CD3D1A" w:rsidRDefault="00F51249" w:rsidP="00F86F9A">
            <w:pPr>
              <w:rPr>
                <w:sz w:val="28"/>
                <w:szCs w:val="28"/>
              </w:rPr>
            </w:pPr>
            <w:r w:rsidRPr="00CD3D1A"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(2 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2 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(2 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(2 шт.), шкаф (2 шт.), стулья (5 шт.), рабочий стол (2 шт.), стеллаж (3 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Актовый зал: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ежедневно (или по мере необходимости) влажная уборка полов с </w:t>
            </w:r>
            <w:r w:rsidRPr="00CD3D1A">
              <w:rPr>
                <w:sz w:val="28"/>
                <w:szCs w:val="28"/>
              </w:rPr>
              <w:t>применением моющих средств;</w:t>
            </w:r>
          </w:p>
          <w:p w:rsidR="00F51249" w:rsidRPr="00CD3D1A" w:rsidRDefault="00F51249" w:rsidP="00F86F9A">
            <w:pPr>
              <w:rPr>
                <w:sz w:val="28"/>
                <w:szCs w:val="28"/>
              </w:rPr>
            </w:pPr>
            <w:r w:rsidRPr="00CD3D1A"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(2 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2 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(2 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-ежедневно (или по мере </w:t>
            </w:r>
            <w:proofErr w:type="gramStart"/>
            <w:r>
              <w:rPr>
                <w:sz w:val="28"/>
                <w:szCs w:val="28"/>
              </w:rPr>
              <w:t>необходимости)  удаление</w:t>
            </w:r>
            <w:proofErr w:type="gramEnd"/>
            <w:r>
              <w:rPr>
                <w:sz w:val="28"/>
                <w:szCs w:val="28"/>
              </w:rPr>
              <w:t xml:space="preserve"> пыли с применением специальных средств: столы (6 шт.), стулья (5 шт.), трибуна (1 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Бухгалтерия: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(3шт.)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3шт.)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(3шт.)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(5шт.),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5 шт.), стулья (11 шт.), тумба (4шт.).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ежедневное мытье раковины;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уборка кухонной мебели или по мере загрязнения с применением моющих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зам. директора по АДВ: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(1шт.),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2 шт.), стулья (4 шт.), тумба (шт.).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отдела кадров: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(3шт.),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2 шт.), стулья (4 шт.), тумба (2шт.), сейф.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экономистов: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(3шт.),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1 шт.), стулья (4 шт.), тумба (2шт.).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влажная уборка двух </w:t>
            </w:r>
            <w:proofErr w:type="gramStart"/>
            <w:r>
              <w:rPr>
                <w:sz w:val="28"/>
                <w:szCs w:val="28"/>
              </w:rPr>
              <w:t>санузлов ,</w:t>
            </w:r>
            <w:proofErr w:type="gramEnd"/>
            <w:r>
              <w:rPr>
                <w:sz w:val="28"/>
                <w:szCs w:val="28"/>
              </w:rPr>
              <w:t xml:space="preserve"> коридора, лестниц и перил по мере их загрязнения в течении рабочего дня с применением моющих и дезинфицирующих средств. вынос мусора из мусорных корзин санузлов.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 w:rsidRPr="00E943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мытье дверей 27 шт. по мере загрязнения с применением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моющих и дезинфицирующих средств.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этаж: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(1шт.),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1 шт.), стулья (2 шт.), стеллажи (шт.).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Коммерческий  отдел</w:t>
            </w:r>
            <w:proofErr w:type="gramEnd"/>
            <w:r>
              <w:rPr>
                <w:sz w:val="28"/>
                <w:szCs w:val="28"/>
              </w:rPr>
              <w:t xml:space="preserve">: 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(4шт.),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2 шт.), стулья (6 шт.), тумбы (3шт.).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Технический отдел: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(2шт.)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2шт.)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(2шт.)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(8шт.),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5 шт.), стулья (17 шт.), тумба (2шт.), шкаф метал. (1 шт.).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ЛРК: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(3шт.)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3шт.)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(3шт.)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(6шт.),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 xml:space="preserve">5 шт.), стулья (15 шт.), стеллажи (шт.);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ежедневное мытье раковины;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№1: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полов 1-2 раза в неделю,</w:t>
            </w:r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влажная уборка </w:t>
            </w:r>
            <w:proofErr w:type="gramStart"/>
            <w:r>
              <w:rPr>
                <w:sz w:val="28"/>
                <w:szCs w:val="28"/>
              </w:rPr>
              <w:t>стен  (</w:t>
            </w:r>
            <w:proofErr w:type="gramEnd"/>
            <w:r>
              <w:rPr>
                <w:sz w:val="28"/>
                <w:szCs w:val="28"/>
              </w:rPr>
              <w:t>облицовка керамической плиткой)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мытье окна и </w:t>
            </w:r>
            <w:proofErr w:type="gramStart"/>
            <w:r>
              <w:rPr>
                <w:sz w:val="28"/>
                <w:szCs w:val="28"/>
              </w:rPr>
              <w:t>подоконника  2</w:t>
            </w:r>
            <w:proofErr w:type="gramEnd"/>
            <w:r>
              <w:rPr>
                <w:sz w:val="28"/>
                <w:szCs w:val="28"/>
              </w:rPr>
              <w:t xml:space="preserve">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дверей 1 шт.</w:t>
            </w:r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моющих и дезактивирующих </w:t>
            </w:r>
            <w:proofErr w:type="gramStart"/>
            <w:r>
              <w:rPr>
                <w:sz w:val="28"/>
                <w:szCs w:val="28"/>
              </w:rPr>
              <w:t>средств</w:t>
            </w:r>
            <w:proofErr w:type="gramEnd"/>
            <w:r>
              <w:rPr>
                <w:sz w:val="28"/>
                <w:szCs w:val="28"/>
              </w:rPr>
              <w:t xml:space="preserve"> но не реже 1 раза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обметание стен, потолка и светильников от паутины.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Мастерская:</w:t>
            </w:r>
          </w:p>
          <w:p w:rsidR="00F51249" w:rsidRPr="00956B68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ежедневно влажная уборка полов, 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влажная уборка </w:t>
            </w:r>
            <w:proofErr w:type="gramStart"/>
            <w:r>
              <w:rPr>
                <w:sz w:val="28"/>
                <w:szCs w:val="28"/>
              </w:rPr>
              <w:t>стен  (</w:t>
            </w:r>
            <w:proofErr w:type="gramEnd"/>
            <w:r>
              <w:rPr>
                <w:sz w:val="28"/>
                <w:szCs w:val="28"/>
              </w:rPr>
              <w:t>облицовка керамической плиткой)  2 раза в месяц, 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 пыли со станков - 3 шт. сухой тряпкой и с верстака-1шт;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отчистка мебели (шкафы 6 шт.) от пыли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обеденного стола (1шт.),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2 шт.), стулья (5 шт.);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Спец. прачечная: </w:t>
            </w:r>
          </w:p>
          <w:p w:rsidR="00F51249" w:rsidRPr="00956B68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ежедневно влажная уборка полов, 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влажная уборка </w:t>
            </w:r>
            <w:proofErr w:type="gramStart"/>
            <w:r>
              <w:rPr>
                <w:sz w:val="28"/>
                <w:szCs w:val="28"/>
              </w:rPr>
              <w:t>стен  (</w:t>
            </w:r>
            <w:proofErr w:type="gramEnd"/>
            <w:r>
              <w:rPr>
                <w:sz w:val="28"/>
                <w:szCs w:val="28"/>
              </w:rPr>
              <w:t>облицовка керамической плиткой)  2 раза в месяц, 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рабочего стола (2шт.),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 xml:space="preserve">2 шт.), стулья (0 шт.), стеллаж (2 шт.), весы напольные, водонагреватель, стиральная машина (2 шт.), сушильная машина, гладильный пресс (2 шт.). 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отчистка мебели (шкафы 6 шт.) от пыли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(3шт.)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3шт.)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(3шт.)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ежедневно влажная уборка </w:t>
            </w:r>
            <w:proofErr w:type="spellStart"/>
            <w:r>
              <w:rPr>
                <w:sz w:val="28"/>
                <w:szCs w:val="28"/>
              </w:rPr>
              <w:t>санпропусника</w:t>
            </w:r>
            <w:proofErr w:type="spellEnd"/>
            <w:r>
              <w:rPr>
                <w:sz w:val="28"/>
                <w:szCs w:val="28"/>
              </w:rPr>
              <w:t xml:space="preserve"> и раковины,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главного инженера: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(2шт.)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2шт.)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(3 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(7шт.),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7 шт.), стулья (10 шт.), тумба (4шт.) стол обеденный (1 шт.)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влажная уборка </w:t>
            </w:r>
            <w:proofErr w:type="gramStart"/>
            <w:r>
              <w:rPr>
                <w:sz w:val="28"/>
                <w:szCs w:val="28"/>
              </w:rPr>
              <w:t>стен  (</w:t>
            </w:r>
            <w:proofErr w:type="gramEnd"/>
            <w:r>
              <w:rPr>
                <w:sz w:val="28"/>
                <w:szCs w:val="28"/>
              </w:rPr>
              <w:t>облицовка пластиковыми панели)  2 раза в месяц 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Вахта: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с </w:t>
            </w:r>
            <w:proofErr w:type="gramStart"/>
            <w:r>
              <w:rPr>
                <w:sz w:val="28"/>
                <w:szCs w:val="28"/>
              </w:rPr>
              <w:t>оргтехники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-ежедневно удаление пыли с применением специальных средств: с письменного стола (1шт.), шкафы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1 шт.), стулья (3 шт.), буфет (1 шт.);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№2: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полов 1-2 раза в неделю,</w:t>
            </w:r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влажная уборка </w:t>
            </w:r>
            <w:proofErr w:type="gramStart"/>
            <w:r>
              <w:rPr>
                <w:sz w:val="28"/>
                <w:szCs w:val="28"/>
              </w:rPr>
              <w:t>стен  (</w:t>
            </w:r>
            <w:proofErr w:type="gramEnd"/>
            <w:r>
              <w:rPr>
                <w:sz w:val="28"/>
                <w:szCs w:val="28"/>
              </w:rPr>
              <w:t>облицовка керамической плиткой)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мытье окна и </w:t>
            </w:r>
            <w:proofErr w:type="gramStart"/>
            <w:r>
              <w:rPr>
                <w:sz w:val="28"/>
                <w:szCs w:val="28"/>
              </w:rPr>
              <w:t>подоконника  2</w:t>
            </w:r>
            <w:proofErr w:type="gramEnd"/>
            <w:r>
              <w:rPr>
                <w:sz w:val="28"/>
                <w:szCs w:val="28"/>
              </w:rPr>
              <w:t xml:space="preserve">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дверей 1 шт.</w:t>
            </w:r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моющих и дезактивирующих </w:t>
            </w:r>
            <w:proofErr w:type="gramStart"/>
            <w:r>
              <w:rPr>
                <w:sz w:val="28"/>
                <w:szCs w:val="28"/>
              </w:rPr>
              <w:t>средств</w:t>
            </w:r>
            <w:proofErr w:type="gramEnd"/>
            <w:r>
              <w:rPr>
                <w:sz w:val="28"/>
                <w:szCs w:val="28"/>
              </w:rPr>
              <w:t xml:space="preserve"> но не реже 1 раза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обметание стен, потолка и светильников от паутины.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Санпропускник:</w:t>
            </w:r>
          </w:p>
          <w:p w:rsidR="00F51249" w:rsidRDefault="00F51249" w:rsidP="00F86F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 раз в день, а также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- ежедневно вынос мусора из мусорных корзин;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и подоконников (1шт.) 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</w:t>
            </w:r>
            <w:proofErr w:type="gramStart"/>
            <w:r>
              <w:rPr>
                <w:sz w:val="28"/>
                <w:szCs w:val="28"/>
              </w:rPr>
              <w:t>жалюзи  (</w:t>
            </w:r>
            <w:proofErr w:type="gramEnd"/>
            <w:r>
              <w:rPr>
                <w:sz w:val="28"/>
                <w:szCs w:val="28"/>
              </w:rPr>
              <w:t xml:space="preserve">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</w:t>
            </w:r>
            <w:proofErr w:type="gramStart"/>
            <w:r>
              <w:rPr>
                <w:sz w:val="28"/>
                <w:szCs w:val="28"/>
              </w:rPr>
              <w:t>специальных  средств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пыли с радиаторов отопления (1шт.) 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средств;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-ежедневно удаление пыли с применением специальных средств: шкаф для одежды, шкаф посудный, стол обеденный, тумба, печь микроволновая, лавки   </w:t>
            </w:r>
            <w:proofErr w:type="gramStart"/>
            <w:r>
              <w:rPr>
                <w:sz w:val="28"/>
                <w:szCs w:val="28"/>
              </w:rPr>
              <w:t xml:space="preserve">   (</w:t>
            </w:r>
            <w:proofErr w:type="gramEnd"/>
            <w:r>
              <w:rPr>
                <w:sz w:val="28"/>
                <w:szCs w:val="28"/>
              </w:rPr>
              <w:t>3 шт.), скамья угловая, душевая, бассейн, парилка, стеклянная дверь, камин;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месяц;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 паутины и пыли со светильников, с электромонтером (2 раза в год).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влажная </w:t>
            </w:r>
            <w:proofErr w:type="gramStart"/>
            <w:r>
              <w:rPr>
                <w:sz w:val="28"/>
                <w:szCs w:val="28"/>
              </w:rPr>
              <w:t>уборка  санузла</w:t>
            </w:r>
            <w:proofErr w:type="gramEnd"/>
            <w:r>
              <w:rPr>
                <w:sz w:val="28"/>
                <w:szCs w:val="28"/>
              </w:rPr>
              <w:t xml:space="preserve"> , коридора, тамбура (3 шт.), лестниц и перил по мере их загрязнения в течении рабочего дня с применением моющих и дезинфицирующих средств. вынос мусора из мусорных корзин санузла.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 w:rsidRPr="00E943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мытье дверей 30 шт. по мере загрязнения с применением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моющих и дезинфицирующих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Двор и прилегающая территория: 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ежедневно удалять загрязнение с асфальтового покрытия </w:t>
            </w:r>
            <w:proofErr w:type="gramStart"/>
            <w:r>
              <w:rPr>
                <w:sz w:val="28"/>
                <w:szCs w:val="28"/>
              </w:rPr>
              <w:t>в  весенний</w:t>
            </w:r>
            <w:proofErr w:type="gramEnd"/>
            <w:r>
              <w:rPr>
                <w:sz w:val="28"/>
                <w:szCs w:val="28"/>
              </w:rPr>
              <w:t>-осенний период,</w:t>
            </w:r>
            <w:r w:rsidRPr="00EE5AC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осенний-зимний период если это необходимо: двор (асфальтовое покрытие составляет 723,6 м</w:t>
            </w:r>
            <w:r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 xml:space="preserve">), прилегающая территория </w:t>
            </w:r>
            <w:proofErr w:type="spellStart"/>
            <w:r>
              <w:rPr>
                <w:sz w:val="28"/>
                <w:szCs w:val="28"/>
              </w:rPr>
              <w:t>улици</w:t>
            </w:r>
            <w:proofErr w:type="spellEnd"/>
            <w:r>
              <w:rPr>
                <w:sz w:val="28"/>
                <w:szCs w:val="28"/>
              </w:rPr>
              <w:t xml:space="preserve"> (асфальтовое покрытие составляет 135,04 м</w:t>
            </w:r>
            <w:r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)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удалять весенний-осенний период листву с </w:t>
            </w:r>
            <w:proofErr w:type="gramStart"/>
            <w:r>
              <w:rPr>
                <w:sz w:val="28"/>
                <w:szCs w:val="28"/>
              </w:rPr>
              <w:t>газонов  258</w:t>
            </w:r>
            <w:proofErr w:type="gramEnd"/>
            <w:r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а также проводить полив газонов,  озеленение газонов и уход в течении весеннее-осеннего периода.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побелка деревьев 10шт. специальными средствами;</w:t>
            </w:r>
          </w:p>
          <w:p w:rsidR="00F51249" w:rsidRDefault="00F51249" w:rsidP="00F86F9A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-окраска бордюрного камня 40 м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мытье калитки, </w:t>
            </w:r>
            <w:proofErr w:type="spellStart"/>
            <w:proofErr w:type="gramStart"/>
            <w:r>
              <w:rPr>
                <w:sz w:val="28"/>
                <w:szCs w:val="28"/>
              </w:rPr>
              <w:t>ворот,забора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и  цоколя здания по мере загрязнения с применением моющих и дезактивирующих средств.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 xml:space="preserve"> Техническое </w:t>
            </w:r>
            <w:r>
              <w:rPr>
                <w:b/>
                <w:sz w:val="28"/>
                <w:szCs w:val="28"/>
              </w:rPr>
              <w:t>за</w:t>
            </w:r>
            <w:r w:rsidRPr="003C647F">
              <w:rPr>
                <w:b/>
                <w:sz w:val="28"/>
                <w:szCs w:val="28"/>
              </w:rPr>
              <w:t xml:space="preserve">дание гаража для стоянки </w:t>
            </w:r>
            <w:proofErr w:type="spellStart"/>
            <w:r w:rsidRPr="003C647F">
              <w:rPr>
                <w:b/>
                <w:sz w:val="28"/>
                <w:szCs w:val="28"/>
              </w:rPr>
              <w:t>спецавтомобилей</w:t>
            </w:r>
            <w:proofErr w:type="spellEnd"/>
            <w:r w:rsidRPr="003C647F">
              <w:rPr>
                <w:b/>
                <w:sz w:val="28"/>
                <w:szCs w:val="28"/>
              </w:rPr>
              <w:t>.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 xml:space="preserve"> 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>1-этаж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3C647F">
              <w:rPr>
                <w:b/>
                <w:sz w:val="28"/>
                <w:szCs w:val="28"/>
              </w:rPr>
              <w:t>оксы</w:t>
            </w:r>
            <w:r>
              <w:rPr>
                <w:b/>
                <w:sz w:val="28"/>
                <w:szCs w:val="28"/>
              </w:rPr>
              <w:t>: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ежедневно подметание полов в боксах, предварительно увлажнив их 1 раз в день 251.84 м</w:t>
            </w:r>
            <w:proofErr w:type="gramStart"/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.</w:t>
            </w:r>
            <w:proofErr w:type="gramEnd"/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протирка регистров 24 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сухая протирка ламп дневного света 26 шт. не реже 1 раза в месяц.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уборка стен 208 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2 раза в месяц,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-мытье окон 14 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3 раза в год,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дверей 4 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-удаление пыли с верстака, станка и оборудования сухой тряпкой.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 xml:space="preserve">  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 xml:space="preserve">Раздевалка 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ежедневно влажная уборка полов 2 раза 19.9 м</w:t>
            </w:r>
            <w:proofErr w:type="gramStart"/>
            <w:r w:rsidRPr="003C647F">
              <w:rPr>
                <w:sz w:val="28"/>
                <w:szCs w:val="28"/>
                <w:vertAlign w:val="superscript"/>
              </w:rPr>
              <w:t xml:space="preserve">2 </w:t>
            </w:r>
            <w:r w:rsidRPr="003C647F">
              <w:rPr>
                <w:sz w:val="28"/>
                <w:szCs w:val="28"/>
              </w:rPr>
              <w:t>,</w:t>
            </w:r>
            <w:proofErr w:type="gramEnd"/>
            <w:r w:rsidRPr="003C647F">
              <w:rPr>
                <w:sz w:val="28"/>
                <w:szCs w:val="28"/>
              </w:rPr>
              <w:t xml:space="preserve">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уборка стен 35.5м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и потолка </w:t>
            </w:r>
            <w:proofErr w:type="gramStart"/>
            <w:r w:rsidRPr="003C647F">
              <w:rPr>
                <w:sz w:val="28"/>
                <w:szCs w:val="28"/>
              </w:rPr>
              <w:t>19.9м</w:t>
            </w:r>
            <w:r w:rsidRPr="003C647F">
              <w:rPr>
                <w:sz w:val="28"/>
                <w:szCs w:val="28"/>
                <w:vertAlign w:val="superscript"/>
              </w:rPr>
              <w:t xml:space="preserve">2 </w:t>
            </w:r>
            <w:r w:rsidRPr="003C647F">
              <w:rPr>
                <w:sz w:val="28"/>
                <w:szCs w:val="28"/>
              </w:rPr>
              <w:t xml:space="preserve"> 2</w:t>
            </w:r>
            <w:proofErr w:type="gramEnd"/>
            <w:r w:rsidRPr="003C647F">
              <w:rPr>
                <w:sz w:val="28"/>
                <w:szCs w:val="28"/>
              </w:rPr>
              <w:t xml:space="preserve"> раза в месяц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уборка мебели (шкафы 11 шт., кухонный уголок 1 шт.)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ежедневно влажная уборка санузла,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ежедневно влажная уборка душевой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уборка стен в душевой 19.6м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2 раза в месяц,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окон 2 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3 раза в год,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lastRenderedPageBreak/>
              <w:t>- мытье дверей 3 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сухая протирка ламп дневного света 2 шт. не реже 1 раза в месяц.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>Котельная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 xml:space="preserve">- ежедневно влажная уборка полов 2 раза </w:t>
            </w:r>
            <w:proofErr w:type="gramStart"/>
            <w:r w:rsidRPr="003C647F">
              <w:rPr>
                <w:sz w:val="28"/>
                <w:szCs w:val="28"/>
              </w:rPr>
              <w:t>14.2м</w:t>
            </w:r>
            <w:r w:rsidRPr="003C647F">
              <w:rPr>
                <w:sz w:val="28"/>
                <w:szCs w:val="28"/>
                <w:vertAlign w:val="superscript"/>
              </w:rPr>
              <w:t xml:space="preserve">2 </w:t>
            </w:r>
            <w:r w:rsidRPr="003C647F">
              <w:rPr>
                <w:sz w:val="28"/>
                <w:szCs w:val="28"/>
              </w:rPr>
              <w:t>,</w:t>
            </w:r>
            <w:proofErr w:type="gramEnd"/>
            <w:r w:rsidRPr="003C647F">
              <w:rPr>
                <w:sz w:val="28"/>
                <w:szCs w:val="28"/>
              </w:rPr>
              <w:t xml:space="preserve">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-влажная протирка котлов и труб 2 раза в месяц.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окон 1.4м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3 раза в год,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сухая протирка ламп дневного света 2 шт. не реже 1 раза в месяц.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>Тамбур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ежедневно влажная уборка полов 2 раза 2м</w:t>
            </w:r>
            <w:proofErr w:type="gramStart"/>
            <w:r w:rsidRPr="003C647F">
              <w:rPr>
                <w:sz w:val="28"/>
                <w:szCs w:val="28"/>
                <w:vertAlign w:val="superscript"/>
              </w:rPr>
              <w:t xml:space="preserve">2 </w:t>
            </w:r>
            <w:r w:rsidRPr="003C647F">
              <w:rPr>
                <w:sz w:val="28"/>
                <w:szCs w:val="28"/>
              </w:rPr>
              <w:t>,</w:t>
            </w:r>
            <w:proofErr w:type="gramEnd"/>
            <w:r w:rsidRPr="003C647F">
              <w:rPr>
                <w:sz w:val="28"/>
                <w:szCs w:val="28"/>
              </w:rPr>
              <w:t xml:space="preserve">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дверей 3 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ежедневно влажная уборка лестничного марша 2 раза 13м</w:t>
            </w:r>
            <w:proofErr w:type="gramStart"/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,</w:t>
            </w:r>
            <w:proofErr w:type="gramEnd"/>
            <w:r w:rsidRPr="003C647F">
              <w:rPr>
                <w:sz w:val="28"/>
                <w:szCs w:val="28"/>
              </w:rPr>
              <w:t xml:space="preserve">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окон 1.8м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3 раза в год,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 xml:space="preserve">2-этаж  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</w:t>
            </w:r>
            <w:r w:rsidRPr="003C647F">
              <w:rPr>
                <w:b/>
                <w:sz w:val="28"/>
                <w:szCs w:val="28"/>
              </w:rPr>
              <w:t>Коридор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 xml:space="preserve">- ежедневно влажная уборка полов 2 раза </w:t>
            </w:r>
            <w:proofErr w:type="gramStart"/>
            <w:r w:rsidRPr="003C647F">
              <w:rPr>
                <w:sz w:val="28"/>
                <w:szCs w:val="28"/>
              </w:rPr>
              <w:t>4.5м</w:t>
            </w:r>
            <w:r w:rsidRPr="003C647F">
              <w:rPr>
                <w:sz w:val="28"/>
                <w:szCs w:val="28"/>
                <w:vertAlign w:val="superscript"/>
              </w:rPr>
              <w:t xml:space="preserve">2 </w:t>
            </w:r>
            <w:r w:rsidRPr="003C647F">
              <w:rPr>
                <w:sz w:val="28"/>
                <w:szCs w:val="28"/>
              </w:rPr>
              <w:t>,</w:t>
            </w:r>
            <w:proofErr w:type="gramEnd"/>
            <w:r w:rsidRPr="003C647F">
              <w:rPr>
                <w:sz w:val="28"/>
                <w:szCs w:val="28"/>
              </w:rPr>
              <w:t xml:space="preserve">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протирка регистров 1 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окон 1.5м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3 раза в год,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дверей 3 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>Кабинет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 xml:space="preserve">- ежедневно влажная уборка </w:t>
            </w:r>
            <w:proofErr w:type="gramStart"/>
            <w:r w:rsidRPr="003C647F">
              <w:rPr>
                <w:sz w:val="28"/>
                <w:szCs w:val="28"/>
              </w:rPr>
              <w:t>полов  10.6м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3C647F">
              <w:rPr>
                <w:sz w:val="28"/>
                <w:szCs w:val="28"/>
                <w:vertAlign w:val="superscript"/>
              </w:rPr>
              <w:t xml:space="preserve"> </w:t>
            </w:r>
            <w:r w:rsidRPr="003C647F">
              <w:rPr>
                <w:sz w:val="28"/>
                <w:szCs w:val="28"/>
              </w:rPr>
              <w:t>,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-очистка мебели и столов от пыли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протирка регистров 1 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lastRenderedPageBreak/>
              <w:t>- мытье окон 1.5м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3 раза в год,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>Комната отдыха и охраны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 xml:space="preserve">- ежедневно влажная уборка полов 2 раза </w:t>
            </w:r>
            <w:proofErr w:type="gramStart"/>
            <w:r w:rsidRPr="003C647F">
              <w:rPr>
                <w:sz w:val="28"/>
                <w:szCs w:val="28"/>
              </w:rPr>
              <w:t>26.5м</w:t>
            </w:r>
            <w:r w:rsidRPr="003C647F">
              <w:rPr>
                <w:sz w:val="28"/>
                <w:szCs w:val="28"/>
                <w:vertAlign w:val="superscript"/>
              </w:rPr>
              <w:t xml:space="preserve">2 </w:t>
            </w:r>
            <w:r w:rsidRPr="003C647F">
              <w:rPr>
                <w:sz w:val="28"/>
                <w:szCs w:val="28"/>
              </w:rPr>
              <w:t>,</w:t>
            </w:r>
            <w:proofErr w:type="gramEnd"/>
            <w:r w:rsidRPr="003C647F">
              <w:rPr>
                <w:sz w:val="28"/>
                <w:szCs w:val="28"/>
              </w:rPr>
              <w:t xml:space="preserve"> а также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влажная протирка регистров 6шт.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-уборка и мытье холодильника 1 раз в месяц.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-удаление пыли с кухонного гарнитура и столов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-влажная протирка микроволновой печи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мытье окон 12.6м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3 раза в год, а </w:t>
            </w:r>
            <w:proofErr w:type="gramStart"/>
            <w:r w:rsidRPr="003C647F">
              <w:rPr>
                <w:sz w:val="28"/>
                <w:szCs w:val="28"/>
              </w:rPr>
              <w:t>так же</w:t>
            </w:r>
            <w:proofErr w:type="gramEnd"/>
            <w:r w:rsidRPr="003C647F">
              <w:rPr>
                <w:sz w:val="28"/>
                <w:szCs w:val="28"/>
              </w:rPr>
              <w:t xml:space="preserve"> по мере загрязнения с применением моющих средств.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>2.Двор и прилегающая территория гаража</w:t>
            </w: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b/>
                <w:sz w:val="28"/>
                <w:szCs w:val="28"/>
              </w:rPr>
            </w:pPr>
            <w:r w:rsidRPr="003C647F">
              <w:rPr>
                <w:b/>
                <w:sz w:val="28"/>
                <w:szCs w:val="28"/>
              </w:rPr>
              <w:t>Двор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 xml:space="preserve">-ежедневно удалять загрязнение с асфальтового покрытия </w:t>
            </w:r>
            <w:proofErr w:type="gramStart"/>
            <w:r w:rsidRPr="003C647F">
              <w:rPr>
                <w:sz w:val="28"/>
                <w:szCs w:val="28"/>
              </w:rPr>
              <w:t>529.8м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  <w:r w:rsidRPr="003C647F">
              <w:rPr>
                <w:sz w:val="28"/>
                <w:szCs w:val="28"/>
              </w:rPr>
              <w:t xml:space="preserve"> .</w:t>
            </w:r>
            <w:proofErr w:type="gramEnd"/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производить полив и уборку клумбы 20м</w:t>
            </w:r>
            <w:proofErr w:type="gramStart"/>
            <w:r w:rsidRPr="003C647F">
              <w:rPr>
                <w:sz w:val="28"/>
                <w:szCs w:val="28"/>
                <w:vertAlign w:val="superscript"/>
              </w:rPr>
              <w:t xml:space="preserve">2 </w:t>
            </w:r>
            <w:r w:rsidRPr="003C647F">
              <w:rPr>
                <w:sz w:val="28"/>
                <w:szCs w:val="28"/>
              </w:rPr>
              <w:t xml:space="preserve"> по</w:t>
            </w:r>
            <w:proofErr w:type="gramEnd"/>
            <w:r w:rsidRPr="003C647F">
              <w:rPr>
                <w:sz w:val="28"/>
                <w:szCs w:val="28"/>
              </w:rPr>
              <w:t xml:space="preserve"> мере необходимости.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Прилегающая территория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 ежедневно уборка тротуара 40м</w:t>
            </w:r>
            <w:r w:rsidRPr="003C647F">
              <w:rPr>
                <w:sz w:val="28"/>
                <w:szCs w:val="28"/>
                <w:vertAlign w:val="superscript"/>
              </w:rPr>
              <w:t>2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  <w:r w:rsidRPr="003C647F">
              <w:rPr>
                <w:sz w:val="28"/>
                <w:szCs w:val="28"/>
              </w:rPr>
              <w:t>-побелка деревьев 8 шт. специальными средствами.</w:t>
            </w: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3C647F" w:rsidRDefault="00F51249" w:rsidP="00F86F9A">
            <w:pPr>
              <w:rPr>
                <w:sz w:val="28"/>
                <w:szCs w:val="28"/>
              </w:rPr>
            </w:pPr>
          </w:p>
          <w:p w:rsidR="00F51249" w:rsidRPr="00557659" w:rsidRDefault="00F51249" w:rsidP="00F86F9A">
            <w:pPr>
              <w:rPr>
                <w:b/>
                <w:sz w:val="32"/>
                <w:szCs w:val="32"/>
              </w:rPr>
            </w:pPr>
            <w:r w:rsidRPr="00557659">
              <w:rPr>
                <w:b/>
                <w:sz w:val="32"/>
                <w:szCs w:val="32"/>
              </w:rPr>
              <w:t>Техническое задание по уборке территории ПХРО.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1.Здание административно-бытового корпуса с мансардой.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1-этаж</w:t>
            </w:r>
          </w:p>
          <w:p w:rsidR="00F51249" w:rsidRPr="00BD174E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полов 1-2 раза 63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,</w:t>
            </w:r>
            <w:proofErr w:type="gramEnd"/>
            <w:r>
              <w:rPr>
                <w:sz w:val="28"/>
                <w:szCs w:val="28"/>
              </w:rPr>
              <w:t xml:space="preserve">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санузла, а также по мере загрязнения с применением моющих и дезактивирующих средств.</w:t>
            </w:r>
          </w:p>
          <w:p w:rsidR="00F51249" w:rsidRPr="00BD174E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стен 151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(</w:t>
            </w:r>
            <w:proofErr w:type="gramEnd"/>
            <w:r>
              <w:rPr>
                <w:sz w:val="28"/>
                <w:szCs w:val="28"/>
              </w:rPr>
              <w:t>облицовка пластиковыми панели)  2 раза в месяц 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9.1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подоконники</w:t>
            </w:r>
            <w:proofErr w:type="gramEnd"/>
            <w:r>
              <w:rPr>
                <w:sz w:val="28"/>
                <w:szCs w:val="28"/>
              </w:rPr>
              <w:t xml:space="preserve"> 4.55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2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мытье дверей 8 шт. по мере загрязнения с применением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моющих и дезактивирующих средств. 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отчистка мебели от пыли с применением моющих и дезактивирующих средств 35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</w:t>
            </w:r>
          </w:p>
          <w:p w:rsidR="00F51249" w:rsidRPr="00A40A93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пыли с радиаторов отопления 5 шт. (по семь секций)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в месяц.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365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уборка и мытье цоколя здания 60 м</w:t>
            </w:r>
            <w:r>
              <w:rPr>
                <w:sz w:val="28"/>
                <w:szCs w:val="28"/>
                <w:vertAlign w:val="superscript"/>
              </w:rPr>
              <w:t>2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Pr="00BD174E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уборка кухонной мебели по мере загрязнения с применением моющих и дезактивирующих средств.</w:t>
            </w:r>
          </w:p>
          <w:p w:rsidR="00F51249" w:rsidRPr="0083657B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2-этаж Мансарда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полов 60 м</w:t>
            </w:r>
            <w:r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Pr="0083657B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стен 115 м</w:t>
            </w:r>
            <w:r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13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подоконники</w:t>
            </w:r>
            <w:proofErr w:type="gramEnd"/>
            <w:r>
              <w:rPr>
                <w:sz w:val="28"/>
                <w:szCs w:val="28"/>
              </w:rPr>
              <w:t xml:space="preserve">  0.75 м</w:t>
            </w:r>
            <w:r>
              <w:rPr>
                <w:sz w:val="28"/>
                <w:szCs w:val="28"/>
                <w:vertAlign w:val="superscript"/>
              </w:rPr>
              <w:t xml:space="preserve">2  </w:t>
            </w:r>
            <w:r>
              <w:rPr>
                <w:sz w:val="28"/>
                <w:szCs w:val="28"/>
              </w:rPr>
              <w:t>2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D843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мытье дверей 3 шт.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 пыли с кухонного гарнитура и со столов 6 шт.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</w:t>
            </w:r>
            <w:r w:rsidRPr="00AD1AE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пыли с радиаторов отопления 3 шт. (по семь секций)</w:t>
            </w:r>
            <w:r w:rsidRPr="004416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лестничного марша влажным способом при положительной температуре окружающего воздуха.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Здание поверочной лаборатории с помещением для хранения установки ЖРО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1-этаж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полов 1-2 раза в неделю 58 м</w:t>
            </w:r>
            <w:proofErr w:type="gramStart"/>
            <w:r>
              <w:rPr>
                <w:sz w:val="28"/>
                <w:szCs w:val="28"/>
                <w:vertAlign w:val="superscript"/>
              </w:rPr>
              <w:t xml:space="preserve">2  </w:t>
            </w:r>
            <w:r>
              <w:rPr>
                <w:sz w:val="28"/>
                <w:szCs w:val="28"/>
              </w:rPr>
              <w:t>,</w:t>
            </w:r>
            <w:proofErr w:type="gramEnd"/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стен 120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(</w:t>
            </w:r>
            <w:proofErr w:type="gramEnd"/>
            <w:r>
              <w:rPr>
                <w:sz w:val="28"/>
                <w:szCs w:val="28"/>
              </w:rPr>
              <w:t>облицовка керамической плиткой)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в тамбуре 1,68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2</w:t>
            </w:r>
            <w:proofErr w:type="gramEnd"/>
            <w:r>
              <w:rPr>
                <w:sz w:val="28"/>
                <w:szCs w:val="28"/>
              </w:rPr>
              <w:t xml:space="preserve">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дверей 2 шт.</w:t>
            </w:r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мере загрязнения с применением моющих и дезактивирующих </w:t>
            </w:r>
            <w:proofErr w:type="gramStart"/>
            <w:r>
              <w:rPr>
                <w:sz w:val="28"/>
                <w:szCs w:val="28"/>
              </w:rPr>
              <w:t>средств</w:t>
            </w:r>
            <w:proofErr w:type="gramEnd"/>
            <w:r>
              <w:rPr>
                <w:sz w:val="28"/>
                <w:szCs w:val="28"/>
              </w:rPr>
              <w:t xml:space="preserve"> но не реже 1 раза в месяц.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2-этаж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влажная уборка полов 1 раз в </w:t>
            </w:r>
            <w:proofErr w:type="gramStart"/>
            <w:r>
              <w:rPr>
                <w:sz w:val="28"/>
                <w:szCs w:val="28"/>
              </w:rPr>
              <w:t>месяц</w:t>
            </w:r>
            <w:r>
              <w:rPr>
                <w:sz w:val="28"/>
                <w:szCs w:val="28"/>
                <w:vertAlign w:val="superscript"/>
              </w:rPr>
              <w:t xml:space="preserve">  </w:t>
            </w:r>
            <w:r>
              <w:rPr>
                <w:sz w:val="28"/>
                <w:szCs w:val="28"/>
              </w:rPr>
              <w:t>56</w:t>
            </w:r>
            <w:proofErr w:type="gramEnd"/>
            <w:r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 xml:space="preserve"> с применением моющих и дезактивирующих средств.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влажная уборка стен 90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1</w:t>
            </w:r>
            <w:proofErr w:type="gramEnd"/>
            <w:r>
              <w:rPr>
                <w:sz w:val="28"/>
                <w:szCs w:val="28"/>
              </w:rPr>
              <w:t xml:space="preserve"> раз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месяц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с применением моющих и дезактивирующих средств.</w:t>
            </w:r>
            <w:r>
              <w:rPr>
                <w:sz w:val="28"/>
                <w:szCs w:val="28"/>
                <w:vertAlign w:val="superscript"/>
              </w:rPr>
              <w:t xml:space="preserve"> 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4,2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2</w:t>
            </w:r>
            <w:proofErr w:type="gramEnd"/>
            <w:r>
              <w:rPr>
                <w:sz w:val="28"/>
                <w:szCs w:val="28"/>
              </w:rPr>
              <w:t xml:space="preserve">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дверей 1 шт.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лестничного марша влажным способом при положительной температуре окружающего воздуха.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Мастерская </w:t>
            </w:r>
          </w:p>
          <w:p w:rsidR="00F51249" w:rsidRPr="00956B68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ежедневно влажная уборка полов 1-2 раза 41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влажная уборка стен 78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(</w:t>
            </w:r>
            <w:proofErr w:type="gramEnd"/>
            <w:r>
              <w:rPr>
                <w:sz w:val="28"/>
                <w:szCs w:val="28"/>
              </w:rPr>
              <w:t>облицовка пластиковыми панели)  2 раза в месяц,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удаление пыли со станков - 3 шт. сухой тряпкой и с верстака-1шт.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отчистка мебели от пыли с применением моющих и дезактивирующих средств 35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уборка под навесом 32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(</w:t>
            </w:r>
            <w:proofErr w:type="gramEnd"/>
            <w:r>
              <w:rPr>
                <w:sz w:val="28"/>
                <w:szCs w:val="28"/>
              </w:rPr>
              <w:t>метлой).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туалета уличного 2-раза в неделю</w:t>
            </w:r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мытье двери 1 шт.</w:t>
            </w:r>
            <w:r w:rsidRPr="00956B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отчистка мебели от пыли с применением моющих и дезактивирующих средств 8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3,2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2</w:t>
            </w:r>
            <w:proofErr w:type="gramEnd"/>
            <w:r>
              <w:rPr>
                <w:sz w:val="28"/>
                <w:szCs w:val="28"/>
              </w:rPr>
              <w:t xml:space="preserve">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Караульное помещение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1-этаж</w:t>
            </w:r>
          </w:p>
          <w:p w:rsidR="00F51249" w:rsidRPr="00956B68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ежедневно влажная уборка полов 1-2 раза 42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6803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влажная уборка стен 84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(</w:t>
            </w:r>
            <w:proofErr w:type="gramEnd"/>
            <w:r>
              <w:rPr>
                <w:sz w:val="28"/>
                <w:szCs w:val="28"/>
              </w:rPr>
              <w:t>облицовка пластиковыми панели)  по мере загрязнения с применением моющих и дезактивирующих средств но не реже чем  2 раза в месяц.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ежедневно влажная уборка санузла,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3,3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подоконники</w:t>
            </w:r>
            <w:proofErr w:type="gramEnd"/>
            <w:r>
              <w:rPr>
                <w:sz w:val="28"/>
                <w:szCs w:val="28"/>
              </w:rPr>
              <w:t xml:space="preserve">  2.25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2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и мытье холодильника 1раз месяц.</w:t>
            </w:r>
          </w:p>
          <w:p w:rsidR="00F51249" w:rsidRPr="004416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отчистка мебели от пыли с применением моющих и дезактивирующих средств 16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мытье </w:t>
            </w:r>
            <w:proofErr w:type="gramStart"/>
            <w:r>
              <w:rPr>
                <w:sz w:val="28"/>
                <w:szCs w:val="28"/>
              </w:rPr>
              <w:t>дверей  2</w:t>
            </w:r>
            <w:proofErr w:type="gramEnd"/>
            <w:r>
              <w:rPr>
                <w:sz w:val="28"/>
                <w:szCs w:val="28"/>
              </w:rPr>
              <w:t>шт.</w:t>
            </w:r>
            <w:r w:rsidRPr="005A02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2-этаж</w:t>
            </w:r>
          </w:p>
          <w:p w:rsidR="00F51249" w:rsidRPr="005A0222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458B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ежедневно влажная уборка полов 1-2 раза 42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6803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влажная уборка стен 84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(</w:t>
            </w:r>
            <w:proofErr w:type="gramEnd"/>
            <w:r>
              <w:rPr>
                <w:sz w:val="28"/>
                <w:szCs w:val="28"/>
              </w:rPr>
              <w:t>окрашены водоэмульсионной краской)  2 раза в месяц, 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окон 7,2 м</w:t>
            </w:r>
            <w:proofErr w:type="gramStart"/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 подоконники</w:t>
            </w:r>
            <w:proofErr w:type="gramEnd"/>
            <w:r>
              <w:rPr>
                <w:sz w:val="28"/>
                <w:szCs w:val="28"/>
              </w:rPr>
              <w:t xml:space="preserve">  3.75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2 раза весной и осенью,</w:t>
            </w:r>
            <w:r w:rsidRPr="00BD174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также 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удаление пыли орк </w:t>
            </w:r>
            <w:proofErr w:type="gramStart"/>
            <w:r>
              <w:rPr>
                <w:sz w:val="28"/>
                <w:szCs w:val="28"/>
              </w:rPr>
              <w:t>техники  сухой</w:t>
            </w:r>
            <w:proofErr w:type="gramEnd"/>
            <w:r>
              <w:rPr>
                <w:sz w:val="28"/>
                <w:szCs w:val="28"/>
              </w:rPr>
              <w:t xml:space="preserve"> тряпкой по мере загрязнения.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двери 1 шт.</w:t>
            </w:r>
            <w:r w:rsidRPr="002B4C0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мере загрязнения с применением моющих и дезактивирующих средств.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уборка лестничного марша влажным способом при положительной температуре окружающего воздуха.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Прилегающая территория 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ежедневно удалять загрязнение с асфальтового покрытия </w:t>
            </w:r>
            <w:proofErr w:type="gramStart"/>
            <w:r>
              <w:rPr>
                <w:sz w:val="28"/>
                <w:szCs w:val="28"/>
              </w:rPr>
              <w:t>в  весенний</w:t>
            </w:r>
            <w:proofErr w:type="gramEnd"/>
            <w:r>
              <w:rPr>
                <w:sz w:val="28"/>
                <w:szCs w:val="28"/>
              </w:rPr>
              <w:t>-осенний период,</w:t>
            </w:r>
            <w:r w:rsidRPr="00EE5AC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осенний-зимний период если это необходимо (асфальтовое покрытие составляет 1908 м</w:t>
            </w:r>
            <w:r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).</w:t>
            </w:r>
          </w:p>
          <w:p w:rsidR="00F51249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удалять весенний-осенний период листву с </w:t>
            </w:r>
            <w:proofErr w:type="gramStart"/>
            <w:r>
              <w:rPr>
                <w:sz w:val="28"/>
                <w:szCs w:val="28"/>
              </w:rPr>
              <w:t>газонов  400</w:t>
            </w:r>
            <w:proofErr w:type="gramEnd"/>
            <w:r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, а также проводить полив газонов,  озеленение газонов и уход в течении весеннее-осеннего периода  100</w:t>
            </w:r>
            <w:r w:rsidRPr="00400B2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</w:t>
            </w:r>
          </w:p>
          <w:p w:rsidR="00F51249" w:rsidRPr="00EE5ACA" w:rsidRDefault="00F51249" w:rsidP="00F86F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побелка деревьев 40шт. специальными средствами.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51249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помещений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неделю.</w:t>
            </w:r>
          </w:p>
          <w:p w:rsidR="00F51249" w:rsidRPr="00E65B8C" w:rsidRDefault="00F51249" w:rsidP="00F51249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Поддерживающая уборка помещений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неделю.</w:t>
            </w:r>
          </w:p>
          <w:p w:rsidR="00F51249" w:rsidRPr="00E65B8C" w:rsidRDefault="00F51249" w:rsidP="00F51249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Основная уборка наружных территорий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неделю.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   Поддерживающая уборка наружных территорий 8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- 17</w:t>
            </w:r>
            <w:r w:rsidRPr="00E65B8C">
              <w:rPr>
                <w:sz w:val="28"/>
                <w:szCs w:val="28"/>
                <w:vertAlign w:val="superscript"/>
              </w:rPr>
              <w:t>00</w:t>
            </w:r>
            <w:r w:rsidRPr="00E65B8C">
              <w:rPr>
                <w:sz w:val="28"/>
                <w:szCs w:val="28"/>
              </w:rPr>
              <w:t xml:space="preserve"> – пять дней в    неделю.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3.3 Требования к гарантийным обязательствам оказываемых услуг.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3.4 Требования к конфиденциальности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Применяемые расходные материалы, моющие, чистящие, дезинфицирующие средства должны иметь сертификаты соответствия.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lastRenderedPageBreak/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Требования к персоналу:</w:t>
            </w: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 возраст не моложе 18 лет;</w:t>
            </w:r>
          </w:p>
          <w:p w:rsidR="00F51249" w:rsidRPr="00E65B8C" w:rsidRDefault="00F51249" w:rsidP="00F86F9A">
            <w:pPr>
              <w:jc w:val="both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- отсутствие медицинских противопоказаний;</w:t>
            </w:r>
          </w:p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 xml:space="preserve">-  обеспеченность спецодеждой, средствами защиты, уборочным инвентарем, расходными </w:t>
            </w:r>
            <w:proofErr w:type="gramStart"/>
            <w:r w:rsidRPr="00E65B8C">
              <w:rPr>
                <w:sz w:val="28"/>
                <w:szCs w:val="28"/>
              </w:rPr>
              <w:t xml:space="preserve">материалами,   </w:t>
            </w:r>
            <w:proofErr w:type="gramEnd"/>
            <w:r w:rsidRPr="00E65B8C">
              <w:rPr>
                <w:sz w:val="28"/>
                <w:szCs w:val="28"/>
              </w:rPr>
              <w:t xml:space="preserve">  моющими, чистящими, дезинфицирующими средствами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3.8 Специальные требования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4. РЕЗУЛЬТАТ ОКАЗАННЫХ УСЛУГ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5000" w:type="pct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Поддержание зданий и прилегающей территории в состоянии, удовлетворяющем санитарным нормам.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Ежемесячно, не позднее последнего рабочего дня месяца, Исполнитель предоставляет Заказчику акт выполненных работ и счет-фактуру.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5. ТРЕБОВАНИЯ К ТЕХНИЧЕСКОМУ ОБУЧЕНИЮ ПЕРСОНАЛА ЗАКАЗЧИКА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5000" w:type="pct"/>
        <w:tblLook w:val="04A0" w:firstRow="1" w:lastRow="0" w:firstColumn="1" w:lastColumn="0" w:noHBand="0" w:noVBand="1"/>
      </w:tblPr>
      <w:tblGrid>
        <w:gridCol w:w="9912"/>
      </w:tblGrid>
      <w:tr w:rsidR="00F51249" w:rsidRPr="00E65B8C" w:rsidTr="00F86F9A">
        <w:tc>
          <w:tcPr>
            <w:tcW w:w="5000" w:type="pct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6. ПЕРЕЧЕНЬ ПРИНЯТЫХ СОКРАЩЕНИЙ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5777"/>
      </w:tblGrid>
      <w:tr w:rsidR="00F51249" w:rsidRPr="00E65B8C" w:rsidTr="00F86F9A">
        <w:tc>
          <w:tcPr>
            <w:tcW w:w="1101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№ п/п</w:t>
            </w:r>
          </w:p>
        </w:tc>
        <w:tc>
          <w:tcPr>
            <w:tcW w:w="2693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Сокращение</w:t>
            </w:r>
          </w:p>
        </w:tc>
        <w:tc>
          <w:tcPr>
            <w:tcW w:w="5777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Расшифровка сокращения</w:t>
            </w:r>
          </w:p>
        </w:tc>
      </w:tr>
      <w:tr w:rsidR="00F51249" w:rsidRPr="00E65B8C" w:rsidTr="00F86F9A">
        <w:tc>
          <w:tcPr>
            <w:tcW w:w="1101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77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</w:tr>
    </w:tbl>
    <w:p w:rsidR="00F51249" w:rsidRPr="00E65B8C" w:rsidRDefault="00F51249" w:rsidP="00F51249">
      <w:pPr>
        <w:rPr>
          <w:sz w:val="28"/>
          <w:szCs w:val="28"/>
        </w:rPr>
      </w:pP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  <w:r w:rsidRPr="00E65B8C">
        <w:rPr>
          <w:sz w:val="28"/>
          <w:szCs w:val="28"/>
        </w:rPr>
        <w:t>РАЗДЕЛ 7. ПЕРЕЧЕНЬ ПРИЛОЖЕНИЙ</w:t>
      </w:r>
    </w:p>
    <w:p w:rsidR="00F51249" w:rsidRPr="00E65B8C" w:rsidRDefault="00F51249" w:rsidP="00F51249">
      <w:pPr>
        <w:ind w:firstLine="1276"/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2942"/>
      </w:tblGrid>
      <w:tr w:rsidR="00F51249" w:rsidRPr="00E65B8C" w:rsidTr="00F86F9A">
        <w:tc>
          <w:tcPr>
            <w:tcW w:w="959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№ п/п</w:t>
            </w:r>
          </w:p>
        </w:tc>
        <w:tc>
          <w:tcPr>
            <w:tcW w:w="5670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Номер приложения</w:t>
            </w:r>
          </w:p>
        </w:tc>
        <w:tc>
          <w:tcPr>
            <w:tcW w:w="2942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Номер страницы</w:t>
            </w:r>
          </w:p>
        </w:tc>
      </w:tr>
      <w:tr w:rsidR="00F51249" w:rsidRPr="00E65B8C" w:rsidTr="00F86F9A">
        <w:tc>
          <w:tcPr>
            <w:tcW w:w="959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  <w:r w:rsidRPr="00E65B8C">
              <w:rPr>
                <w:sz w:val="28"/>
                <w:szCs w:val="28"/>
              </w:rPr>
              <w:t>нет</w:t>
            </w:r>
          </w:p>
        </w:tc>
        <w:tc>
          <w:tcPr>
            <w:tcW w:w="2942" w:type="dxa"/>
          </w:tcPr>
          <w:p w:rsidR="00F51249" w:rsidRPr="00E65B8C" w:rsidRDefault="00F51249" w:rsidP="00F86F9A">
            <w:pPr>
              <w:jc w:val="center"/>
              <w:rPr>
                <w:sz w:val="28"/>
                <w:szCs w:val="28"/>
              </w:rPr>
            </w:pPr>
          </w:p>
        </w:tc>
      </w:tr>
    </w:tbl>
    <w:p w:rsidR="00F51249" w:rsidRPr="00C44BE6" w:rsidRDefault="00F51249" w:rsidP="00F51249">
      <w:pPr>
        <w:jc w:val="center"/>
      </w:pPr>
      <w:bookmarkStart w:id="2" w:name="_GoBack"/>
      <w:bookmarkEnd w:id="2"/>
    </w:p>
    <w:sectPr w:rsidR="00F51249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F5124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33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F51249" w:rsidRDefault="00762125" w:rsidP="00FA3425">
    <w:pPr>
      <w:pStyle w:val="a8"/>
      <w:jc w:val="center"/>
      <w:rPr>
        <w:rFonts w:ascii="Times New Roman" w:hAnsi="Times New Roman" w:cs="Times New Roman"/>
        <w:sz w:val="16"/>
        <w:szCs w:val="16"/>
      </w:rPr>
    </w:pPr>
    <w:r w:rsidRPr="00F51249">
      <w:rPr>
        <w:rFonts w:ascii="Times New Roman" w:hAnsi="Times New Roman" w:cs="Times New Roman"/>
        <w:sz w:val="16"/>
        <w:szCs w:val="16"/>
      </w:rPr>
      <w:t>ТОМ 2</w:t>
    </w:r>
    <w:r w:rsidR="008B772B" w:rsidRPr="00F51249">
      <w:rPr>
        <w:rFonts w:ascii="Times New Roman" w:hAnsi="Times New Roman" w:cs="Times New Roman"/>
        <w:sz w:val="16"/>
        <w:szCs w:val="16"/>
      </w:rPr>
      <w:t xml:space="preserve"> «</w:t>
    </w:r>
    <w:r w:rsidRPr="00F51249">
      <w:rPr>
        <w:rFonts w:ascii="Times New Roman" w:hAnsi="Times New Roman" w:cs="Times New Roman"/>
        <w:sz w:val="16"/>
        <w:szCs w:val="16"/>
      </w:rPr>
      <w:t>ТЕХНИЧЕС</w:t>
    </w:r>
    <w:r w:rsidR="008B772B" w:rsidRPr="00F51249">
      <w:rPr>
        <w:rFonts w:ascii="Times New Roman" w:hAnsi="Times New Roman" w:cs="Times New Roman"/>
        <w:sz w:val="16"/>
        <w:szCs w:val="16"/>
      </w:rPr>
      <w:t>КАЯ ЧАСТ</w:t>
    </w:r>
    <w:r w:rsidRPr="00F51249">
      <w:rPr>
        <w:rFonts w:ascii="Times New Roman" w:hAnsi="Times New Roman" w:cs="Times New Roman"/>
        <w:sz w:val="16"/>
        <w:szCs w:val="16"/>
      </w:rPr>
      <w:t>Ь</w:t>
    </w:r>
    <w:r w:rsidR="008B772B" w:rsidRPr="00F51249">
      <w:rPr>
        <w:rFonts w:ascii="Times New Roman" w:hAnsi="Times New Roman" w:cs="Times New Roman"/>
        <w:sz w:val="16"/>
        <w:szCs w:val="16"/>
      </w:rPr>
      <w:t xml:space="preserve">» </w:t>
    </w:r>
  </w:p>
  <w:p w:rsidR="00F51249" w:rsidRPr="00F51249" w:rsidRDefault="00F51249" w:rsidP="00F51249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F51249">
      <w:rPr>
        <w:b/>
        <w:sz w:val="16"/>
        <w:szCs w:val="16"/>
        <w:lang w:val="ru-RU"/>
      </w:rPr>
      <w:t>о</w:t>
    </w:r>
    <w:r w:rsidRPr="00F51249">
      <w:rPr>
        <w:b/>
        <w:sz w:val="16"/>
        <w:szCs w:val="16"/>
        <w:lang w:val="ru-RU"/>
      </w:rPr>
      <w:t xml:space="preserve">ткрытому запросу цен в электронной форме на </w:t>
    </w:r>
    <w:r w:rsidRPr="00F51249">
      <w:rPr>
        <w:b/>
        <w:bCs/>
        <w:color w:val="000000"/>
        <w:sz w:val="16"/>
        <w:szCs w:val="16"/>
      </w:rPr>
      <w:t xml:space="preserve">право заключения договора на </w:t>
    </w:r>
    <w:r w:rsidRPr="00F51249">
      <w:rPr>
        <w:b/>
        <w:bCs/>
        <w:color w:val="000000"/>
        <w:sz w:val="16"/>
        <w:szCs w:val="16"/>
        <w:lang w:val="ru-RU"/>
      </w:rPr>
      <w:t xml:space="preserve">оказание услуг по </w:t>
    </w:r>
    <w:r w:rsidRPr="00F51249">
      <w:rPr>
        <w:b/>
        <w:bCs/>
        <w:color w:val="000000"/>
        <w:sz w:val="16"/>
        <w:szCs w:val="16"/>
      </w:rPr>
      <w:t>уборке помещений для нужд филиала "Южный территориальный округ" ФГУП ""РосРАО"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1F110E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A60A3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45A3E7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D51F6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BF36A6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B257DD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8F7674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EEB518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20"/>
  </w:num>
  <w:num w:numId="12">
    <w:abstractNumId w:val="6"/>
  </w:num>
  <w:num w:numId="13">
    <w:abstractNumId w:val="18"/>
  </w:num>
  <w:num w:numId="14">
    <w:abstractNumId w:val="9"/>
  </w:num>
  <w:num w:numId="15">
    <w:abstractNumId w:val="4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6"/>
  </w:num>
  <w:num w:numId="21">
    <w:abstractNumId w:val="23"/>
  </w:num>
  <w:num w:numId="22">
    <w:abstractNumId w:val="22"/>
  </w:num>
  <w:num w:numId="23">
    <w:abstractNumId w:val="15"/>
  </w:num>
  <w:num w:numId="24">
    <w:abstractNumId w:val="10"/>
  </w:num>
  <w:num w:numId="25">
    <w:abstractNumId w:val="5"/>
  </w:num>
  <w:num w:numId="26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0D3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249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F51249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A0157B7-F94F-4A61-9C4E-BA270CC0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</TotalTime>
  <Pages>33</Pages>
  <Words>7128</Words>
  <Characters>43267</Characters>
  <Application>Microsoft Office Word</Application>
  <DocSecurity>0</DocSecurity>
  <Lines>360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50295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</cp:revision>
  <cp:lastPrinted>2013-05-13T10:31:00Z</cp:lastPrinted>
  <dcterms:created xsi:type="dcterms:W3CDTF">2013-12-04T11:06:00Z</dcterms:created>
  <dcterms:modified xsi:type="dcterms:W3CDTF">2013-12-27T08:01:00Z</dcterms:modified>
</cp:coreProperties>
</file>