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6F6" w:rsidRDefault="00B326F6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B326F6" w:rsidRPr="00E73503" w:rsidRDefault="00B326F6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B326F6" w:rsidRPr="001B1299">
        <w:trPr>
          <w:trHeight w:val="581"/>
        </w:trPr>
        <w:tc>
          <w:tcPr>
            <w:tcW w:w="9828" w:type="dxa"/>
            <w:vAlign w:val="center"/>
          </w:tcPr>
          <w:p w:rsidR="00B326F6" w:rsidRPr="001B1299" w:rsidRDefault="00B326F6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№98/</w:t>
            </w:r>
            <w:r>
              <w:rPr>
                <w:b/>
                <w:bCs/>
                <w:u w:val="single"/>
              </w:rPr>
              <w:t>4568 от «06»  ноября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B326F6" w:rsidRPr="004E3C5E" w:rsidRDefault="00B326F6" w:rsidP="004052B7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</w:rPr>
              <w:t>8653</w:t>
            </w:r>
          </w:p>
          <w:p w:rsidR="00B326F6" w:rsidRPr="00912D10" w:rsidRDefault="00B326F6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lang w:val="en-US"/>
              </w:rPr>
              <w:t>5890/</w:t>
            </w:r>
            <w:r>
              <w:rPr>
                <w:b/>
                <w:bCs/>
              </w:rPr>
              <w:t>174</w:t>
            </w:r>
          </w:p>
        </w:tc>
      </w:tr>
    </w:tbl>
    <w:p w:rsidR="00B326F6" w:rsidRDefault="00B326F6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B326F6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B326F6" w:rsidRPr="007D4215" w:rsidRDefault="00B326F6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B326F6" w:rsidRPr="007D4215">
        <w:trPr>
          <w:trHeight w:val="146"/>
        </w:trPr>
        <w:tc>
          <w:tcPr>
            <w:tcW w:w="9948" w:type="dxa"/>
            <w:gridSpan w:val="2"/>
          </w:tcPr>
          <w:p w:rsidR="00B326F6" w:rsidRPr="007D4215" w:rsidRDefault="00B326F6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B326F6" w:rsidRPr="007D4215" w:rsidRDefault="00B326F6" w:rsidP="004052B7">
            <w:pPr>
              <w:tabs>
                <w:tab w:val="left" w:pos="1134"/>
              </w:tabs>
              <w:jc w:val="both"/>
            </w:pPr>
          </w:p>
        </w:tc>
      </w:tr>
      <w:tr w:rsidR="00B326F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B326F6" w:rsidRPr="00B975CB" w:rsidRDefault="00B326F6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B326F6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6F6" w:rsidRPr="007938E2" w:rsidRDefault="00B326F6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6F6" w:rsidRPr="007938E2" w:rsidRDefault="00B326F6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B326F6" w:rsidRPr="007938E2" w:rsidRDefault="00B326F6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B326F6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6F6" w:rsidRPr="007938E2" w:rsidRDefault="00B326F6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6F6" w:rsidRPr="007938E2" w:rsidRDefault="00B326F6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B326F6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6F6" w:rsidRPr="007938E2" w:rsidRDefault="00B326F6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6F6" w:rsidRPr="007938E2" w:rsidRDefault="00B326F6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B326F6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6F6" w:rsidRPr="007938E2" w:rsidRDefault="00B326F6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6F6" w:rsidRPr="007938E2" w:rsidRDefault="00B326F6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B326F6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6F6" w:rsidRPr="007938E2" w:rsidRDefault="00B326F6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6F6" w:rsidRPr="007938E2" w:rsidRDefault="00B326F6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B326F6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6F6" w:rsidRPr="007938E2" w:rsidRDefault="00B326F6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6F6" w:rsidRDefault="00B326F6" w:rsidP="00912D10">
            <w:pPr>
              <w:jc w:val="both"/>
            </w:pPr>
            <w:r>
              <w:t xml:space="preserve">Соловьев Дмитрий Александрович, </w:t>
            </w:r>
            <w:r w:rsidRPr="00952E18">
              <w:t xml:space="preserve">телефон: (3823) </w:t>
            </w:r>
            <w:r>
              <w:t>52-46-03</w:t>
            </w:r>
            <w:r w:rsidRPr="00952E18">
              <w:t>,</w:t>
            </w:r>
            <w:r>
              <w:t xml:space="preserve"> </w:t>
            </w:r>
          </w:p>
          <w:p w:rsidR="00B326F6" w:rsidRPr="00B74E80" w:rsidRDefault="00B326F6" w:rsidP="004052B7">
            <w:pPr>
              <w:jc w:val="both"/>
            </w:pPr>
            <w:r>
              <w:t>Сусолина Алена Борисовна</w:t>
            </w:r>
            <w:r w:rsidRPr="00952E18">
              <w:t xml:space="preserve">, телефон: (3823) </w:t>
            </w:r>
            <w:r>
              <w:t>52-11-42</w:t>
            </w:r>
          </w:p>
        </w:tc>
      </w:tr>
      <w:tr w:rsidR="00B326F6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6F6" w:rsidRPr="007938E2" w:rsidRDefault="00B326F6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6F6" w:rsidRPr="007938E2" w:rsidRDefault="00B326F6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B326F6" w:rsidRPr="007938E2" w:rsidRDefault="00B326F6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B326F6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326F6" w:rsidRPr="007938E2" w:rsidRDefault="00B326F6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326F6" w:rsidRPr="007938E2" w:rsidRDefault="00B326F6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B326F6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B326F6" w:rsidRPr="00B975CB" w:rsidRDefault="00B326F6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B326F6" w:rsidRPr="001B1299">
        <w:trPr>
          <w:trHeight w:val="146"/>
        </w:trPr>
        <w:tc>
          <w:tcPr>
            <w:tcW w:w="9948" w:type="dxa"/>
            <w:gridSpan w:val="2"/>
          </w:tcPr>
          <w:p w:rsidR="00B326F6" w:rsidRPr="00952E18" w:rsidRDefault="00B326F6" w:rsidP="00927989">
            <w:pPr>
              <w:pStyle w:val="BodyTextIndent2"/>
              <w:spacing w:after="0" w:line="240" w:lineRule="auto"/>
              <w:ind w:left="0"/>
            </w:pPr>
            <w:r>
              <w:t xml:space="preserve">Право заключения договора  </w:t>
            </w:r>
            <w:r w:rsidRPr="00952E18">
              <w:t>на оказание услуг по установке охранной сигнализации, автоматических систем пожарной сигнализации и систем оповещения и управления эвакуацией в здании 218А завода ГЭС ОАО «СХК»</w:t>
            </w:r>
          </w:p>
          <w:p w:rsidR="00B326F6" w:rsidRPr="00927989" w:rsidRDefault="00B326F6" w:rsidP="004052B7">
            <w:pPr>
              <w:rPr>
                <w:sz w:val="28"/>
                <w:szCs w:val="28"/>
                <w:u w:val="single"/>
              </w:rPr>
            </w:pPr>
            <w:r>
              <w:t xml:space="preserve"> </w:t>
            </w:r>
          </w:p>
          <w:p w:rsidR="00B326F6" w:rsidRDefault="00B326F6" w:rsidP="004052B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Предмет договора:  </w:t>
            </w:r>
            <w:r w:rsidRPr="00952E18">
              <w:t>оказание услуг по установке охранной сигнализации, автоматических систем пожарной сигнализации и систем оповещения и управления эвакуацией в здании 218А завода ГЭС ОАО «СХК»</w:t>
            </w:r>
          </w:p>
          <w:p w:rsidR="00B326F6" w:rsidRPr="00F16CE4" w:rsidRDefault="00B326F6" w:rsidP="004052B7">
            <w:pPr>
              <w:rPr>
                <w:b/>
                <w:bCs/>
              </w:rPr>
            </w:pPr>
          </w:p>
        </w:tc>
      </w:tr>
      <w:tr w:rsidR="00B326F6" w:rsidRPr="00B975CB">
        <w:trPr>
          <w:trHeight w:val="146"/>
        </w:trPr>
        <w:tc>
          <w:tcPr>
            <w:tcW w:w="9948" w:type="dxa"/>
            <w:gridSpan w:val="2"/>
          </w:tcPr>
          <w:p w:rsidR="00B326F6" w:rsidRDefault="00B326F6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 xml:space="preserve">остав и объем товара, </w:t>
            </w:r>
            <w:r w:rsidRPr="00B975CB">
              <w:rPr>
                <w:b/>
                <w:bCs/>
              </w:rPr>
              <w:t xml:space="preserve">выполнения работ или оказания услуг: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B326F6" w:rsidRPr="00B975CB" w:rsidRDefault="00B326F6" w:rsidP="004052B7"/>
        </w:tc>
      </w:tr>
      <w:tr w:rsidR="00B326F6" w:rsidRPr="00B975CB">
        <w:trPr>
          <w:trHeight w:val="146"/>
        </w:trPr>
        <w:tc>
          <w:tcPr>
            <w:tcW w:w="9948" w:type="dxa"/>
            <w:gridSpan w:val="2"/>
          </w:tcPr>
          <w:p w:rsidR="00B326F6" w:rsidRPr="00B975CB" w:rsidRDefault="00B326F6" w:rsidP="004052B7">
            <w:r w:rsidRPr="00B975CB">
              <w:rPr>
                <w:b/>
                <w:bCs/>
              </w:rPr>
              <w:t xml:space="preserve">Срок поставки товара, выполнения работ или оказания услуг: </w:t>
            </w:r>
          </w:p>
        </w:tc>
      </w:tr>
      <w:tr w:rsidR="00B326F6" w:rsidRPr="00B975CB">
        <w:trPr>
          <w:trHeight w:val="146"/>
        </w:trPr>
        <w:tc>
          <w:tcPr>
            <w:tcW w:w="9948" w:type="dxa"/>
            <w:gridSpan w:val="2"/>
          </w:tcPr>
          <w:p w:rsidR="00B326F6" w:rsidRPr="00927989" w:rsidRDefault="00B326F6" w:rsidP="00927989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color w:val="000000"/>
              </w:rPr>
            </w:pPr>
            <w:r>
              <w:rPr>
                <w:color w:val="000000"/>
              </w:rPr>
              <w:t>в течение 3 (трех)  календарных месяцев с момента заключения договора.</w:t>
            </w:r>
          </w:p>
          <w:p w:rsidR="00B326F6" w:rsidRPr="00B975CB" w:rsidRDefault="00B326F6" w:rsidP="004052B7">
            <w:pPr>
              <w:ind w:right="153"/>
              <w:jc w:val="both"/>
              <w:rPr>
                <w:b/>
                <w:bCs/>
              </w:rPr>
            </w:pPr>
          </w:p>
        </w:tc>
      </w:tr>
      <w:tr w:rsidR="00B326F6" w:rsidRPr="00B975CB">
        <w:trPr>
          <w:trHeight w:val="146"/>
        </w:trPr>
        <w:tc>
          <w:tcPr>
            <w:tcW w:w="9948" w:type="dxa"/>
            <w:gridSpan w:val="2"/>
          </w:tcPr>
          <w:p w:rsidR="00B326F6" w:rsidRPr="004A0A11" w:rsidRDefault="00B326F6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B326F6" w:rsidRPr="00B975CB">
        <w:trPr>
          <w:trHeight w:val="146"/>
        </w:trPr>
        <w:tc>
          <w:tcPr>
            <w:tcW w:w="9948" w:type="dxa"/>
            <w:gridSpan w:val="2"/>
          </w:tcPr>
          <w:p w:rsidR="00B326F6" w:rsidRPr="00927989" w:rsidRDefault="00B326F6" w:rsidP="00927989">
            <w:pPr>
              <w:tabs>
                <w:tab w:val="left" w:pos="6840"/>
              </w:tabs>
              <w:jc w:val="both"/>
            </w:pPr>
            <w:r>
              <w:t xml:space="preserve">расчет производится в течение 30 (тридцати) календарных дней с момента подписания сторонами акта сдачи-приемки оказанных услуг на основании </w:t>
            </w:r>
            <w:r w:rsidRPr="00BA0E1A">
              <w:t>счёта и счёта-фактуры, составленных в соответствии с требова</w:t>
            </w:r>
            <w:r>
              <w:t>ниями налогового кодекса РФ</w:t>
            </w:r>
            <w:r w:rsidRPr="00BA0E1A">
              <w:t xml:space="preserve"> путем перечисления денежных средств на расчетный счет Исполнителя.</w:t>
            </w:r>
          </w:p>
          <w:p w:rsidR="00B326F6" w:rsidRPr="00B975CB" w:rsidRDefault="00B326F6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B326F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B326F6" w:rsidRPr="00B975CB" w:rsidRDefault="00B326F6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B326F6" w:rsidRPr="00B975CB">
        <w:trPr>
          <w:trHeight w:val="146"/>
        </w:trPr>
        <w:tc>
          <w:tcPr>
            <w:tcW w:w="9948" w:type="dxa"/>
            <w:gridSpan w:val="2"/>
          </w:tcPr>
          <w:p w:rsidR="00B326F6" w:rsidRPr="008B4735" w:rsidRDefault="00B326F6" w:rsidP="00927989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735">
              <w:rPr>
                <w:rFonts w:ascii="Times New Roman" w:hAnsi="Times New Roman" w:cs="Times New Roman"/>
                <w:sz w:val="24"/>
                <w:szCs w:val="24"/>
              </w:rPr>
              <w:t>ЗАТО Северск, Автодорога 19/4, строение № 218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B47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завода ГЭС ОАО «СХК»</w:t>
            </w:r>
          </w:p>
          <w:p w:rsidR="00B326F6" w:rsidRDefault="00B326F6" w:rsidP="004052B7">
            <w:pPr>
              <w:ind w:right="153"/>
              <w:jc w:val="both"/>
            </w:pPr>
          </w:p>
          <w:p w:rsidR="00B326F6" w:rsidRPr="002B23DB" w:rsidRDefault="00B326F6" w:rsidP="004052B7">
            <w:pPr>
              <w:ind w:right="153"/>
              <w:jc w:val="both"/>
            </w:pPr>
          </w:p>
        </w:tc>
      </w:tr>
      <w:tr w:rsidR="00B326F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B326F6" w:rsidRDefault="00B326F6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B326F6" w:rsidRPr="00B975CB" w:rsidRDefault="00B326F6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B326F6" w:rsidRPr="00B975CB">
        <w:trPr>
          <w:trHeight w:val="146"/>
        </w:trPr>
        <w:tc>
          <w:tcPr>
            <w:tcW w:w="9948" w:type="dxa"/>
            <w:gridSpan w:val="2"/>
          </w:tcPr>
          <w:p w:rsidR="00B326F6" w:rsidRPr="004939EB" w:rsidRDefault="00B326F6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9D4AD2">
              <w:rPr>
                <w:color w:val="0000FF"/>
                <w:u w:val="single"/>
              </w:rPr>
              <w:t>http://</w:t>
            </w:r>
            <w:hyperlink r:id="rId8" w:history="1">
              <w:r w:rsidRPr="009D4AD2">
                <w:rPr>
                  <w:rStyle w:val="Hyperlink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B326F6" w:rsidRPr="004939EB" w:rsidRDefault="00B326F6" w:rsidP="004052B7">
            <w:pPr>
              <w:tabs>
                <w:tab w:val="left" w:pos="1134"/>
              </w:tabs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B326F6" w:rsidRPr="00B975CB" w:rsidRDefault="00B326F6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B326F6" w:rsidRPr="00B975CB">
        <w:trPr>
          <w:trHeight w:val="146"/>
        </w:trPr>
        <w:tc>
          <w:tcPr>
            <w:tcW w:w="9948" w:type="dxa"/>
            <w:gridSpan w:val="2"/>
          </w:tcPr>
          <w:p w:rsidR="00B326F6" w:rsidRPr="00B975CB" w:rsidRDefault="00B326F6" w:rsidP="004052B7"/>
        </w:tc>
      </w:tr>
      <w:tr w:rsidR="00B326F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B326F6" w:rsidRPr="00B975CB" w:rsidRDefault="00B326F6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B326F6" w:rsidRPr="001B1299">
        <w:trPr>
          <w:trHeight w:val="678"/>
        </w:trPr>
        <w:tc>
          <w:tcPr>
            <w:tcW w:w="9948" w:type="dxa"/>
            <w:gridSpan w:val="2"/>
          </w:tcPr>
          <w:p w:rsidR="00B326F6" w:rsidRDefault="00B326F6" w:rsidP="00927989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B326F6" w:rsidRPr="00927989" w:rsidRDefault="00B326F6" w:rsidP="00927989">
            <w:pPr>
              <w:rPr>
                <w:b/>
                <w:bCs/>
                <w:color w:val="000000"/>
              </w:rPr>
            </w:pPr>
            <w:r>
              <w:t xml:space="preserve"> </w:t>
            </w:r>
            <w:r>
              <w:rPr>
                <w:b/>
                <w:bCs/>
                <w:color w:val="000000"/>
              </w:rPr>
              <w:t xml:space="preserve">449 998 </w:t>
            </w:r>
            <w:r>
              <w:rPr>
                <w:color w:val="000000"/>
              </w:rPr>
              <w:t xml:space="preserve"> (четыреста сорок девять тысяч девятьсот девяносто восемь) </w:t>
            </w:r>
            <w:r>
              <w:rPr>
                <w:b/>
                <w:bCs/>
                <w:color w:val="000000"/>
              </w:rPr>
              <w:t>рублей 86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B326F6" w:rsidRDefault="00B326F6" w:rsidP="00927989">
            <w:pPr>
              <w:tabs>
                <w:tab w:val="left" w:pos="1134"/>
              </w:tabs>
              <w:jc w:val="both"/>
            </w:pPr>
          </w:p>
          <w:p w:rsidR="00B326F6" w:rsidRDefault="00B326F6" w:rsidP="00927989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B326F6" w:rsidRPr="00927989" w:rsidRDefault="00B326F6" w:rsidP="0092798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 xml:space="preserve">381 354 </w:t>
            </w:r>
            <w:r>
              <w:t xml:space="preserve"> (триста восемьдесят одна тысяча триста пятьдесят четыре) </w:t>
            </w:r>
            <w:r>
              <w:rPr>
                <w:b/>
                <w:bCs/>
              </w:rPr>
              <w:t>рубля 97</w:t>
            </w:r>
            <w:r w:rsidRPr="00254E05">
              <w:rPr>
                <w:b/>
                <w:bCs/>
              </w:rPr>
              <w:t xml:space="preserve"> копеек</w:t>
            </w:r>
            <w:r>
              <w:rPr>
                <w:b/>
                <w:bCs/>
              </w:rPr>
              <w:t>, без учета НДС</w:t>
            </w:r>
          </w:p>
          <w:p w:rsidR="00B326F6" w:rsidRDefault="00B326F6" w:rsidP="00927989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i/>
                <w:iCs/>
              </w:rPr>
            </w:pPr>
          </w:p>
          <w:p w:rsidR="00B326F6" w:rsidRPr="005333A7" w:rsidRDefault="00B326F6" w:rsidP="00927989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B326F6" w:rsidRDefault="00B326F6" w:rsidP="00927989"/>
          <w:p w:rsidR="00B326F6" w:rsidRDefault="00B326F6" w:rsidP="00927989">
            <w:pPr>
              <w:jc w:val="both"/>
            </w:pPr>
            <w:r w:rsidRPr="00E5573E">
              <w:t xml:space="preserve">Цена договора включает </w:t>
            </w:r>
            <w:r>
              <w:t xml:space="preserve">в себя:  </w:t>
            </w:r>
            <w:r w:rsidRPr="002133BF">
              <w:t xml:space="preserve">все расходы, связанные с оказанием услуг, предусмотренных </w:t>
            </w:r>
            <w:r w:rsidRPr="00D17AE8">
              <w:t>Томом 2 «Техническая часть» документации</w:t>
            </w:r>
            <w:r w:rsidRPr="002133BF">
              <w:t>, налоги, сборы и другие обязательные платежи.</w:t>
            </w:r>
          </w:p>
          <w:p w:rsidR="00B326F6" w:rsidRPr="001B1299" w:rsidRDefault="00B326F6" w:rsidP="004052B7">
            <w:pPr>
              <w:rPr>
                <w:u w:val="single"/>
              </w:rPr>
            </w:pPr>
          </w:p>
        </w:tc>
      </w:tr>
      <w:tr w:rsidR="00B326F6" w:rsidRPr="00B975CB">
        <w:trPr>
          <w:trHeight w:val="146"/>
        </w:trPr>
        <w:tc>
          <w:tcPr>
            <w:tcW w:w="9948" w:type="dxa"/>
            <w:gridSpan w:val="2"/>
          </w:tcPr>
          <w:p w:rsidR="00B326F6" w:rsidRDefault="00B326F6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B326F6" w:rsidRPr="00225C74" w:rsidRDefault="00B326F6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B326F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B326F6" w:rsidRPr="00B975CB" w:rsidRDefault="00B326F6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B326F6" w:rsidRPr="00B975CB">
        <w:trPr>
          <w:trHeight w:val="146"/>
        </w:trPr>
        <w:tc>
          <w:tcPr>
            <w:tcW w:w="9948" w:type="dxa"/>
            <w:gridSpan w:val="2"/>
          </w:tcPr>
          <w:p w:rsidR="00B326F6" w:rsidRDefault="00B326F6" w:rsidP="004052B7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9D4AD2">
              <w:rPr>
                <w:color w:val="0000FF"/>
                <w:u w:val="single"/>
              </w:rPr>
              <w:t>http://</w:t>
            </w:r>
            <w:hyperlink r:id="rId11" w:history="1">
              <w:r w:rsidRPr="009D4AD2">
                <w:rPr>
                  <w:rStyle w:val="Hyperlink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B326F6" w:rsidRDefault="00B326F6" w:rsidP="004052B7">
            <w:pPr>
              <w:tabs>
                <w:tab w:val="left" w:pos="1134"/>
              </w:tabs>
            </w:pPr>
          </w:p>
          <w:p w:rsidR="00B326F6" w:rsidRPr="001050E6" w:rsidRDefault="00B326F6" w:rsidP="004052B7">
            <w:pPr>
              <w:tabs>
                <w:tab w:val="left" w:pos="1134"/>
              </w:tabs>
            </w:pPr>
            <w:r w:rsidRPr="001050E6">
              <w:rPr>
                <w:rStyle w:val="Hyperlink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B326F6" w:rsidRPr="00B975CB">
        <w:trPr>
          <w:trHeight w:val="146"/>
        </w:trPr>
        <w:tc>
          <w:tcPr>
            <w:tcW w:w="9948" w:type="dxa"/>
            <w:gridSpan w:val="2"/>
          </w:tcPr>
          <w:p w:rsidR="00B326F6" w:rsidRPr="00B975CB" w:rsidRDefault="00B326F6" w:rsidP="004052B7"/>
        </w:tc>
      </w:tr>
      <w:tr w:rsidR="00B326F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B326F6" w:rsidRDefault="00B326F6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B326F6" w:rsidRPr="00B975CB" w:rsidRDefault="00B326F6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B326F6" w:rsidRPr="001B1299">
        <w:trPr>
          <w:trHeight w:val="146"/>
        </w:trPr>
        <w:tc>
          <w:tcPr>
            <w:tcW w:w="9948" w:type="dxa"/>
            <w:gridSpan w:val="2"/>
          </w:tcPr>
          <w:p w:rsidR="00B326F6" w:rsidRPr="006B4D55" w:rsidRDefault="00B326F6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Не предусмотрена.</w:t>
            </w:r>
          </w:p>
        </w:tc>
      </w:tr>
      <w:tr w:rsidR="00B326F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B326F6" w:rsidRDefault="00B326F6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B326F6" w:rsidRPr="00B975CB" w:rsidRDefault="00B326F6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B326F6" w:rsidRPr="00B975CB">
        <w:trPr>
          <w:trHeight w:val="146"/>
        </w:trPr>
        <w:tc>
          <w:tcPr>
            <w:tcW w:w="9948" w:type="dxa"/>
            <w:gridSpan w:val="2"/>
          </w:tcPr>
          <w:p w:rsidR="00B326F6" w:rsidRDefault="00B326F6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B326F6" w:rsidRPr="00CE0D41" w:rsidRDefault="00B326F6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9D4AD2">
              <w:rPr>
                <w:color w:val="0000FF"/>
                <w:u w:val="single"/>
              </w:rPr>
              <w:t>http://</w:t>
            </w:r>
            <w:hyperlink r:id="rId12" w:history="1">
              <w:r w:rsidRPr="009D4AD2">
                <w:rPr>
                  <w:rStyle w:val="Hyperlink"/>
                </w:rPr>
                <w:t>www.a-k-d.ru</w:t>
              </w:r>
            </w:hyperlink>
            <w:r>
              <w:rPr>
                <w:color w:val="0000FF"/>
                <w:u w:val="single"/>
              </w:rPr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B326F6" w:rsidRPr="001B1299">
        <w:trPr>
          <w:trHeight w:val="146"/>
        </w:trPr>
        <w:tc>
          <w:tcPr>
            <w:tcW w:w="9948" w:type="dxa"/>
            <w:gridSpan w:val="2"/>
          </w:tcPr>
          <w:p w:rsidR="00B326F6" w:rsidRDefault="00B326F6" w:rsidP="00FF66BC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«13»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ноября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  <w:p w:rsidR="00B326F6" w:rsidRPr="00EC648D" w:rsidRDefault="00B326F6" w:rsidP="00FF66BC">
            <w:pPr>
              <w:jc w:val="both"/>
              <w:rPr>
                <w:b/>
                <w:bCs/>
                <w:i/>
                <w:iCs/>
              </w:rPr>
            </w:pPr>
          </w:p>
        </w:tc>
      </w:tr>
      <w:tr w:rsidR="00B326F6" w:rsidRPr="001B1299">
        <w:trPr>
          <w:trHeight w:val="146"/>
        </w:trPr>
        <w:tc>
          <w:tcPr>
            <w:tcW w:w="9948" w:type="dxa"/>
            <w:gridSpan w:val="2"/>
          </w:tcPr>
          <w:p w:rsidR="00B326F6" w:rsidRDefault="00B326F6" w:rsidP="00C576DA">
            <w:pPr>
              <w:jc w:val="both"/>
            </w:pPr>
            <w:r w:rsidRPr="00E01693">
              <w:t>Место, дата и время открытия доступа к поданным в форме электронных документов заявкам на участие в запросе цен производится на электронной площадке ООО «Аукционный Конкурсный Дом», в автоматическом режиме после окончания приема заявок</w:t>
            </w:r>
            <w:r>
              <w:t>:</w:t>
            </w:r>
          </w:p>
          <w:p w:rsidR="00B326F6" w:rsidRPr="00E01693" w:rsidRDefault="00B326F6" w:rsidP="004052B7"/>
          <w:p w:rsidR="00B326F6" w:rsidRPr="00E01693" w:rsidRDefault="00B326F6" w:rsidP="00E01693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Дата и время: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«13»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ноября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  <w:p w:rsidR="00B326F6" w:rsidRPr="00EC648D" w:rsidRDefault="00B326F6" w:rsidP="004052B7">
            <w:pPr>
              <w:rPr>
                <w:b/>
                <w:bCs/>
                <w:u w:val="single"/>
              </w:rPr>
            </w:pPr>
          </w:p>
        </w:tc>
      </w:tr>
      <w:tr w:rsidR="00B326F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B326F6" w:rsidRPr="00B975CB" w:rsidRDefault="00B326F6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B326F6" w:rsidRPr="001B1299">
        <w:trPr>
          <w:trHeight w:val="146"/>
        </w:trPr>
        <w:tc>
          <w:tcPr>
            <w:tcW w:w="9948" w:type="dxa"/>
            <w:gridSpan w:val="2"/>
          </w:tcPr>
          <w:p w:rsidR="00B326F6" w:rsidRDefault="00B326F6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B326F6" w:rsidRPr="009E2FC9" w:rsidRDefault="00B326F6" w:rsidP="002227FA"/>
          <w:p w:rsidR="00B326F6" w:rsidRPr="001B1299" w:rsidRDefault="00B326F6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«12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декабря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B326F6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B326F6" w:rsidRPr="001B1299" w:rsidRDefault="00B326F6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B326F6" w:rsidRPr="001B1299">
        <w:trPr>
          <w:trHeight w:val="146"/>
        </w:trPr>
        <w:tc>
          <w:tcPr>
            <w:tcW w:w="9948" w:type="dxa"/>
            <w:gridSpan w:val="2"/>
          </w:tcPr>
          <w:p w:rsidR="00B326F6" w:rsidRDefault="00B326F6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комиссия.</w:t>
            </w:r>
          </w:p>
          <w:p w:rsidR="00B326F6" w:rsidRDefault="00B326F6" w:rsidP="002227FA">
            <w:r>
              <w:t>ЕЗК в протоколе рассмотрения заявок на отборочной стадии подводит итоги запроса цен.</w:t>
            </w:r>
          </w:p>
          <w:p w:rsidR="00B326F6" w:rsidRDefault="00B326F6" w:rsidP="002227FA"/>
          <w:p w:rsidR="00B326F6" w:rsidRPr="001B1299" w:rsidRDefault="00B326F6" w:rsidP="005B19CB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«12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декабря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B326F6" w:rsidRPr="00B975CB">
        <w:trPr>
          <w:trHeight w:val="146"/>
        </w:trPr>
        <w:tc>
          <w:tcPr>
            <w:tcW w:w="9948" w:type="dxa"/>
            <w:gridSpan w:val="2"/>
          </w:tcPr>
          <w:p w:rsidR="00B326F6" w:rsidRPr="00B975CB" w:rsidRDefault="00B326F6" w:rsidP="004052B7"/>
        </w:tc>
      </w:tr>
      <w:tr w:rsidR="00B326F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B326F6" w:rsidRPr="00B975CB" w:rsidRDefault="00B326F6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B326F6" w:rsidRPr="00B975CB">
        <w:trPr>
          <w:trHeight w:val="146"/>
        </w:trPr>
        <w:tc>
          <w:tcPr>
            <w:tcW w:w="9948" w:type="dxa"/>
            <w:gridSpan w:val="2"/>
          </w:tcPr>
          <w:p w:rsidR="00B326F6" w:rsidRPr="00AE6F72" w:rsidRDefault="00B326F6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B326F6" w:rsidRPr="00225DB0" w:rsidRDefault="00B326F6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B326F6" w:rsidRPr="00242BFB" w:rsidRDefault="00B326F6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B326F6" w:rsidRPr="009E58BB" w:rsidRDefault="00B326F6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B326F6" w:rsidRDefault="00B326F6" w:rsidP="0093004B"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  <w:p w:rsidR="00B326F6" w:rsidRDefault="00B326F6" w:rsidP="0093004B"/>
          <w:p w:rsidR="00B326F6" w:rsidRPr="00B975CB" w:rsidRDefault="00B326F6" w:rsidP="0093004B">
            <w:pPr>
              <w:rPr>
                <w:color w:val="7030A0"/>
              </w:rPr>
            </w:pPr>
          </w:p>
        </w:tc>
      </w:tr>
      <w:tr w:rsidR="00B326F6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B326F6" w:rsidRPr="00B975CB" w:rsidRDefault="00B326F6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B326F6" w:rsidRPr="001B1299">
        <w:trPr>
          <w:trHeight w:val="559"/>
        </w:trPr>
        <w:tc>
          <w:tcPr>
            <w:tcW w:w="9948" w:type="dxa"/>
            <w:gridSpan w:val="2"/>
          </w:tcPr>
          <w:p w:rsidR="00B326F6" w:rsidRPr="001B1299" w:rsidRDefault="00B326F6" w:rsidP="004052B7">
            <w:r>
              <w:t>не требуется</w:t>
            </w:r>
          </w:p>
          <w:p w:rsidR="00B326F6" w:rsidRPr="001B1299" w:rsidRDefault="00B326F6" w:rsidP="004052B7"/>
        </w:tc>
      </w:tr>
      <w:tr w:rsidR="00B326F6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B326F6" w:rsidRDefault="00B326F6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B326F6" w:rsidRPr="00B975CB" w:rsidRDefault="00B326F6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B326F6" w:rsidRPr="00B975CB">
        <w:trPr>
          <w:trHeight w:val="271"/>
        </w:trPr>
        <w:tc>
          <w:tcPr>
            <w:tcW w:w="9948" w:type="dxa"/>
            <w:gridSpan w:val="2"/>
          </w:tcPr>
          <w:p w:rsidR="00B326F6" w:rsidRPr="00B975CB" w:rsidRDefault="00B326F6" w:rsidP="004052B7"/>
        </w:tc>
      </w:tr>
      <w:tr w:rsidR="00B326F6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B326F6" w:rsidRDefault="00B326F6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B326F6" w:rsidRDefault="00B326F6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B326F6" w:rsidRPr="00B975CB" w:rsidRDefault="00B326F6" w:rsidP="004052B7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B326F6" w:rsidRPr="00B975CB">
        <w:trPr>
          <w:trHeight w:val="1118"/>
        </w:trPr>
        <w:tc>
          <w:tcPr>
            <w:tcW w:w="9948" w:type="dxa"/>
            <w:gridSpan w:val="2"/>
          </w:tcPr>
          <w:p w:rsidR="00B326F6" w:rsidRPr="00254E37" w:rsidRDefault="00B326F6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B326F6" w:rsidRPr="00254E37" w:rsidRDefault="00B326F6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B326F6" w:rsidRPr="00B975CB" w:rsidRDefault="00B326F6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B326F6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B326F6" w:rsidRPr="00B975CB" w:rsidRDefault="00B326F6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B326F6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B326F6" w:rsidRPr="00B975CB" w:rsidRDefault="00B326F6" w:rsidP="004052B7">
            <w:pPr>
              <w:rPr>
                <w:b/>
                <w:bCs/>
              </w:rPr>
            </w:pPr>
          </w:p>
        </w:tc>
      </w:tr>
      <w:tr w:rsidR="00B326F6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B326F6" w:rsidRPr="00B975CB" w:rsidRDefault="00B326F6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B326F6" w:rsidRPr="00B975CB">
        <w:trPr>
          <w:trHeight w:val="3353"/>
        </w:trPr>
        <w:tc>
          <w:tcPr>
            <w:tcW w:w="9948" w:type="dxa"/>
            <w:gridSpan w:val="2"/>
          </w:tcPr>
          <w:p w:rsidR="00B326F6" w:rsidRPr="006F460B" w:rsidRDefault="00B326F6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60B">
              <w:rPr>
                <w:rFonts w:ascii="Times New Roman" w:hAnsi="Times New Roman" w:cs="Times New Roman"/>
                <w:sz w:val="24"/>
                <w:szCs w:val="24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B326F6" w:rsidRPr="006F460B" w:rsidRDefault="00B326F6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60B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B326F6" w:rsidRPr="00072459" w:rsidRDefault="00B326F6" w:rsidP="0022161E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52-34-60, 52-04-02</w:t>
            </w:r>
            <w:r w:rsidRPr="00072459">
              <w:t xml:space="preserve"> ОАО «СХК»).</w:t>
            </w:r>
          </w:p>
        </w:tc>
      </w:tr>
    </w:tbl>
    <w:p w:rsidR="00B326F6" w:rsidRPr="000E6546" w:rsidRDefault="00B326F6" w:rsidP="000E6546"/>
    <w:sectPr w:rsidR="00B326F6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6F6" w:rsidRDefault="00B326F6" w:rsidP="007938E2">
      <w:r>
        <w:separator/>
      </w:r>
    </w:p>
  </w:endnote>
  <w:endnote w:type="continuationSeparator" w:id="1">
    <w:p w:rsidR="00B326F6" w:rsidRDefault="00B326F6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6F6" w:rsidRDefault="00B326F6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B326F6" w:rsidRDefault="00B326F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6F6" w:rsidRDefault="00B326F6" w:rsidP="007938E2">
      <w:r>
        <w:separator/>
      </w:r>
    </w:p>
  </w:footnote>
  <w:footnote w:type="continuationSeparator" w:id="1">
    <w:p w:rsidR="00B326F6" w:rsidRDefault="00B326F6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6F6" w:rsidRPr="00FC6B64" w:rsidRDefault="00B326F6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B326F6" w:rsidRDefault="00B326F6" w:rsidP="006B02BB">
    <w:pPr>
      <w:pStyle w:val="Header"/>
    </w:pPr>
    <w:r>
      <w:t>_____________________________________________________________________________</w:t>
    </w:r>
  </w:p>
  <w:p w:rsidR="00B326F6" w:rsidRDefault="00B326F6" w:rsidP="00B62271">
    <w:pPr>
      <w:pStyle w:val="Header"/>
    </w:pPr>
  </w:p>
  <w:p w:rsidR="00B326F6" w:rsidRDefault="00B326F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32725"/>
    <w:rsid w:val="00046382"/>
    <w:rsid w:val="0004648B"/>
    <w:rsid w:val="00050B91"/>
    <w:rsid w:val="000557E3"/>
    <w:rsid w:val="00060237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050E6"/>
    <w:rsid w:val="00110844"/>
    <w:rsid w:val="00123CA2"/>
    <w:rsid w:val="00133A94"/>
    <w:rsid w:val="0017607B"/>
    <w:rsid w:val="001A1425"/>
    <w:rsid w:val="001A1CB3"/>
    <w:rsid w:val="001A2900"/>
    <w:rsid w:val="001B1299"/>
    <w:rsid w:val="001E1983"/>
    <w:rsid w:val="001E2034"/>
    <w:rsid w:val="001E54E7"/>
    <w:rsid w:val="001F47C5"/>
    <w:rsid w:val="001F6067"/>
    <w:rsid w:val="002133BF"/>
    <w:rsid w:val="0022161E"/>
    <w:rsid w:val="002227FA"/>
    <w:rsid w:val="00225C74"/>
    <w:rsid w:val="00225DB0"/>
    <w:rsid w:val="00234311"/>
    <w:rsid w:val="00242BFB"/>
    <w:rsid w:val="00254E05"/>
    <w:rsid w:val="00254E37"/>
    <w:rsid w:val="002652BC"/>
    <w:rsid w:val="002A0D0E"/>
    <w:rsid w:val="002A5796"/>
    <w:rsid w:val="002B1B8F"/>
    <w:rsid w:val="002B23DB"/>
    <w:rsid w:val="002D474F"/>
    <w:rsid w:val="002E08D7"/>
    <w:rsid w:val="002E0C19"/>
    <w:rsid w:val="002E12AB"/>
    <w:rsid w:val="002E37A7"/>
    <w:rsid w:val="00300AEF"/>
    <w:rsid w:val="003010D7"/>
    <w:rsid w:val="00311C27"/>
    <w:rsid w:val="00322AEF"/>
    <w:rsid w:val="0032778E"/>
    <w:rsid w:val="00344E79"/>
    <w:rsid w:val="0034660E"/>
    <w:rsid w:val="0037081F"/>
    <w:rsid w:val="00373D29"/>
    <w:rsid w:val="003826D0"/>
    <w:rsid w:val="003A6B32"/>
    <w:rsid w:val="003C5EB0"/>
    <w:rsid w:val="003C5FF0"/>
    <w:rsid w:val="003C6E96"/>
    <w:rsid w:val="003D574F"/>
    <w:rsid w:val="003E13D6"/>
    <w:rsid w:val="003E6BFC"/>
    <w:rsid w:val="004052B7"/>
    <w:rsid w:val="00405B6A"/>
    <w:rsid w:val="00433AD9"/>
    <w:rsid w:val="00442358"/>
    <w:rsid w:val="00442A94"/>
    <w:rsid w:val="00462947"/>
    <w:rsid w:val="00475AF9"/>
    <w:rsid w:val="00492D26"/>
    <w:rsid w:val="004939EB"/>
    <w:rsid w:val="004A0A11"/>
    <w:rsid w:val="004B0D1D"/>
    <w:rsid w:val="004B170A"/>
    <w:rsid w:val="004C1332"/>
    <w:rsid w:val="004C3B3E"/>
    <w:rsid w:val="004E3C5E"/>
    <w:rsid w:val="004E53C0"/>
    <w:rsid w:val="00530E1B"/>
    <w:rsid w:val="005333A7"/>
    <w:rsid w:val="0054714C"/>
    <w:rsid w:val="00552ACB"/>
    <w:rsid w:val="00555FE9"/>
    <w:rsid w:val="0059062E"/>
    <w:rsid w:val="005A6CAF"/>
    <w:rsid w:val="005B19CB"/>
    <w:rsid w:val="005C1799"/>
    <w:rsid w:val="005C3A6A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D55"/>
    <w:rsid w:val="006C2E0C"/>
    <w:rsid w:val="006E33ED"/>
    <w:rsid w:val="006F460B"/>
    <w:rsid w:val="00727CF6"/>
    <w:rsid w:val="007560A4"/>
    <w:rsid w:val="00756A02"/>
    <w:rsid w:val="0077538E"/>
    <w:rsid w:val="007938E2"/>
    <w:rsid w:val="007A04F8"/>
    <w:rsid w:val="007A0DF3"/>
    <w:rsid w:val="007D0A49"/>
    <w:rsid w:val="007D4215"/>
    <w:rsid w:val="007E3DB7"/>
    <w:rsid w:val="007F0CF3"/>
    <w:rsid w:val="007F6993"/>
    <w:rsid w:val="008020A9"/>
    <w:rsid w:val="00804E7E"/>
    <w:rsid w:val="00805620"/>
    <w:rsid w:val="00822A58"/>
    <w:rsid w:val="00841AE2"/>
    <w:rsid w:val="00871A41"/>
    <w:rsid w:val="00890BA1"/>
    <w:rsid w:val="00893D90"/>
    <w:rsid w:val="008966D8"/>
    <w:rsid w:val="008B12E8"/>
    <w:rsid w:val="008B3D8C"/>
    <w:rsid w:val="008B4735"/>
    <w:rsid w:val="008C6150"/>
    <w:rsid w:val="008C70E8"/>
    <w:rsid w:val="008E4AF9"/>
    <w:rsid w:val="00901F2F"/>
    <w:rsid w:val="00902A92"/>
    <w:rsid w:val="00912D10"/>
    <w:rsid w:val="00916421"/>
    <w:rsid w:val="00927989"/>
    <w:rsid w:val="0093004B"/>
    <w:rsid w:val="00941BB4"/>
    <w:rsid w:val="00952E18"/>
    <w:rsid w:val="00986247"/>
    <w:rsid w:val="009959D4"/>
    <w:rsid w:val="009A52E2"/>
    <w:rsid w:val="009A694C"/>
    <w:rsid w:val="009B2C15"/>
    <w:rsid w:val="009C3A57"/>
    <w:rsid w:val="009D4AD2"/>
    <w:rsid w:val="009D7ED1"/>
    <w:rsid w:val="009E24AA"/>
    <w:rsid w:val="009E2FC9"/>
    <w:rsid w:val="009E58BB"/>
    <w:rsid w:val="00A01F1E"/>
    <w:rsid w:val="00A165EB"/>
    <w:rsid w:val="00A30103"/>
    <w:rsid w:val="00A4097A"/>
    <w:rsid w:val="00A41139"/>
    <w:rsid w:val="00A47B3C"/>
    <w:rsid w:val="00A910EF"/>
    <w:rsid w:val="00AD48A4"/>
    <w:rsid w:val="00AE6F72"/>
    <w:rsid w:val="00AE7946"/>
    <w:rsid w:val="00AF15B5"/>
    <w:rsid w:val="00AF60DD"/>
    <w:rsid w:val="00B326F6"/>
    <w:rsid w:val="00B33E4F"/>
    <w:rsid w:val="00B408E3"/>
    <w:rsid w:val="00B62271"/>
    <w:rsid w:val="00B74E80"/>
    <w:rsid w:val="00B94692"/>
    <w:rsid w:val="00B975CB"/>
    <w:rsid w:val="00BA0E1A"/>
    <w:rsid w:val="00BC6F5F"/>
    <w:rsid w:val="00BD390D"/>
    <w:rsid w:val="00BF614E"/>
    <w:rsid w:val="00C05AAA"/>
    <w:rsid w:val="00C078CA"/>
    <w:rsid w:val="00C35846"/>
    <w:rsid w:val="00C45C70"/>
    <w:rsid w:val="00C576DA"/>
    <w:rsid w:val="00C67524"/>
    <w:rsid w:val="00C710C8"/>
    <w:rsid w:val="00C737D6"/>
    <w:rsid w:val="00C7523F"/>
    <w:rsid w:val="00C90A65"/>
    <w:rsid w:val="00CA11F0"/>
    <w:rsid w:val="00CA1BE0"/>
    <w:rsid w:val="00CB6AD0"/>
    <w:rsid w:val="00CB6AEC"/>
    <w:rsid w:val="00CB6B21"/>
    <w:rsid w:val="00CD1AE1"/>
    <w:rsid w:val="00CD57FB"/>
    <w:rsid w:val="00CE0D41"/>
    <w:rsid w:val="00CE33D1"/>
    <w:rsid w:val="00D12912"/>
    <w:rsid w:val="00D17AE8"/>
    <w:rsid w:val="00D25B4F"/>
    <w:rsid w:val="00D3192B"/>
    <w:rsid w:val="00D402F9"/>
    <w:rsid w:val="00D45315"/>
    <w:rsid w:val="00D55F73"/>
    <w:rsid w:val="00D672C2"/>
    <w:rsid w:val="00DA4143"/>
    <w:rsid w:val="00DA6EF1"/>
    <w:rsid w:val="00DB6DBD"/>
    <w:rsid w:val="00DD04F0"/>
    <w:rsid w:val="00DD2E10"/>
    <w:rsid w:val="00DE680F"/>
    <w:rsid w:val="00E01693"/>
    <w:rsid w:val="00E05739"/>
    <w:rsid w:val="00E24529"/>
    <w:rsid w:val="00E25B1F"/>
    <w:rsid w:val="00E3162E"/>
    <w:rsid w:val="00E45A90"/>
    <w:rsid w:val="00E5573E"/>
    <w:rsid w:val="00E56E7E"/>
    <w:rsid w:val="00E61FCE"/>
    <w:rsid w:val="00E63FAB"/>
    <w:rsid w:val="00E73503"/>
    <w:rsid w:val="00E95555"/>
    <w:rsid w:val="00EB0D85"/>
    <w:rsid w:val="00EC648D"/>
    <w:rsid w:val="00EE47F7"/>
    <w:rsid w:val="00F067A2"/>
    <w:rsid w:val="00F16CE4"/>
    <w:rsid w:val="00F2001F"/>
    <w:rsid w:val="00F2078C"/>
    <w:rsid w:val="00F27B00"/>
    <w:rsid w:val="00F512FA"/>
    <w:rsid w:val="00F91EAA"/>
    <w:rsid w:val="00FA3E8F"/>
    <w:rsid w:val="00FC6B64"/>
    <w:rsid w:val="00FE101E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1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Normal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Normal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BodyTextIndent2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BodyTextIndent2">
    <w:name w:val="Body Text Indent 2"/>
    <w:basedOn w:val="Normal"/>
    <w:link w:val="BodyTextIndent2Char"/>
    <w:uiPriority w:val="99"/>
    <w:rsid w:val="00B74E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4</Pages>
  <Words>1609</Words>
  <Characters>9172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7</cp:revision>
  <cp:lastPrinted>2013-08-16T05:58:00Z</cp:lastPrinted>
  <dcterms:created xsi:type="dcterms:W3CDTF">2014-10-29T02:40:00Z</dcterms:created>
  <dcterms:modified xsi:type="dcterms:W3CDTF">2014-11-06T10:40:00Z</dcterms:modified>
</cp:coreProperties>
</file>