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13A" w:rsidRDefault="0072313A" w:rsidP="00A4173B">
      <w:pPr>
        <w:jc w:val="center"/>
        <w:rPr>
          <w:b/>
          <w:w w:val="115"/>
        </w:rPr>
      </w:pPr>
      <w:r w:rsidRPr="00290629">
        <w:rPr>
          <w:b/>
          <w:w w:val="115"/>
        </w:rPr>
        <w:t>ИЗВЕЩЕНИЕ О ПРОВЕДЕНИИЗАПРОСА КОТИРОВОК</w:t>
      </w:r>
    </w:p>
    <w:p w:rsidR="0072313A" w:rsidRPr="00412E1E" w:rsidRDefault="0072313A" w:rsidP="005174E0">
      <w:pPr>
        <w:jc w:val="center"/>
        <w:rPr>
          <w:b/>
          <w:color w:val="000000"/>
          <w:w w:val="115"/>
        </w:rPr>
      </w:pPr>
      <w:r w:rsidRPr="00EB7907">
        <w:rPr>
          <w:b/>
          <w:color w:val="000000"/>
          <w:w w:val="115"/>
        </w:rPr>
        <w:t>В ЭЛЕКТРОННОЙ ФОРМЕ</w:t>
      </w:r>
    </w:p>
    <w:p w:rsidR="0072313A" w:rsidRPr="00A41A15" w:rsidRDefault="0072313A" w:rsidP="005174E0">
      <w:pPr>
        <w:jc w:val="center"/>
        <w:rPr>
          <w:b/>
          <w:w w:val="115"/>
        </w:rPr>
      </w:pPr>
      <w:r>
        <w:rPr>
          <w:b/>
          <w:w w:val="115"/>
        </w:rPr>
        <w:t xml:space="preserve">НА ПРАВО ЗАКЛЮЧЕНИЯ ДОГОВОРА </w:t>
      </w:r>
    </w:p>
    <w:p w:rsidR="0072313A" w:rsidRPr="00A61488" w:rsidRDefault="0072313A" w:rsidP="00A4173B">
      <w:pPr>
        <w:jc w:val="center"/>
        <w:rPr>
          <w:b/>
          <w:w w:val="115"/>
        </w:rPr>
      </w:pPr>
      <w:r>
        <w:rPr>
          <w:b/>
          <w:w w:val="115"/>
        </w:rPr>
        <w:t xml:space="preserve">НА ПОСТАВКУ </w:t>
      </w:r>
      <w:r>
        <w:rPr>
          <w:b/>
          <w:caps/>
          <w:w w:val="115"/>
        </w:rPr>
        <w:t>Модуля передачи данных с нейтронных счетчиков</w:t>
      </w:r>
      <w:r w:rsidRPr="00A443F1">
        <w:rPr>
          <w:b/>
          <w:caps/>
          <w:w w:val="115"/>
        </w:rPr>
        <w:t xml:space="preserve"> детeктора УРАН уникальной научной установки НЕВОД</w:t>
      </w:r>
    </w:p>
    <w:p w:rsidR="0072313A" w:rsidRPr="00A61488" w:rsidRDefault="0072313A" w:rsidP="00A4173B">
      <w:pPr>
        <w:jc w:val="center"/>
        <w:rPr>
          <w:b/>
          <w:w w:val="115"/>
        </w:rPr>
      </w:pPr>
    </w:p>
    <w:p w:rsidR="0072313A" w:rsidRPr="0054794E" w:rsidRDefault="0072313A" w:rsidP="00A4173B">
      <w:pPr>
        <w:jc w:val="center"/>
        <w:rPr>
          <w:b/>
          <w:w w:val="115"/>
          <w:u w:val="single"/>
        </w:rPr>
      </w:pPr>
      <w:r w:rsidRPr="0054794E">
        <w:rPr>
          <w:b/>
          <w:w w:val="115"/>
          <w:u w:val="single"/>
        </w:rPr>
        <w:t>№ 3</w:t>
      </w:r>
      <w:r w:rsidRPr="0054794E">
        <w:rPr>
          <w:b/>
          <w:w w:val="115"/>
          <w:u w:val="single"/>
          <w:lang w:val="en-US"/>
        </w:rPr>
        <w:t>81-176</w:t>
      </w:r>
      <w:r w:rsidRPr="0054794E">
        <w:rPr>
          <w:b/>
          <w:w w:val="115"/>
          <w:u w:val="single"/>
        </w:rPr>
        <w:t>э от 29.05.2015г.</w:t>
      </w:r>
    </w:p>
    <w:p w:rsidR="0072313A" w:rsidRPr="009176BC" w:rsidRDefault="0072313A" w:rsidP="00F3791F">
      <w:pPr>
        <w:rPr>
          <w:b/>
          <w:color w:val="333399"/>
          <w:w w:val="115"/>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72313A" w:rsidRPr="001B7641">
        <w:trPr>
          <w:trHeight w:val="343"/>
        </w:trPr>
        <w:tc>
          <w:tcPr>
            <w:tcW w:w="258" w:type="pct"/>
            <w:vAlign w:val="center"/>
          </w:tcPr>
          <w:p w:rsidR="0072313A" w:rsidRPr="00154C09" w:rsidRDefault="0072313A" w:rsidP="007B2188">
            <w:pPr>
              <w:jc w:val="center"/>
            </w:pPr>
            <w:r w:rsidRPr="00154C09">
              <w:t>1</w:t>
            </w:r>
          </w:p>
        </w:tc>
        <w:tc>
          <w:tcPr>
            <w:tcW w:w="1428" w:type="pct"/>
            <w:vAlign w:val="center"/>
          </w:tcPr>
          <w:p w:rsidR="0072313A" w:rsidRPr="00154C09" w:rsidRDefault="0072313A">
            <w:r w:rsidRPr="00154C09">
              <w:t>Способ закупки</w:t>
            </w:r>
          </w:p>
        </w:tc>
        <w:tc>
          <w:tcPr>
            <w:tcW w:w="3314" w:type="pct"/>
            <w:vAlign w:val="center"/>
          </w:tcPr>
          <w:p w:rsidR="0072313A" w:rsidRPr="009A16A7" w:rsidRDefault="0072313A">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72313A" w:rsidRPr="001B7641">
        <w:trPr>
          <w:trHeight w:val="348"/>
        </w:trPr>
        <w:tc>
          <w:tcPr>
            <w:tcW w:w="258" w:type="pct"/>
            <w:vAlign w:val="center"/>
          </w:tcPr>
          <w:p w:rsidR="0072313A" w:rsidRPr="00154C09" w:rsidRDefault="0072313A" w:rsidP="007B2188">
            <w:pPr>
              <w:jc w:val="center"/>
            </w:pPr>
            <w:r w:rsidRPr="00154C09">
              <w:t>2</w:t>
            </w:r>
          </w:p>
        </w:tc>
        <w:tc>
          <w:tcPr>
            <w:tcW w:w="1428" w:type="pct"/>
            <w:vAlign w:val="center"/>
          </w:tcPr>
          <w:p w:rsidR="0072313A" w:rsidRPr="00154C09" w:rsidRDefault="0072313A">
            <w:r w:rsidRPr="00154C09">
              <w:t>Наименование Заказчика</w:t>
            </w:r>
          </w:p>
        </w:tc>
        <w:tc>
          <w:tcPr>
            <w:tcW w:w="3314" w:type="pct"/>
            <w:vAlign w:val="center"/>
          </w:tcPr>
          <w:p w:rsidR="0072313A" w:rsidRPr="007F0355" w:rsidRDefault="0072313A" w:rsidP="004B79E2">
            <w:pPr>
              <w:jc w:val="both"/>
            </w:pPr>
            <w:r>
              <w:t>ф</w:t>
            </w:r>
            <w:r w:rsidRPr="009A16A7">
              <w:t xml:space="preserve">едеральное государственное автономное образовательное </w:t>
            </w:r>
          </w:p>
          <w:p w:rsidR="0072313A" w:rsidRPr="009A16A7" w:rsidRDefault="0072313A" w:rsidP="004B79E2">
            <w:pPr>
              <w:jc w:val="both"/>
            </w:pPr>
            <w:r w:rsidRPr="009A16A7">
              <w:t xml:space="preserve">учреждение высшего профессионального образования </w:t>
            </w:r>
          </w:p>
          <w:p w:rsidR="0072313A" w:rsidRPr="009A16A7" w:rsidRDefault="0072313A" w:rsidP="004B79E2">
            <w:pPr>
              <w:jc w:val="both"/>
            </w:pPr>
            <w:r w:rsidRPr="009A16A7">
              <w:t>«Национальный исследовательский ядерный</w:t>
            </w:r>
          </w:p>
          <w:p w:rsidR="0072313A" w:rsidRPr="009A16A7" w:rsidRDefault="0072313A" w:rsidP="004B79E2">
            <w:pPr>
              <w:jc w:val="both"/>
              <w:rPr>
                <w:i/>
                <w:color w:val="3366CC"/>
              </w:rPr>
            </w:pPr>
            <w:r w:rsidRPr="009A16A7">
              <w:t>университет «МИФИ» (НИЯУ МИФИ)</w:t>
            </w:r>
          </w:p>
        </w:tc>
      </w:tr>
      <w:tr w:rsidR="0072313A" w:rsidRPr="001B7641">
        <w:trPr>
          <w:trHeight w:val="358"/>
        </w:trPr>
        <w:tc>
          <w:tcPr>
            <w:tcW w:w="258" w:type="pct"/>
            <w:vAlign w:val="center"/>
          </w:tcPr>
          <w:p w:rsidR="0072313A" w:rsidRPr="00154C09" w:rsidRDefault="0072313A" w:rsidP="007B2188">
            <w:pPr>
              <w:jc w:val="center"/>
            </w:pPr>
            <w:r w:rsidRPr="00154C09">
              <w:t>3</w:t>
            </w:r>
          </w:p>
        </w:tc>
        <w:tc>
          <w:tcPr>
            <w:tcW w:w="1428" w:type="pct"/>
            <w:vAlign w:val="center"/>
          </w:tcPr>
          <w:p w:rsidR="0072313A" w:rsidRPr="00154C09" w:rsidRDefault="0072313A"/>
          <w:p w:rsidR="0072313A" w:rsidRPr="00FA0C7C" w:rsidRDefault="0072313A">
            <w:pPr>
              <w:rPr>
                <w:lang w:val="en-US"/>
              </w:rPr>
            </w:pPr>
            <w:r w:rsidRPr="00154C09">
              <w:t>Место нахождения Заказчика</w:t>
            </w:r>
          </w:p>
        </w:tc>
        <w:tc>
          <w:tcPr>
            <w:tcW w:w="3314" w:type="pct"/>
            <w:vAlign w:val="center"/>
          </w:tcPr>
          <w:p w:rsidR="0072313A" w:rsidRPr="009A16A7" w:rsidRDefault="0072313A">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72313A" w:rsidRPr="001B7641">
        <w:trPr>
          <w:trHeight w:val="340"/>
        </w:trPr>
        <w:tc>
          <w:tcPr>
            <w:tcW w:w="258" w:type="pct"/>
            <w:vAlign w:val="center"/>
          </w:tcPr>
          <w:p w:rsidR="0072313A" w:rsidRPr="00154C09" w:rsidRDefault="0072313A" w:rsidP="007B2188">
            <w:pPr>
              <w:jc w:val="center"/>
            </w:pPr>
            <w:r w:rsidRPr="00154C09">
              <w:t>4</w:t>
            </w:r>
          </w:p>
        </w:tc>
        <w:tc>
          <w:tcPr>
            <w:tcW w:w="1428" w:type="pct"/>
            <w:vAlign w:val="center"/>
          </w:tcPr>
          <w:p w:rsidR="0072313A" w:rsidRPr="00154C09" w:rsidRDefault="0072313A"/>
          <w:p w:rsidR="0072313A" w:rsidRPr="00154C09" w:rsidRDefault="0072313A">
            <w:r w:rsidRPr="00154C09">
              <w:t>Почтовый адрес</w:t>
            </w:r>
          </w:p>
          <w:p w:rsidR="0072313A" w:rsidRPr="00154C09" w:rsidRDefault="0072313A"/>
        </w:tc>
        <w:tc>
          <w:tcPr>
            <w:tcW w:w="3314" w:type="pct"/>
            <w:vAlign w:val="center"/>
          </w:tcPr>
          <w:p w:rsidR="0072313A" w:rsidRPr="009A16A7" w:rsidRDefault="0072313A">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72313A" w:rsidRPr="001B7641">
        <w:trPr>
          <w:trHeight w:val="350"/>
        </w:trPr>
        <w:tc>
          <w:tcPr>
            <w:tcW w:w="258" w:type="pct"/>
            <w:vAlign w:val="center"/>
          </w:tcPr>
          <w:p w:rsidR="0072313A" w:rsidRPr="00154C09" w:rsidRDefault="0072313A" w:rsidP="007B2188">
            <w:pPr>
              <w:jc w:val="center"/>
            </w:pPr>
            <w:r w:rsidRPr="00154C09">
              <w:t>5</w:t>
            </w:r>
          </w:p>
        </w:tc>
        <w:tc>
          <w:tcPr>
            <w:tcW w:w="1428" w:type="pct"/>
            <w:vAlign w:val="center"/>
          </w:tcPr>
          <w:p w:rsidR="0072313A" w:rsidRPr="00154C09" w:rsidRDefault="0072313A">
            <w:r w:rsidRPr="00154C09">
              <w:t>Адрес электронной почты Заказчика</w:t>
            </w:r>
          </w:p>
        </w:tc>
        <w:tc>
          <w:tcPr>
            <w:tcW w:w="3314" w:type="pct"/>
            <w:vAlign w:val="center"/>
          </w:tcPr>
          <w:p w:rsidR="0072313A" w:rsidRPr="009A16A7" w:rsidRDefault="0072313A">
            <w:pPr>
              <w:rPr>
                <w:lang w:val="en-US"/>
              </w:rPr>
            </w:pPr>
            <w:r>
              <w:t>TBGuseva</w:t>
            </w:r>
            <w:hyperlink r:id="rId7"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72313A" w:rsidRPr="001B7641">
        <w:trPr>
          <w:trHeight w:val="346"/>
        </w:trPr>
        <w:tc>
          <w:tcPr>
            <w:tcW w:w="258" w:type="pct"/>
            <w:vAlign w:val="center"/>
          </w:tcPr>
          <w:p w:rsidR="0072313A" w:rsidRPr="00154C09" w:rsidRDefault="0072313A" w:rsidP="007B2188">
            <w:pPr>
              <w:jc w:val="center"/>
            </w:pPr>
            <w:r w:rsidRPr="00154C09">
              <w:t>6</w:t>
            </w:r>
          </w:p>
        </w:tc>
        <w:tc>
          <w:tcPr>
            <w:tcW w:w="1428" w:type="pct"/>
            <w:vAlign w:val="center"/>
          </w:tcPr>
          <w:p w:rsidR="0072313A" w:rsidRPr="00154C09" w:rsidRDefault="0072313A"/>
          <w:p w:rsidR="0072313A" w:rsidRPr="00154C09" w:rsidRDefault="0072313A">
            <w:r w:rsidRPr="00154C09">
              <w:t>Контактное лицо, телефон</w:t>
            </w:r>
          </w:p>
          <w:p w:rsidR="0072313A" w:rsidRPr="00154C09" w:rsidRDefault="0072313A">
            <w:pPr>
              <w:rPr>
                <w:lang w:val="en-US"/>
              </w:rPr>
            </w:pPr>
          </w:p>
        </w:tc>
        <w:tc>
          <w:tcPr>
            <w:tcW w:w="3314" w:type="pct"/>
            <w:vAlign w:val="center"/>
          </w:tcPr>
          <w:p w:rsidR="0072313A" w:rsidRPr="009A16A7" w:rsidRDefault="0072313A" w:rsidP="005A3C38">
            <w:smartTag w:uri="urn:schemas-microsoft-com:office:smarttags" w:element="PersonName">
              <w:r>
                <w:t>Гусева Татьяна Борисовна</w:t>
              </w:r>
            </w:smartTag>
            <w:r w:rsidRPr="009A16A7">
              <w:t>, т.8-499-324-97-93</w:t>
            </w:r>
          </w:p>
        </w:tc>
      </w:tr>
      <w:tr w:rsidR="0072313A" w:rsidRPr="001B7641">
        <w:trPr>
          <w:trHeight w:val="342"/>
        </w:trPr>
        <w:tc>
          <w:tcPr>
            <w:tcW w:w="258" w:type="pct"/>
            <w:vAlign w:val="center"/>
          </w:tcPr>
          <w:p w:rsidR="0072313A" w:rsidRPr="00154C09" w:rsidRDefault="0072313A" w:rsidP="007B2188">
            <w:pPr>
              <w:jc w:val="center"/>
            </w:pPr>
            <w:r w:rsidRPr="00154C09">
              <w:t>7</w:t>
            </w:r>
          </w:p>
        </w:tc>
        <w:tc>
          <w:tcPr>
            <w:tcW w:w="1428" w:type="pct"/>
            <w:vAlign w:val="center"/>
          </w:tcPr>
          <w:p w:rsidR="0072313A" w:rsidRPr="00154C09" w:rsidRDefault="0072313A">
            <w:r w:rsidRPr="00154C09">
              <w:t>Предмет договора с указанием количества поставляемых товаров</w:t>
            </w:r>
          </w:p>
        </w:tc>
        <w:tc>
          <w:tcPr>
            <w:tcW w:w="3314" w:type="pct"/>
            <w:vAlign w:val="center"/>
          </w:tcPr>
          <w:p w:rsidR="0072313A" w:rsidRPr="00225C25" w:rsidRDefault="0072313A" w:rsidP="00412E1E">
            <w:r>
              <w:t xml:space="preserve">Модуль </w:t>
            </w:r>
            <w:r w:rsidRPr="00804DED">
              <w:t>передачи данных с нейтронных счетчиков детектора УРАН уникальной научной установки НЕВОД</w:t>
            </w:r>
          </w:p>
        </w:tc>
      </w:tr>
      <w:tr w:rsidR="0072313A" w:rsidRPr="001B7641">
        <w:trPr>
          <w:trHeight w:val="930"/>
        </w:trPr>
        <w:tc>
          <w:tcPr>
            <w:tcW w:w="258" w:type="pct"/>
            <w:vAlign w:val="center"/>
          </w:tcPr>
          <w:p w:rsidR="0072313A" w:rsidRPr="00154C09" w:rsidRDefault="0072313A" w:rsidP="007B2188">
            <w:pPr>
              <w:jc w:val="center"/>
            </w:pPr>
            <w:r w:rsidRPr="00154C09">
              <w:t>8</w:t>
            </w:r>
          </w:p>
        </w:tc>
        <w:tc>
          <w:tcPr>
            <w:tcW w:w="1428" w:type="pct"/>
            <w:vAlign w:val="center"/>
          </w:tcPr>
          <w:p w:rsidR="0072313A" w:rsidRPr="00154C09" w:rsidRDefault="0072313A" w:rsidP="0086036C"/>
          <w:p w:rsidR="0072313A" w:rsidRPr="00154C09" w:rsidRDefault="0072313A" w:rsidP="0086036C">
            <w:r>
              <w:t>М</w:t>
            </w:r>
            <w:r w:rsidRPr="00154C09">
              <w:t>аксимальн</w:t>
            </w:r>
            <w:r>
              <w:t>ая</w:t>
            </w:r>
            <w:r w:rsidRPr="00154C09">
              <w:t xml:space="preserve"> цен</w:t>
            </w:r>
            <w:r>
              <w:t>а</w:t>
            </w:r>
            <w:r w:rsidRPr="00154C09">
              <w:t xml:space="preserve"> договора</w:t>
            </w:r>
          </w:p>
          <w:p w:rsidR="0072313A" w:rsidRPr="00154C09" w:rsidRDefault="0072313A" w:rsidP="0086036C"/>
        </w:tc>
        <w:tc>
          <w:tcPr>
            <w:tcW w:w="3314" w:type="pct"/>
            <w:vAlign w:val="center"/>
          </w:tcPr>
          <w:p w:rsidR="0072313A" w:rsidRPr="00AD6B5C" w:rsidRDefault="0072313A" w:rsidP="00841DA7">
            <w:pPr>
              <w:jc w:val="center"/>
              <w:rPr>
                <w:i/>
              </w:rPr>
            </w:pPr>
            <w:r>
              <w:t>39500</w:t>
            </w:r>
            <w:r w:rsidRPr="00AD6B5C">
              <w:t>0 рублей 00 копеек</w:t>
            </w:r>
          </w:p>
        </w:tc>
      </w:tr>
      <w:tr w:rsidR="0072313A" w:rsidRPr="001B7641">
        <w:tc>
          <w:tcPr>
            <w:tcW w:w="258" w:type="pct"/>
            <w:vAlign w:val="center"/>
          </w:tcPr>
          <w:p w:rsidR="0072313A" w:rsidRPr="00154C09" w:rsidRDefault="0072313A" w:rsidP="007B2188">
            <w:pPr>
              <w:jc w:val="center"/>
            </w:pPr>
            <w:r w:rsidRPr="00154C09">
              <w:t>9</w:t>
            </w:r>
          </w:p>
        </w:tc>
        <w:tc>
          <w:tcPr>
            <w:tcW w:w="1428" w:type="pct"/>
            <w:vAlign w:val="center"/>
          </w:tcPr>
          <w:p w:rsidR="0072313A" w:rsidRPr="00154C09" w:rsidRDefault="0072313A"/>
          <w:p w:rsidR="0072313A" w:rsidRPr="00154C09" w:rsidRDefault="0072313A">
            <w:r w:rsidRPr="00154C09">
              <w:t>Место поставки товаров</w:t>
            </w:r>
          </w:p>
          <w:p w:rsidR="0072313A" w:rsidRPr="00154C09" w:rsidRDefault="0072313A"/>
        </w:tc>
        <w:tc>
          <w:tcPr>
            <w:tcW w:w="3314" w:type="pct"/>
            <w:vAlign w:val="center"/>
          </w:tcPr>
          <w:p w:rsidR="0072313A" w:rsidRDefault="0072313A" w:rsidP="00AD6B5C">
            <w:smartTag w:uri="urn:schemas-microsoft-com:office:smarttags" w:element="metricconverter">
              <w:smartTagPr>
                <w:attr w:name="ProductID" w:val="115409, г"/>
              </w:smartTagPr>
              <w:r w:rsidRPr="009A16A7">
                <w:t>115409, г</w:t>
              </w:r>
            </w:smartTag>
            <w:r w:rsidRPr="009A16A7">
              <w:t>. Москва, Каширское шоссе, д. 31</w:t>
            </w:r>
          </w:p>
          <w:p w:rsidR="0072313A" w:rsidRPr="009A16A7" w:rsidRDefault="0072313A" w:rsidP="00AD6B5C">
            <w:pPr>
              <w:rPr>
                <w:i/>
                <w:color w:val="FF0000"/>
              </w:rPr>
            </w:pPr>
          </w:p>
        </w:tc>
      </w:tr>
      <w:tr w:rsidR="0072313A" w:rsidRPr="001B7641">
        <w:trPr>
          <w:trHeight w:val="398"/>
        </w:trPr>
        <w:tc>
          <w:tcPr>
            <w:tcW w:w="258" w:type="pct"/>
            <w:vAlign w:val="center"/>
          </w:tcPr>
          <w:p w:rsidR="0072313A" w:rsidRPr="00154C09" w:rsidRDefault="0072313A" w:rsidP="007B2188">
            <w:pPr>
              <w:jc w:val="center"/>
            </w:pPr>
          </w:p>
          <w:p w:rsidR="0072313A" w:rsidRPr="00154C09" w:rsidRDefault="0072313A" w:rsidP="007B2188">
            <w:pPr>
              <w:jc w:val="center"/>
            </w:pPr>
            <w:r w:rsidRPr="00154C09">
              <w:t>10</w:t>
            </w:r>
          </w:p>
          <w:p w:rsidR="0072313A" w:rsidRPr="00154C09" w:rsidRDefault="0072313A" w:rsidP="007B2188">
            <w:pPr>
              <w:jc w:val="center"/>
            </w:pPr>
          </w:p>
        </w:tc>
        <w:tc>
          <w:tcPr>
            <w:tcW w:w="1428" w:type="pct"/>
            <w:vAlign w:val="center"/>
          </w:tcPr>
          <w:p w:rsidR="0072313A" w:rsidRPr="00154C09" w:rsidRDefault="0072313A">
            <w:r w:rsidRPr="00154C09">
              <w:t>Сроки поставки товаров</w:t>
            </w:r>
          </w:p>
        </w:tc>
        <w:tc>
          <w:tcPr>
            <w:tcW w:w="3314" w:type="pct"/>
            <w:vAlign w:val="center"/>
          </w:tcPr>
          <w:p w:rsidR="0072313A" w:rsidRPr="009A16A7" w:rsidRDefault="0072313A" w:rsidP="00412E1E">
            <w:pPr>
              <w:jc w:val="center"/>
            </w:pPr>
            <w:r>
              <w:t xml:space="preserve">С даты заключения договора по </w:t>
            </w:r>
            <w:r w:rsidRPr="00412E1E">
              <w:t>30</w:t>
            </w:r>
            <w:r>
              <w:t xml:space="preserve"> июня </w:t>
            </w:r>
            <w:smartTag w:uri="urn:schemas-microsoft-com:office:smarttags" w:element="metricconverter">
              <w:smartTagPr>
                <w:attr w:name="ProductID" w:val="2015 г"/>
              </w:smartTagPr>
              <w:r>
                <w:t>2015 г</w:t>
              </w:r>
            </w:smartTag>
            <w:r>
              <w:t>.</w:t>
            </w:r>
          </w:p>
        </w:tc>
      </w:tr>
      <w:tr w:rsidR="0072313A" w:rsidRPr="001B7641">
        <w:trPr>
          <w:trHeight w:val="398"/>
        </w:trPr>
        <w:tc>
          <w:tcPr>
            <w:tcW w:w="258" w:type="pct"/>
            <w:vAlign w:val="center"/>
          </w:tcPr>
          <w:p w:rsidR="0072313A" w:rsidRPr="00154C09" w:rsidRDefault="0072313A" w:rsidP="007B2188">
            <w:pPr>
              <w:jc w:val="center"/>
            </w:pPr>
            <w:r w:rsidRPr="00154C09">
              <w:t>11</w:t>
            </w:r>
          </w:p>
        </w:tc>
        <w:tc>
          <w:tcPr>
            <w:tcW w:w="1428" w:type="pct"/>
            <w:vAlign w:val="center"/>
          </w:tcPr>
          <w:p w:rsidR="0072313A" w:rsidRPr="00154C09" w:rsidRDefault="0072313A"/>
          <w:p w:rsidR="0072313A" w:rsidRPr="00154C09" w:rsidRDefault="0072313A">
            <w:r w:rsidRPr="00154C09">
              <w:t>Форма, срок и условия оплаты поставки товаров</w:t>
            </w:r>
          </w:p>
          <w:p w:rsidR="0072313A" w:rsidRPr="00154C09" w:rsidRDefault="0072313A"/>
        </w:tc>
        <w:tc>
          <w:tcPr>
            <w:tcW w:w="3314" w:type="pct"/>
            <w:vAlign w:val="center"/>
          </w:tcPr>
          <w:p w:rsidR="0072313A" w:rsidRPr="009A16A7" w:rsidRDefault="0072313A"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532E6F">
              <w:rPr>
                <w:iCs/>
                <w:color w:val="000000"/>
              </w:rPr>
              <w:t>в электронной форме</w:t>
            </w:r>
          </w:p>
        </w:tc>
      </w:tr>
      <w:tr w:rsidR="0072313A" w:rsidRPr="001B7641">
        <w:trPr>
          <w:trHeight w:val="398"/>
        </w:trPr>
        <w:tc>
          <w:tcPr>
            <w:tcW w:w="258" w:type="pct"/>
            <w:vAlign w:val="center"/>
          </w:tcPr>
          <w:p w:rsidR="0072313A" w:rsidRPr="00154C09" w:rsidRDefault="0072313A" w:rsidP="007B2188">
            <w:pPr>
              <w:jc w:val="center"/>
            </w:pPr>
            <w:r w:rsidRPr="00154C09">
              <w:t>12</w:t>
            </w:r>
          </w:p>
        </w:tc>
        <w:tc>
          <w:tcPr>
            <w:tcW w:w="1428" w:type="pct"/>
            <w:vAlign w:val="center"/>
          </w:tcPr>
          <w:p w:rsidR="0072313A" w:rsidRPr="00154C09" w:rsidRDefault="0072313A" w:rsidP="004B1ECA">
            <w:r>
              <w:t>Сведения о</w:t>
            </w:r>
            <w:r w:rsidRPr="00154C09">
              <w:t>включенных в цену товаров</w:t>
            </w:r>
            <w:r>
              <w:t xml:space="preserve"> расходах</w:t>
            </w:r>
            <w:r w:rsidRPr="00154C09">
              <w:t>,  в том числе расходах на перевозку,разгрузку, страхование, уплату таможенных пошлин, налогов, сборов и других обязательных платежей</w:t>
            </w:r>
          </w:p>
        </w:tc>
        <w:tc>
          <w:tcPr>
            <w:tcW w:w="3314" w:type="pct"/>
            <w:vAlign w:val="center"/>
          </w:tcPr>
          <w:p w:rsidR="0072313A" w:rsidRPr="009A16A7" w:rsidRDefault="0072313A" w:rsidP="004B79E2">
            <w:pPr>
              <w:jc w:val="both"/>
              <w:rPr>
                <w:color w:val="000000"/>
              </w:rPr>
            </w:pPr>
            <w:r w:rsidRPr="009A16A7">
              <w:rPr>
                <w:color w:val="000000"/>
              </w:rPr>
              <w:t xml:space="preserve">Цена включает все обязательные расходы, в том числе расходы </w:t>
            </w:r>
          </w:p>
          <w:p w:rsidR="0072313A" w:rsidRPr="009A16A7" w:rsidRDefault="0072313A" w:rsidP="004B79E2">
            <w:pPr>
              <w:jc w:val="both"/>
              <w:rPr>
                <w:color w:val="000000"/>
              </w:rPr>
            </w:pPr>
            <w:r w:rsidRPr="009A16A7">
              <w:rPr>
                <w:color w:val="000000"/>
              </w:rPr>
              <w:t xml:space="preserve">на перевозку, разгрузку, страхование, уплату таможенных пошлин, </w:t>
            </w:r>
          </w:p>
          <w:p w:rsidR="0072313A" w:rsidRPr="009A16A7" w:rsidRDefault="0072313A" w:rsidP="004B79E2">
            <w:pPr>
              <w:jc w:val="both"/>
              <w:rPr>
                <w:i/>
                <w:color w:val="3366CC"/>
              </w:rPr>
            </w:pPr>
            <w:r w:rsidRPr="009A16A7">
              <w:rPr>
                <w:color w:val="000000"/>
              </w:rPr>
              <w:t>налогов, сборов и другие обязательные платежи</w:t>
            </w:r>
          </w:p>
        </w:tc>
      </w:tr>
      <w:tr w:rsidR="0072313A" w:rsidRPr="001B7641">
        <w:trPr>
          <w:trHeight w:val="398"/>
        </w:trPr>
        <w:tc>
          <w:tcPr>
            <w:tcW w:w="258" w:type="pct"/>
            <w:vAlign w:val="center"/>
          </w:tcPr>
          <w:p w:rsidR="0072313A" w:rsidRPr="00154C09" w:rsidRDefault="0072313A" w:rsidP="007B2188">
            <w:pPr>
              <w:jc w:val="center"/>
            </w:pPr>
            <w:r w:rsidRPr="00154C09">
              <w:t>13</w:t>
            </w:r>
          </w:p>
        </w:tc>
        <w:tc>
          <w:tcPr>
            <w:tcW w:w="1428" w:type="pct"/>
            <w:vAlign w:val="center"/>
          </w:tcPr>
          <w:p w:rsidR="0072313A" w:rsidRPr="00154C09" w:rsidRDefault="0072313A" w:rsidP="004B1ECA">
            <w:r w:rsidRPr="00154C09">
              <w:t>Гарантийный срок и (или) объем предоставления гарантий качества товаров</w:t>
            </w:r>
          </w:p>
        </w:tc>
        <w:tc>
          <w:tcPr>
            <w:tcW w:w="3314" w:type="pct"/>
            <w:vAlign w:val="center"/>
          </w:tcPr>
          <w:p w:rsidR="0072313A" w:rsidRPr="00A93E41" w:rsidRDefault="0072313A" w:rsidP="00D458F6">
            <w:pPr>
              <w:jc w:val="center"/>
              <w:rPr>
                <w:color w:val="000000"/>
              </w:rPr>
            </w:pPr>
            <w:r>
              <w:t>12 месяцев с даты подписания акта сдачи-приемки исполнения обязательств по договору, на весь объем поставляемого товара</w:t>
            </w:r>
          </w:p>
        </w:tc>
      </w:tr>
      <w:tr w:rsidR="0072313A" w:rsidRPr="001B7641">
        <w:trPr>
          <w:trHeight w:val="398"/>
        </w:trPr>
        <w:tc>
          <w:tcPr>
            <w:tcW w:w="258" w:type="pct"/>
            <w:vAlign w:val="center"/>
          </w:tcPr>
          <w:p w:rsidR="0072313A" w:rsidRPr="00154C09" w:rsidRDefault="0072313A" w:rsidP="007B2188">
            <w:pPr>
              <w:jc w:val="center"/>
            </w:pPr>
            <w:r w:rsidRPr="00154C09">
              <w:t>14</w:t>
            </w:r>
          </w:p>
        </w:tc>
        <w:tc>
          <w:tcPr>
            <w:tcW w:w="1428" w:type="pct"/>
            <w:vAlign w:val="center"/>
          </w:tcPr>
          <w:p w:rsidR="0072313A" w:rsidRPr="00154C09" w:rsidRDefault="0072313A">
            <w:r w:rsidRPr="00154C09">
              <w:t>Место подачи котировочных заявок</w:t>
            </w:r>
          </w:p>
        </w:tc>
        <w:tc>
          <w:tcPr>
            <w:tcW w:w="3314" w:type="pct"/>
            <w:vAlign w:val="center"/>
          </w:tcPr>
          <w:p w:rsidR="0072313A" w:rsidRPr="00CD48BB" w:rsidRDefault="0072313A" w:rsidP="00B654D8">
            <w:pPr>
              <w:autoSpaceDE w:val="0"/>
              <w:autoSpaceDN w:val="0"/>
              <w:adjustRightInd w:val="0"/>
              <w:jc w:val="both"/>
            </w:pPr>
            <w:r w:rsidRPr="00CD48BB">
              <w:t>Запрос котировок</w:t>
            </w:r>
            <w:r>
              <w:t xml:space="preserve"> </w:t>
            </w:r>
            <w:r w:rsidRPr="00CD48BB">
              <w:t>в электронной форме проводится на электронной торговой площадке</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t>в порядке, установленном</w:t>
            </w:r>
            <w:r>
              <w:t xml:space="preserve"> </w:t>
            </w:r>
            <w:r w:rsidRPr="00CD48BB">
              <w:t>регламентом работы</w:t>
            </w:r>
            <w:r>
              <w:t xml:space="preserve"> </w:t>
            </w:r>
            <w:r w:rsidRPr="00CD48BB">
              <w:t>данной электронной торговой площадки в соответствии с условиями</w:t>
            </w:r>
            <w:r>
              <w:t xml:space="preserve"> </w:t>
            </w:r>
            <w:r w:rsidRPr="00CD48BB">
              <w:t xml:space="preserve">и требованиями извещения о </w:t>
            </w:r>
            <w:r>
              <w:t xml:space="preserve">проведении </w:t>
            </w:r>
            <w:r w:rsidRPr="00CD48BB">
              <w:t>запрос</w:t>
            </w:r>
            <w:r>
              <w:t xml:space="preserve">а </w:t>
            </w:r>
            <w:r w:rsidRPr="00CD48BB">
              <w:t>котировок в электронной форме.</w:t>
            </w:r>
          </w:p>
          <w:p w:rsidR="0072313A" w:rsidRPr="00412E1E" w:rsidRDefault="0072313A"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w:t>
            </w:r>
            <w:r>
              <w:t xml:space="preserve"> </w:t>
            </w:r>
            <w:r w:rsidRPr="00CD48BB">
              <w:t>процедуры закупки должны быть аккредитованы</w:t>
            </w:r>
            <w:r>
              <w:t xml:space="preserve"> </w:t>
            </w:r>
            <w:r w:rsidRPr="00CD48BB">
              <w:t>на указанной электронной торговой площадке.</w:t>
            </w:r>
          </w:p>
          <w:p w:rsidR="0072313A" w:rsidRPr="00741BA4" w:rsidRDefault="0072313A"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Pr>
                <w:rFonts w:cs="Times New Roman+FPEF"/>
              </w:rPr>
              <w:t>в порядке, установленном регламентом работы данной электронной торговой площадки.</w:t>
            </w:r>
          </w:p>
        </w:tc>
      </w:tr>
      <w:tr w:rsidR="0072313A" w:rsidRPr="001B7641">
        <w:trPr>
          <w:trHeight w:val="398"/>
        </w:trPr>
        <w:tc>
          <w:tcPr>
            <w:tcW w:w="258" w:type="pct"/>
            <w:vAlign w:val="center"/>
          </w:tcPr>
          <w:p w:rsidR="0072313A" w:rsidRPr="00154C09" w:rsidRDefault="0072313A" w:rsidP="007B2188">
            <w:pPr>
              <w:jc w:val="center"/>
            </w:pPr>
            <w:r w:rsidRPr="00154C09">
              <w:t>15</w:t>
            </w:r>
          </w:p>
        </w:tc>
        <w:tc>
          <w:tcPr>
            <w:tcW w:w="1428" w:type="pct"/>
            <w:vAlign w:val="center"/>
          </w:tcPr>
          <w:p w:rsidR="0072313A" w:rsidRPr="00154C09" w:rsidRDefault="0072313A">
            <w:r w:rsidRPr="00154C09">
              <w:t>Порядок подачи котировочных заявок</w:t>
            </w:r>
          </w:p>
        </w:tc>
        <w:tc>
          <w:tcPr>
            <w:tcW w:w="3314" w:type="pct"/>
            <w:vAlign w:val="center"/>
          </w:tcPr>
          <w:p w:rsidR="0072313A" w:rsidRDefault="0072313A"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72313A" w:rsidRPr="003E4659" w:rsidRDefault="0072313A" w:rsidP="003E4659">
            <w:pPr>
              <w:pStyle w:val="BodyText"/>
              <w:spacing w:after="0" w:line="240" w:lineRule="atLeast"/>
            </w:pPr>
            <w:r w:rsidRPr="00F35635">
              <w:t>Котировочная заявка должна содержать:</w:t>
            </w:r>
          </w:p>
          <w:p w:rsidR="0072313A" w:rsidRPr="00412E1E" w:rsidRDefault="0072313A" w:rsidP="003653CA">
            <w:pPr>
              <w:spacing w:line="240" w:lineRule="atLeast"/>
              <w:jc w:val="both"/>
            </w:pPr>
          </w:p>
          <w:p w:rsidR="0072313A" w:rsidRPr="003E4659" w:rsidRDefault="0072313A" w:rsidP="003653CA">
            <w:pPr>
              <w:spacing w:line="240" w:lineRule="atLeast"/>
              <w:jc w:val="both"/>
            </w:pPr>
            <w:r w:rsidRPr="00F35635">
              <w:t xml:space="preserve">для юридического и физического лица, в том числе </w:t>
            </w:r>
          </w:p>
          <w:p w:rsidR="0072313A" w:rsidRPr="00F35635" w:rsidRDefault="0072313A" w:rsidP="003653CA">
            <w:pPr>
              <w:spacing w:line="240" w:lineRule="atLeast"/>
              <w:jc w:val="both"/>
            </w:pPr>
            <w:r w:rsidRPr="00F35635">
              <w:t>индивидуального предпринимателя:</w:t>
            </w:r>
          </w:p>
          <w:p w:rsidR="0072313A" w:rsidRPr="00CD48BB" w:rsidRDefault="0072313A"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t xml:space="preserve"> </w:t>
            </w:r>
            <w:r w:rsidRPr="00CD48BB">
              <w:t>в электронной форме;</w:t>
            </w:r>
          </w:p>
          <w:p w:rsidR="0072313A" w:rsidRPr="0014668F" w:rsidRDefault="0072313A" w:rsidP="009715A3">
            <w:pPr>
              <w:tabs>
                <w:tab w:val="left" w:pos="30"/>
                <w:tab w:val="left" w:pos="720"/>
              </w:tabs>
              <w:spacing w:line="240" w:lineRule="atLeast"/>
              <w:jc w:val="both"/>
            </w:pPr>
          </w:p>
          <w:p w:rsidR="0072313A" w:rsidRPr="00F35635" w:rsidRDefault="0072313A" w:rsidP="009715A3">
            <w:pPr>
              <w:tabs>
                <w:tab w:val="left" w:pos="30"/>
                <w:tab w:val="left" w:pos="720"/>
              </w:tabs>
              <w:spacing w:line="240" w:lineRule="atLeast"/>
              <w:jc w:val="both"/>
            </w:pPr>
            <w:r w:rsidRPr="00F35635">
              <w:t>для простого товарищества:</w:t>
            </w:r>
          </w:p>
          <w:p w:rsidR="0072313A" w:rsidRPr="00F35635" w:rsidRDefault="0072313A" w:rsidP="003653CA">
            <w:pPr>
              <w:tabs>
                <w:tab w:val="left" w:pos="720"/>
              </w:tabs>
              <w:spacing w:line="240" w:lineRule="atLeast"/>
              <w:jc w:val="both"/>
            </w:pPr>
            <w:r w:rsidRPr="00F35635">
              <w:t xml:space="preserve">     договор простого товарищества участников;</w:t>
            </w:r>
          </w:p>
          <w:p w:rsidR="0072313A" w:rsidRPr="003E4659" w:rsidRDefault="0072313A"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72313A" w:rsidRDefault="0072313A" w:rsidP="00FD6656">
            <w:pPr>
              <w:pStyle w:val="BodyText"/>
              <w:spacing w:after="0" w:line="240" w:lineRule="atLeast"/>
            </w:pPr>
          </w:p>
          <w:p w:rsidR="0072313A" w:rsidRPr="007F0355" w:rsidRDefault="0072313A"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 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72313A" w:rsidRPr="001B7641">
        <w:trPr>
          <w:trHeight w:val="398"/>
        </w:trPr>
        <w:tc>
          <w:tcPr>
            <w:tcW w:w="258" w:type="pct"/>
            <w:vAlign w:val="center"/>
          </w:tcPr>
          <w:p w:rsidR="0072313A" w:rsidRPr="00154C09" w:rsidRDefault="0072313A" w:rsidP="007B2188">
            <w:pPr>
              <w:jc w:val="center"/>
            </w:pPr>
            <w:r w:rsidRPr="00154C09">
              <w:t>16</w:t>
            </w:r>
          </w:p>
        </w:tc>
        <w:tc>
          <w:tcPr>
            <w:tcW w:w="1428" w:type="pct"/>
            <w:vAlign w:val="center"/>
          </w:tcPr>
          <w:p w:rsidR="0072313A" w:rsidRPr="00154C09" w:rsidRDefault="0072313A"/>
          <w:p w:rsidR="0072313A" w:rsidRPr="00154C09" w:rsidRDefault="0072313A" w:rsidP="003B1193">
            <w:r w:rsidRPr="00154C09">
              <w:t>Дата начала подачи заявок</w:t>
            </w:r>
          </w:p>
        </w:tc>
        <w:tc>
          <w:tcPr>
            <w:tcW w:w="3314" w:type="pct"/>
            <w:vAlign w:val="center"/>
          </w:tcPr>
          <w:p w:rsidR="0072313A" w:rsidRPr="00780BD1" w:rsidRDefault="0072313A">
            <w:r>
              <w:t xml:space="preserve">                       30.05.2015г.</w:t>
            </w:r>
          </w:p>
        </w:tc>
      </w:tr>
      <w:tr w:rsidR="0072313A" w:rsidRPr="001B7641">
        <w:trPr>
          <w:trHeight w:val="902"/>
        </w:trPr>
        <w:tc>
          <w:tcPr>
            <w:tcW w:w="258" w:type="pct"/>
            <w:vAlign w:val="center"/>
          </w:tcPr>
          <w:p w:rsidR="0072313A" w:rsidRPr="00154C09" w:rsidRDefault="0072313A" w:rsidP="007B2188">
            <w:pPr>
              <w:jc w:val="center"/>
            </w:pPr>
            <w:r w:rsidRPr="00154C09">
              <w:t>17</w:t>
            </w:r>
          </w:p>
        </w:tc>
        <w:tc>
          <w:tcPr>
            <w:tcW w:w="1428" w:type="pct"/>
            <w:vAlign w:val="center"/>
          </w:tcPr>
          <w:p w:rsidR="0072313A" w:rsidRPr="00154C09" w:rsidRDefault="0072313A"/>
          <w:p w:rsidR="0072313A" w:rsidRPr="00154C09" w:rsidRDefault="0072313A">
            <w:r w:rsidRPr="00154C09">
              <w:t>Дата и время окончания подачи заявок</w:t>
            </w:r>
          </w:p>
        </w:tc>
        <w:tc>
          <w:tcPr>
            <w:tcW w:w="3314" w:type="pct"/>
            <w:vAlign w:val="center"/>
          </w:tcPr>
          <w:p w:rsidR="0072313A" w:rsidRPr="00780BD1" w:rsidRDefault="0072313A">
            <w:r>
              <w:t xml:space="preserve">                 08.06.2015г., </w:t>
            </w:r>
            <w:r w:rsidRPr="00780BD1">
              <w:t>17 час. 00 мин.(время московское)</w:t>
            </w:r>
          </w:p>
        </w:tc>
      </w:tr>
      <w:tr w:rsidR="0072313A" w:rsidRPr="001B7641">
        <w:trPr>
          <w:trHeight w:val="534"/>
        </w:trPr>
        <w:tc>
          <w:tcPr>
            <w:tcW w:w="258" w:type="pct"/>
            <w:vAlign w:val="center"/>
          </w:tcPr>
          <w:p w:rsidR="0072313A" w:rsidRPr="00154C09" w:rsidRDefault="0072313A" w:rsidP="007B2188">
            <w:pPr>
              <w:jc w:val="center"/>
            </w:pPr>
            <w:r w:rsidRPr="00154C09">
              <w:t>18</w:t>
            </w:r>
          </w:p>
        </w:tc>
        <w:tc>
          <w:tcPr>
            <w:tcW w:w="1428" w:type="pct"/>
            <w:vAlign w:val="center"/>
          </w:tcPr>
          <w:p w:rsidR="0072313A" w:rsidRPr="00412E1E" w:rsidRDefault="0072313A">
            <w:r w:rsidRPr="00154C09">
              <w:t>Место и дата рассмотрения котировочных заявок</w:t>
            </w:r>
          </w:p>
          <w:p w:rsidR="0072313A" w:rsidRPr="00412E1E" w:rsidRDefault="0072313A"/>
        </w:tc>
        <w:tc>
          <w:tcPr>
            <w:tcW w:w="3314" w:type="pct"/>
            <w:vAlign w:val="center"/>
          </w:tcPr>
          <w:p w:rsidR="0072313A" w:rsidRDefault="0072313A">
            <w:pPr>
              <w:rPr>
                <w:color w:val="000000"/>
              </w:rPr>
            </w:pPr>
          </w:p>
          <w:p w:rsidR="0072313A" w:rsidRPr="001B7641" w:rsidRDefault="0072313A"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09.06.2015г.</w:t>
            </w:r>
          </w:p>
        </w:tc>
      </w:tr>
      <w:tr w:rsidR="0072313A" w:rsidRPr="001B7641">
        <w:tc>
          <w:tcPr>
            <w:tcW w:w="258" w:type="pct"/>
            <w:vAlign w:val="center"/>
          </w:tcPr>
          <w:p w:rsidR="0072313A" w:rsidRPr="00154C09" w:rsidRDefault="0072313A" w:rsidP="007B2188">
            <w:pPr>
              <w:jc w:val="center"/>
            </w:pPr>
            <w:r w:rsidRPr="00154C09">
              <w:t>19</w:t>
            </w:r>
          </w:p>
        </w:tc>
        <w:tc>
          <w:tcPr>
            <w:tcW w:w="1428" w:type="pct"/>
            <w:vAlign w:val="center"/>
          </w:tcPr>
          <w:p w:rsidR="0072313A" w:rsidRDefault="0072313A">
            <w:pPr>
              <w:rPr>
                <w:color w:val="FF0000"/>
              </w:rPr>
            </w:pPr>
            <w:r w:rsidRPr="00154C09">
              <w:t>Срок подписания победителем в проведении запроса котировок</w:t>
            </w:r>
          </w:p>
          <w:p w:rsidR="0072313A" w:rsidRPr="00154C09" w:rsidRDefault="0072313A">
            <w:r w:rsidRPr="00CD48BB">
              <w:t>в электронной форме</w:t>
            </w:r>
            <w:r w:rsidRPr="00154C09">
              <w:t xml:space="preserve"> договора</w:t>
            </w:r>
          </w:p>
        </w:tc>
        <w:tc>
          <w:tcPr>
            <w:tcW w:w="3314" w:type="pct"/>
            <w:vAlign w:val="center"/>
          </w:tcPr>
          <w:p w:rsidR="0072313A" w:rsidRPr="001B7641" w:rsidRDefault="0072313A" w:rsidP="00B55BC8">
            <w:pPr>
              <w:tabs>
                <w:tab w:val="left" w:pos="2835"/>
                <w:tab w:val="left" w:pos="3544"/>
                <w:tab w:val="left" w:pos="3686"/>
                <w:tab w:val="left" w:pos="3828"/>
              </w:tabs>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 «Аукционный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w:t>
            </w:r>
            <w:r>
              <w:rPr>
                <w:color w:val="000000"/>
              </w:rPr>
              <w:t xml:space="preserve"> заявок и не позднее десяти дней со дня подведения итогов запроса котировок </w:t>
            </w:r>
            <w:r w:rsidRPr="00CD48BB">
              <w:t>в электронной форме</w:t>
            </w:r>
          </w:p>
          <w:p w:rsidR="0072313A" w:rsidRPr="001B7641" w:rsidRDefault="0072313A">
            <w:pPr>
              <w:rPr>
                <w:color w:val="000000"/>
              </w:rPr>
            </w:pPr>
          </w:p>
        </w:tc>
      </w:tr>
      <w:tr w:rsidR="0072313A" w:rsidRPr="001B7641">
        <w:tc>
          <w:tcPr>
            <w:tcW w:w="258" w:type="pct"/>
            <w:vAlign w:val="center"/>
          </w:tcPr>
          <w:p w:rsidR="0072313A" w:rsidRPr="00154C09" w:rsidRDefault="0072313A" w:rsidP="007B2188">
            <w:pPr>
              <w:jc w:val="center"/>
            </w:pPr>
            <w:r>
              <w:t>20</w:t>
            </w:r>
          </w:p>
        </w:tc>
        <w:tc>
          <w:tcPr>
            <w:tcW w:w="1428" w:type="pct"/>
            <w:vAlign w:val="center"/>
          </w:tcPr>
          <w:p w:rsidR="0072313A" w:rsidRDefault="0072313A" w:rsidP="00F44259">
            <w:pPr>
              <w:pStyle w:val="NormalWeb"/>
              <w:rPr>
                <w:color w:val="FF0000"/>
              </w:rPr>
            </w:pPr>
          </w:p>
          <w:p w:rsidR="0072313A" w:rsidRPr="001A666B" w:rsidRDefault="0072313A"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72313A" w:rsidRPr="00F44259" w:rsidRDefault="0072313A"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72313A" w:rsidRPr="001B7641">
        <w:tc>
          <w:tcPr>
            <w:tcW w:w="258" w:type="pct"/>
            <w:vAlign w:val="center"/>
          </w:tcPr>
          <w:p w:rsidR="0072313A" w:rsidRDefault="0072313A" w:rsidP="007B2188">
            <w:pPr>
              <w:jc w:val="center"/>
            </w:pPr>
            <w:r>
              <w:t>21</w:t>
            </w:r>
          </w:p>
        </w:tc>
        <w:tc>
          <w:tcPr>
            <w:tcW w:w="1428" w:type="pct"/>
            <w:vAlign w:val="center"/>
          </w:tcPr>
          <w:p w:rsidR="0072313A" w:rsidRDefault="0072313A" w:rsidP="00FC2DC0">
            <w:pPr>
              <w:rPr>
                <w:color w:val="FF0000"/>
              </w:rPr>
            </w:pPr>
          </w:p>
          <w:p w:rsidR="0072313A" w:rsidRDefault="0072313A" w:rsidP="00FC2DC0">
            <w:pPr>
              <w:rPr>
                <w:color w:val="FF0000"/>
              </w:rPr>
            </w:pPr>
          </w:p>
          <w:p w:rsidR="0072313A" w:rsidRDefault="0072313A" w:rsidP="00FC2DC0">
            <w:pPr>
              <w:rPr>
                <w:color w:val="FF0000"/>
              </w:rPr>
            </w:pPr>
          </w:p>
          <w:p w:rsidR="0072313A" w:rsidRDefault="0072313A" w:rsidP="00FC2DC0">
            <w:pPr>
              <w:rPr>
                <w:color w:val="FF0000"/>
              </w:rPr>
            </w:pPr>
          </w:p>
          <w:p w:rsidR="0072313A" w:rsidRPr="00F35635" w:rsidRDefault="0072313A" w:rsidP="00FC2DC0">
            <w:r w:rsidRPr="00F35635">
              <w:t>Возможность Заказчика изменить количество поставляемых по договору товаров</w:t>
            </w:r>
          </w:p>
          <w:p w:rsidR="0072313A" w:rsidRPr="00F35635" w:rsidRDefault="0072313A" w:rsidP="00F44259">
            <w:pPr>
              <w:pStyle w:val="NormalWeb"/>
              <w:rPr>
                <w:color w:val="auto"/>
              </w:rPr>
            </w:pPr>
          </w:p>
          <w:p w:rsidR="0072313A" w:rsidRDefault="0072313A" w:rsidP="00FC2DC0">
            <w:pPr>
              <w:pStyle w:val="NormalWeb"/>
              <w:rPr>
                <w:color w:val="000000"/>
              </w:rPr>
            </w:pPr>
          </w:p>
        </w:tc>
        <w:tc>
          <w:tcPr>
            <w:tcW w:w="3314" w:type="pct"/>
            <w:vAlign w:val="center"/>
          </w:tcPr>
          <w:p w:rsidR="0072313A" w:rsidRPr="00F44259" w:rsidRDefault="0072313A"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2313A" w:rsidRPr="001B7641">
        <w:trPr>
          <w:trHeight w:val="536"/>
        </w:trPr>
        <w:tc>
          <w:tcPr>
            <w:tcW w:w="258" w:type="pct"/>
            <w:vAlign w:val="center"/>
          </w:tcPr>
          <w:p w:rsidR="0072313A" w:rsidRPr="00154C09" w:rsidRDefault="0072313A" w:rsidP="007B2188">
            <w:pPr>
              <w:jc w:val="center"/>
            </w:pPr>
            <w:r w:rsidRPr="00154C09">
              <w:t>2</w:t>
            </w:r>
            <w:r>
              <w:t>2</w:t>
            </w:r>
          </w:p>
        </w:tc>
        <w:tc>
          <w:tcPr>
            <w:tcW w:w="1428" w:type="pct"/>
            <w:vAlign w:val="center"/>
          </w:tcPr>
          <w:p w:rsidR="0072313A" w:rsidRPr="00154C09" w:rsidRDefault="0072313A">
            <w:r w:rsidRPr="00154C09">
              <w:t xml:space="preserve">Требования  к участникам </w:t>
            </w:r>
            <w:r>
              <w:t xml:space="preserve">процедуры </w:t>
            </w:r>
            <w:r w:rsidRPr="00154C09">
              <w:t>закупки</w:t>
            </w:r>
          </w:p>
        </w:tc>
        <w:tc>
          <w:tcPr>
            <w:tcW w:w="3314" w:type="pct"/>
            <w:vAlign w:val="center"/>
          </w:tcPr>
          <w:p w:rsidR="0072313A" w:rsidRPr="009F4F3C" w:rsidRDefault="0072313A" w:rsidP="00FC2DC0">
            <w:pPr>
              <w:pStyle w:val="Default"/>
              <w:jc w:val="both"/>
              <w:rPr>
                <w:rFonts w:ascii="Times New Roman" w:hAnsi="Times New Roman" w:cs="Times New Roman"/>
              </w:rPr>
            </w:pP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72313A" w:rsidRPr="009F4F3C" w:rsidRDefault="0072313A"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72313A" w:rsidRPr="00B74979" w:rsidRDefault="0072313A" w:rsidP="00CD53F4">
            <w:pPr>
              <w:pStyle w:val="Default"/>
              <w:ind w:firstLine="708"/>
              <w:jc w:val="both"/>
              <w:rPr>
                <w:rFonts w:ascii="Times New Roman" w:hAnsi="Times New Roman" w:cs="Times New Roman"/>
              </w:rPr>
            </w:pPr>
            <w:r>
              <w:rPr>
                <w:rFonts w:ascii="Times New Roman" w:hAnsi="Times New Roman" w:cs="Times New Roman"/>
              </w:rPr>
              <w:t xml:space="preserve">2) </w:t>
            </w:r>
            <w:r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72313A" w:rsidRPr="00A93E41" w:rsidRDefault="0072313A" w:rsidP="00A93E41">
            <w:pPr>
              <w:pStyle w:val="Default"/>
              <w:ind w:firstLine="708"/>
              <w:jc w:val="both"/>
              <w:rPr>
                <w:rFonts w:ascii="Times New Roman" w:hAnsi="Times New Roman" w:cs="Times New Roman"/>
              </w:rPr>
            </w:pPr>
            <w:r>
              <w:rPr>
                <w:rFonts w:ascii="Times New Roman" w:hAnsi="Times New Roman" w:cs="Times New Roman"/>
              </w:rPr>
              <w:t>д</w:t>
            </w:r>
            <w:r w:rsidRPr="00A93E41">
              <w:rPr>
                <w:rFonts w:ascii="Times New Roman" w:hAnsi="Times New Roman" w:cs="Times New Roman"/>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72313A" w:rsidRPr="00A93E41" w:rsidRDefault="0072313A" w:rsidP="00FC2DC0">
            <w:pPr>
              <w:pStyle w:val="Default"/>
              <w:jc w:val="both"/>
              <w:rPr>
                <w:rFonts w:ascii="Times New Roman" w:hAnsi="Times New Roman" w:cs="Times New Roman"/>
              </w:rPr>
            </w:pPr>
            <w:r w:rsidRPr="00A93E41">
              <w:rPr>
                <w:rFonts w:ascii="Times New Roman" w:hAnsi="Times New Roman" w:cs="Times New Roman"/>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2313A" w:rsidRPr="00A93E41" w:rsidRDefault="0072313A" w:rsidP="00FC2DC0">
            <w:pPr>
              <w:pStyle w:val="Default"/>
              <w:ind w:firstLine="708"/>
              <w:jc w:val="both"/>
              <w:rPr>
                <w:rFonts w:ascii="Times New Roman" w:hAnsi="Times New Roman" w:cs="Times New Roman"/>
              </w:rPr>
            </w:pPr>
            <w:r>
              <w:rPr>
                <w:rFonts w:ascii="Times New Roman" w:hAnsi="Times New Roman" w:cs="Times New Roman"/>
              </w:rPr>
              <w:t xml:space="preserve">4) </w:t>
            </w:r>
            <w:r w:rsidRPr="00A93E41">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2313A" w:rsidRPr="00A93E41" w:rsidRDefault="0072313A" w:rsidP="00FC2DC0">
            <w:pPr>
              <w:pStyle w:val="Default"/>
              <w:ind w:firstLine="708"/>
              <w:jc w:val="both"/>
              <w:rPr>
                <w:rFonts w:ascii="Times New Roman" w:hAnsi="Times New Roman" w:cs="Times New Roman"/>
              </w:rPr>
            </w:pPr>
            <w:r w:rsidRPr="00A93E41">
              <w:rPr>
                <w:rFonts w:ascii="Times New Roman" w:hAnsi="Times New Roman" w:cs="Times New Roman"/>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2313A" w:rsidRPr="00A93E41" w:rsidRDefault="0072313A" w:rsidP="00FC2DC0">
            <w:pPr>
              <w:pStyle w:val="Default"/>
              <w:ind w:firstLine="708"/>
              <w:jc w:val="both"/>
              <w:rPr>
                <w:rFonts w:ascii="Times New Roman" w:hAnsi="Times New Roman" w:cs="Times New Roman"/>
              </w:rPr>
            </w:pPr>
            <w:r w:rsidRPr="00A93E41">
              <w:rPr>
                <w:rFonts w:ascii="Times New Roman" w:hAnsi="Times New Roman" w:cs="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2313A" w:rsidRPr="00A93E41" w:rsidRDefault="0072313A" w:rsidP="00EA48E7">
            <w:pPr>
              <w:pStyle w:val="Default"/>
              <w:ind w:firstLine="708"/>
              <w:jc w:val="both"/>
              <w:rPr>
                <w:rFonts w:ascii="Times New Roman" w:hAnsi="Times New Roman" w:cs="Times New Roman"/>
              </w:rPr>
            </w:pPr>
            <w:r w:rsidRPr="00B74979">
              <w:rPr>
                <w:rFonts w:ascii="Times New Roman" w:hAnsi="Times New Roman" w:cs="Times New Roman"/>
              </w:rPr>
              <w:t>7</w:t>
            </w:r>
            <w:r w:rsidRPr="00A93E41">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2313A" w:rsidRPr="00A93E41" w:rsidRDefault="0072313A" w:rsidP="00EA48E7">
            <w:pPr>
              <w:ind w:firstLine="708"/>
              <w:jc w:val="both"/>
              <w:rPr>
                <w:color w:val="000000"/>
              </w:rPr>
            </w:pPr>
            <w:r w:rsidRPr="00B74979">
              <w:rPr>
                <w:color w:val="000000"/>
              </w:rPr>
              <w:t>8</w:t>
            </w:r>
            <w:r w:rsidRPr="00A93E41">
              <w:rPr>
                <w:color w:val="000000"/>
              </w:rPr>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72313A" w:rsidRPr="00A93E41" w:rsidRDefault="0072313A" w:rsidP="00EA48E7">
            <w:pPr>
              <w:ind w:firstLine="720"/>
              <w:jc w:val="both"/>
              <w:rPr>
                <w:color w:val="000000"/>
              </w:rPr>
            </w:pPr>
            <w:r w:rsidRPr="00B74979">
              <w:rPr>
                <w:color w:val="000000"/>
              </w:rPr>
              <w:t>9</w:t>
            </w:r>
            <w:r w:rsidRPr="00A93E41">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2313A" w:rsidRPr="00A93E41" w:rsidRDefault="0072313A" w:rsidP="00EA48E7">
            <w:pPr>
              <w:ind w:firstLine="720"/>
              <w:jc w:val="both"/>
              <w:rPr>
                <w:color w:val="000000"/>
              </w:rPr>
            </w:pPr>
            <w:r w:rsidRPr="00A93E41">
              <w:rPr>
                <w:color w:val="000000"/>
              </w:rPr>
              <w:t>1</w:t>
            </w:r>
            <w:r w:rsidRPr="00B74979">
              <w:rPr>
                <w:color w:val="000000"/>
              </w:rPr>
              <w:t>0</w:t>
            </w:r>
            <w:r w:rsidRPr="00A93E41">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2313A" w:rsidRPr="00A93E41" w:rsidRDefault="0072313A" w:rsidP="00FC2DC0">
            <w:pPr>
              <w:ind w:firstLine="720"/>
              <w:jc w:val="both"/>
              <w:rPr>
                <w:color w:val="000000"/>
              </w:rPr>
            </w:pPr>
            <w:r w:rsidRPr="00A93E41">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72313A" w:rsidRPr="001B7641">
        <w:trPr>
          <w:trHeight w:val="536"/>
        </w:trPr>
        <w:tc>
          <w:tcPr>
            <w:tcW w:w="258" w:type="pct"/>
            <w:vAlign w:val="center"/>
          </w:tcPr>
          <w:p w:rsidR="0072313A" w:rsidRPr="00154C09" w:rsidRDefault="0072313A" w:rsidP="007B2188">
            <w:pPr>
              <w:jc w:val="center"/>
            </w:pPr>
            <w:r>
              <w:t>23</w:t>
            </w:r>
          </w:p>
        </w:tc>
        <w:tc>
          <w:tcPr>
            <w:tcW w:w="1428" w:type="pct"/>
            <w:vAlign w:val="center"/>
          </w:tcPr>
          <w:p w:rsidR="0072313A" w:rsidRPr="00154C09" w:rsidRDefault="0072313A">
            <w:r>
              <w:t>Требования к товару</w:t>
            </w:r>
          </w:p>
        </w:tc>
        <w:tc>
          <w:tcPr>
            <w:tcW w:w="3314" w:type="pct"/>
            <w:vAlign w:val="center"/>
          </w:tcPr>
          <w:p w:rsidR="0072313A" w:rsidRPr="00F307FC" w:rsidRDefault="0072313A"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72313A" w:rsidRPr="001B7641">
        <w:trPr>
          <w:trHeight w:val="530"/>
        </w:trPr>
        <w:tc>
          <w:tcPr>
            <w:tcW w:w="258" w:type="pct"/>
            <w:vAlign w:val="center"/>
          </w:tcPr>
          <w:p w:rsidR="0072313A" w:rsidRPr="00154C09" w:rsidRDefault="0072313A" w:rsidP="007B2188">
            <w:pPr>
              <w:jc w:val="center"/>
            </w:pPr>
            <w:r w:rsidRPr="00154C09">
              <w:t>2</w:t>
            </w:r>
            <w:r>
              <w:t>4</w:t>
            </w:r>
          </w:p>
        </w:tc>
        <w:tc>
          <w:tcPr>
            <w:tcW w:w="1428" w:type="pct"/>
            <w:vAlign w:val="center"/>
          </w:tcPr>
          <w:p w:rsidR="0072313A" w:rsidRDefault="0072313A">
            <w:r>
              <w:t xml:space="preserve">Отказ от проведения </w:t>
            </w:r>
            <w:r w:rsidRPr="00154C09">
              <w:t xml:space="preserve"> запроса котировок</w:t>
            </w:r>
          </w:p>
          <w:p w:rsidR="0072313A" w:rsidRPr="00CD48BB" w:rsidRDefault="0072313A">
            <w:r w:rsidRPr="00CD48BB">
              <w:t xml:space="preserve"> в электронной форме </w:t>
            </w:r>
          </w:p>
        </w:tc>
        <w:tc>
          <w:tcPr>
            <w:tcW w:w="3314" w:type="pct"/>
            <w:vAlign w:val="center"/>
          </w:tcPr>
          <w:p w:rsidR="0072313A" w:rsidRPr="005B55D7" w:rsidRDefault="0072313A" w:rsidP="000C7978">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72313A" w:rsidRPr="001B7641">
        <w:trPr>
          <w:trHeight w:val="530"/>
        </w:trPr>
        <w:tc>
          <w:tcPr>
            <w:tcW w:w="258" w:type="pct"/>
            <w:vAlign w:val="center"/>
          </w:tcPr>
          <w:p w:rsidR="0072313A" w:rsidRPr="00154C09" w:rsidRDefault="0072313A" w:rsidP="007B2188">
            <w:pPr>
              <w:jc w:val="center"/>
            </w:pPr>
            <w:r>
              <w:t>25</w:t>
            </w:r>
          </w:p>
        </w:tc>
        <w:tc>
          <w:tcPr>
            <w:tcW w:w="1428" w:type="pct"/>
            <w:vAlign w:val="center"/>
          </w:tcPr>
          <w:p w:rsidR="0072313A" w:rsidRDefault="0072313A">
            <w:pPr>
              <w:rPr>
                <w:iCs/>
                <w:color w:val="FF0000"/>
              </w:rPr>
            </w:pPr>
            <w:r>
              <w:t>Приложения к извещению о проведении запроса котировок</w:t>
            </w:r>
          </w:p>
          <w:p w:rsidR="0072313A" w:rsidRPr="00CD48BB" w:rsidRDefault="0072313A">
            <w:r w:rsidRPr="00CD48BB">
              <w:rPr>
                <w:iCs/>
              </w:rPr>
              <w:t>в электронной форме</w:t>
            </w:r>
          </w:p>
        </w:tc>
        <w:tc>
          <w:tcPr>
            <w:tcW w:w="3314" w:type="pct"/>
            <w:vAlign w:val="center"/>
          </w:tcPr>
          <w:p w:rsidR="0072313A" w:rsidRDefault="0072313A" w:rsidP="000C7978">
            <w:pPr>
              <w:rPr>
                <w:color w:val="000000"/>
              </w:rPr>
            </w:pPr>
            <w:r>
              <w:rPr>
                <w:color w:val="000000"/>
              </w:rPr>
              <w:t>Приложение № 1. Техническое задание.</w:t>
            </w:r>
          </w:p>
          <w:p w:rsidR="0072313A" w:rsidRDefault="0072313A" w:rsidP="000C7978">
            <w:pPr>
              <w:rPr>
                <w:color w:val="000000"/>
              </w:rPr>
            </w:pPr>
            <w:r>
              <w:rPr>
                <w:color w:val="000000"/>
              </w:rPr>
              <w:t>Приложение № 2. Проект договора.</w:t>
            </w:r>
          </w:p>
          <w:p w:rsidR="0072313A" w:rsidRPr="001B7641" w:rsidRDefault="0072313A" w:rsidP="000C7978">
            <w:pPr>
              <w:rPr>
                <w:color w:val="000000"/>
              </w:rPr>
            </w:pPr>
            <w:r>
              <w:rPr>
                <w:color w:val="000000"/>
              </w:rPr>
              <w:t>Приложение № 3. Форма котировочной заявки.</w:t>
            </w:r>
          </w:p>
        </w:tc>
      </w:tr>
    </w:tbl>
    <w:p w:rsidR="0072313A" w:rsidRDefault="0072313A" w:rsidP="00272BEF">
      <w:pPr>
        <w:tabs>
          <w:tab w:val="left" w:pos="1320"/>
        </w:tabs>
        <w:rPr>
          <w:lang w:val="en-US"/>
        </w:rPr>
      </w:pPr>
    </w:p>
    <w:p w:rsidR="0072313A" w:rsidRDefault="0072313A" w:rsidP="00F90F42"/>
    <w:p w:rsidR="0072313A" w:rsidRDefault="0072313A" w:rsidP="00F90F42">
      <w:r>
        <w:t>Заместитель начальника департамента</w:t>
      </w:r>
    </w:p>
    <w:p w:rsidR="0072313A" w:rsidRPr="00516664" w:rsidRDefault="0072313A" w:rsidP="00F90F42">
      <w:r>
        <w:t>экономического развития</w:t>
      </w:r>
      <w:r w:rsidRPr="004F41FA">
        <w:tab/>
      </w:r>
      <w:r w:rsidRPr="004F41FA">
        <w:tab/>
      </w:r>
      <w:r w:rsidRPr="004F41FA">
        <w:tab/>
      </w:r>
      <w:r w:rsidRPr="004F41FA">
        <w:tab/>
      </w:r>
      <w:r>
        <w:t>__________________  А.В. Брандин</w:t>
      </w:r>
    </w:p>
    <w:p w:rsidR="0072313A" w:rsidRPr="00516664" w:rsidRDefault="0072313A" w:rsidP="00F90F42">
      <w:pPr>
        <w:tabs>
          <w:tab w:val="left" w:pos="1320"/>
        </w:tabs>
      </w:pPr>
    </w:p>
    <w:p w:rsidR="0072313A" w:rsidRPr="004F41FA" w:rsidRDefault="0072313A" w:rsidP="00F90F42">
      <w:pPr>
        <w:tabs>
          <w:tab w:val="left" w:pos="1320"/>
        </w:tabs>
      </w:pPr>
      <w:r w:rsidRPr="00AE1B8F">
        <w:t xml:space="preserve">Председатель </w:t>
      </w:r>
      <w:r>
        <w:t>Единой комиссии</w:t>
      </w:r>
      <w:r w:rsidRPr="004F41FA">
        <w:tab/>
      </w:r>
      <w:r w:rsidRPr="004F41FA">
        <w:tab/>
      </w:r>
      <w:r w:rsidRPr="004F41FA">
        <w:tab/>
      </w:r>
      <w:r>
        <w:t>__________________  С.В. Даева</w:t>
      </w:r>
    </w:p>
    <w:p w:rsidR="0072313A" w:rsidRPr="004F41FA" w:rsidRDefault="0072313A" w:rsidP="00F90F42">
      <w:pPr>
        <w:tabs>
          <w:tab w:val="left" w:pos="1320"/>
        </w:tabs>
      </w:pPr>
    </w:p>
    <w:p w:rsidR="0072313A" w:rsidRPr="004F41FA" w:rsidRDefault="0072313A" w:rsidP="00F90F42">
      <w:pPr>
        <w:tabs>
          <w:tab w:val="left" w:pos="1320"/>
        </w:tabs>
      </w:pPr>
      <w:r w:rsidRPr="00AE1B8F">
        <w:t>Проректор</w:t>
      </w:r>
      <w:r w:rsidRPr="004F41FA">
        <w:tab/>
      </w:r>
      <w:r w:rsidRPr="004F41FA">
        <w:tab/>
      </w:r>
      <w:r w:rsidRPr="004F41FA">
        <w:tab/>
      </w:r>
      <w:r w:rsidRPr="004F41FA">
        <w:tab/>
      </w:r>
      <w:r w:rsidRPr="004F41FA">
        <w:tab/>
      </w:r>
      <w:r w:rsidRPr="004F41FA">
        <w:tab/>
      </w:r>
      <w:r w:rsidRPr="00E3529C">
        <w:tab/>
      </w:r>
      <w:r w:rsidRPr="00AE1B8F">
        <w:t>__________________</w:t>
      </w:r>
      <w:r>
        <w:t>А.Н.Петровский</w:t>
      </w:r>
    </w:p>
    <w:p w:rsidR="0072313A" w:rsidRPr="004F41FA" w:rsidRDefault="0072313A" w:rsidP="00F90F42">
      <w:pPr>
        <w:tabs>
          <w:tab w:val="left" w:pos="1320"/>
        </w:tabs>
      </w:pPr>
    </w:p>
    <w:p w:rsidR="0072313A" w:rsidRDefault="0072313A">
      <w:r>
        <w:br w:type="page"/>
      </w:r>
    </w:p>
    <w:p w:rsidR="0072313A" w:rsidRDefault="0072313A" w:rsidP="009A02EC">
      <w:pPr>
        <w:tabs>
          <w:tab w:val="left" w:pos="1320"/>
        </w:tabs>
      </w:pPr>
      <w:r>
        <w:tab/>
      </w:r>
      <w:r>
        <w:tab/>
      </w:r>
      <w:r>
        <w:tab/>
      </w:r>
      <w:r>
        <w:tab/>
      </w:r>
      <w:r>
        <w:tab/>
      </w:r>
      <w:r>
        <w:tab/>
      </w:r>
      <w:r>
        <w:tab/>
      </w:r>
      <w:r>
        <w:tab/>
        <w:t>Приложение № 1</w:t>
      </w:r>
    </w:p>
    <w:p w:rsidR="0072313A" w:rsidRDefault="0072313A" w:rsidP="0054794E">
      <w:pPr>
        <w:tabs>
          <w:tab w:val="left" w:pos="1320"/>
        </w:tabs>
        <w:jc w:val="center"/>
      </w:pPr>
      <w:r>
        <w:t xml:space="preserve">                                                                                 к извещению о проведении</w:t>
      </w:r>
    </w:p>
    <w:p w:rsidR="0072313A" w:rsidRDefault="0072313A" w:rsidP="002A352E">
      <w:pPr>
        <w:tabs>
          <w:tab w:val="left" w:pos="1320"/>
        </w:tabs>
        <w:jc w:val="center"/>
      </w:pPr>
      <w:r>
        <w:t xml:space="preserve">                                                                  запроса котировок</w:t>
      </w:r>
    </w:p>
    <w:p w:rsidR="0072313A" w:rsidRPr="00CD48BB" w:rsidRDefault="0072313A" w:rsidP="00203078">
      <w:pPr>
        <w:tabs>
          <w:tab w:val="left" w:pos="1320"/>
        </w:tabs>
        <w:jc w:val="center"/>
      </w:pP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CD48BB">
        <w:rPr>
          <w:iCs/>
        </w:rPr>
        <w:t>в электронной форме</w:t>
      </w:r>
    </w:p>
    <w:p w:rsidR="0072313A" w:rsidRDefault="0072313A" w:rsidP="00575E65">
      <w:pPr>
        <w:tabs>
          <w:tab w:val="left" w:pos="1320"/>
        </w:tabs>
        <w:jc w:val="center"/>
      </w:pPr>
    </w:p>
    <w:p w:rsidR="0072313A" w:rsidRDefault="0072313A" w:rsidP="00575E65">
      <w:pPr>
        <w:tabs>
          <w:tab w:val="left" w:pos="1320"/>
        </w:tabs>
        <w:jc w:val="center"/>
      </w:pPr>
    </w:p>
    <w:p w:rsidR="0072313A" w:rsidRPr="00D66B55" w:rsidRDefault="0072313A" w:rsidP="00D66B55">
      <w:pPr>
        <w:pStyle w:val="BodyTextIndent3"/>
        <w:widowControl/>
        <w:ind w:right="-2" w:firstLine="720"/>
        <w:jc w:val="center"/>
        <w:rPr>
          <w:color w:val="000000"/>
          <w:sz w:val="28"/>
          <w:szCs w:val="28"/>
        </w:rPr>
      </w:pPr>
      <w:r w:rsidRPr="00D66B55">
        <w:rPr>
          <w:color w:val="000000"/>
          <w:sz w:val="28"/>
          <w:szCs w:val="28"/>
        </w:rPr>
        <w:t>Техническое задание</w:t>
      </w:r>
    </w:p>
    <w:p w:rsidR="0072313A" w:rsidRPr="008C5163" w:rsidRDefault="0072313A" w:rsidP="00841DA7">
      <w:pPr>
        <w:pStyle w:val="BodyTextIndent3"/>
        <w:widowControl/>
        <w:ind w:right="-2" w:firstLine="720"/>
        <w:rPr>
          <w:color w:val="000000"/>
          <w:sz w:val="28"/>
          <w:szCs w:val="28"/>
        </w:rPr>
      </w:pPr>
      <w:r w:rsidRPr="008C5163">
        <w:rPr>
          <w:color w:val="000000"/>
          <w:sz w:val="28"/>
          <w:szCs w:val="28"/>
        </w:rPr>
        <w:t xml:space="preserve">Предмет договора: </w:t>
      </w:r>
      <w:r>
        <w:rPr>
          <w:color w:val="000000"/>
          <w:sz w:val="28"/>
          <w:szCs w:val="28"/>
        </w:rPr>
        <w:t>М</w:t>
      </w:r>
      <w:r w:rsidRPr="00841DA7">
        <w:rPr>
          <w:color w:val="000000"/>
          <w:sz w:val="28"/>
          <w:szCs w:val="28"/>
        </w:rPr>
        <w:t>одул</w:t>
      </w:r>
      <w:r>
        <w:rPr>
          <w:color w:val="000000"/>
          <w:sz w:val="28"/>
          <w:szCs w:val="28"/>
        </w:rPr>
        <w:t>ь</w:t>
      </w:r>
      <w:r w:rsidRPr="00841DA7">
        <w:rPr>
          <w:color w:val="000000"/>
          <w:sz w:val="28"/>
          <w:szCs w:val="28"/>
        </w:rPr>
        <w:t xml:space="preserve"> передачи данных с нейтронных счетчиков детектора УРАН уникальной научной установки НЕВОД.</w:t>
      </w:r>
    </w:p>
    <w:p w:rsidR="0072313A" w:rsidRPr="00FE5292" w:rsidRDefault="0072313A" w:rsidP="00841DA7">
      <w:pPr>
        <w:pStyle w:val="BodyTextIndent3"/>
        <w:widowControl/>
        <w:ind w:right="-2" w:firstLine="0"/>
        <w:jc w:val="left"/>
        <w:rPr>
          <w:color w:val="000000"/>
          <w:sz w:val="28"/>
          <w:szCs w:val="28"/>
        </w:rPr>
      </w:pPr>
    </w:p>
    <w:p w:rsidR="0072313A" w:rsidRPr="008C5163" w:rsidRDefault="0072313A" w:rsidP="00841DA7">
      <w:pPr>
        <w:pStyle w:val="BodyTextIndent3"/>
        <w:widowControl/>
        <w:ind w:right="-2" w:firstLine="720"/>
        <w:rPr>
          <w:color w:val="000000"/>
          <w:sz w:val="28"/>
          <w:szCs w:val="28"/>
        </w:rPr>
      </w:pPr>
      <w:r>
        <w:rPr>
          <w:color w:val="000000"/>
          <w:sz w:val="28"/>
          <w:szCs w:val="28"/>
        </w:rPr>
        <w:t xml:space="preserve">1. </w:t>
      </w:r>
      <w:r w:rsidRPr="008C5163">
        <w:rPr>
          <w:color w:val="000000"/>
          <w:sz w:val="28"/>
          <w:szCs w:val="28"/>
        </w:rPr>
        <w:t>Наименование и перечень видов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00"/>
        <w:gridCol w:w="1753"/>
        <w:gridCol w:w="5877"/>
        <w:gridCol w:w="675"/>
        <w:gridCol w:w="630"/>
      </w:tblGrid>
      <w:tr w:rsidR="0072313A" w:rsidRPr="008471C8" w:rsidTr="00D66B55">
        <w:tc>
          <w:tcPr>
            <w:tcW w:w="127" w:type="pct"/>
            <w:tcMar>
              <w:top w:w="0" w:type="dxa"/>
              <w:left w:w="28" w:type="dxa"/>
              <w:bottom w:w="0" w:type="dxa"/>
              <w:right w:w="28" w:type="dxa"/>
            </w:tcMar>
          </w:tcPr>
          <w:p w:rsidR="0072313A" w:rsidRPr="00FD5DDD" w:rsidRDefault="0072313A" w:rsidP="00D66B55">
            <w:pPr>
              <w:pStyle w:val="BodyTextIndent3"/>
              <w:ind w:firstLine="0"/>
              <w:jc w:val="center"/>
              <w:rPr>
                <w:b/>
                <w:bCs/>
                <w:color w:val="000000"/>
              </w:rPr>
            </w:pPr>
            <w:r w:rsidRPr="00FD5DDD">
              <w:rPr>
                <w:b/>
                <w:bCs/>
                <w:color w:val="000000"/>
              </w:rPr>
              <w:t>№</w:t>
            </w:r>
            <w:r w:rsidRPr="00FD5DDD">
              <w:rPr>
                <w:b/>
                <w:bCs/>
                <w:color w:val="000000"/>
              </w:rPr>
              <w:br/>
              <w:t>п/п</w:t>
            </w:r>
          </w:p>
        </w:tc>
        <w:tc>
          <w:tcPr>
            <w:tcW w:w="961" w:type="pct"/>
            <w:tcMar>
              <w:top w:w="0" w:type="dxa"/>
              <w:left w:w="28" w:type="dxa"/>
              <w:bottom w:w="0" w:type="dxa"/>
              <w:right w:w="28" w:type="dxa"/>
            </w:tcMar>
            <w:vAlign w:val="center"/>
          </w:tcPr>
          <w:p w:rsidR="0072313A" w:rsidRPr="00FD5DDD" w:rsidRDefault="0072313A" w:rsidP="00D66B55">
            <w:pPr>
              <w:pStyle w:val="BodyTextIndent3"/>
              <w:ind w:firstLine="0"/>
              <w:jc w:val="center"/>
              <w:rPr>
                <w:b/>
                <w:bCs/>
                <w:color w:val="000000"/>
              </w:rPr>
            </w:pPr>
            <w:r w:rsidRPr="00FD5DDD">
              <w:rPr>
                <w:b/>
                <w:bCs/>
                <w:color w:val="000000"/>
              </w:rPr>
              <w:t>Наименование</w:t>
            </w:r>
          </w:p>
        </w:tc>
        <w:tc>
          <w:tcPr>
            <w:tcW w:w="3170" w:type="pct"/>
            <w:tcMar>
              <w:top w:w="0" w:type="dxa"/>
              <w:left w:w="28" w:type="dxa"/>
              <w:bottom w:w="0" w:type="dxa"/>
              <w:right w:w="28" w:type="dxa"/>
            </w:tcMar>
            <w:vAlign w:val="center"/>
          </w:tcPr>
          <w:p w:rsidR="0072313A" w:rsidRPr="00FD5DDD" w:rsidRDefault="0072313A" w:rsidP="00D66B55">
            <w:pPr>
              <w:pStyle w:val="BodyTextIndent3"/>
              <w:ind w:firstLine="0"/>
              <w:jc w:val="center"/>
              <w:rPr>
                <w:b/>
                <w:bCs/>
                <w:color w:val="000000"/>
              </w:rPr>
            </w:pPr>
            <w:r w:rsidRPr="00FD5DDD">
              <w:rPr>
                <w:b/>
                <w:bCs/>
                <w:color w:val="000000"/>
              </w:rPr>
              <w:t>Технические характеристики</w:t>
            </w:r>
          </w:p>
        </w:tc>
        <w:tc>
          <w:tcPr>
            <w:tcW w:w="383" w:type="pct"/>
            <w:tcMar>
              <w:top w:w="0" w:type="dxa"/>
              <w:left w:w="28" w:type="dxa"/>
              <w:bottom w:w="0" w:type="dxa"/>
              <w:right w:w="28" w:type="dxa"/>
            </w:tcMar>
          </w:tcPr>
          <w:p w:rsidR="0072313A" w:rsidRPr="008471C8" w:rsidRDefault="0072313A" w:rsidP="00D66B55">
            <w:pPr>
              <w:jc w:val="center"/>
              <w:rPr>
                <w:spacing w:val="-10"/>
              </w:rPr>
            </w:pPr>
            <w:r w:rsidRPr="008471C8">
              <w:rPr>
                <w:spacing w:val="-10"/>
              </w:rPr>
              <w:t>Ед. изм.</w:t>
            </w:r>
          </w:p>
        </w:tc>
        <w:tc>
          <w:tcPr>
            <w:tcW w:w="359" w:type="pct"/>
            <w:tcMar>
              <w:top w:w="0" w:type="dxa"/>
              <w:left w:w="28" w:type="dxa"/>
              <w:bottom w:w="0" w:type="dxa"/>
              <w:right w:w="28" w:type="dxa"/>
            </w:tcMar>
          </w:tcPr>
          <w:p w:rsidR="0072313A" w:rsidRPr="008471C8" w:rsidRDefault="0072313A" w:rsidP="00D66B55">
            <w:pPr>
              <w:jc w:val="center"/>
              <w:rPr>
                <w:spacing w:val="-10"/>
              </w:rPr>
            </w:pPr>
            <w:r w:rsidRPr="008471C8">
              <w:rPr>
                <w:spacing w:val="-10"/>
              </w:rPr>
              <w:t>Кол-во</w:t>
            </w:r>
          </w:p>
        </w:tc>
      </w:tr>
      <w:tr w:rsidR="0072313A" w:rsidRPr="008471C8" w:rsidTr="00D66B55">
        <w:tc>
          <w:tcPr>
            <w:tcW w:w="127" w:type="pct"/>
            <w:tcMar>
              <w:top w:w="0" w:type="dxa"/>
              <w:left w:w="28" w:type="dxa"/>
              <w:bottom w:w="0" w:type="dxa"/>
              <w:right w:w="28" w:type="dxa"/>
            </w:tcMar>
          </w:tcPr>
          <w:p w:rsidR="0072313A" w:rsidRPr="00DE35CC" w:rsidRDefault="0072313A" w:rsidP="00D66B55">
            <w:pPr>
              <w:pStyle w:val="BodyTextIndent3"/>
              <w:ind w:firstLine="0"/>
              <w:jc w:val="center"/>
            </w:pPr>
            <w:r w:rsidRPr="00DE35CC">
              <w:t>1.</w:t>
            </w:r>
          </w:p>
        </w:tc>
        <w:tc>
          <w:tcPr>
            <w:tcW w:w="961" w:type="pct"/>
            <w:tcMar>
              <w:top w:w="0" w:type="dxa"/>
              <w:left w:w="28" w:type="dxa"/>
              <w:bottom w:w="0" w:type="dxa"/>
              <w:right w:w="28" w:type="dxa"/>
            </w:tcMar>
          </w:tcPr>
          <w:p w:rsidR="0072313A" w:rsidRPr="008471C8" w:rsidRDefault="0072313A" w:rsidP="00D66B55">
            <w:pPr>
              <w:contextualSpacing/>
            </w:pPr>
            <w:r w:rsidRPr="00424749">
              <w:t>Модуль передачи данных с нейтронных счетчиков детектора УРАН уникальной научной установки НЕВОД</w:t>
            </w:r>
          </w:p>
        </w:tc>
        <w:tc>
          <w:tcPr>
            <w:tcW w:w="3170" w:type="pct"/>
            <w:tcMar>
              <w:top w:w="0" w:type="dxa"/>
              <w:left w:w="28" w:type="dxa"/>
              <w:bottom w:w="0" w:type="dxa"/>
              <w:right w:w="28" w:type="dxa"/>
            </w:tcMar>
          </w:tcPr>
          <w:p w:rsidR="0072313A" w:rsidRDefault="0072313A" w:rsidP="00D66B55">
            <w:r>
              <w:rPr>
                <w:color w:val="000000"/>
              </w:rPr>
              <w:t>М</w:t>
            </w:r>
            <w:r w:rsidRPr="006D03CA">
              <w:rPr>
                <w:color w:val="000000"/>
              </w:rPr>
              <w:t>одул</w:t>
            </w:r>
            <w:r>
              <w:rPr>
                <w:color w:val="000000"/>
              </w:rPr>
              <w:t>ь</w:t>
            </w:r>
            <w:r w:rsidRPr="006D03CA">
              <w:rPr>
                <w:color w:val="000000"/>
              </w:rPr>
              <w:t xml:space="preserve"> передачи данных </w:t>
            </w:r>
            <w:r>
              <w:rPr>
                <w:color w:val="000000"/>
              </w:rPr>
              <w:t xml:space="preserve">предназначен для передачи амплитудной и временной информации с электронных блоков локальных пунктов кластеров </w:t>
            </w:r>
            <w:r w:rsidRPr="006D03CA">
              <w:rPr>
                <w:color w:val="000000"/>
              </w:rPr>
              <w:t xml:space="preserve">нейтронных счетчиков </w:t>
            </w:r>
            <w:r>
              <w:rPr>
                <w:color w:val="000000"/>
              </w:rPr>
              <w:t xml:space="preserve">в центральный пункт управления и сбора данных </w:t>
            </w:r>
            <w:r w:rsidRPr="006D03CA">
              <w:rPr>
                <w:color w:val="000000"/>
              </w:rPr>
              <w:t>детектора УРАН</w:t>
            </w:r>
            <w:r>
              <w:rPr>
                <w:color w:val="000000"/>
              </w:rPr>
              <w:t xml:space="preserve"> </w:t>
            </w:r>
            <w:r w:rsidRPr="006D03CA">
              <w:rPr>
                <w:color w:val="000000"/>
              </w:rPr>
              <w:t>уникальной научной установки НЕВОД</w:t>
            </w:r>
            <w:r>
              <w:rPr>
                <w:color w:val="000000"/>
              </w:rPr>
              <w:t>, а также для передачи сигналов синхронизации и управляющих команд с центральной ЭВМ детектора в локальные пункты кластеров.</w:t>
            </w:r>
          </w:p>
          <w:p w:rsidR="0072313A" w:rsidRPr="008471C8" w:rsidRDefault="0072313A" w:rsidP="00D66B55"/>
          <w:p w:rsidR="0072313A" w:rsidRPr="00E72C5E" w:rsidRDefault="0072313A" w:rsidP="00D66B55">
            <w:r w:rsidRPr="00E72C5E">
              <w:t>Технические характеристики модуля передачи данных с нейтронных счетчиков детектора УРАН:</w:t>
            </w:r>
          </w:p>
          <w:p w:rsidR="0072313A" w:rsidRPr="00E72C5E" w:rsidRDefault="0072313A" w:rsidP="00D66B55">
            <w:r w:rsidRPr="00E72C5E">
              <w:t>- протокол обмена данными: TCP/IP;</w:t>
            </w:r>
          </w:p>
          <w:p w:rsidR="0072313A" w:rsidRPr="00E72C5E" w:rsidRDefault="0072313A" w:rsidP="00D66B55">
            <w:r w:rsidRPr="00E72C5E">
              <w:t>- стандарт обмена данными: Ethernet;</w:t>
            </w:r>
          </w:p>
          <w:p w:rsidR="0072313A" w:rsidRPr="00E72C5E" w:rsidRDefault="0072313A" w:rsidP="00D66B55">
            <w:r w:rsidRPr="00E72C5E">
              <w:t>- скорость обмена данными: 100 Мбит/с;</w:t>
            </w:r>
          </w:p>
          <w:p w:rsidR="0072313A" w:rsidRPr="00E72C5E" w:rsidRDefault="0072313A" w:rsidP="00D66B55">
            <w:r w:rsidRPr="00E72C5E">
              <w:t xml:space="preserve">- порт для подключения канала данных: </w:t>
            </w:r>
            <w:r w:rsidRPr="00E72C5E">
              <w:rPr>
                <w:lang w:val="en-US"/>
              </w:rPr>
              <w:t>RJ</w:t>
            </w:r>
            <w:r w:rsidRPr="00E72C5E">
              <w:t>-45 10/100</w:t>
            </w:r>
            <w:r w:rsidRPr="00E72C5E">
              <w:rPr>
                <w:lang w:val="en-US"/>
              </w:rPr>
              <w:t>TX</w:t>
            </w:r>
            <w:r w:rsidRPr="00E72C5E">
              <w:t>;</w:t>
            </w:r>
          </w:p>
          <w:p w:rsidR="0072313A" w:rsidRPr="00E72C5E" w:rsidRDefault="0072313A" w:rsidP="00D66B55">
            <w:r w:rsidRPr="00E72C5E">
              <w:t>- системная тактовая частота: 100 МГц;</w:t>
            </w:r>
          </w:p>
          <w:p w:rsidR="0072313A" w:rsidRPr="00E72C5E" w:rsidRDefault="0072313A" w:rsidP="00D66B55">
            <w:r w:rsidRPr="00E72C5E">
              <w:t>- количество каналов синхронизации: 8;</w:t>
            </w:r>
          </w:p>
          <w:p w:rsidR="0072313A" w:rsidRPr="00E72C5E" w:rsidRDefault="0072313A" w:rsidP="00D66B55">
            <w:r w:rsidRPr="00E72C5E">
              <w:t>- тактовая частота для синхронизации: 100 МГц;</w:t>
            </w:r>
          </w:p>
          <w:p w:rsidR="0072313A" w:rsidRPr="00E72C5E" w:rsidRDefault="0072313A" w:rsidP="00D66B55">
            <w:r w:rsidRPr="00E72C5E">
              <w:t>- период временных меток синхронизации времени: 1 с;</w:t>
            </w:r>
          </w:p>
          <w:p w:rsidR="0072313A" w:rsidRPr="00E72C5E" w:rsidRDefault="0072313A" w:rsidP="00D66B55">
            <w:r w:rsidRPr="00E72C5E">
              <w:t>- длительность временной метки: 10 нс;</w:t>
            </w:r>
          </w:p>
          <w:p w:rsidR="0072313A" w:rsidRPr="00E72C5E" w:rsidRDefault="0072313A" w:rsidP="00D66B55">
            <w:r w:rsidRPr="00E72C5E">
              <w:t>- модулирование тактовой частоты временными метками с последующей возможностью демодулирования в принимающем устройстве;</w:t>
            </w:r>
          </w:p>
          <w:p w:rsidR="0072313A" w:rsidRPr="00E72C5E" w:rsidRDefault="0072313A" w:rsidP="00D66B55">
            <w:r w:rsidRPr="00E72C5E">
              <w:t>- количество каналов измерения оптической длины оптоволоконного кабеля: 9;</w:t>
            </w:r>
          </w:p>
          <w:p w:rsidR="0072313A" w:rsidRPr="00E72C5E" w:rsidRDefault="0072313A" w:rsidP="00D66B55">
            <w:r w:rsidRPr="00E72C5E">
              <w:t>- частота дискретизации сигнала измерения оптической длины оптоволоконного кабеля: 5 ГГц;</w:t>
            </w:r>
          </w:p>
          <w:p w:rsidR="0072313A" w:rsidRPr="00E72C5E" w:rsidRDefault="0072313A" w:rsidP="00D66B55">
            <w:r w:rsidRPr="00E72C5E">
              <w:t>- разрядность АЦП канала измерения оптической длины оптоволоконного кабеля:14 бит;</w:t>
            </w:r>
          </w:p>
          <w:p w:rsidR="0072313A" w:rsidRPr="00E72C5E" w:rsidRDefault="0072313A" w:rsidP="00D66B55">
            <w:r w:rsidRPr="00E72C5E">
              <w:t>- точность синхронизации (измерение оптической длины оптоволоконного кабеля): 800 пикосекунд;</w:t>
            </w:r>
          </w:p>
          <w:p w:rsidR="0072313A" w:rsidRPr="00E72C5E" w:rsidRDefault="0072313A" w:rsidP="00D66B55">
            <w:r w:rsidRPr="00E72C5E">
              <w:t xml:space="preserve">- физический носитель сигналов синхронизации: оптоволокно; </w:t>
            </w:r>
          </w:p>
          <w:p w:rsidR="0072313A" w:rsidRPr="00E72C5E" w:rsidRDefault="0072313A" w:rsidP="00D66B55">
            <w:r w:rsidRPr="00E72C5E">
              <w:t>- тип поддерживаемого оптоволокна: одномодовое или многомодовое;</w:t>
            </w:r>
          </w:p>
          <w:p w:rsidR="0072313A" w:rsidRPr="00E72C5E" w:rsidRDefault="0072313A" w:rsidP="00D66B55">
            <w:r w:rsidRPr="00E72C5E">
              <w:t xml:space="preserve">- физический уровень канала синхронизации: </w:t>
            </w:r>
            <w:r w:rsidRPr="00E72C5E">
              <w:rPr>
                <w:lang w:val="en-US"/>
              </w:rPr>
              <w:t>Ethernet</w:t>
            </w:r>
            <w:r w:rsidRPr="00E72C5E">
              <w:t xml:space="preserve"> 1000</w:t>
            </w:r>
            <w:r w:rsidRPr="00E72C5E">
              <w:rPr>
                <w:lang w:val="en-US"/>
              </w:rPr>
              <w:t>Base</w:t>
            </w:r>
            <w:r w:rsidRPr="00E72C5E">
              <w:t>;</w:t>
            </w:r>
          </w:p>
          <w:p w:rsidR="0072313A" w:rsidRPr="00E72C5E" w:rsidRDefault="0072313A" w:rsidP="00D66B55">
            <w:r w:rsidRPr="00E72C5E">
              <w:t xml:space="preserve">- порт для подключения канала синхронизации: </w:t>
            </w:r>
            <w:r w:rsidRPr="00E72C5E">
              <w:rPr>
                <w:lang w:val="en-US"/>
              </w:rPr>
              <w:t>SFP</w:t>
            </w:r>
            <w:r w:rsidRPr="00E72C5E">
              <w:t xml:space="preserve">  (8 шт.)</w:t>
            </w:r>
          </w:p>
          <w:p w:rsidR="0072313A" w:rsidRPr="00E72C5E" w:rsidRDefault="0072313A" w:rsidP="00D66B55">
            <w:r w:rsidRPr="00E72C5E">
              <w:t>- возможность подключение внешнего источника тактовой частоты и временных меток для синхронизации: да;</w:t>
            </w:r>
          </w:p>
          <w:p w:rsidR="0072313A" w:rsidRPr="00E72C5E" w:rsidRDefault="0072313A" w:rsidP="00D66B55">
            <w:r w:rsidRPr="00E72C5E">
              <w:t xml:space="preserve">- электрический стандарт сигналов внешнего источника тактовой частоты и временных меток для синхронизации: </w:t>
            </w:r>
            <w:r w:rsidRPr="00E72C5E">
              <w:rPr>
                <w:lang w:val="en-US"/>
              </w:rPr>
              <w:t>LVDS</w:t>
            </w:r>
            <w:r w:rsidRPr="00E72C5E">
              <w:t>;</w:t>
            </w:r>
          </w:p>
          <w:p w:rsidR="0072313A" w:rsidRPr="00E72C5E" w:rsidRDefault="0072313A" w:rsidP="00D66B55">
            <w:r w:rsidRPr="00E72C5E">
              <w:t>- механический интерфейс внешнего источника тактовой частоты и временных меток для синхронизации: IEEE-1394;</w:t>
            </w:r>
          </w:p>
          <w:p w:rsidR="0072313A" w:rsidRPr="00E72C5E" w:rsidRDefault="0072313A" w:rsidP="00D66B55">
            <w:r w:rsidRPr="00E72C5E">
              <w:t>- напряжение питания: +5В;</w:t>
            </w:r>
          </w:p>
          <w:p w:rsidR="0072313A" w:rsidRPr="00E72C5E" w:rsidRDefault="0072313A" w:rsidP="00D66B55">
            <w:r w:rsidRPr="00E72C5E">
              <w:t>- тип разъема питания: THP-4MR;</w:t>
            </w:r>
          </w:p>
          <w:p w:rsidR="0072313A" w:rsidRPr="00E72C5E" w:rsidRDefault="0072313A" w:rsidP="00D66B55">
            <w:r w:rsidRPr="00E72C5E">
              <w:t>- потребляемая мощность: не более 15 Вт;</w:t>
            </w:r>
          </w:p>
          <w:p w:rsidR="0072313A" w:rsidRPr="00E72C5E" w:rsidRDefault="0072313A" w:rsidP="00D66B55">
            <w:r w:rsidRPr="00E72C5E">
              <w:t>- кабель сетевой: евровилка-розетка МЭК-320 (длина 2.5 м);</w:t>
            </w:r>
          </w:p>
          <w:p w:rsidR="0072313A" w:rsidRPr="00E72C5E" w:rsidRDefault="0072313A" w:rsidP="00D66B55">
            <w:r w:rsidRPr="00E72C5E">
              <w:t>- стандарт блока питания: ATX вер.2.03;</w:t>
            </w:r>
          </w:p>
          <w:p w:rsidR="0072313A" w:rsidRPr="00E72C5E" w:rsidRDefault="0072313A" w:rsidP="00D66B55">
            <w:r w:rsidRPr="00E72C5E">
              <w:t>- мощность блока питания: не менее 450 Вт;</w:t>
            </w:r>
          </w:p>
          <w:p w:rsidR="0072313A" w:rsidRPr="00E72C5E" w:rsidRDefault="0072313A" w:rsidP="00D66B55">
            <w:r w:rsidRPr="00E72C5E">
              <w:t>- рабочий диапазон температур эксплуатации: 0</w:t>
            </w:r>
            <w:r w:rsidRPr="00E72C5E">
              <w:rPr>
                <w:vertAlign w:val="superscript"/>
              </w:rPr>
              <w:t>о</w:t>
            </w:r>
            <w:r w:rsidRPr="00E72C5E">
              <w:t>С ÷ +50</w:t>
            </w:r>
            <w:r w:rsidRPr="00E72C5E">
              <w:rPr>
                <w:vertAlign w:val="superscript"/>
              </w:rPr>
              <w:t>о</w:t>
            </w:r>
            <w:r w:rsidRPr="00E72C5E">
              <w:t>С;</w:t>
            </w:r>
          </w:p>
          <w:p w:rsidR="0072313A" w:rsidRPr="00E72C5E" w:rsidRDefault="0072313A" w:rsidP="00D66B55">
            <w:r w:rsidRPr="00E72C5E">
              <w:t>- диапазон температур хранения: -30</w:t>
            </w:r>
            <w:r w:rsidRPr="00E72C5E">
              <w:rPr>
                <w:vertAlign w:val="superscript"/>
              </w:rPr>
              <w:t>о</w:t>
            </w:r>
            <w:r w:rsidRPr="00E72C5E">
              <w:t>С ÷ +50</w:t>
            </w:r>
            <w:r w:rsidRPr="00E72C5E">
              <w:rPr>
                <w:vertAlign w:val="superscript"/>
              </w:rPr>
              <w:t>о</w:t>
            </w:r>
            <w:r w:rsidRPr="00E72C5E">
              <w:t>С;</w:t>
            </w:r>
          </w:p>
          <w:p w:rsidR="0072313A" w:rsidRPr="005E596B" w:rsidRDefault="0072313A" w:rsidP="00D66B55">
            <w:pPr>
              <w:rPr>
                <w:lang w:val="en-US"/>
              </w:rPr>
            </w:pPr>
            <w:r w:rsidRPr="00E72C5E">
              <w:t>- констр</w:t>
            </w:r>
            <w:r>
              <w:t>уктивная база: Евромеханика 6U</w:t>
            </w:r>
            <w:r>
              <w:rPr>
                <w:lang w:val="en-US"/>
              </w:rPr>
              <w:t>.</w:t>
            </w:r>
          </w:p>
        </w:tc>
        <w:tc>
          <w:tcPr>
            <w:tcW w:w="383" w:type="pct"/>
            <w:tcMar>
              <w:top w:w="0" w:type="dxa"/>
              <w:left w:w="28" w:type="dxa"/>
              <w:bottom w:w="0" w:type="dxa"/>
              <w:right w:w="28" w:type="dxa"/>
            </w:tcMar>
          </w:tcPr>
          <w:p w:rsidR="0072313A" w:rsidRDefault="0072313A" w:rsidP="00D66B55">
            <w:pPr>
              <w:pStyle w:val="BodyTextIndent3"/>
              <w:ind w:firstLine="0"/>
              <w:jc w:val="center"/>
              <w:rPr>
                <w:color w:val="000000"/>
              </w:rPr>
            </w:pPr>
            <w:r>
              <w:rPr>
                <w:color w:val="000000"/>
              </w:rPr>
              <w:t>шт.</w:t>
            </w:r>
          </w:p>
        </w:tc>
        <w:tc>
          <w:tcPr>
            <w:tcW w:w="359" w:type="pct"/>
            <w:tcMar>
              <w:top w:w="0" w:type="dxa"/>
              <w:left w:w="28" w:type="dxa"/>
              <w:bottom w:w="0" w:type="dxa"/>
              <w:right w:w="28" w:type="dxa"/>
            </w:tcMar>
          </w:tcPr>
          <w:p w:rsidR="0072313A" w:rsidRPr="004B0F71" w:rsidRDefault="0072313A" w:rsidP="00D66B55">
            <w:pPr>
              <w:pStyle w:val="BodyTextIndent3"/>
              <w:ind w:firstLine="0"/>
              <w:jc w:val="center"/>
              <w:rPr>
                <w:color w:val="000000"/>
              </w:rPr>
            </w:pPr>
            <w:r>
              <w:rPr>
                <w:color w:val="000000"/>
              </w:rPr>
              <w:t>1</w:t>
            </w:r>
          </w:p>
        </w:tc>
      </w:tr>
    </w:tbl>
    <w:p w:rsidR="0072313A" w:rsidRDefault="0072313A" w:rsidP="00841DA7">
      <w:pPr>
        <w:pStyle w:val="ListNum"/>
        <w:numPr>
          <w:ilvl w:val="0"/>
          <w:numId w:val="0"/>
        </w:numPr>
        <w:tabs>
          <w:tab w:val="clear" w:pos="284"/>
          <w:tab w:val="left" w:pos="709"/>
        </w:tabs>
        <w:spacing w:before="0"/>
        <w:ind w:firstLine="709"/>
        <w:rPr>
          <w:spacing w:val="-6"/>
          <w:sz w:val="28"/>
          <w:szCs w:val="28"/>
        </w:rPr>
      </w:pPr>
    </w:p>
    <w:p w:rsidR="0072313A" w:rsidRPr="00FE5292" w:rsidRDefault="0072313A" w:rsidP="00841DA7">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2. </w:t>
      </w:r>
      <w:r>
        <w:rPr>
          <w:spacing w:val="-6"/>
          <w:sz w:val="28"/>
          <w:szCs w:val="28"/>
        </w:rPr>
        <w:t>М</w:t>
      </w:r>
      <w:r w:rsidRPr="00FE5292">
        <w:rPr>
          <w:spacing w:val="-6"/>
          <w:sz w:val="28"/>
          <w:szCs w:val="28"/>
        </w:rPr>
        <w:t xml:space="preserve">аксимальная цена договора, в том числе с учетом расходов на перевозку, страхование, уплату таможенных пошлин, налогов и </w:t>
      </w:r>
      <w:r w:rsidRPr="00841DA7">
        <w:rPr>
          <w:spacing w:val="-6"/>
          <w:sz w:val="28"/>
          <w:szCs w:val="28"/>
        </w:rPr>
        <w:t>других обязательных платежей, составляет 395 000 (Триста девяносто пять тысяч) рублей 00 копеек.</w:t>
      </w:r>
    </w:p>
    <w:p w:rsidR="0072313A" w:rsidRPr="0020145B" w:rsidRDefault="0072313A" w:rsidP="00841DA7">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3. </w:t>
      </w:r>
      <w:r w:rsidRPr="0020145B">
        <w:rPr>
          <w:spacing w:val="-6"/>
          <w:sz w:val="28"/>
          <w:szCs w:val="28"/>
        </w:rPr>
        <w:t>Место поставки товара, выполнения сопутствующих работ:</w:t>
      </w:r>
      <w:r>
        <w:rPr>
          <w:spacing w:val="-6"/>
          <w:sz w:val="28"/>
          <w:szCs w:val="28"/>
        </w:rPr>
        <w:t xml:space="preserve"> </w:t>
      </w:r>
      <w:r w:rsidRPr="0020145B">
        <w:rPr>
          <w:spacing w:val="-6"/>
          <w:sz w:val="28"/>
          <w:szCs w:val="28"/>
        </w:rPr>
        <w:t>РФ, г. Москва, Каширское ш., д. 31 (НИЯУ МИФИ)</w:t>
      </w:r>
      <w:r>
        <w:rPr>
          <w:spacing w:val="-6"/>
          <w:sz w:val="28"/>
          <w:szCs w:val="28"/>
        </w:rPr>
        <w:t>.</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4. Сроки (периоды) поставки товара</w:t>
      </w:r>
      <w:r w:rsidRPr="00F52D0C">
        <w:rPr>
          <w:spacing w:val="-6"/>
          <w:sz w:val="28"/>
          <w:szCs w:val="28"/>
        </w:rPr>
        <w:t xml:space="preserve">: с даты заключения договора по </w:t>
      </w:r>
      <w:r w:rsidRPr="00841DA7">
        <w:rPr>
          <w:spacing w:val="-6"/>
          <w:sz w:val="28"/>
          <w:szCs w:val="28"/>
        </w:rPr>
        <w:t>30.06.2015 г.</w:t>
      </w:r>
    </w:p>
    <w:p w:rsidR="0072313A" w:rsidRPr="00215AA3" w:rsidRDefault="0072313A" w:rsidP="00841DA7">
      <w:pPr>
        <w:pStyle w:val="ListNum"/>
        <w:numPr>
          <w:ilvl w:val="0"/>
          <w:numId w:val="0"/>
        </w:numPr>
        <w:tabs>
          <w:tab w:val="clear" w:pos="284"/>
          <w:tab w:val="left" w:pos="709"/>
        </w:tabs>
        <w:spacing w:before="0"/>
        <w:ind w:firstLine="709"/>
        <w:rPr>
          <w:color w:val="000000"/>
          <w:sz w:val="28"/>
          <w:szCs w:val="28"/>
        </w:rPr>
      </w:pPr>
      <w:r w:rsidRPr="00841DA7">
        <w:rPr>
          <w:spacing w:val="-6"/>
          <w:sz w:val="28"/>
          <w:szCs w:val="28"/>
        </w:rPr>
        <w:t>5. Цели использования товара: развитие уникальной научной установки НЕВОД за счет создания первого в мире детектора для регистрации атмосферных нейтронов (УРАН)</w:t>
      </w:r>
      <w:r w:rsidRPr="00841DA7">
        <w:rPr>
          <w:color w:val="000000"/>
          <w:sz w:val="28"/>
          <w:szCs w:val="28"/>
        </w:rPr>
        <w:t xml:space="preserve"> в рамках соглашения №14.591.21.0002 от 19 августа 2014 г.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6. </w:t>
      </w:r>
      <w:r w:rsidRPr="00F52D0C">
        <w:rPr>
          <w:spacing w:val="-6"/>
          <w:sz w:val="28"/>
          <w:szCs w:val="28"/>
        </w:rPr>
        <w:t xml:space="preserve">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w:t>
      </w:r>
      <w:r w:rsidRPr="00841DA7">
        <w:rPr>
          <w:spacing w:val="-6"/>
          <w:sz w:val="28"/>
          <w:szCs w:val="28"/>
        </w:rPr>
        <w:t>потребительских свойств) и изготовлен не ранее 2015 года.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 </w:t>
      </w:r>
      <w:r w:rsidRPr="00F52D0C">
        <w:rPr>
          <w:spacing w:val="-6"/>
          <w:sz w:val="28"/>
          <w:szCs w:val="28"/>
        </w:rPr>
        <w:t>Требования к качеству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7.1. </w:t>
      </w:r>
      <w:r w:rsidRPr="00F52D0C">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72313A"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7.2. </w:t>
      </w:r>
      <w:r w:rsidRPr="00F52D0C">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8. </w:t>
      </w:r>
      <w:r w:rsidRPr="00F52D0C">
        <w:rPr>
          <w:spacing w:val="-6"/>
          <w:sz w:val="28"/>
          <w:szCs w:val="28"/>
        </w:rPr>
        <w:t>Требования к безопасности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8.1.</w:t>
      </w:r>
      <w:r w:rsidRPr="00F52D0C">
        <w:rPr>
          <w:spacing w:val="-6"/>
          <w:sz w:val="28"/>
          <w:szCs w:val="28"/>
        </w:rPr>
        <w:t>Товар должен быть безопасен при его применении по назначению, указанному в технических требованиях.</w:t>
      </w:r>
    </w:p>
    <w:p w:rsidR="0072313A" w:rsidRPr="00F52D0C" w:rsidRDefault="0072313A" w:rsidP="00841DA7">
      <w:pPr>
        <w:pStyle w:val="ListNum"/>
        <w:numPr>
          <w:ilvl w:val="0"/>
          <w:numId w:val="0"/>
        </w:numPr>
        <w:tabs>
          <w:tab w:val="clear" w:pos="284"/>
          <w:tab w:val="left" w:pos="1134"/>
          <w:tab w:val="left" w:pos="1276"/>
          <w:tab w:val="left" w:pos="1418"/>
        </w:tabs>
        <w:spacing w:before="0"/>
        <w:ind w:firstLine="567"/>
        <w:rPr>
          <w:spacing w:val="-6"/>
          <w:sz w:val="28"/>
          <w:szCs w:val="28"/>
        </w:rPr>
      </w:pPr>
      <w:r w:rsidRPr="00F52D0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9.2. </w:t>
      </w:r>
      <w:r w:rsidRPr="00F52D0C">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 </w:t>
      </w:r>
      <w:r w:rsidRPr="00F52D0C">
        <w:rPr>
          <w:spacing w:val="-6"/>
          <w:sz w:val="28"/>
          <w:szCs w:val="28"/>
        </w:rPr>
        <w:t>Требования к таре, упаковке и маркировке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10.1. </w:t>
      </w:r>
      <w:r w:rsidRPr="00F52D0C">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10.2.</w:t>
      </w:r>
      <w:r w:rsidRPr="00F52D0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10.3.</w:t>
      </w:r>
      <w:r w:rsidRPr="00F52D0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10.4. </w:t>
      </w:r>
      <w:r w:rsidRPr="00F52D0C">
        <w:rPr>
          <w:spacing w:val="-6"/>
          <w:sz w:val="28"/>
          <w:szCs w:val="28"/>
        </w:rPr>
        <w:t>Маркировка упаковки должна строго соответствовать маркировке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 </w:t>
      </w:r>
      <w:r w:rsidRPr="00F52D0C">
        <w:rPr>
          <w:spacing w:val="-6"/>
          <w:sz w:val="28"/>
          <w:szCs w:val="28"/>
        </w:rPr>
        <w:t>Требования к отгрузке и доставке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11.1. </w:t>
      </w:r>
      <w:r w:rsidRPr="00F52D0C">
        <w:rPr>
          <w:spacing w:val="-6"/>
          <w:sz w:val="28"/>
          <w:szCs w:val="28"/>
        </w:rPr>
        <w:t xml:space="preserve">Доставка и отгрузка товара </w:t>
      </w:r>
      <w:r w:rsidRPr="006F0158">
        <w:rPr>
          <w:spacing w:val="-6"/>
          <w:sz w:val="28"/>
          <w:szCs w:val="28"/>
        </w:rPr>
        <w:t xml:space="preserve">осуществляется по адресу, указанному в п.3 </w:t>
      </w:r>
      <w:r>
        <w:rPr>
          <w:spacing w:val="-6"/>
          <w:sz w:val="28"/>
          <w:szCs w:val="28"/>
        </w:rPr>
        <w:t>Технического</w:t>
      </w:r>
      <w:r w:rsidRPr="006F0158">
        <w:rPr>
          <w:spacing w:val="-6"/>
          <w:sz w:val="28"/>
          <w:szCs w:val="28"/>
        </w:rPr>
        <w:t xml:space="preserve"> задани</w:t>
      </w:r>
      <w:r>
        <w:rPr>
          <w:spacing w:val="-6"/>
          <w:sz w:val="28"/>
          <w:szCs w:val="28"/>
        </w:rPr>
        <w:t>я</w:t>
      </w:r>
      <w:r w:rsidRPr="006F0158">
        <w:rPr>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w:t>
      </w:r>
      <w:r w:rsidRPr="00F52D0C">
        <w:rPr>
          <w:spacing w:val="-6"/>
          <w:sz w:val="28"/>
          <w:szCs w:val="28"/>
        </w:rPr>
        <w:t xml:space="preserve"> РФ на момент отгрузки.</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11.2. </w:t>
      </w:r>
      <w:r w:rsidRPr="00F52D0C">
        <w:rPr>
          <w:spacing w:val="-6"/>
          <w:sz w:val="28"/>
          <w:szCs w:val="28"/>
        </w:rPr>
        <w:t>Доставка и отгрузка осуществляются поставщиком за счет собственных средств.</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12. </w:t>
      </w:r>
      <w:r w:rsidRPr="00F52D0C">
        <w:rPr>
          <w:spacing w:val="-6"/>
          <w:sz w:val="28"/>
          <w:szCs w:val="28"/>
        </w:rPr>
        <w:t>Требования по комплектности товара.</w:t>
      </w:r>
    </w:p>
    <w:p w:rsidR="0072313A" w:rsidRDefault="0072313A" w:rsidP="00841DA7">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13. </w:t>
      </w:r>
      <w:r w:rsidRPr="00F52D0C">
        <w:rPr>
          <w:spacing w:val="-6"/>
          <w:sz w:val="28"/>
          <w:szCs w:val="28"/>
        </w:rPr>
        <w:t>Требования по передаче Заказчику технических и иных документов при поставке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Поставщик должен предоставить полный комплект технической и эксплуатационной документации (технический паспорт, инструкция по эксплуатации, руководство пользователя, и т.п.) на русском языке, сертификаты качества производителя, заверенные подлинной печатью Поставщика.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14. </w:t>
      </w:r>
      <w:r w:rsidRPr="00F52D0C">
        <w:rPr>
          <w:spacing w:val="-6"/>
          <w:sz w:val="28"/>
          <w:szCs w:val="28"/>
        </w:rPr>
        <w:t>Требования по передаче Заказчику комплекта расходных материалов для первичной эксплуатации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Поставщик обязан передать Заказчику перечень расходных материалов, указанных в п. 1 настоящего раздела.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15. </w:t>
      </w:r>
      <w:r w:rsidRPr="00F52D0C">
        <w:rPr>
          <w:spacing w:val="-6"/>
          <w:sz w:val="28"/>
          <w:szCs w:val="28"/>
        </w:rPr>
        <w:t>Порядок сдачи и приемки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 </w:t>
      </w:r>
      <w:r w:rsidRPr="00F52D0C">
        <w:rPr>
          <w:spacing w:val="-6"/>
          <w:sz w:val="28"/>
          <w:szCs w:val="28"/>
        </w:rPr>
        <w:t>Требования к условиям эксплуатации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16.1. </w:t>
      </w:r>
      <w:r w:rsidRPr="00F52D0C">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16.2. </w:t>
      </w:r>
      <w:r w:rsidRPr="00F52D0C">
        <w:rPr>
          <w:spacing w:val="-6"/>
          <w:sz w:val="28"/>
          <w:szCs w:val="28"/>
        </w:rPr>
        <w:t>Шум от работы Товара не должен превышать санитарно-гигиенические нормы по данному виду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 </w:t>
      </w:r>
      <w:r w:rsidRPr="00F52D0C">
        <w:rPr>
          <w:spacing w:val="-6"/>
          <w:sz w:val="28"/>
          <w:szCs w:val="28"/>
        </w:rPr>
        <w:t>Требования по объему гарантии качества товара в гарантийный период.</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17.1 </w:t>
      </w:r>
      <w:r w:rsidRPr="00F52D0C">
        <w:rPr>
          <w:spacing w:val="-6"/>
          <w:sz w:val="28"/>
          <w:szCs w:val="28"/>
        </w:rPr>
        <w:t>При поставке поставщик должен гарантировать, что товар не содержит производственных дефектов.</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17.2 </w:t>
      </w:r>
      <w:r w:rsidRPr="00F52D0C">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17.3 </w:t>
      </w:r>
      <w:r w:rsidRPr="00F52D0C">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 </w:t>
      </w:r>
      <w:r w:rsidRPr="00F52D0C">
        <w:rPr>
          <w:spacing w:val="-6"/>
          <w:sz w:val="28"/>
          <w:szCs w:val="28"/>
        </w:rPr>
        <w:t>Требования по сроку гарантии качества.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18.1 </w:t>
      </w:r>
      <w:r w:rsidRPr="00F52D0C">
        <w:rPr>
          <w:spacing w:val="-6"/>
          <w:sz w:val="28"/>
          <w:szCs w:val="28"/>
        </w:rPr>
        <w:t>Срок действия гарантии поставщика: не менее 12 месяцев с даты подписания акта сдачи-приемки исполнения обязательств</w:t>
      </w:r>
      <w:r>
        <w:rPr>
          <w:spacing w:val="-6"/>
          <w:sz w:val="28"/>
          <w:szCs w:val="28"/>
        </w:rPr>
        <w:t xml:space="preserve"> по договору</w:t>
      </w:r>
      <w:r w:rsidRPr="00F52D0C">
        <w:rPr>
          <w:spacing w:val="-6"/>
          <w:sz w:val="28"/>
          <w:szCs w:val="28"/>
        </w:rPr>
        <w:t>,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18.2. </w:t>
      </w:r>
      <w:r w:rsidRPr="00F52D0C">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18.3. </w:t>
      </w:r>
      <w:r w:rsidRPr="00F52D0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18.4. </w:t>
      </w:r>
      <w:r w:rsidRPr="00F52D0C">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осуществляются за счет и силами поставщика.</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18.5. </w:t>
      </w:r>
      <w:r w:rsidRPr="00F52D0C">
        <w:rPr>
          <w:spacing w:val="-6"/>
          <w:sz w:val="28"/>
          <w:szCs w:val="28"/>
        </w:rPr>
        <w:t>В случае невозможности устранения отказа (устранения неисправности) товара в вышеуказанные сроки, поставщи</w:t>
      </w:r>
      <w:bookmarkStart w:id="0" w:name="_GoBack"/>
      <w:bookmarkEnd w:id="0"/>
      <w:r w:rsidRPr="00F52D0C">
        <w:rPr>
          <w:spacing w:val="-6"/>
          <w:sz w:val="28"/>
          <w:szCs w:val="28"/>
        </w:rPr>
        <w:t>к обязан предоставить Заказчику (по адресу эксплуатации товара) аналогичный товар на время устранения отказа (устранения неисправности).</w:t>
      </w: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19. </w:t>
      </w:r>
      <w:r w:rsidRPr="00F52D0C">
        <w:rPr>
          <w:spacing w:val="-6"/>
          <w:sz w:val="28"/>
          <w:szCs w:val="28"/>
        </w:rPr>
        <w:t>Авторские права.</w:t>
      </w:r>
    </w:p>
    <w:p w:rsidR="0072313A" w:rsidRDefault="0072313A" w:rsidP="00841DA7">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72313A" w:rsidRDefault="0072313A" w:rsidP="00841DA7">
      <w:pPr>
        <w:pStyle w:val="ListNum"/>
        <w:numPr>
          <w:ilvl w:val="0"/>
          <w:numId w:val="0"/>
        </w:numPr>
        <w:tabs>
          <w:tab w:val="clear" w:pos="284"/>
          <w:tab w:val="left" w:pos="709"/>
        </w:tabs>
        <w:spacing w:before="0"/>
        <w:ind w:firstLine="709"/>
        <w:rPr>
          <w:spacing w:val="-6"/>
          <w:sz w:val="28"/>
          <w:szCs w:val="28"/>
        </w:rPr>
      </w:pPr>
    </w:p>
    <w:p w:rsidR="0072313A" w:rsidRPr="00F52D0C" w:rsidRDefault="0072313A" w:rsidP="00841DA7">
      <w:pPr>
        <w:pStyle w:val="ListNum"/>
        <w:numPr>
          <w:ilvl w:val="0"/>
          <w:numId w:val="0"/>
        </w:numPr>
        <w:tabs>
          <w:tab w:val="clear" w:pos="284"/>
          <w:tab w:val="left" w:pos="709"/>
        </w:tabs>
        <w:spacing w:before="0"/>
        <w:ind w:firstLine="709"/>
        <w:rPr>
          <w:spacing w:val="-6"/>
          <w:sz w:val="28"/>
          <w:szCs w:val="28"/>
        </w:rPr>
      </w:pPr>
    </w:p>
    <w:p w:rsidR="0072313A" w:rsidRPr="00DA02B9" w:rsidRDefault="0072313A" w:rsidP="00841DA7">
      <w:pPr>
        <w:rPr>
          <w:color w:val="000000"/>
          <w:sz w:val="28"/>
          <w:szCs w:val="28"/>
        </w:rPr>
      </w:pPr>
      <w:r w:rsidRPr="00DA02B9">
        <w:rPr>
          <w:color w:val="000000"/>
          <w:sz w:val="28"/>
          <w:szCs w:val="28"/>
        </w:rPr>
        <w:t>ПОДГОТОВЛЕНО</w:t>
      </w:r>
    </w:p>
    <w:p w:rsidR="0072313A" w:rsidRPr="00DA02B9" w:rsidRDefault="0072313A" w:rsidP="00841DA7">
      <w:pPr>
        <w:rPr>
          <w:b/>
          <w:color w:val="000000"/>
          <w:sz w:val="28"/>
          <w:szCs w:val="28"/>
        </w:rPr>
      </w:pPr>
    </w:p>
    <w:p w:rsidR="0072313A" w:rsidRDefault="0072313A" w:rsidP="00841DA7">
      <w:pPr>
        <w:rPr>
          <w:color w:val="000000"/>
          <w:sz w:val="28"/>
          <w:szCs w:val="28"/>
        </w:rPr>
      </w:pPr>
      <w:r w:rsidRPr="00F83CC9">
        <w:rPr>
          <w:color w:val="000000"/>
          <w:sz w:val="28"/>
          <w:szCs w:val="28"/>
        </w:rPr>
        <w:t xml:space="preserve">Зав. </w:t>
      </w:r>
      <w:r>
        <w:rPr>
          <w:color w:val="000000"/>
          <w:sz w:val="28"/>
          <w:szCs w:val="28"/>
        </w:rPr>
        <w:t>л</w:t>
      </w:r>
      <w:r w:rsidRPr="00F83CC9">
        <w:rPr>
          <w:color w:val="000000"/>
          <w:sz w:val="28"/>
          <w:szCs w:val="28"/>
        </w:rPr>
        <w:t>аб. НОЦ НЕВОД</w:t>
      </w:r>
      <w:r w:rsidRPr="00F83CC9">
        <w:rPr>
          <w:b/>
          <w:color w:val="000000"/>
          <w:sz w:val="28"/>
          <w:szCs w:val="28"/>
        </w:rPr>
        <w:t xml:space="preserve"> ______________</w:t>
      </w:r>
      <w:r w:rsidRPr="00F83CC9">
        <w:rPr>
          <w:color w:val="000000"/>
          <w:sz w:val="28"/>
          <w:szCs w:val="28"/>
        </w:rPr>
        <w:t>Барбашина Н. С.</w:t>
      </w:r>
    </w:p>
    <w:p w:rsidR="0072313A" w:rsidRDefault="0072313A" w:rsidP="00841DA7">
      <w:pPr>
        <w:rPr>
          <w:color w:val="000000"/>
          <w:sz w:val="28"/>
          <w:szCs w:val="28"/>
        </w:rPr>
      </w:pPr>
    </w:p>
    <w:p w:rsidR="0072313A" w:rsidRDefault="0072313A" w:rsidP="00841DA7">
      <w:pPr>
        <w:rPr>
          <w:color w:val="000000"/>
          <w:sz w:val="28"/>
          <w:szCs w:val="28"/>
        </w:rPr>
      </w:pPr>
      <w:r>
        <w:rPr>
          <w:color w:val="000000"/>
          <w:sz w:val="28"/>
          <w:szCs w:val="28"/>
        </w:rPr>
        <w:t>СОГЛАСОВАНО</w:t>
      </w:r>
    </w:p>
    <w:p w:rsidR="0072313A" w:rsidRDefault="0072313A" w:rsidP="00841DA7">
      <w:pPr>
        <w:rPr>
          <w:color w:val="000000"/>
          <w:sz w:val="28"/>
          <w:szCs w:val="28"/>
        </w:rPr>
      </w:pPr>
    </w:p>
    <w:p w:rsidR="0072313A" w:rsidRDefault="0072313A" w:rsidP="00841DA7">
      <w:pPr>
        <w:rPr>
          <w:color w:val="000000"/>
          <w:sz w:val="28"/>
          <w:szCs w:val="28"/>
        </w:rPr>
      </w:pPr>
      <w:r>
        <w:rPr>
          <w:color w:val="000000"/>
          <w:sz w:val="28"/>
          <w:szCs w:val="28"/>
        </w:rPr>
        <w:t>Руководитель  уникальной научной установки</w:t>
      </w:r>
    </w:p>
    <w:p w:rsidR="0072313A" w:rsidRPr="00DA02B9" w:rsidRDefault="0072313A" w:rsidP="00841DA7">
      <w:pPr>
        <w:rPr>
          <w:b/>
          <w:color w:val="000000"/>
          <w:sz w:val="28"/>
          <w:szCs w:val="28"/>
        </w:rPr>
      </w:pPr>
      <w:r>
        <w:rPr>
          <w:color w:val="000000"/>
          <w:sz w:val="28"/>
          <w:szCs w:val="28"/>
        </w:rPr>
        <w:t>"Экспериментальный комплекс НЕВОД"</w:t>
      </w:r>
      <w:r>
        <w:rPr>
          <w:color w:val="000000"/>
          <w:sz w:val="28"/>
          <w:szCs w:val="28"/>
        </w:rPr>
        <w:tab/>
        <w:t xml:space="preserve"> _________________ Петрухин А.А.</w:t>
      </w:r>
    </w:p>
    <w:p w:rsidR="0072313A" w:rsidRPr="00412E1E" w:rsidRDefault="0072313A" w:rsidP="006F143D">
      <w:pPr>
        <w:tabs>
          <w:tab w:val="left" w:pos="1320"/>
        </w:tabs>
        <w:rPr>
          <w:sz w:val="28"/>
          <w:szCs w:val="28"/>
        </w:rPr>
      </w:pPr>
      <w:r w:rsidRPr="005D766C">
        <w:br w:type="page"/>
      </w:r>
    </w:p>
    <w:p w:rsidR="0072313A" w:rsidRPr="0056261D" w:rsidRDefault="0072313A" w:rsidP="003B7652">
      <w:pPr>
        <w:tabs>
          <w:tab w:val="left" w:pos="1320"/>
        </w:tabs>
        <w:rPr>
          <w:sz w:val="28"/>
          <w:szCs w:val="28"/>
        </w:rPr>
      </w:pPr>
    </w:p>
    <w:p w:rsidR="0072313A" w:rsidRDefault="0072313A" w:rsidP="00103893">
      <w:pPr>
        <w:tabs>
          <w:tab w:val="left" w:pos="1320"/>
        </w:tabs>
        <w:jc w:val="right"/>
      </w:pPr>
      <w:r w:rsidRPr="00527B94">
        <w:tab/>
      </w:r>
      <w:r w:rsidRPr="0056261D">
        <w:tab/>
      </w:r>
      <w:r w:rsidRPr="0056261D">
        <w:tab/>
      </w:r>
      <w:r w:rsidRPr="0056261D">
        <w:tab/>
      </w:r>
      <w:r w:rsidRPr="0056261D">
        <w:tab/>
      </w:r>
      <w:r w:rsidRPr="0056261D">
        <w:tab/>
      </w:r>
      <w:r>
        <w:t>Приложение № 2</w:t>
      </w:r>
    </w:p>
    <w:p w:rsidR="0072313A" w:rsidRDefault="0072313A" w:rsidP="00103893">
      <w:pPr>
        <w:tabs>
          <w:tab w:val="left" w:pos="1320"/>
          <w:tab w:val="left" w:pos="2880"/>
        </w:tabs>
      </w:pPr>
      <w:r>
        <w:tab/>
        <w:t xml:space="preserve">                                                                                      к извещению о проведении                            </w:t>
      </w:r>
    </w:p>
    <w:p w:rsidR="0072313A" w:rsidRDefault="0072313A" w:rsidP="00103893">
      <w:pPr>
        <w:tabs>
          <w:tab w:val="left" w:pos="1320"/>
        </w:tabs>
      </w:pPr>
      <w:r>
        <w:rPr>
          <w:iCs/>
          <w:color w:val="FF0000"/>
        </w:rPr>
        <w:tab/>
      </w:r>
      <w:r>
        <w:rPr>
          <w:iCs/>
          <w:color w:val="FF0000"/>
        </w:rPr>
        <w:tab/>
      </w:r>
      <w:r>
        <w:rPr>
          <w:iCs/>
          <w:color w:val="FF0000"/>
        </w:rPr>
        <w:tab/>
      </w:r>
      <w:r>
        <w:rPr>
          <w:iCs/>
          <w:color w:val="FF0000"/>
        </w:rPr>
        <w:tab/>
      </w:r>
      <w:r>
        <w:rPr>
          <w:iCs/>
          <w:color w:val="FF0000"/>
        </w:rPr>
        <w:tab/>
        <w:t xml:space="preserve">                                                 </w:t>
      </w:r>
      <w:r>
        <w:t xml:space="preserve">запроса котировок   </w:t>
      </w:r>
    </w:p>
    <w:p w:rsidR="0072313A" w:rsidRPr="00CD48BB" w:rsidRDefault="0072313A" w:rsidP="00103893">
      <w:pPr>
        <w:tabs>
          <w:tab w:val="left" w:pos="1320"/>
        </w:tabs>
      </w:pPr>
      <w:r>
        <w:rPr>
          <w:iCs/>
        </w:rPr>
        <w:t xml:space="preserve">                                                                                                            </w:t>
      </w:r>
      <w:r w:rsidRPr="00CD48BB">
        <w:rPr>
          <w:iCs/>
        </w:rPr>
        <w:t>в электронной форме</w:t>
      </w:r>
      <w:r w:rsidRPr="00CD48BB">
        <w:rPr>
          <w:iCs/>
        </w:rPr>
        <w:tab/>
      </w:r>
      <w:r w:rsidRPr="00CD48BB">
        <w:rPr>
          <w:iCs/>
        </w:rPr>
        <w:tab/>
      </w:r>
      <w:r w:rsidRPr="00CD48BB">
        <w:rPr>
          <w:iCs/>
        </w:rPr>
        <w:tab/>
      </w:r>
    </w:p>
    <w:p w:rsidR="0072313A" w:rsidRDefault="0072313A" w:rsidP="00103893"/>
    <w:p w:rsidR="0072313A" w:rsidRPr="00527B94" w:rsidRDefault="0072313A" w:rsidP="003B7652">
      <w:pPr>
        <w:jc w:val="center"/>
      </w:pPr>
      <w:r>
        <w:t>ПРОЕКТ ДОГОВОРА</w:t>
      </w:r>
    </w:p>
    <w:p w:rsidR="0072313A" w:rsidRDefault="0072313A" w:rsidP="003B7652">
      <w:pPr>
        <w:tabs>
          <w:tab w:val="left" w:pos="1320"/>
        </w:tabs>
        <w:jc w:val="center"/>
      </w:pPr>
    </w:p>
    <w:p w:rsidR="0072313A" w:rsidRPr="00681111" w:rsidRDefault="0072313A" w:rsidP="003B7652">
      <w:pPr>
        <w:tabs>
          <w:tab w:val="left" w:pos="1320"/>
          <w:tab w:val="left" w:pos="3324"/>
        </w:tabs>
        <w:rPr>
          <w:sz w:val="28"/>
          <w:szCs w:val="28"/>
        </w:rPr>
      </w:pPr>
      <w:r>
        <w:tab/>
      </w:r>
      <w:r>
        <w:tab/>
      </w:r>
    </w:p>
    <w:p w:rsidR="0072313A" w:rsidRPr="00373B03" w:rsidRDefault="0072313A" w:rsidP="003B7652">
      <w:pPr>
        <w:pStyle w:val="BodyText2"/>
        <w:jc w:val="center"/>
        <w:rPr>
          <w:sz w:val="28"/>
          <w:szCs w:val="28"/>
        </w:rPr>
      </w:pPr>
      <w:r w:rsidRPr="00373B03">
        <w:rPr>
          <w:sz w:val="28"/>
          <w:szCs w:val="28"/>
        </w:rPr>
        <w:t>Договор № __________</w:t>
      </w:r>
    </w:p>
    <w:p w:rsidR="0072313A" w:rsidRPr="009F36E4" w:rsidRDefault="0072313A" w:rsidP="003B7652">
      <w:pPr>
        <w:jc w:val="center"/>
        <w:rPr>
          <w:sz w:val="28"/>
          <w:szCs w:val="28"/>
        </w:rPr>
      </w:pPr>
      <w:r w:rsidRPr="009F36E4">
        <w:rPr>
          <w:sz w:val="28"/>
          <w:szCs w:val="28"/>
        </w:rPr>
        <w:t xml:space="preserve">на поставку товара </w:t>
      </w:r>
    </w:p>
    <w:p w:rsidR="0072313A" w:rsidRPr="009F36E4" w:rsidRDefault="0072313A" w:rsidP="003B7652">
      <w:pPr>
        <w:jc w:val="center"/>
        <w:rPr>
          <w:sz w:val="28"/>
          <w:szCs w:val="28"/>
        </w:rPr>
      </w:pPr>
    </w:p>
    <w:tbl>
      <w:tblPr>
        <w:tblW w:w="0" w:type="auto"/>
        <w:tblLook w:val="01E0"/>
      </w:tblPr>
      <w:tblGrid>
        <w:gridCol w:w="4651"/>
        <w:gridCol w:w="4844"/>
      </w:tblGrid>
      <w:tr w:rsidR="0072313A" w:rsidRPr="007226CA" w:rsidTr="00D1455A">
        <w:tc>
          <w:tcPr>
            <w:tcW w:w="5064" w:type="dxa"/>
          </w:tcPr>
          <w:p w:rsidR="0072313A" w:rsidRPr="007226CA" w:rsidRDefault="0072313A" w:rsidP="00D1455A">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72313A" w:rsidRPr="007226CA" w:rsidRDefault="0072313A" w:rsidP="00D1455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72313A" w:rsidRDefault="0072313A" w:rsidP="003B7652">
      <w:pPr>
        <w:pStyle w:val="22"/>
        <w:spacing w:after="0" w:line="240" w:lineRule="auto"/>
        <w:ind w:firstLine="708"/>
        <w:jc w:val="both"/>
        <w:rPr>
          <w:sz w:val="28"/>
          <w:szCs w:val="28"/>
        </w:rPr>
      </w:pPr>
    </w:p>
    <w:p w:rsidR="0072313A" w:rsidRPr="009F36E4" w:rsidRDefault="0072313A" w:rsidP="003B7652">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72313A" w:rsidRPr="009F36E4" w:rsidRDefault="0072313A" w:rsidP="003B7652">
      <w:pPr>
        <w:pStyle w:val="22"/>
        <w:spacing w:after="0" w:line="240" w:lineRule="auto"/>
        <w:rPr>
          <w:sz w:val="24"/>
          <w:szCs w:val="24"/>
        </w:rPr>
      </w:pPr>
      <w:r w:rsidRPr="009F36E4">
        <w:rPr>
          <w:sz w:val="24"/>
          <w:szCs w:val="24"/>
        </w:rPr>
        <w:t>должность, фамилия, имя, отчество</w:t>
      </w:r>
    </w:p>
    <w:p w:rsidR="0072313A" w:rsidRPr="009F36E4" w:rsidRDefault="0072313A" w:rsidP="003B7652">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72313A" w:rsidRPr="009F36E4" w:rsidRDefault="0072313A" w:rsidP="003B7652">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72313A" w:rsidRPr="009F36E4" w:rsidRDefault="0072313A" w:rsidP="003B7652">
      <w:pPr>
        <w:pStyle w:val="22"/>
        <w:spacing w:after="0" w:line="240" w:lineRule="auto"/>
        <w:jc w:val="both"/>
        <w:rPr>
          <w:sz w:val="28"/>
          <w:szCs w:val="28"/>
        </w:rPr>
      </w:pPr>
      <w:r w:rsidRPr="009F36E4">
        <w:rPr>
          <w:sz w:val="28"/>
          <w:szCs w:val="28"/>
        </w:rPr>
        <w:t>с одной стороны, и</w:t>
      </w:r>
    </w:p>
    <w:p w:rsidR="0072313A" w:rsidRPr="009F36E4" w:rsidRDefault="0072313A" w:rsidP="003B7652">
      <w:pPr>
        <w:pStyle w:val="22"/>
        <w:spacing w:after="0" w:line="240" w:lineRule="auto"/>
        <w:jc w:val="both"/>
        <w:rPr>
          <w:sz w:val="28"/>
          <w:szCs w:val="28"/>
        </w:rPr>
      </w:pPr>
    </w:p>
    <w:p w:rsidR="0072313A" w:rsidRPr="009F36E4" w:rsidRDefault="0072313A" w:rsidP="003B7652">
      <w:pPr>
        <w:spacing w:before="120"/>
        <w:ind w:firstLine="720"/>
        <w:jc w:val="both"/>
        <w:rPr>
          <w:sz w:val="28"/>
          <w:szCs w:val="28"/>
          <w:u w:val="single"/>
        </w:rPr>
      </w:pPr>
      <w:r w:rsidRPr="009F36E4">
        <w:rPr>
          <w:sz w:val="28"/>
          <w:szCs w:val="28"/>
          <w:u w:val="single"/>
        </w:rPr>
        <w:t>Для юридических лиц:</w:t>
      </w:r>
    </w:p>
    <w:p w:rsidR="0072313A" w:rsidRPr="009F36E4" w:rsidRDefault="0072313A" w:rsidP="003B7652">
      <w:pPr>
        <w:spacing w:before="120"/>
        <w:jc w:val="both"/>
        <w:rPr>
          <w:sz w:val="28"/>
          <w:szCs w:val="28"/>
        </w:rPr>
      </w:pPr>
      <w:r w:rsidRPr="009F36E4">
        <w:rPr>
          <w:b/>
          <w:sz w:val="28"/>
          <w:szCs w:val="28"/>
        </w:rPr>
        <w:t>_________________________________________________________________,</w:t>
      </w:r>
    </w:p>
    <w:p w:rsidR="0072313A" w:rsidRPr="009F36E4" w:rsidRDefault="0072313A" w:rsidP="003B7652">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72313A" w:rsidRPr="009F36E4" w:rsidRDefault="0072313A" w:rsidP="003B7652">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72313A" w:rsidRPr="009F36E4" w:rsidRDefault="0072313A" w:rsidP="003B7652">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72313A" w:rsidRPr="009F36E4" w:rsidRDefault="0072313A" w:rsidP="003B7652">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72313A" w:rsidRPr="009F36E4" w:rsidRDefault="0072313A" w:rsidP="003B7652">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72313A" w:rsidRPr="009F36E4" w:rsidRDefault="0072313A" w:rsidP="003B7652">
      <w:pPr>
        <w:pStyle w:val="22"/>
        <w:spacing w:after="0" w:line="240" w:lineRule="auto"/>
        <w:rPr>
          <w:sz w:val="28"/>
          <w:szCs w:val="28"/>
        </w:rPr>
      </w:pPr>
      <w:r w:rsidRPr="009F36E4">
        <w:rPr>
          <w:sz w:val="28"/>
          <w:szCs w:val="28"/>
        </w:rPr>
        <w:t>действующего на основании ________________________________________,</w:t>
      </w:r>
    </w:p>
    <w:p w:rsidR="0072313A" w:rsidRPr="009F36E4" w:rsidRDefault="0072313A" w:rsidP="003B7652">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72313A" w:rsidRPr="009F36E4" w:rsidRDefault="0072313A" w:rsidP="003B7652">
      <w:pPr>
        <w:spacing w:before="120"/>
        <w:ind w:firstLine="720"/>
        <w:jc w:val="both"/>
        <w:rPr>
          <w:sz w:val="28"/>
          <w:szCs w:val="28"/>
          <w:u w:val="single"/>
        </w:rPr>
      </w:pPr>
      <w:r w:rsidRPr="009F36E4">
        <w:rPr>
          <w:sz w:val="28"/>
          <w:szCs w:val="28"/>
          <w:u w:val="single"/>
        </w:rPr>
        <w:t>Для индивидуальных предпринимателей:</w:t>
      </w:r>
    </w:p>
    <w:p w:rsidR="0072313A" w:rsidRPr="009F36E4" w:rsidRDefault="0072313A" w:rsidP="003B7652">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72313A" w:rsidRPr="009F36E4" w:rsidRDefault="0072313A" w:rsidP="003B7652">
      <w:pPr>
        <w:pStyle w:val="22"/>
        <w:spacing w:after="0" w:line="240" w:lineRule="auto"/>
        <w:ind w:left="2880" w:firstLine="720"/>
        <w:jc w:val="center"/>
        <w:rPr>
          <w:sz w:val="24"/>
          <w:szCs w:val="24"/>
        </w:rPr>
      </w:pPr>
      <w:r w:rsidRPr="009F36E4">
        <w:rPr>
          <w:sz w:val="24"/>
          <w:szCs w:val="24"/>
        </w:rPr>
        <w:t>фамилия, имя, отчество</w:t>
      </w:r>
    </w:p>
    <w:p w:rsidR="0072313A" w:rsidRPr="009F36E4" w:rsidRDefault="0072313A" w:rsidP="003B7652">
      <w:pPr>
        <w:pStyle w:val="22"/>
        <w:spacing w:after="0" w:line="240" w:lineRule="auto"/>
        <w:jc w:val="both"/>
        <w:rPr>
          <w:sz w:val="28"/>
          <w:szCs w:val="28"/>
        </w:rPr>
      </w:pPr>
      <w:r w:rsidRPr="009F36E4">
        <w:rPr>
          <w:sz w:val="28"/>
          <w:szCs w:val="28"/>
        </w:rPr>
        <w:t>зарегистрирован____ _________________ __________________________________</w:t>
      </w:r>
    </w:p>
    <w:p w:rsidR="0072313A" w:rsidRPr="009F36E4" w:rsidRDefault="0072313A" w:rsidP="003B7652">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72313A" w:rsidRPr="009F36E4" w:rsidRDefault="0072313A" w:rsidP="003B7652">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72313A" w:rsidRPr="009F36E4" w:rsidRDefault="0072313A" w:rsidP="003B7652">
      <w:pPr>
        <w:pStyle w:val="22"/>
        <w:spacing w:after="0" w:line="240" w:lineRule="auto"/>
        <w:jc w:val="both"/>
        <w:rPr>
          <w:sz w:val="28"/>
          <w:szCs w:val="28"/>
        </w:rPr>
      </w:pPr>
    </w:p>
    <w:p w:rsidR="0072313A" w:rsidRPr="009F36E4" w:rsidRDefault="0072313A" w:rsidP="003B7652">
      <w:pPr>
        <w:spacing w:before="120"/>
        <w:ind w:firstLine="720"/>
        <w:jc w:val="both"/>
        <w:rPr>
          <w:sz w:val="28"/>
          <w:szCs w:val="28"/>
          <w:u w:val="single"/>
        </w:rPr>
      </w:pPr>
      <w:r w:rsidRPr="009F36E4">
        <w:rPr>
          <w:sz w:val="28"/>
          <w:szCs w:val="28"/>
          <w:u w:val="single"/>
        </w:rPr>
        <w:t>Для физических лиц:</w:t>
      </w:r>
    </w:p>
    <w:p w:rsidR="0072313A" w:rsidRPr="009F36E4" w:rsidRDefault="0072313A" w:rsidP="003B7652">
      <w:pPr>
        <w:spacing w:before="120"/>
        <w:jc w:val="both"/>
        <w:rPr>
          <w:sz w:val="28"/>
          <w:szCs w:val="28"/>
        </w:rPr>
      </w:pPr>
      <w:r w:rsidRPr="009F36E4">
        <w:rPr>
          <w:b/>
          <w:sz w:val="28"/>
          <w:szCs w:val="28"/>
        </w:rPr>
        <w:t>_________________________________________________________________,</w:t>
      </w:r>
    </w:p>
    <w:p w:rsidR="0072313A" w:rsidRPr="009F36E4" w:rsidRDefault="0072313A" w:rsidP="003B7652">
      <w:pPr>
        <w:pStyle w:val="22"/>
        <w:spacing w:after="0" w:line="240" w:lineRule="auto"/>
        <w:jc w:val="center"/>
        <w:rPr>
          <w:sz w:val="24"/>
          <w:szCs w:val="24"/>
        </w:rPr>
      </w:pPr>
      <w:r w:rsidRPr="009F36E4">
        <w:rPr>
          <w:sz w:val="24"/>
          <w:szCs w:val="24"/>
        </w:rPr>
        <w:t>фамилия, имя, отчество</w:t>
      </w:r>
    </w:p>
    <w:p w:rsidR="0072313A" w:rsidRPr="009F36E4" w:rsidRDefault="0072313A" w:rsidP="003B7652">
      <w:pPr>
        <w:pStyle w:val="22"/>
        <w:spacing w:after="0" w:line="240" w:lineRule="auto"/>
        <w:jc w:val="both"/>
        <w:rPr>
          <w:sz w:val="28"/>
          <w:szCs w:val="28"/>
        </w:rPr>
      </w:pPr>
      <w:r w:rsidRPr="009F36E4">
        <w:rPr>
          <w:sz w:val="28"/>
          <w:szCs w:val="28"/>
        </w:rPr>
        <w:t>именуем___ в дальнейшем «Поставщик»,</w:t>
      </w:r>
    </w:p>
    <w:p w:rsidR="0072313A" w:rsidRPr="009F36E4" w:rsidRDefault="0072313A" w:rsidP="003B7652">
      <w:pPr>
        <w:pStyle w:val="22"/>
        <w:spacing w:after="0" w:line="240" w:lineRule="auto"/>
        <w:jc w:val="both"/>
        <w:rPr>
          <w:sz w:val="28"/>
          <w:szCs w:val="28"/>
        </w:rPr>
      </w:pPr>
    </w:p>
    <w:p w:rsidR="0072313A" w:rsidRPr="003344A2" w:rsidRDefault="0072313A" w:rsidP="003B7652">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sidRPr="00CD48BB">
        <w:rPr>
          <w:iCs/>
          <w:sz w:val="28"/>
          <w:szCs w:val="28"/>
        </w:rPr>
        <w:t>в электронной форме</w:t>
      </w:r>
      <w:r w:rsidRPr="005F6CBF">
        <w:rPr>
          <w:sz w:val="28"/>
          <w:szCs w:val="28"/>
        </w:rPr>
        <w:t xml:space="preserve">№ __________ (протокол от _______ №_________), </w:t>
      </w:r>
    </w:p>
    <w:p w:rsidR="0072313A" w:rsidRPr="00060B09" w:rsidRDefault="0072313A" w:rsidP="003B7652">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72313A" w:rsidRPr="009F36E4" w:rsidRDefault="0072313A" w:rsidP="003B7652">
      <w:pPr>
        <w:jc w:val="both"/>
        <w:rPr>
          <w:sz w:val="28"/>
          <w:szCs w:val="28"/>
        </w:rPr>
      </w:pPr>
    </w:p>
    <w:p w:rsidR="0072313A" w:rsidRPr="009F36E4" w:rsidRDefault="0072313A" w:rsidP="003B7652">
      <w:pPr>
        <w:tabs>
          <w:tab w:val="left" w:pos="360"/>
        </w:tabs>
        <w:jc w:val="center"/>
        <w:rPr>
          <w:sz w:val="28"/>
          <w:szCs w:val="28"/>
        </w:rPr>
      </w:pPr>
    </w:p>
    <w:p w:rsidR="0072313A" w:rsidRPr="009F36E4" w:rsidRDefault="0072313A" w:rsidP="003B7652">
      <w:pPr>
        <w:tabs>
          <w:tab w:val="left" w:pos="360"/>
        </w:tabs>
        <w:jc w:val="center"/>
        <w:rPr>
          <w:sz w:val="28"/>
          <w:szCs w:val="28"/>
        </w:rPr>
      </w:pPr>
      <w:r w:rsidRPr="009F36E4">
        <w:rPr>
          <w:sz w:val="28"/>
          <w:szCs w:val="28"/>
        </w:rPr>
        <w:t xml:space="preserve">1. Предмет </w:t>
      </w:r>
      <w:r>
        <w:rPr>
          <w:sz w:val="28"/>
          <w:szCs w:val="28"/>
        </w:rPr>
        <w:t>договора</w:t>
      </w:r>
    </w:p>
    <w:p w:rsidR="0072313A" w:rsidRPr="009F36E4" w:rsidRDefault="0072313A" w:rsidP="003B7652">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72313A" w:rsidRPr="009F36E4" w:rsidRDefault="0072313A" w:rsidP="003B7652">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72313A" w:rsidRPr="009F36E4" w:rsidRDefault="0072313A" w:rsidP="003B7652">
      <w:pPr>
        <w:tabs>
          <w:tab w:val="left" w:pos="360"/>
        </w:tabs>
        <w:rPr>
          <w:sz w:val="28"/>
          <w:szCs w:val="28"/>
        </w:rPr>
      </w:pPr>
    </w:p>
    <w:p w:rsidR="0072313A" w:rsidRPr="009F36E4" w:rsidRDefault="0072313A" w:rsidP="003B7652">
      <w:pPr>
        <w:tabs>
          <w:tab w:val="left" w:pos="360"/>
        </w:tabs>
        <w:jc w:val="center"/>
        <w:rPr>
          <w:sz w:val="28"/>
          <w:szCs w:val="28"/>
        </w:rPr>
      </w:pPr>
      <w:r w:rsidRPr="009F36E4">
        <w:rPr>
          <w:sz w:val="28"/>
          <w:szCs w:val="28"/>
        </w:rPr>
        <w:t xml:space="preserve">2. Цена </w:t>
      </w:r>
      <w:r>
        <w:rPr>
          <w:sz w:val="28"/>
          <w:szCs w:val="28"/>
        </w:rPr>
        <w:t>договора</w:t>
      </w:r>
    </w:p>
    <w:p w:rsidR="0072313A" w:rsidRPr="009F36E4" w:rsidRDefault="0072313A" w:rsidP="003B7652">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72313A" w:rsidRPr="009F36E4" w:rsidRDefault="0072313A" w:rsidP="003B7652">
      <w:pPr>
        <w:tabs>
          <w:tab w:val="left" w:pos="142"/>
          <w:tab w:val="left" w:pos="1276"/>
        </w:tabs>
        <w:jc w:val="both"/>
      </w:pPr>
      <w:r>
        <w:tab/>
      </w:r>
      <w:r>
        <w:tab/>
      </w:r>
      <w:r>
        <w:tab/>
      </w:r>
      <w:r>
        <w:tab/>
      </w:r>
      <w:r>
        <w:tab/>
      </w:r>
      <w:r>
        <w:tab/>
      </w:r>
      <w:r>
        <w:tab/>
      </w:r>
      <w:r>
        <w:tab/>
      </w:r>
      <w:r w:rsidRPr="009F36E4">
        <w:t>сумма цифрами</w:t>
      </w:r>
    </w:p>
    <w:p w:rsidR="0072313A" w:rsidRPr="009F36E4" w:rsidRDefault="0072313A" w:rsidP="003B7652">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p>
    <w:p w:rsidR="0072313A" w:rsidRPr="009F36E4" w:rsidRDefault="0072313A" w:rsidP="003B7652">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72313A" w:rsidRPr="009F36E4" w:rsidRDefault="0072313A" w:rsidP="003B7652">
      <w:pPr>
        <w:tabs>
          <w:tab w:val="left" w:pos="142"/>
          <w:tab w:val="left" w:pos="1276"/>
        </w:tabs>
        <w:jc w:val="both"/>
        <w:rPr>
          <w:sz w:val="28"/>
          <w:szCs w:val="28"/>
        </w:rPr>
      </w:pPr>
      <w:r w:rsidRPr="009F36E4">
        <w:rPr>
          <w:sz w:val="28"/>
          <w:szCs w:val="28"/>
        </w:rPr>
        <w:t>________________ рублей ____ копеек (_____________________________).</w:t>
      </w:r>
    </w:p>
    <w:p w:rsidR="0072313A" w:rsidRPr="009F36E4" w:rsidRDefault="0072313A" w:rsidP="003B7652">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72313A" w:rsidRDefault="0072313A" w:rsidP="003B7652">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72313A" w:rsidRDefault="0072313A" w:rsidP="003B7652">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72313A" w:rsidRPr="005F6CBF" w:rsidRDefault="0072313A" w:rsidP="003B7652">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72313A" w:rsidRDefault="0072313A" w:rsidP="003B7652">
      <w:pPr>
        <w:pStyle w:val="ListParagraph1"/>
        <w:tabs>
          <w:tab w:val="left" w:pos="0"/>
        </w:tabs>
        <w:ind w:left="0"/>
        <w:jc w:val="center"/>
        <w:rPr>
          <w:sz w:val="28"/>
          <w:szCs w:val="28"/>
        </w:rPr>
      </w:pPr>
    </w:p>
    <w:p w:rsidR="0072313A" w:rsidRDefault="0072313A" w:rsidP="003B7652">
      <w:pPr>
        <w:pStyle w:val="ListParagraph1"/>
        <w:tabs>
          <w:tab w:val="left" w:pos="0"/>
        </w:tabs>
        <w:ind w:left="0"/>
        <w:jc w:val="center"/>
        <w:rPr>
          <w:sz w:val="28"/>
          <w:szCs w:val="28"/>
        </w:rPr>
      </w:pPr>
    </w:p>
    <w:p w:rsidR="0072313A" w:rsidRPr="009F36E4" w:rsidRDefault="0072313A" w:rsidP="003B7652">
      <w:pPr>
        <w:pStyle w:val="ListParagraph1"/>
        <w:tabs>
          <w:tab w:val="left" w:pos="0"/>
        </w:tabs>
        <w:ind w:left="0"/>
        <w:jc w:val="center"/>
        <w:rPr>
          <w:sz w:val="28"/>
          <w:szCs w:val="28"/>
        </w:rPr>
      </w:pPr>
      <w:r w:rsidRPr="009F36E4">
        <w:rPr>
          <w:sz w:val="28"/>
          <w:szCs w:val="28"/>
        </w:rPr>
        <w:t>3. Порядок расчетов</w:t>
      </w:r>
    </w:p>
    <w:p w:rsidR="0072313A" w:rsidRPr="00E27ACF" w:rsidRDefault="0072313A" w:rsidP="003B7652">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w:t>
      </w:r>
      <w:r w:rsidRPr="003856C2">
        <w:rPr>
          <w:sz w:val="28"/>
          <w:szCs w:val="28"/>
        </w:rPr>
        <w:t>30</w:t>
      </w:r>
      <w:r w:rsidRPr="009F36E4">
        <w:rPr>
          <w:sz w:val="28"/>
          <w:szCs w:val="28"/>
        </w:rPr>
        <w:t xml:space="preserve"> (</w:t>
      </w:r>
      <w:r>
        <w:rPr>
          <w:sz w:val="28"/>
          <w:szCs w:val="28"/>
        </w:rPr>
        <w:t>тридцати</w:t>
      </w:r>
      <w:r w:rsidRPr="009F36E4">
        <w:rPr>
          <w:sz w:val="28"/>
          <w:szCs w:val="28"/>
        </w:rPr>
        <w:t xml:space="preserve">)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w:t>
      </w:r>
      <w:r>
        <w:rPr>
          <w:sz w:val="28"/>
          <w:szCs w:val="28"/>
        </w:rPr>
        <w:t>тной) накладной, счета-фактуры</w:t>
      </w:r>
      <w:r w:rsidRPr="00E27ACF">
        <w:rPr>
          <w:sz w:val="28"/>
          <w:szCs w:val="28"/>
        </w:rPr>
        <w:t>.</w:t>
      </w:r>
    </w:p>
    <w:p w:rsidR="0072313A" w:rsidRPr="009F36E4" w:rsidRDefault="0072313A" w:rsidP="003B7652">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72313A" w:rsidRPr="009F36E4" w:rsidRDefault="0072313A" w:rsidP="003B7652">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72313A" w:rsidRPr="009F36E4" w:rsidRDefault="0072313A" w:rsidP="003B7652">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72313A" w:rsidRPr="009F36E4" w:rsidRDefault="0072313A" w:rsidP="003B7652">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72313A" w:rsidRPr="009F36E4" w:rsidRDefault="0072313A" w:rsidP="003B7652">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72313A" w:rsidRPr="009F36E4" w:rsidRDefault="0072313A" w:rsidP="003B7652">
      <w:pPr>
        <w:jc w:val="both"/>
        <w:rPr>
          <w:sz w:val="28"/>
          <w:szCs w:val="28"/>
        </w:rPr>
      </w:pPr>
    </w:p>
    <w:p w:rsidR="0072313A" w:rsidRPr="009F36E4" w:rsidRDefault="0072313A" w:rsidP="003B7652">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72313A" w:rsidRPr="009F36E4" w:rsidRDefault="0072313A" w:rsidP="003B7652">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2313A" w:rsidRDefault="0072313A" w:rsidP="003B7652">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72313A" w:rsidRPr="009F36E4" w:rsidRDefault="0072313A" w:rsidP="003B7652">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72313A" w:rsidRPr="009F36E4" w:rsidRDefault="0072313A" w:rsidP="003B7652">
      <w:pPr>
        <w:pStyle w:val="ListParagraph1"/>
        <w:tabs>
          <w:tab w:val="left" w:pos="1440"/>
        </w:tabs>
        <w:ind w:left="0" w:right="1205"/>
        <w:rPr>
          <w:bCs/>
          <w:iCs/>
          <w:sz w:val="28"/>
          <w:szCs w:val="28"/>
        </w:rPr>
      </w:pPr>
    </w:p>
    <w:p w:rsidR="0072313A" w:rsidRPr="009F36E4" w:rsidRDefault="0072313A" w:rsidP="003B7652">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72313A" w:rsidRPr="009F36E4" w:rsidRDefault="0072313A" w:rsidP="003B7652">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72313A" w:rsidRPr="009F36E4" w:rsidRDefault="0072313A" w:rsidP="003B7652">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72313A" w:rsidRPr="009F36E4" w:rsidRDefault="0072313A" w:rsidP="003B7652">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72313A" w:rsidRPr="009F36E4" w:rsidRDefault="0072313A" w:rsidP="003B7652">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72313A" w:rsidRPr="009F36E4"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72313A" w:rsidRPr="009F36E4"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72313A" w:rsidRPr="004338BF"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4338BF">
        <w:rPr>
          <w:sz w:val="28"/>
          <w:szCs w:val="28"/>
        </w:rPr>
        <w:t>_</w:t>
      </w:r>
      <w:r w:rsidRPr="00C80A96">
        <w:rPr>
          <w:sz w:val="28"/>
          <w:szCs w:val="28"/>
        </w:rPr>
        <w:t>_</w:t>
      </w:r>
      <w:r>
        <w:rPr>
          <w:sz w:val="28"/>
          <w:szCs w:val="28"/>
        </w:rPr>
        <w:t>_______________________________</w:t>
      </w:r>
      <w:r w:rsidRPr="004338BF">
        <w:rPr>
          <w:sz w:val="28"/>
          <w:szCs w:val="28"/>
        </w:rPr>
        <w:t>_</w:t>
      </w:r>
    </w:p>
    <w:p w:rsidR="0072313A" w:rsidRPr="009F36E4" w:rsidRDefault="0072313A" w:rsidP="003B7652">
      <w:pPr>
        <w:pStyle w:val="ListParagraph1"/>
        <w:tabs>
          <w:tab w:val="num" w:pos="720"/>
          <w:tab w:val="left" w:pos="1843"/>
        </w:tabs>
        <w:ind w:left="0"/>
        <w:rPr>
          <w:sz w:val="28"/>
          <w:szCs w:val="28"/>
        </w:rPr>
      </w:pPr>
    </w:p>
    <w:p w:rsidR="0072313A" w:rsidRPr="009F36E4" w:rsidRDefault="0072313A" w:rsidP="003B7652">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72313A" w:rsidRPr="009F36E4"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72313A" w:rsidRPr="009F36E4"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72313A" w:rsidRPr="009F36E4" w:rsidRDefault="0072313A" w:rsidP="003B7652">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72313A" w:rsidRPr="009F36E4" w:rsidRDefault="0072313A" w:rsidP="003B7652">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72313A" w:rsidRPr="009F36E4" w:rsidRDefault="0072313A" w:rsidP="003B7652">
      <w:pPr>
        <w:tabs>
          <w:tab w:val="left" w:pos="1404"/>
          <w:tab w:val="left" w:pos="1620"/>
        </w:tabs>
        <w:ind w:left="720"/>
        <w:jc w:val="both"/>
        <w:rPr>
          <w:sz w:val="28"/>
          <w:szCs w:val="28"/>
        </w:rPr>
      </w:pPr>
    </w:p>
    <w:p w:rsidR="0072313A" w:rsidRPr="009F36E4" w:rsidRDefault="0072313A" w:rsidP="003B7652">
      <w:pPr>
        <w:jc w:val="center"/>
        <w:rPr>
          <w:bCs/>
          <w:iCs/>
          <w:sz w:val="28"/>
          <w:szCs w:val="28"/>
        </w:rPr>
      </w:pPr>
      <w:r w:rsidRPr="009F36E4">
        <w:rPr>
          <w:bCs/>
          <w:iCs/>
          <w:sz w:val="28"/>
          <w:szCs w:val="28"/>
        </w:rPr>
        <w:t>7. Порядок сдачи–приемки исполнения обязательств</w:t>
      </w:r>
    </w:p>
    <w:p w:rsidR="0072313A" w:rsidRPr="009F36E4" w:rsidRDefault="0072313A" w:rsidP="003B7652">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72313A" w:rsidRPr="009F36E4" w:rsidRDefault="0072313A" w:rsidP="003B7652">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72313A" w:rsidRPr="009F36E4" w:rsidRDefault="0072313A" w:rsidP="003B7652">
      <w:pPr>
        <w:ind w:firstLine="720"/>
        <w:jc w:val="both"/>
        <w:rPr>
          <w:sz w:val="28"/>
          <w:szCs w:val="28"/>
        </w:rPr>
      </w:pPr>
      <w:r w:rsidRPr="009F36E4">
        <w:rPr>
          <w:sz w:val="28"/>
          <w:szCs w:val="28"/>
        </w:rPr>
        <w:t>7.1.</w:t>
      </w:r>
      <w:r w:rsidRPr="004338BF">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72313A" w:rsidRPr="009F36E4" w:rsidRDefault="0072313A" w:rsidP="003B7652">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72313A" w:rsidRPr="009F36E4" w:rsidRDefault="0072313A" w:rsidP="003B7652">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72313A" w:rsidRPr="009F36E4" w:rsidRDefault="0072313A" w:rsidP="003B7652">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72313A" w:rsidRPr="009F36E4" w:rsidRDefault="0072313A" w:rsidP="003B7652">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72313A" w:rsidRPr="009F36E4" w:rsidRDefault="0072313A" w:rsidP="003B7652">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72313A" w:rsidRPr="009F36E4" w:rsidRDefault="0072313A" w:rsidP="003B7652">
      <w:pPr>
        <w:tabs>
          <w:tab w:val="left" w:pos="1440"/>
        </w:tabs>
        <w:jc w:val="both"/>
        <w:rPr>
          <w:sz w:val="28"/>
          <w:szCs w:val="28"/>
        </w:rPr>
      </w:pPr>
    </w:p>
    <w:p w:rsidR="0072313A" w:rsidRPr="009F36E4" w:rsidRDefault="0072313A" w:rsidP="003B7652">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72313A" w:rsidRPr="009F36E4" w:rsidRDefault="0072313A" w:rsidP="003B7652">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72313A" w:rsidRPr="009F36E4" w:rsidRDefault="0072313A" w:rsidP="003B7652">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72313A" w:rsidRPr="009F36E4" w:rsidRDefault="0072313A" w:rsidP="003B7652">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72313A" w:rsidRPr="009F36E4" w:rsidRDefault="0072313A" w:rsidP="003B7652">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72313A" w:rsidRPr="009F36E4" w:rsidRDefault="0072313A" w:rsidP="003B7652">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72313A" w:rsidRPr="009F36E4" w:rsidRDefault="0072313A" w:rsidP="003B7652">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72313A" w:rsidRPr="009F36E4" w:rsidRDefault="0072313A" w:rsidP="003B7652">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72313A" w:rsidRPr="009F36E4" w:rsidRDefault="0072313A" w:rsidP="003B7652">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72313A" w:rsidRPr="009F36E4" w:rsidRDefault="0072313A" w:rsidP="003B7652">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72313A" w:rsidRPr="009F36E4" w:rsidRDefault="0072313A" w:rsidP="003B7652">
      <w:pPr>
        <w:tabs>
          <w:tab w:val="left" w:pos="1260"/>
          <w:tab w:val="left" w:pos="1620"/>
        </w:tabs>
        <w:jc w:val="both"/>
        <w:rPr>
          <w:sz w:val="28"/>
          <w:szCs w:val="28"/>
        </w:rPr>
      </w:pPr>
    </w:p>
    <w:p w:rsidR="0072313A" w:rsidRPr="009F36E4" w:rsidRDefault="0072313A" w:rsidP="003B7652">
      <w:pPr>
        <w:jc w:val="center"/>
        <w:rPr>
          <w:sz w:val="28"/>
          <w:szCs w:val="28"/>
        </w:rPr>
      </w:pPr>
      <w:r w:rsidRPr="009F36E4">
        <w:rPr>
          <w:sz w:val="28"/>
          <w:szCs w:val="28"/>
        </w:rPr>
        <w:t>9. Права и обязанности Поставщика</w:t>
      </w:r>
    </w:p>
    <w:p w:rsidR="0072313A" w:rsidRPr="009F36E4" w:rsidRDefault="0072313A" w:rsidP="003B7652">
      <w:pPr>
        <w:ind w:firstLine="720"/>
        <w:rPr>
          <w:sz w:val="28"/>
          <w:szCs w:val="28"/>
        </w:rPr>
      </w:pPr>
      <w:r w:rsidRPr="009F36E4">
        <w:rPr>
          <w:sz w:val="28"/>
          <w:szCs w:val="28"/>
        </w:rPr>
        <w:t>9.1. Поставщик вправе:</w:t>
      </w:r>
    </w:p>
    <w:p w:rsidR="0072313A" w:rsidRPr="009F36E4" w:rsidRDefault="0072313A" w:rsidP="003B7652">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72313A" w:rsidRPr="009F36E4" w:rsidRDefault="0072313A" w:rsidP="003B7652">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72313A" w:rsidRPr="009F36E4" w:rsidRDefault="0072313A" w:rsidP="003B7652">
      <w:pPr>
        <w:tabs>
          <w:tab w:val="num" w:pos="1212"/>
          <w:tab w:val="left" w:pos="1440"/>
          <w:tab w:val="left" w:pos="1620"/>
        </w:tabs>
        <w:ind w:firstLine="720"/>
        <w:jc w:val="both"/>
        <w:rPr>
          <w:sz w:val="28"/>
          <w:szCs w:val="28"/>
        </w:rPr>
      </w:pPr>
      <w:r w:rsidRPr="009F36E4">
        <w:rPr>
          <w:sz w:val="28"/>
          <w:szCs w:val="28"/>
        </w:rPr>
        <w:t>9.2.Поставщик обязан:</w:t>
      </w:r>
    </w:p>
    <w:p w:rsidR="0072313A" w:rsidRPr="009F36E4" w:rsidRDefault="0072313A" w:rsidP="003B7652">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72313A" w:rsidRPr="009F36E4" w:rsidRDefault="0072313A" w:rsidP="003B7652">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72313A" w:rsidRPr="009F36E4" w:rsidRDefault="0072313A" w:rsidP="003B7652">
      <w:pPr>
        <w:tabs>
          <w:tab w:val="num" w:pos="720"/>
          <w:tab w:val="left" w:pos="1404"/>
          <w:tab w:val="left" w:pos="1620"/>
        </w:tabs>
        <w:jc w:val="both"/>
        <w:rPr>
          <w:sz w:val="28"/>
          <w:szCs w:val="28"/>
        </w:rPr>
      </w:pPr>
    </w:p>
    <w:p w:rsidR="0072313A" w:rsidRPr="009F36E4" w:rsidRDefault="0072313A" w:rsidP="003B7652">
      <w:pPr>
        <w:tabs>
          <w:tab w:val="left" w:pos="1620"/>
        </w:tabs>
        <w:jc w:val="both"/>
        <w:rPr>
          <w:sz w:val="28"/>
          <w:szCs w:val="28"/>
        </w:rPr>
      </w:pPr>
    </w:p>
    <w:p w:rsidR="0072313A" w:rsidRPr="009F36E4" w:rsidRDefault="0072313A" w:rsidP="003B7652">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72313A" w:rsidRPr="009F36E4" w:rsidRDefault="0072313A" w:rsidP="003B7652">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72313A" w:rsidRPr="009F36E4" w:rsidRDefault="0072313A" w:rsidP="003B7652">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72313A" w:rsidRPr="009F36E4" w:rsidRDefault="0072313A" w:rsidP="003B7652">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72313A" w:rsidRPr="009F36E4" w:rsidRDefault="0072313A" w:rsidP="003B7652">
      <w:pPr>
        <w:tabs>
          <w:tab w:val="left" w:pos="1404"/>
          <w:tab w:val="left" w:pos="1620"/>
        </w:tabs>
        <w:ind w:firstLine="720"/>
        <w:jc w:val="both"/>
        <w:rPr>
          <w:sz w:val="28"/>
          <w:szCs w:val="28"/>
        </w:rPr>
      </w:pPr>
      <w:r>
        <w:rPr>
          <w:sz w:val="28"/>
          <w:szCs w:val="28"/>
        </w:rPr>
        <w:t>10</w:t>
      </w:r>
      <w:r w:rsidRPr="009F36E4">
        <w:rPr>
          <w:sz w:val="28"/>
          <w:szCs w:val="28"/>
        </w:rPr>
        <w:t xml:space="preserve">.2.1. В случае нарушения сроков поставки товараи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72313A" w:rsidRPr="009F36E4" w:rsidRDefault="0072313A" w:rsidP="003B7652">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с момента уведомления Поставщика до момента надлежащего исполнения обязательств.</w:t>
      </w:r>
    </w:p>
    <w:p w:rsidR="0072313A" w:rsidRPr="009F36E4" w:rsidRDefault="0072313A" w:rsidP="003B7652">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72313A" w:rsidRPr="009F36E4" w:rsidRDefault="0072313A" w:rsidP="003B7652">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72313A" w:rsidRPr="009F36E4" w:rsidRDefault="0072313A" w:rsidP="003B7652">
      <w:pPr>
        <w:pStyle w:val="ListParagraph1"/>
        <w:tabs>
          <w:tab w:val="left" w:pos="0"/>
        </w:tabs>
        <w:ind w:left="0"/>
        <w:contextualSpacing w:val="0"/>
        <w:rPr>
          <w:sz w:val="28"/>
          <w:szCs w:val="28"/>
        </w:rPr>
      </w:pPr>
    </w:p>
    <w:p w:rsidR="0072313A" w:rsidRPr="009F36E4" w:rsidRDefault="0072313A" w:rsidP="003B7652">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72313A" w:rsidRPr="009F36E4" w:rsidRDefault="0072313A" w:rsidP="003B7652">
      <w:pPr>
        <w:pStyle w:val="ListParagraph1"/>
        <w:tabs>
          <w:tab w:val="left" w:pos="0"/>
        </w:tabs>
        <w:ind w:left="0"/>
        <w:contextualSpacing w:val="0"/>
        <w:jc w:val="center"/>
        <w:rPr>
          <w:vanish/>
          <w:sz w:val="28"/>
          <w:szCs w:val="28"/>
        </w:rPr>
      </w:pPr>
    </w:p>
    <w:p w:rsidR="0072313A" w:rsidRPr="009F36E4" w:rsidRDefault="0072313A" w:rsidP="003B7652">
      <w:pPr>
        <w:ind w:firstLine="720"/>
        <w:jc w:val="both"/>
        <w:rPr>
          <w:sz w:val="28"/>
          <w:szCs w:val="28"/>
        </w:rPr>
      </w:pPr>
      <w:r>
        <w:rPr>
          <w:sz w:val="28"/>
          <w:szCs w:val="28"/>
        </w:rPr>
        <w:t>11</w:t>
      </w:r>
      <w:r w:rsidRPr="009F36E4">
        <w:rPr>
          <w:sz w:val="28"/>
          <w:szCs w:val="28"/>
        </w:rPr>
        <w:t>.1. Все споры и разногласия, которые могут возникнуть 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72313A" w:rsidRPr="009F36E4" w:rsidRDefault="0072313A" w:rsidP="003B7652">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 xml:space="preserve">договору </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2313A" w:rsidRPr="009F36E4" w:rsidRDefault="0072313A" w:rsidP="003B7652">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2313A" w:rsidRPr="009F36E4" w:rsidRDefault="0072313A" w:rsidP="003B7652">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72313A" w:rsidRPr="009F36E4" w:rsidRDefault="0072313A" w:rsidP="003B7652">
      <w:pPr>
        <w:ind w:firstLine="720"/>
        <w:rPr>
          <w:sz w:val="28"/>
          <w:szCs w:val="28"/>
        </w:rPr>
      </w:pPr>
    </w:p>
    <w:p w:rsidR="0072313A" w:rsidRPr="009F36E4" w:rsidRDefault="0072313A" w:rsidP="003B7652">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72313A" w:rsidRPr="009F36E4" w:rsidRDefault="0072313A" w:rsidP="003B7652">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72313A" w:rsidRPr="009F36E4" w:rsidRDefault="0072313A" w:rsidP="003B7652">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72313A" w:rsidRPr="009F36E4" w:rsidRDefault="0072313A" w:rsidP="003B7652">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72313A" w:rsidRPr="009F36E4" w:rsidRDefault="0072313A" w:rsidP="003B7652">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72313A" w:rsidRDefault="0072313A" w:rsidP="003B7652">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72313A" w:rsidRPr="00D245FD" w:rsidRDefault="0072313A" w:rsidP="003B7652">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72313A" w:rsidRPr="00D245FD" w:rsidRDefault="0072313A" w:rsidP="003B7652">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72313A" w:rsidRPr="00D245FD" w:rsidRDefault="0072313A" w:rsidP="003B7652">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72313A" w:rsidRPr="00D245FD" w:rsidRDefault="0072313A" w:rsidP="003B7652">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72313A" w:rsidRPr="009F36E4" w:rsidRDefault="0072313A" w:rsidP="003B7652">
      <w:pPr>
        <w:tabs>
          <w:tab w:val="left" w:pos="540"/>
          <w:tab w:val="left" w:pos="1080"/>
        </w:tabs>
        <w:jc w:val="both"/>
        <w:rPr>
          <w:sz w:val="28"/>
          <w:szCs w:val="28"/>
        </w:rPr>
      </w:pPr>
    </w:p>
    <w:p w:rsidR="0072313A" w:rsidRPr="009F36E4" w:rsidRDefault="0072313A" w:rsidP="003B7652">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72313A" w:rsidRPr="009F36E4" w:rsidRDefault="0072313A" w:rsidP="003B7652">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72313A" w:rsidRPr="009F36E4" w:rsidRDefault="0072313A" w:rsidP="003B7652">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72313A" w:rsidRPr="009F36E4" w:rsidRDefault="0072313A" w:rsidP="003B7652">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72313A" w:rsidRPr="009F36E4" w:rsidRDefault="0072313A" w:rsidP="003B7652">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72313A" w:rsidRPr="009F36E4" w:rsidRDefault="0072313A" w:rsidP="003B7652">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72313A" w:rsidRPr="009F36E4" w:rsidRDefault="0072313A" w:rsidP="003B7652">
      <w:pPr>
        <w:tabs>
          <w:tab w:val="left" w:pos="0"/>
        </w:tabs>
        <w:ind w:firstLine="720"/>
        <w:jc w:val="both"/>
        <w:rPr>
          <w:sz w:val="28"/>
          <w:szCs w:val="28"/>
        </w:rPr>
      </w:pPr>
      <w:r w:rsidRPr="009F36E4">
        <w:rPr>
          <w:sz w:val="28"/>
          <w:szCs w:val="28"/>
        </w:rPr>
        <w:t>приложение 1 – Спецификация поставляемого товара;</w:t>
      </w:r>
    </w:p>
    <w:p w:rsidR="0072313A" w:rsidRPr="009F36E4" w:rsidRDefault="0072313A" w:rsidP="003B7652">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72313A" w:rsidRPr="004338BF" w:rsidRDefault="0072313A" w:rsidP="003B7652">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p>
    <w:p w:rsidR="0072313A" w:rsidRPr="009F36E4" w:rsidRDefault="0072313A" w:rsidP="003B7652">
      <w:pPr>
        <w:tabs>
          <w:tab w:val="left" w:pos="0"/>
        </w:tabs>
        <w:jc w:val="center"/>
        <w:rPr>
          <w:sz w:val="28"/>
          <w:szCs w:val="28"/>
        </w:rPr>
      </w:pPr>
    </w:p>
    <w:p w:rsidR="0072313A" w:rsidRPr="009F36E4" w:rsidRDefault="0072313A" w:rsidP="003B7652">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72313A" w:rsidRPr="009F36E4" w:rsidRDefault="0072313A" w:rsidP="003B7652">
      <w:pPr>
        <w:tabs>
          <w:tab w:val="left" w:pos="0"/>
        </w:tabs>
        <w:jc w:val="center"/>
        <w:rPr>
          <w:bCs/>
          <w:iCs/>
          <w:sz w:val="28"/>
          <w:szCs w:val="28"/>
        </w:rPr>
      </w:pPr>
    </w:p>
    <w:p w:rsidR="0072313A" w:rsidRPr="009F36E4" w:rsidRDefault="0072313A" w:rsidP="003B7652">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72313A" w:rsidRPr="009F36E4" w:rsidTr="00D1455A">
        <w:tc>
          <w:tcPr>
            <w:tcW w:w="5184"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4824"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rPr>
          <w:trHeight w:val="325"/>
        </w:trPr>
        <w:tc>
          <w:tcPr>
            <w:tcW w:w="5184" w:type="dxa"/>
            <w:gridSpan w:val="4"/>
            <w:vMerge w:val="restart"/>
          </w:tcPr>
          <w:p w:rsidR="0072313A" w:rsidRPr="009F36E4" w:rsidRDefault="0072313A"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72313A" w:rsidRPr="009F36E4" w:rsidRDefault="0072313A" w:rsidP="00D1455A">
            <w:pPr>
              <w:jc w:val="center"/>
              <w:rPr>
                <w:b/>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top w:val="single" w:sz="4" w:space="0" w:color="auto"/>
            </w:tcBorders>
          </w:tcPr>
          <w:p w:rsidR="0072313A" w:rsidRPr="009F36E4" w:rsidRDefault="0072313A" w:rsidP="00D1455A">
            <w:pPr>
              <w:jc w:val="center"/>
            </w:pPr>
            <w:r w:rsidRPr="009F36E4">
              <w:t>полное наименование юридического лица</w:t>
            </w: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bottom w:val="single" w:sz="4" w:space="0" w:color="auto"/>
            </w:tcBorders>
          </w:tcPr>
          <w:p w:rsidR="0072313A" w:rsidRPr="009F36E4" w:rsidRDefault="0072313A" w:rsidP="00D1455A">
            <w:pPr>
              <w:jc w:val="center"/>
              <w:rPr>
                <w:b/>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top w:val="single" w:sz="4" w:space="0" w:color="auto"/>
              <w:bottom w:val="single" w:sz="4" w:space="0" w:color="auto"/>
            </w:tcBorders>
          </w:tcPr>
          <w:p w:rsidR="0072313A" w:rsidRPr="009F36E4" w:rsidRDefault="0072313A" w:rsidP="00D1455A">
            <w:pPr>
              <w:jc w:val="center"/>
              <w:rPr>
                <w:b/>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top w:val="single" w:sz="4" w:space="0" w:color="auto"/>
            </w:tcBorders>
          </w:tcPr>
          <w:p w:rsidR="0072313A" w:rsidRPr="009F36E4" w:rsidRDefault="0072313A" w:rsidP="00D1455A">
            <w:pPr>
              <w:jc w:val="center"/>
              <w:rPr>
                <w:b/>
                <w:sz w:val="28"/>
                <w:szCs w:val="28"/>
              </w:rPr>
            </w:pPr>
          </w:p>
        </w:tc>
      </w:tr>
      <w:tr w:rsidR="0072313A" w:rsidRPr="009F36E4" w:rsidTr="00D1455A">
        <w:tc>
          <w:tcPr>
            <w:tcW w:w="5184" w:type="dxa"/>
            <w:gridSpan w:val="4"/>
          </w:tcPr>
          <w:p w:rsidR="0072313A" w:rsidRPr="009F36E4" w:rsidRDefault="0072313A" w:rsidP="00D1455A">
            <w:pPr>
              <w:pStyle w:val="BodyTextIndent"/>
            </w:pPr>
            <w:r w:rsidRPr="009F36E4">
              <w:t>Место нахождения:</w:t>
            </w:r>
          </w:p>
          <w:p w:rsidR="0072313A" w:rsidRPr="009F36E4" w:rsidRDefault="0072313A" w:rsidP="00D1455A">
            <w:pPr>
              <w:pStyle w:val="BodyTextIndent"/>
            </w:pPr>
            <w:r w:rsidRPr="009F36E4">
              <w:t>115409, г. Москва, Каширское шоссе д.31</w:t>
            </w:r>
          </w:p>
        </w:tc>
        <w:tc>
          <w:tcPr>
            <w:tcW w:w="4824" w:type="dxa"/>
            <w:gridSpan w:val="5"/>
            <w:tcBorders>
              <w:bottom w:val="single" w:sz="4" w:space="0" w:color="auto"/>
            </w:tcBorders>
          </w:tcPr>
          <w:p w:rsidR="0072313A" w:rsidRPr="009F36E4" w:rsidRDefault="0072313A" w:rsidP="00D1455A">
            <w:pPr>
              <w:pStyle w:val="BodyTextIndent"/>
            </w:pPr>
            <w:r w:rsidRPr="009F36E4">
              <w:t>Место нахождения</w:t>
            </w:r>
          </w:p>
          <w:p w:rsidR="0072313A" w:rsidRPr="009F36E4" w:rsidRDefault="0072313A" w:rsidP="00D1455A">
            <w:pPr>
              <w:rPr>
                <w:sz w:val="28"/>
                <w:szCs w:val="28"/>
              </w:rPr>
            </w:pPr>
          </w:p>
        </w:tc>
      </w:tr>
      <w:tr w:rsidR="0072313A" w:rsidRPr="009F36E4" w:rsidTr="00D1455A">
        <w:tc>
          <w:tcPr>
            <w:tcW w:w="5184" w:type="dxa"/>
            <w:gridSpan w:val="4"/>
          </w:tcPr>
          <w:p w:rsidR="0072313A" w:rsidRPr="009F36E4" w:rsidRDefault="0072313A" w:rsidP="00D1455A">
            <w:pPr>
              <w:pStyle w:val="BodyTextIndent"/>
            </w:pPr>
            <w:r w:rsidRPr="009F36E4">
              <w:t>Банковские реквизиты:_______________</w:t>
            </w:r>
          </w:p>
        </w:tc>
        <w:tc>
          <w:tcPr>
            <w:tcW w:w="3024" w:type="dxa"/>
            <w:gridSpan w:val="4"/>
            <w:tcBorders>
              <w:top w:val="single" w:sz="4" w:space="0" w:color="auto"/>
            </w:tcBorders>
          </w:tcPr>
          <w:p w:rsidR="0072313A" w:rsidRPr="009F36E4" w:rsidRDefault="0072313A"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72313A" w:rsidRPr="009F36E4" w:rsidRDefault="0072313A" w:rsidP="00D1455A">
            <w:pPr>
              <w:pStyle w:val="BodyTextIndent"/>
            </w:pP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756" w:type="dxa"/>
          </w:tcPr>
          <w:p w:rsidR="0072313A" w:rsidRPr="009F36E4" w:rsidRDefault="0072313A" w:rsidP="00D1455A">
            <w:pPr>
              <w:rPr>
                <w:sz w:val="28"/>
                <w:szCs w:val="28"/>
              </w:rPr>
            </w:pPr>
          </w:p>
        </w:tc>
        <w:tc>
          <w:tcPr>
            <w:tcW w:w="324" w:type="dxa"/>
          </w:tcPr>
          <w:p w:rsidR="0072313A" w:rsidRPr="009F36E4" w:rsidRDefault="0072313A" w:rsidP="00D1455A">
            <w:pPr>
              <w:rPr>
                <w:sz w:val="28"/>
                <w:szCs w:val="28"/>
              </w:rPr>
            </w:pPr>
          </w:p>
        </w:tc>
        <w:tc>
          <w:tcPr>
            <w:tcW w:w="4500" w:type="dxa"/>
            <w:gridSpan w:val="4"/>
            <w:tcBorders>
              <w:bottom w:val="single" w:sz="4" w:space="0" w:color="auto"/>
            </w:tcBorders>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756" w:type="dxa"/>
          </w:tcPr>
          <w:p w:rsidR="0072313A" w:rsidRPr="009F36E4" w:rsidRDefault="0072313A" w:rsidP="00D1455A"/>
        </w:tc>
        <w:tc>
          <w:tcPr>
            <w:tcW w:w="324" w:type="dxa"/>
          </w:tcPr>
          <w:p w:rsidR="0072313A" w:rsidRPr="009F36E4" w:rsidRDefault="0072313A" w:rsidP="00D1455A">
            <w:pPr>
              <w:rPr>
                <w:sz w:val="28"/>
                <w:szCs w:val="28"/>
              </w:rPr>
            </w:pPr>
          </w:p>
        </w:tc>
        <w:tc>
          <w:tcPr>
            <w:tcW w:w="4500" w:type="dxa"/>
            <w:gridSpan w:val="4"/>
          </w:tcPr>
          <w:p w:rsidR="0072313A" w:rsidRPr="009F36E4" w:rsidRDefault="0072313A" w:rsidP="00D1455A">
            <w:pPr>
              <w:jc w:val="center"/>
            </w:pPr>
            <w:r w:rsidRPr="009F36E4">
              <w:t>должность</w:t>
            </w:r>
          </w:p>
        </w:tc>
      </w:tr>
      <w:tr w:rsidR="0072313A" w:rsidRPr="009F36E4" w:rsidTr="00D1455A">
        <w:tc>
          <w:tcPr>
            <w:tcW w:w="208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736"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324" w:type="dxa"/>
          </w:tcPr>
          <w:p w:rsidR="0072313A" w:rsidRPr="009F36E4" w:rsidRDefault="0072313A" w:rsidP="00D1455A"/>
        </w:tc>
        <w:tc>
          <w:tcPr>
            <w:tcW w:w="1564" w:type="dxa"/>
            <w:tcBorders>
              <w:top w:val="single" w:sz="4" w:space="0" w:color="auto"/>
            </w:tcBorders>
          </w:tcPr>
          <w:p w:rsidR="0072313A" w:rsidRPr="009F36E4" w:rsidRDefault="0072313A" w:rsidP="00D1455A">
            <w:pPr>
              <w:jc w:val="center"/>
              <w:rPr>
                <w:sz w:val="28"/>
                <w:szCs w:val="28"/>
                <w:lang w:val="en-US"/>
              </w:rPr>
            </w:pPr>
            <w:r w:rsidRPr="009F36E4">
              <w:t>подпись</w:t>
            </w:r>
          </w:p>
        </w:tc>
        <w:tc>
          <w:tcPr>
            <w:tcW w:w="236" w:type="dxa"/>
          </w:tcPr>
          <w:p w:rsidR="0072313A" w:rsidRPr="009F36E4" w:rsidRDefault="0072313A" w:rsidP="00D1455A"/>
        </w:tc>
        <w:tc>
          <w:tcPr>
            <w:tcW w:w="2700" w:type="dxa"/>
            <w:gridSpan w:val="2"/>
            <w:tcBorders>
              <w:top w:val="single" w:sz="4" w:space="0" w:color="auto"/>
            </w:tcBorders>
          </w:tcPr>
          <w:p w:rsidR="0072313A" w:rsidRPr="009F36E4" w:rsidRDefault="0072313A" w:rsidP="00D1455A">
            <w:pPr>
              <w:jc w:val="center"/>
            </w:pPr>
            <w:r w:rsidRPr="009F36E4">
              <w:t>расшифровка подписи</w:t>
            </w:r>
          </w:p>
        </w:tc>
      </w:tr>
      <w:tr w:rsidR="0072313A" w:rsidRPr="009F36E4" w:rsidTr="00D1455A">
        <w:trPr>
          <w:trHeight w:val="385"/>
        </w:trPr>
        <w:tc>
          <w:tcPr>
            <w:tcW w:w="5184" w:type="dxa"/>
            <w:gridSpan w:val="4"/>
          </w:tcPr>
          <w:p w:rsidR="0072313A" w:rsidRPr="009F36E4" w:rsidRDefault="0072313A" w:rsidP="00D1455A">
            <w:pPr>
              <w:rPr>
                <w:sz w:val="28"/>
                <w:szCs w:val="28"/>
              </w:rPr>
            </w:pPr>
            <w:r w:rsidRPr="009F36E4">
              <w:rPr>
                <w:sz w:val="28"/>
                <w:szCs w:val="28"/>
              </w:rPr>
              <w:t>МП</w:t>
            </w:r>
          </w:p>
        </w:tc>
        <w:tc>
          <w:tcPr>
            <w:tcW w:w="4824" w:type="dxa"/>
            <w:gridSpan w:val="5"/>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ind w:left="2829"/>
        <w:jc w:val="right"/>
        <w:outlineLvl w:val="0"/>
        <w:rPr>
          <w:b/>
        </w:rPr>
      </w:pPr>
    </w:p>
    <w:p w:rsidR="0072313A" w:rsidRPr="009F36E4" w:rsidRDefault="0072313A" w:rsidP="003B7652">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72313A" w:rsidRPr="009F36E4" w:rsidTr="00D1455A">
        <w:tc>
          <w:tcPr>
            <w:tcW w:w="5184"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4824"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rPr>
          <w:trHeight w:val="325"/>
        </w:trPr>
        <w:tc>
          <w:tcPr>
            <w:tcW w:w="5184" w:type="dxa"/>
            <w:gridSpan w:val="4"/>
            <w:vMerge w:val="restart"/>
          </w:tcPr>
          <w:p w:rsidR="0072313A" w:rsidRPr="009F36E4" w:rsidRDefault="0072313A"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72313A" w:rsidRPr="009F36E4" w:rsidRDefault="0072313A" w:rsidP="00D1455A">
            <w:pPr>
              <w:rPr>
                <w:sz w:val="28"/>
                <w:szCs w:val="28"/>
              </w:rPr>
            </w:pPr>
            <w:r w:rsidRPr="009F36E4">
              <w:rPr>
                <w:sz w:val="28"/>
                <w:szCs w:val="28"/>
              </w:rPr>
              <w:t>Индивидуальный предприниматель</w:t>
            </w: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bottom w:val="single" w:sz="4" w:space="0" w:color="auto"/>
            </w:tcBorders>
          </w:tcPr>
          <w:p w:rsidR="0072313A" w:rsidRPr="009F36E4" w:rsidRDefault="0072313A" w:rsidP="00D1455A">
            <w:pPr>
              <w:jc w:val="cente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top w:val="single" w:sz="4" w:space="0" w:color="auto"/>
              <w:bottom w:val="single" w:sz="4" w:space="0" w:color="auto"/>
            </w:tcBorders>
          </w:tcPr>
          <w:p w:rsidR="0072313A" w:rsidRPr="009F36E4" w:rsidRDefault="0072313A" w:rsidP="00D1455A">
            <w:pPr>
              <w:jc w:val="center"/>
            </w:pPr>
            <w:r w:rsidRPr="009F36E4">
              <w:t>фамилия, имя, отчество</w:t>
            </w: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Borders>
              <w:top w:val="single" w:sz="4" w:space="0" w:color="auto"/>
              <w:bottom w:val="single" w:sz="4" w:space="0" w:color="auto"/>
            </w:tcBorders>
          </w:tcPr>
          <w:p w:rsidR="0072313A" w:rsidRPr="009F36E4" w:rsidRDefault="0072313A" w:rsidP="00D1455A">
            <w:pPr>
              <w:jc w:val="center"/>
              <w:rPr>
                <w:b/>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5"/>
          </w:tcPr>
          <w:p w:rsidR="0072313A" w:rsidRPr="009F36E4" w:rsidRDefault="0072313A" w:rsidP="00D1455A">
            <w:pPr>
              <w:jc w:val="center"/>
              <w:rPr>
                <w:b/>
                <w:sz w:val="28"/>
                <w:szCs w:val="28"/>
              </w:rPr>
            </w:pPr>
          </w:p>
        </w:tc>
      </w:tr>
      <w:tr w:rsidR="0072313A" w:rsidRPr="009F36E4" w:rsidTr="00D1455A">
        <w:tc>
          <w:tcPr>
            <w:tcW w:w="5184" w:type="dxa"/>
            <w:gridSpan w:val="4"/>
          </w:tcPr>
          <w:p w:rsidR="0072313A" w:rsidRPr="009F36E4" w:rsidRDefault="0072313A" w:rsidP="00D1455A">
            <w:pPr>
              <w:pStyle w:val="BodyTextIndent"/>
            </w:pPr>
            <w:r w:rsidRPr="009F36E4">
              <w:t>Место нахождения:</w:t>
            </w:r>
          </w:p>
          <w:p w:rsidR="0072313A" w:rsidRPr="009F36E4" w:rsidRDefault="0072313A" w:rsidP="00D1455A">
            <w:pPr>
              <w:pStyle w:val="BodyTextIndent"/>
            </w:pPr>
            <w:r w:rsidRPr="009F36E4">
              <w:t>115409, г. Москва, Каширское шоссе д.31</w:t>
            </w:r>
          </w:p>
        </w:tc>
        <w:tc>
          <w:tcPr>
            <w:tcW w:w="4824" w:type="dxa"/>
            <w:gridSpan w:val="5"/>
            <w:tcBorders>
              <w:bottom w:val="single" w:sz="4" w:space="0" w:color="auto"/>
            </w:tcBorders>
          </w:tcPr>
          <w:p w:rsidR="0072313A" w:rsidRPr="009F36E4" w:rsidRDefault="0072313A" w:rsidP="00D1455A">
            <w:pPr>
              <w:pStyle w:val="BodyTextIndent"/>
            </w:pPr>
            <w:r w:rsidRPr="009F36E4">
              <w:t>Место нахождения</w:t>
            </w:r>
          </w:p>
          <w:p w:rsidR="0072313A" w:rsidRPr="009F36E4" w:rsidRDefault="0072313A" w:rsidP="00D1455A">
            <w:pPr>
              <w:rPr>
                <w:sz w:val="28"/>
                <w:szCs w:val="28"/>
              </w:rPr>
            </w:pPr>
          </w:p>
        </w:tc>
      </w:tr>
      <w:tr w:rsidR="0072313A" w:rsidRPr="009F36E4" w:rsidTr="00D1455A">
        <w:tc>
          <w:tcPr>
            <w:tcW w:w="5184" w:type="dxa"/>
            <w:gridSpan w:val="4"/>
          </w:tcPr>
          <w:p w:rsidR="0072313A" w:rsidRPr="009F36E4" w:rsidRDefault="0072313A" w:rsidP="00D1455A">
            <w:pPr>
              <w:pStyle w:val="BodyTextIndent"/>
            </w:pPr>
            <w:r w:rsidRPr="009F36E4">
              <w:t>Банковские реквизиты: _______________</w:t>
            </w:r>
          </w:p>
        </w:tc>
        <w:tc>
          <w:tcPr>
            <w:tcW w:w="3024" w:type="dxa"/>
            <w:gridSpan w:val="4"/>
            <w:tcBorders>
              <w:top w:val="single" w:sz="4" w:space="0" w:color="auto"/>
            </w:tcBorders>
          </w:tcPr>
          <w:p w:rsidR="0072313A" w:rsidRPr="009F36E4" w:rsidRDefault="0072313A"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72313A" w:rsidRPr="009F36E4" w:rsidRDefault="0072313A" w:rsidP="00D1455A">
            <w:pPr>
              <w:pStyle w:val="BodyTextIndent"/>
            </w:pP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756" w:type="dxa"/>
          </w:tcPr>
          <w:p w:rsidR="0072313A" w:rsidRPr="009F36E4" w:rsidRDefault="0072313A" w:rsidP="00D1455A">
            <w:pPr>
              <w:rPr>
                <w:sz w:val="28"/>
                <w:szCs w:val="28"/>
              </w:rPr>
            </w:pPr>
          </w:p>
        </w:tc>
        <w:tc>
          <w:tcPr>
            <w:tcW w:w="324" w:type="dxa"/>
          </w:tcPr>
          <w:p w:rsidR="0072313A" w:rsidRPr="009F36E4" w:rsidRDefault="0072313A" w:rsidP="00D1455A">
            <w:pPr>
              <w:rPr>
                <w:sz w:val="28"/>
                <w:szCs w:val="28"/>
              </w:rPr>
            </w:pPr>
          </w:p>
        </w:tc>
        <w:tc>
          <w:tcPr>
            <w:tcW w:w="4500" w:type="dxa"/>
            <w:gridSpan w:val="4"/>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756" w:type="dxa"/>
          </w:tcPr>
          <w:p w:rsidR="0072313A" w:rsidRPr="009F36E4" w:rsidRDefault="0072313A" w:rsidP="00D1455A"/>
        </w:tc>
        <w:tc>
          <w:tcPr>
            <w:tcW w:w="324" w:type="dxa"/>
          </w:tcPr>
          <w:p w:rsidR="0072313A" w:rsidRPr="009F36E4" w:rsidRDefault="0072313A" w:rsidP="00D1455A">
            <w:pPr>
              <w:rPr>
                <w:sz w:val="28"/>
                <w:szCs w:val="28"/>
              </w:rPr>
            </w:pPr>
          </w:p>
        </w:tc>
        <w:tc>
          <w:tcPr>
            <w:tcW w:w="1564" w:type="dxa"/>
            <w:tcBorders>
              <w:bottom w:val="single" w:sz="4" w:space="0" w:color="auto"/>
            </w:tcBorders>
          </w:tcPr>
          <w:p w:rsidR="0072313A" w:rsidRPr="009F36E4" w:rsidRDefault="0072313A" w:rsidP="00D1455A">
            <w:pPr>
              <w:jc w:val="center"/>
            </w:pPr>
          </w:p>
        </w:tc>
        <w:tc>
          <w:tcPr>
            <w:tcW w:w="236" w:type="dxa"/>
          </w:tcPr>
          <w:p w:rsidR="0072313A" w:rsidRPr="009F36E4" w:rsidRDefault="0072313A" w:rsidP="00D1455A">
            <w:pPr>
              <w:jc w:val="center"/>
            </w:pPr>
          </w:p>
        </w:tc>
        <w:tc>
          <w:tcPr>
            <w:tcW w:w="2700" w:type="dxa"/>
            <w:gridSpan w:val="2"/>
            <w:tcBorders>
              <w:bottom w:val="single" w:sz="4" w:space="0" w:color="auto"/>
            </w:tcBorders>
          </w:tcPr>
          <w:p w:rsidR="0072313A" w:rsidRPr="009F36E4" w:rsidRDefault="0072313A" w:rsidP="00D1455A">
            <w:pPr>
              <w:jc w:val="center"/>
            </w:pPr>
          </w:p>
        </w:tc>
      </w:tr>
      <w:tr w:rsidR="0072313A" w:rsidRPr="009F36E4" w:rsidTr="00D1455A">
        <w:tc>
          <w:tcPr>
            <w:tcW w:w="208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736"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324" w:type="dxa"/>
          </w:tcPr>
          <w:p w:rsidR="0072313A" w:rsidRPr="009F36E4" w:rsidRDefault="0072313A" w:rsidP="00D1455A"/>
        </w:tc>
        <w:tc>
          <w:tcPr>
            <w:tcW w:w="1564" w:type="dxa"/>
            <w:tcBorders>
              <w:top w:val="single" w:sz="4" w:space="0" w:color="auto"/>
            </w:tcBorders>
          </w:tcPr>
          <w:p w:rsidR="0072313A" w:rsidRPr="009F36E4" w:rsidRDefault="0072313A" w:rsidP="00D1455A">
            <w:pPr>
              <w:jc w:val="center"/>
              <w:rPr>
                <w:sz w:val="28"/>
                <w:szCs w:val="28"/>
                <w:lang w:val="en-US"/>
              </w:rPr>
            </w:pPr>
            <w:r w:rsidRPr="009F36E4">
              <w:t>подпись</w:t>
            </w:r>
          </w:p>
        </w:tc>
        <w:tc>
          <w:tcPr>
            <w:tcW w:w="236" w:type="dxa"/>
          </w:tcPr>
          <w:p w:rsidR="0072313A" w:rsidRPr="009F36E4" w:rsidRDefault="0072313A" w:rsidP="00D1455A"/>
        </w:tc>
        <w:tc>
          <w:tcPr>
            <w:tcW w:w="2700" w:type="dxa"/>
            <w:gridSpan w:val="2"/>
          </w:tcPr>
          <w:p w:rsidR="0072313A" w:rsidRPr="009F36E4" w:rsidRDefault="0072313A" w:rsidP="00D1455A">
            <w:pPr>
              <w:jc w:val="center"/>
            </w:pPr>
            <w:r w:rsidRPr="009F36E4">
              <w:t>расшифровка подписи</w:t>
            </w:r>
          </w:p>
        </w:tc>
      </w:tr>
      <w:tr w:rsidR="0072313A" w:rsidRPr="009F36E4" w:rsidTr="00D1455A">
        <w:trPr>
          <w:trHeight w:val="385"/>
        </w:trPr>
        <w:tc>
          <w:tcPr>
            <w:tcW w:w="5184" w:type="dxa"/>
            <w:gridSpan w:val="4"/>
          </w:tcPr>
          <w:p w:rsidR="0072313A" w:rsidRPr="009F36E4" w:rsidRDefault="0072313A" w:rsidP="00D1455A">
            <w:pPr>
              <w:rPr>
                <w:sz w:val="28"/>
                <w:szCs w:val="28"/>
              </w:rPr>
            </w:pPr>
            <w:r w:rsidRPr="009F36E4">
              <w:rPr>
                <w:sz w:val="28"/>
                <w:szCs w:val="28"/>
              </w:rPr>
              <w:t>МП</w:t>
            </w:r>
          </w:p>
        </w:tc>
        <w:tc>
          <w:tcPr>
            <w:tcW w:w="4824" w:type="dxa"/>
            <w:gridSpan w:val="5"/>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ind w:left="2829"/>
        <w:jc w:val="right"/>
        <w:outlineLvl w:val="0"/>
        <w:rPr>
          <w:b/>
        </w:rPr>
      </w:pPr>
    </w:p>
    <w:p w:rsidR="0072313A" w:rsidRPr="009F36E4" w:rsidRDefault="0072313A" w:rsidP="003B7652">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72313A" w:rsidRPr="009F36E4" w:rsidTr="00D1455A">
        <w:tc>
          <w:tcPr>
            <w:tcW w:w="5184"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4824" w:type="dxa"/>
            <w:gridSpan w:val="6"/>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rPr>
          <w:trHeight w:val="325"/>
        </w:trPr>
        <w:tc>
          <w:tcPr>
            <w:tcW w:w="5184" w:type="dxa"/>
            <w:gridSpan w:val="4"/>
            <w:vMerge w:val="restart"/>
          </w:tcPr>
          <w:p w:rsidR="0072313A" w:rsidRPr="009F36E4" w:rsidRDefault="0072313A" w:rsidP="00D1455A">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72313A" w:rsidRPr="009F36E4" w:rsidRDefault="0072313A" w:rsidP="00D1455A">
            <w:pPr>
              <w:rPr>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6"/>
            <w:tcBorders>
              <w:top w:val="single" w:sz="4" w:space="0" w:color="auto"/>
              <w:bottom w:val="single" w:sz="4" w:space="0" w:color="auto"/>
            </w:tcBorders>
          </w:tcPr>
          <w:p w:rsidR="0072313A" w:rsidRPr="009F36E4" w:rsidRDefault="0072313A" w:rsidP="00D1455A">
            <w:pPr>
              <w:jc w:val="center"/>
            </w:pPr>
            <w:r w:rsidRPr="009F36E4">
              <w:t>фамилия, имя, отчество</w:t>
            </w: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6"/>
            <w:tcBorders>
              <w:top w:val="single" w:sz="4" w:space="0" w:color="auto"/>
              <w:bottom w:val="single" w:sz="4" w:space="0" w:color="auto"/>
            </w:tcBorders>
          </w:tcPr>
          <w:p w:rsidR="0072313A" w:rsidRPr="009F36E4" w:rsidRDefault="0072313A" w:rsidP="00D1455A">
            <w:pPr>
              <w:jc w:val="center"/>
              <w:rPr>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6"/>
            <w:tcBorders>
              <w:top w:val="single" w:sz="4" w:space="0" w:color="auto"/>
              <w:bottom w:val="single" w:sz="4" w:space="0" w:color="auto"/>
            </w:tcBorders>
          </w:tcPr>
          <w:p w:rsidR="0072313A" w:rsidRPr="009F36E4" w:rsidRDefault="0072313A" w:rsidP="00D1455A">
            <w:pPr>
              <w:jc w:val="center"/>
              <w:rPr>
                <w:b/>
                <w:sz w:val="28"/>
                <w:szCs w:val="28"/>
              </w:rPr>
            </w:pPr>
          </w:p>
        </w:tc>
      </w:tr>
      <w:tr w:rsidR="0072313A" w:rsidRPr="009F36E4" w:rsidTr="00D1455A">
        <w:trPr>
          <w:trHeight w:val="322"/>
        </w:trPr>
        <w:tc>
          <w:tcPr>
            <w:tcW w:w="5184" w:type="dxa"/>
            <w:gridSpan w:val="4"/>
            <w:vMerge/>
          </w:tcPr>
          <w:p w:rsidR="0072313A" w:rsidRPr="009F36E4" w:rsidRDefault="0072313A" w:rsidP="00D1455A">
            <w:pPr>
              <w:rPr>
                <w:sz w:val="28"/>
                <w:szCs w:val="28"/>
              </w:rPr>
            </w:pPr>
          </w:p>
        </w:tc>
        <w:tc>
          <w:tcPr>
            <w:tcW w:w="4824" w:type="dxa"/>
            <w:gridSpan w:val="6"/>
          </w:tcPr>
          <w:p w:rsidR="0072313A" w:rsidRPr="009F36E4" w:rsidRDefault="0072313A" w:rsidP="00D1455A">
            <w:pPr>
              <w:jc w:val="center"/>
              <w:rPr>
                <w:b/>
                <w:sz w:val="28"/>
                <w:szCs w:val="28"/>
              </w:rPr>
            </w:pPr>
          </w:p>
        </w:tc>
      </w:tr>
      <w:tr w:rsidR="0072313A" w:rsidRPr="009F36E4" w:rsidTr="00D1455A">
        <w:tc>
          <w:tcPr>
            <w:tcW w:w="5184" w:type="dxa"/>
            <w:gridSpan w:val="4"/>
          </w:tcPr>
          <w:p w:rsidR="0072313A" w:rsidRPr="009F36E4" w:rsidRDefault="0072313A" w:rsidP="00D1455A">
            <w:pPr>
              <w:pStyle w:val="BodyTextIndent"/>
            </w:pPr>
            <w:r w:rsidRPr="009F36E4">
              <w:t>Место нахождения:</w:t>
            </w:r>
          </w:p>
          <w:p w:rsidR="0072313A" w:rsidRPr="009F36E4" w:rsidRDefault="0072313A" w:rsidP="00D1455A">
            <w:pPr>
              <w:pStyle w:val="BodyTextIndent"/>
            </w:pPr>
            <w:r w:rsidRPr="009F36E4">
              <w:t>115409, г. Москва, Каширское шоссе д.31</w:t>
            </w:r>
          </w:p>
        </w:tc>
        <w:tc>
          <w:tcPr>
            <w:tcW w:w="4824" w:type="dxa"/>
            <w:gridSpan w:val="6"/>
            <w:tcBorders>
              <w:bottom w:val="single" w:sz="4" w:space="0" w:color="auto"/>
            </w:tcBorders>
          </w:tcPr>
          <w:p w:rsidR="0072313A" w:rsidRPr="009F36E4" w:rsidRDefault="0072313A" w:rsidP="00D1455A">
            <w:pPr>
              <w:pStyle w:val="BodyTextIndent"/>
            </w:pPr>
            <w:r w:rsidRPr="009F36E4">
              <w:t>Место жительства:</w:t>
            </w:r>
          </w:p>
          <w:p w:rsidR="0072313A" w:rsidRPr="009F36E4" w:rsidRDefault="0072313A" w:rsidP="00D1455A">
            <w:pPr>
              <w:rPr>
                <w:sz w:val="28"/>
                <w:szCs w:val="28"/>
              </w:rPr>
            </w:pPr>
          </w:p>
        </w:tc>
      </w:tr>
      <w:tr w:rsidR="0072313A" w:rsidRPr="009F36E4" w:rsidTr="00D1455A">
        <w:tc>
          <w:tcPr>
            <w:tcW w:w="5184" w:type="dxa"/>
            <w:gridSpan w:val="4"/>
          </w:tcPr>
          <w:p w:rsidR="0072313A" w:rsidRPr="009F36E4" w:rsidRDefault="0072313A" w:rsidP="00D1455A">
            <w:pPr>
              <w:pStyle w:val="BodyTextIndent"/>
            </w:pPr>
          </w:p>
        </w:tc>
        <w:tc>
          <w:tcPr>
            <w:tcW w:w="2862" w:type="dxa"/>
            <w:gridSpan w:val="4"/>
            <w:tcBorders>
              <w:top w:val="single" w:sz="4" w:space="0" w:color="auto"/>
            </w:tcBorders>
          </w:tcPr>
          <w:p w:rsidR="0072313A" w:rsidRPr="009F36E4" w:rsidRDefault="0072313A" w:rsidP="00D1455A">
            <w:pPr>
              <w:pStyle w:val="BodyTextIndent"/>
            </w:pPr>
            <w:r w:rsidRPr="009F36E4">
              <w:t>Паспортные данные:</w:t>
            </w:r>
          </w:p>
        </w:tc>
        <w:tc>
          <w:tcPr>
            <w:tcW w:w="1962" w:type="dxa"/>
            <w:gridSpan w:val="2"/>
            <w:tcBorders>
              <w:top w:val="single" w:sz="4" w:space="0" w:color="auto"/>
              <w:bottom w:val="single" w:sz="4" w:space="0" w:color="auto"/>
            </w:tcBorders>
          </w:tcPr>
          <w:p w:rsidR="0072313A" w:rsidRPr="009F36E4" w:rsidRDefault="0072313A" w:rsidP="00D1455A">
            <w:pPr>
              <w:pStyle w:val="BodyTextIndent"/>
            </w:pPr>
          </w:p>
        </w:tc>
      </w:tr>
      <w:tr w:rsidR="0072313A" w:rsidRPr="009F36E4" w:rsidTr="00D1455A">
        <w:tc>
          <w:tcPr>
            <w:tcW w:w="5184" w:type="dxa"/>
            <w:gridSpan w:val="4"/>
          </w:tcPr>
          <w:p w:rsidR="0072313A" w:rsidRPr="009F36E4" w:rsidRDefault="0072313A" w:rsidP="00D1455A">
            <w:pPr>
              <w:pStyle w:val="BodyTextIndent"/>
            </w:pPr>
            <w:r w:rsidRPr="009F36E4">
              <w:t>Банковские реквизиты: _______________</w:t>
            </w:r>
          </w:p>
        </w:tc>
        <w:tc>
          <w:tcPr>
            <w:tcW w:w="3024" w:type="dxa"/>
            <w:gridSpan w:val="5"/>
          </w:tcPr>
          <w:p w:rsidR="0072313A" w:rsidRPr="009F36E4" w:rsidRDefault="0072313A" w:rsidP="00D1455A">
            <w:pPr>
              <w:pStyle w:val="BodyTextIndent"/>
            </w:pPr>
            <w:r w:rsidRPr="009F36E4">
              <w:t>Банковские реквизиты:</w:t>
            </w:r>
          </w:p>
        </w:tc>
        <w:tc>
          <w:tcPr>
            <w:tcW w:w="1800" w:type="dxa"/>
            <w:tcBorders>
              <w:bottom w:val="single" w:sz="4" w:space="0" w:color="auto"/>
            </w:tcBorders>
          </w:tcPr>
          <w:p w:rsidR="0072313A" w:rsidRPr="009F36E4" w:rsidRDefault="0072313A" w:rsidP="00D1455A">
            <w:pPr>
              <w:pStyle w:val="BodyTextIndent"/>
            </w:pP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756" w:type="dxa"/>
          </w:tcPr>
          <w:p w:rsidR="0072313A" w:rsidRPr="009F36E4" w:rsidRDefault="0072313A" w:rsidP="00D1455A">
            <w:pPr>
              <w:rPr>
                <w:sz w:val="28"/>
                <w:szCs w:val="28"/>
              </w:rPr>
            </w:pPr>
          </w:p>
        </w:tc>
        <w:tc>
          <w:tcPr>
            <w:tcW w:w="324" w:type="dxa"/>
          </w:tcPr>
          <w:p w:rsidR="0072313A" w:rsidRPr="009F36E4" w:rsidRDefault="0072313A" w:rsidP="00D1455A">
            <w:pPr>
              <w:rPr>
                <w:sz w:val="28"/>
                <w:szCs w:val="28"/>
              </w:rPr>
            </w:pPr>
          </w:p>
        </w:tc>
        <w:tc>
          <w:tcPr>
            <w:tcW w:w="4500" w:type="dxa"/>
            <w:gridSpan w:val="5"/>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756" w:type="dxa"/>
          </w:tcPr>
          <w:p w:rsidR="0072313A" w:rsidRPr="009F36E4" w:rsidRDefault="0072313A" w:rsidP="00D1455A"/>
        </w:tc>
        <w:tc>
          <w:tcPr>
            <w:tcW w:w="324" w:type="dxa"/>
          </w:tcPr>
          <w:p w:rsidR="0072313A" w:rsidRPr="009F36E4" w:rsidRDefault="0072313A" w:rsidP="00D1455A">
            <w:pPr>
              <w:rPr>
                <w:sz w:val="28"/>
                <w:szCs w:val="28"/>
              </w:rPr>
            </w:pPr>
          </w:p>
        </w:tc>
        <w:tc>
          <w:tcPr>
            <w:tcW w:w="1564" w:type="dxa"/>
            <w:tcBorders>
              <w:bottom w:val="single" w:sz="4" w:space="0" w:color="auto"/>
            </w:tcBorders>
          </w:tcPr>
          <w:p w:rsidR="0072313A" w:rsidRPr="009F36E4" w:rsidRDefault="0072313A" w:rsidP="00D1455A">
            <w:pPr>
              <w:jc w:val="center"/>
            </w:pPr>
          </w:p>
        </w:tc>
        <w:tc>
          <w:tcPr>
            <w:tcW w:w="236" w:type="dxa"/>
          </w:tcPr>
          <w:p w:rsidR="0072313A" w:rsidRPr="009F36E4" w:rsidRDefault="0072313A" w:rsidP="00D1455A">
            <w:pPr>
              <w:jc w:val="center"/>
            </w:pPr>
          </w:p>
        </w:tc>
        <w:tc>
          <w:tcPr>
            <w:tcW w:w="2700" w:type="dxa"/>
            <w:gridSpan w:val="3"/>
            <w:tcBorders>
              <w:bottom w:val="single" w:sz="4" w:space="0" w:color="auto"/>
            </w:tcBorders>
          </w:tcPr>
          <w:p w:rsidR="0072313A" w:rsidRPr="009F36E4" w:rsidRDefault="0072313A" w:rsidP="00D1455A">
            <w:pPr>
              <w:jc w:val="center"/>
            </w:pPr>
          </w:p>
        </w:tc>
      </w:tr>
      <w:tr w:rsidR="0072313A" w:rsidRPr="009F36E4" w:rsidTr="00D1455A">
        <w:tc>
          <w:tcPr>
            <w:tcW w:w="208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736"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324" w:type="dxa"/>
          </w:tcPr>
          <w:p w:rsidR="0072313A" w:rsidRPr="009F36E4" w:rsidRDefault="0072313A" w:rsidP="00D1455A"/>
        </w:tc>
        <w:tc>
          <w:tcPr>
            <w:tcW w:w="1564" w:type="dxa"/>
            <w:tcBorders>
              <w:top w:val="single" w:sz="4" w:space="0" w:color="auto"/>
            </w:tcBorders>
          </w:tcPr>
          <w:p w:rsidR="0072313A" w:rsidRPr="009F36E4" w:rsidRDefault="0072313A" w:rsidP="00D1455A">
            <w:pPr>
              <w:jc w:val="center"/>
              <w:rPr>
                <w:sz w:val="28"/>
                <w:szCs w:val="28"/>
                <w:lang w:val="en-US"/>
              </w:rPr>
            </w:pPr>
            <w:r w:rsidRPr="009F36E4">
              <w:t>подпись</w:t>
            </w:r>
          </w:p>
        </w:tc>
        <w:tc>
          <w:tcPr>
            <w:tcW w:w="236" w:type="dxa"/>
          </w:tcPr>
          <w:p w:rsidR="0072313A" w:rsidRPr="009F36E4" w:rsidRDefault="0072313A" w:rsidP="00D1455A"/>
        </w:tc>
        <w:tc>
          <w:tcPr>
            <w:tcW w:w="2700" w:type="dxa"/>
            <w:gridSpan w:val="3"/>
          </w:tcPr>
          <w:p w:rsidR="0072313A" w:rsidRPr="009F36E4" w:rsidRDefault="0072313A" w:rsidP="00D1455A">
            <w:pPr>
              <w:jc w:val="center"/>
            </w:pPr>
            <w:r w:rsidRPr="009F36E4">
              <w:t>расшифровка подписи</w:t>
            </w:r>
          </w:p>
        </w:tc>
      </w:tr>
      <w:tr w:rsidR="0072313A" w:rsidRPr="009F36E4" w:rsidTr="00D1455A">
        <w:trPr>
          <w:trHeight w:val="385"/>
        </w:trPr>
        <w:tc>
          <w:tcPr>
            <w:tcW w:w="5184" w:type="dxa"/>
            <w:gridSpan w:val="4"/>
          </w:tcPr>
          <w:p w:rsidR="0072313A" w:rsidRPr="009F36E4" w:rsidRDefault="0072313A" w:rsidP="00D1455A">
            <w:pPr>
              <w:rPr>
                <w:sz w:val="28"/>
                <w:szCs w:val="28"/>
              </w:rPr>
            </w:pPr>
            <w:r w:rsidRPr="009F36E4">
              <w:rPr>
                <w:sz w:val="28"/>
                <w:szCs w:val="28"/>
              </w:rPr>
              <w:t>МП</w:t>
            </w:r>
          </w:p>
        </w:tc>
        <w:tc>
          <w:tcPr>
            <w:tcW w:w="4824" w:type="dxa"/>
            <w:gridSpan w:val="6"/>
          </w:tcPr>
          <w:p w:rsidR="0072313A" w:rsidRPr="009F36E4" w:rsidRDefault="0072313A" w:rsidP="00D1455A">
            <w:pPr>
              <w:rPr>
                <w:sz w:val="28"/>
                <w:szCs w:val="28"/>
              </w:rPr>
            </w:pPr>
          </w:p>
        </w:tc>
      </w:tr>
    </w:tbl>
    <w:p w:rsidR="0072313A" w:rsidRPr="009F36E4" w:rsidRDefault="0072313A" w:rsidP="003B7652">
      <w:pPr>
        <w:ind w:left="2829"/>
        <w:jc w:val="right"/>
        <w:outlineLvl w:val="0"/>
        <w:rPr>
          <w:sz w:val="28"/>
          <w:szCs w:val="28"/>
        </w:rPr>
      </w:pPr>
      <w:r w:rsidRPr="00FC0839">
        <w:rPr>
          <w:sz w:val="28"/>
          <w:szCs w:val="28"/>
        </w:rPr>
        <w:br w:type="page"/>
      </w:r>
      <w:r w:rsidRPr="009F36E4">
        <w:rPr>
          <w:sz w:val="28"/>
          <w:szCs w:val="28"/>
        </w:rPr>
        <w:t>Приложение 1</w:t>
      </w:r>
    </w:p>
    <w:p w:rsidR="0072313A" w:rsidRPr="009F36E4" w:rsidRDefault="0072313A" w:rsidP="003B7652">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72313A" w:rsidRPr="009F36E4" w:rsidRDefault="0072313A" w:rsidP="003B7652">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72313A" w:rsidRPr="009F36E4" w:rsidRDefault="0072313A" w:rsidP="003B7652">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72313A" w:rsidRPr="007226CA" w:rsidTr="00D1455A">
        <w:tc>
          <w:tcPr>
            <w:tcW w:w="594" w:type="dxa"/>
            <w:vMerge w:val="restart"/>
            <w:vAlign w:val="center"/>
          </w:tcPr>
          <w:p w:rsidR="0072313A" w:rsidRPr="007226CA" w:rsidRDefault="0072313A" w:rsidP="00D1455A">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72313A" w:rsidRPr="007226CA" w:rsidRDefault="0072313A" w:rsidP="00D1455A">
            <w:pPr>
              <w:pStyle w:val="BodyText"/>
              <w:numPr>
                <w:ilvl w:val="12"/>
                <w:numId w:val="0"/>
              </w:numPr>
              <w:jc w:val="center"/>
              <w:rPr>
                <w:sz w:val="28"/>
                <w:szCs w:val="28"/>
              </w:rPr>
            </w:pPr>
            <w:r w:rsidRPr="007226CA">
              <w:rPr>
                <w:sz w:val="28"/>
                <w:szCs w:val="28"/>
              </w:rPr>
              <w:t>Наименование/</w:t>
            </w:r>
          </w:p>
          <w:p w:rsidR="0072313A" w:rsidRPr="007226CA" w:rsidRDefault="0072313A" w:rsidP="00D1455A">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72313A" w:rsidRPr="007226CA" w:rsidRDefault="0072313A" w:rsidP="00D1455A">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72313A" w:rsidRPr="007226CA" w:rsidRDefault="0072313A" w:rsidP="00D1455A">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72313A" w:rsidRPr="007226CA" w:rsidRDefault="0072313A" w:rsidP="00D1455A">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72313A" w:rsidRPr="007226CA" w:rsidRDefault="0072313A" w:rsidP="00D1455A">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72313A" w:rsidRPr="007226CA" w:rsidRDefault="0072313A" w:rsidP="00D1455A">
            <w:pPr>
              <w:pStyle w:val="BodyText"/>
              <w:numPr>
                <w:ilvl w:val="12"/>
                <w:numId w:val="0"/>
              </w:numPr>
              <w:jc w:val="center"/>
              <w:rPr>
                <w:sz w:val="28"/>
                <w:szCs w:val="28"/>
              </w:rPr>
            </w:pPr>
            <w:r w:rsidRPr="007226CA">
              <w:rPr>
                <w:sz w:val="28"/>
                <w:szCs w:val="28"/>
              </w:rPr>
              <w:t>НДС</w:t>
            </w:r>
          </w:p>
        </w:tc>
        <w:tc>
          <w:tcPr>
            <w:tcW w:w="1306" w:type="dxa"/>
            <w:vMerge w:val="restart"/>
          </w:tcPr>
          <w:p w:rsidR="0072313A" w:rsidRPr="007226CA" w:rsidRDefault="0072313A" w:rsidP="00D1455A">
            <w:pPr>
              <w:pStyle w:val="BodyText"/>
              <w:numPr>
                <w:ilvl w:val="12"/>
                <w:numId w:val="0"/>
              </w:numPr>
              <w:jc w:val="center"/>
              <w:rPr>
                <w:sz w:val="28"/>
                <w:szCs w:val="28"/>
              </w:rPr>
            </w:pPr>
            <w:r w:rsidRPr="007226CA">
              <w:rPr>
                <w:sz w:val="28"/>
                <w:szCs w:val="28"/>
              </w:rPr>
              <w:t>Сумма с учетом НДС (руб.)</w:t>
            </w:r>
          </w:p>
        </w:tc>
      </w:tr>
      <w:tr w:rsidR="0072313A" w:rsidRPr="007226CA" w:rsidTr="00D1455A">
        <w:tc>
          <w:tcPr>
            <w:tcW w:w="594" w:type="dxa"/>
            <w:vMerge/>
          </w:tcPr>
          <w:p w:rsidR="0072313A" w:rsidRPr="007226CA" w:rsidRDefault="0072313A" w:rsidP="00D1455A">
            <w:pPr>
              <w:pStyle w:val="BodyText"/>
              <w:numPr>
                <w:ilvl w:val="12"/>
                <w:numId w:val="0"/>
              </w:numPr>
              <w:jc w:val="center"/>
              <w:rPr>
                <w:sz w:val="28"/>
                <w:szCs w:val="28"/>
              </w:rPr>
            </w:pPr>
          </w:p>
        </w:tc>
        <w:tc>
          <w:tcPr>
            <w:tcW w:w="2140" w:type="dxa"/>
            <w:vMerge/>
          </w:tcPr>
          <w:p w:rsidR="0072313A" w:rsidRPr="007226CA" w:rsidRDefault="0072313A" w:rsidP="00D1455A">
            <w:pPr>
              <w:pStyle w:val="BodyText"/>
              <w:numPr>
                <w:ilvl w:val="12"/>
                <w:numId w:val="0"/>
              </w:numPr>
              <w:jc w:val="center"/>
              <w:rPr>
                <w:sz w:val="28"/>
                <w:szCs w:val="28"/>
              </w:rPr>
            </w:pPr>
          </w:p>
        </w:tc>
        <w:tc>
          <w:tcPr>
            <w:tcW w:w="968" w:type="dxa"/>
            <w:vMerge/>
          </w:tcPr>
          <w:p w:rsidR="0072313A" w:rsidRPr="007226CA" w:rsidRDefault="0072313A" w:rsidP="00D1455A">
            <w:pPr>
              <w:pStyle w:val="BodyText"/>
              <w:numPr>
                <w:ilvl w:val="12"/>
                <w:numId w:val="0"/>
              </w:numPr>
              <w:jc w:val="center"/>
              <w:rPr>
                <w:sz w:val="28"/>
                <w:szCs w:val="28"/>
              </w:rPr>
            </w:pPr>
          </w:p>
        </w:tc>
        <w:tc>
          <w:tcPr>
            <w:tcW w:w="937" w:type="dxa"/>
            <w:vMerge/>
          </w:tcPr>
          <w:p w:rsidR="0072313A" w:rsidRPr="007226CA" w:rsidRDefault="0072313A" w:rsidP="00D1455A">
            <w:pPr>
              <w:pStyle w:val="BodyText"/>
              <w:numPr>
                <w:ilvl w:val="12"/>
                <w:numId w:val="0"/>
              </w:numPr>
              <w:jc w:val="center"/>
              <w:rPr>
                <w:sz w:val="28"/>
                <w:szCs w:val="28"/>
              </w:rPr>
            </w:pPr>
          </w:p>
        </w:tc>
        <w:tc>
          <w:tcPr>
            <w:tcW w:w="1000" w:type="dxa"/>
            <w:vMerge/>
          </w:tcPr>
          <w:p w:rsidR="0072313A" w:rsidRPr="007226CA" w:rsidRDefault="0072313A" w:rsidP="00D1455A">
            <w:pPr>
              <w:pStyle w:val="BodyText"/>
              <w:numPr>
                <w:ilvl w:val="12"/>
                <w:numId w:val="0"/>
              </w:numPr>
              <w:jc w:val="center"/>
              <w:rPr>
                <w:sz w:val="28"/>
                <w:szCs w:val="28"/>
              </w:rPr>
            </w:pPr>
          </w:p>
        </w:tc>
        <w:tc>
          <w:tcPr>
            <w:tcW w:w="1022" w:type="dxa"/>
            <w:vMerge/>
          </w:tcPr>
          <w:p w:rsidR="0072313A" w:rsidRPr="007226CA" w:rsidRDefault="0072313A" w:rsidP="00D1455A">
            <w:pPr>
              <w:pStyle w:val="BodyText"/>
              <w:numPr>
                <w:ilvl w:val="12"/>
                <w:numId w:val="0"/>
              </w:numPr>
              <w:jc w:val="center"/>
              <w:rPr>
                <w:sz w:val="28"/>
                <w:szCs w:val="28"/>
              </w:rPr>
            </w:pPr>
          </w:p>
        </w:tc>
        <w:tc>
          <w:tcPr>
            <w:tcW w:w="1042" w:type="dxa"/>
          </w:tcPr>
          <w:p w:rsidR="0072313A" w:rsidRPr="007226CA" w:rsidRDefault="0072313A" w:rsidP="00D1455A">
            <w:pPr>
              <w:pStyle w:val="BodyText"/>
              <w:numPr>
                <w:ilvl w:val="12"/>
                <w:numId w:val="0"/>
              </w:numPr>
              <w:jc w:val="center"/>
              <w:rPr>
                <w:sz w:val="28"/>
                <w:szCs w:val="28"/>
              </w:rPr>
            </w:pPr>
            <w:r w:rsidRPr="007226CA">
              <w:rPr>
                <w:sz w:val="28"/>
                <w:szCs w:val="28"/>
              </w:rPr>
              <w:t>Ставка в %</w:t>
            </w:r>
          </w:p>
        </w:tc>
        <w:tc>
          <w:tcPr>
            <w:tcW w:w="1022" w:type="dxa"/>
          </w:tcPr>
          <w:p w:rsidR="0072313A" w:rsidRPr="007226CA" w:rsidRDefault="0072313A" w:rsidP="00D1455A">
            <w:pPr>
              <w:pStyle w:val="BodyText"/>
              <w:numPr>
                <w:ilvl w:val="12"/>
                <w:numId w:val="0"/>
              </w:numPr>
              <w:jc w:val="center"/>
              <w:rPr>
                <w:sz w:val="28"/>
                <w:szCs w:val="28"/>
              </w:rPr>
            </w:pPr>
            <w:r w:rsidRPr="007226CA">
              <w:rPr>
                <w:sz w:val="28"/>
                <w:szCs w:val="28"/>
              </w:rPr>
              <w:t>Сумма</w:t>
            </w:r>
          </w:p>
          <w:p w:rsidR="0072313A" w:rsidRPr="007226CA" w:rsidRDefault="0072313A" w:rsidP="00D1455A">
            <w:pPr>
              <w:pStyle w:val="BodyText"/>
              <w:numPr>
                <w:ilvl w:val="12"/>
                <w:numId w:val="0"/>
              </w:numPr>
              <w:jc w:val="center"/>
              <w:rPr>
                <w:sz w:val="28"/>
                <w:szCs w:val="28"/>
              </w:rPr>
            </w:pPr>
            <w:r w:rsidRPr="007226CA">
              <w:rPr>
                <w:sz w:val="28"/>
                <w:szCs w:val="28"/>
              </w:rPr>
              <w:t>(руб.)</w:t>
            </w:r>
          </w:p>
        </w:tc>
        <w:tc>
          <w:tcPr>
            <w:tcW w:w="1306" w:type="dxa"/>
            <w:vMerge/>
          </w:tcPr>
          <w:p w:rsidR="0072313A" w:rsidRPr="007226CA" w:rsidRDefault="0072313A" w:rsidP="00D1455A">
            <w:pPr>
              <w:pStyle w:val="BodyText"/>
              <w:numPr>
                <w:ilvl w:val="12"/>
                <w:numId w:val="0"/>
              </w:numPr>
              <w:jc w:val="center"/>
              <w:rPr>
                <w:sz w:val="28"/>
                <w:szCs w:val="28"/>
              </w:rPr>
            </w:pPr>
          </w:p>
        </w:tc>
      </w:tr>
      <w:tr w:rsidR="0072313A" w:rsidRPr="007226CA" w:rsidTr="00D1455A">
        <w:tc>
          <w:tcPr>
            <w:tcW w:w="594" w:type="dxa"/>
          </w:tcPr>
          <w:p w:rsidR="0072313A" w:rsidRPr="007226CA" w:rsidRDefault="0072313A" w:rsidP="00D1455A">
            <w:pPr>
              <w:pStyle w:val="BodyText"/>
              <w:numPr>
                <w:ilvl w:val="12"/>
                <w:numId w:val="0"/>
              </w:numPr>
              <w:jc w:val="center"/>
              <w:rPr>
                <w:sz w:val="28"/>
                <w:szCs w:val="28"/>
              </w:rPr>
            </w:pPr>
            <w:r w:rsidRPr="007226CA">
              <w:rPr>
                <w:sz w:val="28"/>
                <w:szCs w:val="28"/>
              </w:rPr>
              <w:t>1</w:t>
            </w:r>
          </w:p>
        </w:tc>
        <w:tc>
          <w:tcPr>
            <w:tcW w:w="2140" w:type="dxa"/>
          </w:tcPr>
          <w:p w:rsidR="0072313A" w:rsidRPr="007226CA" w:rsidRDefault="0072313A" w:rsidP="00D1455A">
            <w:pPr>
              <w:pStyle w:val="BodyText"/>
              <w:numPr>
                <w:ilvl w:val="12"/>
                <w:numId w:val="0"/>
              </w:numPr>
              <w:jc w:val="center"/>
              <w:rPr>
                <w:sz w:val="28"/>
                <w:szCs w:val="28"/>
              </w:rPr>
            </w:pPr>
            <w:r w:rsidRPr="007226CA">
              <w:rPr>
                <w:sz w:val="28"/>
                <w:szCs w:val="28"/>
              </w:rPr>
              <w:t>2</w:t>
            </w:r>
          </w:p>
        </w:tc>
        <w:tc>
          <w:tcPr>
            <w:tcW w:w="968" w:type="dxa"/>
          </w:tcPr>
          <w:p w:rsidR="0072313A" w:rsidRPr="007226CA" w:rsidRDefault="0072313A" w:rsidP="00D1455A">
            <w:pPr>
              <w:pStyle w:val="BodyText"/>
              <w:numPr>
                <w:ilvl w:val="12"/>
                <w:numId w:val="0"/>
              </w:numPr>
              <w:jc w:val="center"/>
              <w:rPr>
                <w:sz w:val="28"/>
                <w:szCs w:val="28"/>
              </w:rPr>
            </w:pPr>
            <w:r w:rsidRPr="007226CA">
              <w:rPr>
                <w:sz w:val="28"/>
                <w:szCs w:val="28"/>
              </w:rPr>
              <w:t>3</w:t>
            </w:r>
          </w:p>
        </w:tc>
        <w:tc>
          <w:tcPr>
            <w:tcW w:w="937" w:type="dxa"/>
          </w:tcPr>
          <w:p w:rsidR="0072313A" w:rsidRPr="007226CA" w:rsidRDefault="0072313A" w:rsidP="00D1455A">
            <w:pPr>
              <w:pStyle w:val="BodyText"/>
              <w:numPr>
                <w:ilvl w:val="12"/>
                <w:numId w:val="0"/>
              </w:numPr>
              <w:jc w:val="center"/>
              <w:rPr>
                <w:sz w:val="28"/>
                <w:szCs w:val="28"/>
              </w:rPr>
            </w:pPr>
            <w:r w:rsidRPr="007226CA">
              <w:rPr>
                <w:sz w:val="28"/>
                <w:szCs w:val="28"/>
              </w:rPr>
              <w:t>4</w:t>
            </w:r>
          </w:p>
        </w:tc>
        <w:tc>
          <w:tcPr>
            <w:tcW w:w="1000" w:type="dxa"/>
          </w:tcPr>
          <w:p w:rsidR="0072313A" w:rsidRPr="007226CA" w:rsidRDefault="0072313A" w:rsidP="00D1455A">
            <w:pPr>
              <w:pStyle w:val="BodyText"/>
              <w:numPr>
                <w:ilvl w:val="12"/>
                <w:numId w:val="0"/>
              </w:numPr>
              <w:jc w:val="center"/>
              <w:rPr>
                <w:sz w:val="28"/>
                <w:szCs w:val="28"/>
              </w:rPr>
            </w:pPr>
            <w:r w:rsidRPr="007226CA">
              <w:rPr>
                <w:sz w:val="28"/>
                <w:szCs w:val="28"/>
              </w:rPr>
              <w:t>5</w:t>
            </w:r>
          </w:p>
        </w:tc>
        <w:tc>
          <w:tcPr>
            <w:tcW w:w="1022" w:type="dxa"/>
          </w:tcPr>
          <w:p w:rsidR="0072313A" w:rsidRPr="007226CA" w:rsidRDefault="0072313A" w:rsidP="00D1455A">
            <w:pPr>
              <w:pStyle w:val="BodyText"/>
              <w:numPr>
                <w:ilvl w:val="12"/>
                <w:numId w:val="0"/>
              </w:numPr>
              <w:jc w:val="center"/>
              <w:rPr>
                <w:sz w:val="28"/>
                <w:szCs w:val="28"/>
              </w:rPr>
            </w:pPr>
            <w:r w:rsidRPr="007226CA">
              <w:rPr>
                <w:sz w:val="28"/>
                <w:szCs w:val="28"/>
              </w:rPr>
              <w:t>6</w:t>
            </w:r>
          </w:p>
        </w:tc>
        <w:tc>
          <w:tcPr>
            <w:tcW w:w="1042" w:type="dxa"/>
          </w:tcPr>
          <w:p w:rsidR="0072313A" w:rsidRPr="007226CA" w:rsidRDefault="0072313A" w:rsidP="00D1455A">
            <w:pPr>
              <w:pStyle w:val="BodyText"/>
              <w:numPr>
                <w:ilvl w:val="12"/>
                <w:numId w:val="0"/>
              </w:numPr>
              <w:jc w:val="center"/>
              <w:rPr>
                <w:sz w:val="28"/>
                <w:szCs w:val="28"/>
              </w:rPr>
            </w:pPr>
            <w:r w:rsidRPr="007226CA">
              <w:rPr>
                <w:sz w:val="28"/>
                <w:szCs w:val="28"/>
              </w:rPr>
              <w:t>7</w:t>
            </w:r>
          </w:p>
        </w:tc>
        <w:tc>
          <w:tcPr>
            <w:tcW w:w="1022" w:type="dxa"/>
          </w:tcPr>
          <w:p w:rsidR="0072313A" w:rsidRPr="007226CA" w:rsidRDefault="0072313A" w:rsidP="00D1455A">
            <w:pPr>
              <w:pStyle w:val="BodyText"/>
              <w:numPr>
                <w:ilvl w:val="12"/>
                <w:numId w:val="0"/>
              </w:numPr>
              <w:jc w:val="center"/>
              <w:rPr>
                <w:sz w:val="28"/>
                <w:szCs w:val="28"/>
              </w:rPr>
            </w:pPr>
            <w:r w:rsidRPr="007226CA">
              <w:rPr>
                <w:sz w:val="28"/>
                <w:szCs w:val="28"/>
              </w:rPr>
              <w:t>8</w:t>
            </w:r>
          </w:p>
        </w:tc>
        <w:tc>
          <w:tcPr>
            <w:tcW w:w="1306" w:type="dxa"/>
          </w:tcPr>
          <w:p w:rsidR="0072313A" w:rsidRPr="007226CA" w:rsidRDefault="0072313A" w:rsidP="00D1455A">
            <w:pPr>
              <w:pStyle w:val="BodyText"/>
              <w:numPr>
                <w:ilvl w:val="12"/>
                <w:numId w:val="0"/>
              </w:numPr>
              <w:jc w:val="center"/>
              <w:rPr>
                <w:sz w:val="28"/>
                <w:szCs w:val="28"/>
              </w:rPr>
            </w:pPr>
            <w:r w:rsidRPr="007226CA">
              <w:rPr>
                <w:sz w:val="28"/>
                <w:szCs w:val="28"/>
              </w:rPr>
              <w:t>9</w:t>
            </w:r>
          </w:p>
        </w:tc>
      </w:tr>
      <w:tr w:rsidR="0072313A" w:rsidRPr="007226CA" w:rsidTr="00D1455A">
        <w:tc>
          <w:tcPr>
            <w:tcW w:w="594" w:type="dxa"/>
          </w:tcPr>
          <w:p w:rsidR="0072313A" w:rsidRPr="007226CA" w:rsidRDefault="0072313A" w:rsidP="00D1455A">
            <w:pPr>
              <w:pStyle w:val="BodyText"/>
              <w:numPr>
                <w:ilvl w:val="12"/>
                <w:numId w:val="0"/>
              </w:numPr>
              <w:rPr>
                <w:sz w:val="28"/>
                <w:szCs w:val="28"/>
              </w:rPr>
            </w:pPr>
          </w:p>
        </w:tc>
        <w:tc>
          <w:tcPr>
            <w:tcW w:w="2140" w:type="dxa"/>
          </w:tcPr>
          <w:p w:rsidR="0072313A" w:rsidRPr="007226CA" w:rsidRDefault="0072313A" w:rsidP="00D1455A">
            <w:pPr>
              <w:pStyle w:val="BodyText"/>
              <w:numPr>
                <w:ilvl w:val="12"/>
                <w:numId w:val="0"/>
              </w:numPr>
              <w:rPr>
                <w:sz w:val="28"/>
                <w:szCs w:val="28"/>
              </w:rPr>
            </w:pPr>
          </w:p>
        </w:tc>
        <w:tc>
          <w:tcPr>
            <w:tcW w:w="968" w:type="dxa"/>
          </w:tcPr>
          <w:p w:rsidR="0072313A" w:rsidRPr="007226CA" w:rsidRDefault="0072313A" w:rsidP="00D1455A">
            <w:pPr>
              <w:pStyle w:val="BodyText"/>
              <w:numPr>
                <w:ilvl w:val="12"/>
                <w:numId w:val="0"/>
              </w:numPr>
              <w:rPr>
                <w:sz w:val="28"/>
                <w:szCs w:val="28"/>
              </w:rPr>
            </w:pPr>
          </w:p>
        </w:tc>
        <w:tc>
          <w:tcPr>
            <w:tcW w:w="937" w:type="dxa"/>
          </w:tcPr>
          <w:p w:rsidR="0072313A" w:rsidRPr="007226CA" w:rsidRDefault="0072313A" w:rsidP="00D1455A">
            <w:pPr>
              <w:pStyle w:val="BodyText"/>
              <w:numPr>
                <w:ilvl w:val="12"/>
                <w:numId w:val="0"/>
              </w:numPr>
              <w:rPr>
                <w:sz w:val="28"/>
                <w:szCs w:val="28"/>
              </w:rPr>
            </w:pPr>
          </w:p>
        </w:tc>
        <w:tc>
          <w:tcPr>
            <w:tcW w:w="1000" w:type="dxa"/>
          </w:tcPr>
          <w:p w:rsidR="0072313A" w:rsidRPr="007226CA" w:rsidRDefault="0072313A" w:rsidP="00D1455A">
            <w:pPr>
              <w:pStyle w:val="BodyText"/>
              <w:numPr>
                <w:ilvl w:val="12"/>
                <w:numId w:val="0"/>
              </w:numPr>
              <w:rPr>
                <w:sz w:val="28"/>
                <w:szCs w:val="28"/>
              </w:rPr>
            </w:pPr>
          </w:p>
        </w:tc>
        <w:tc>
          <w:tcPr>
            <w:tcW w:w="1022" w:type="dxa"/>
          </w:tcPr>
          <w:p w:rsidR="0072313A" w:rsidRPr="007226CA" w:rsidRDefault="0072313A" w:rsidP="00D1455A">
            <w:pPr>
              <w:pStyle w:val="BodyText"/>
              <w:numPr>
                <w:ilvl w:val="12"/>
                <w:numId w:val="0"/>
              </w:numPr>
              <w:rPr>
                <w:sz w:val="28"/>
                <w:szCs w:val="28"/>
              </w:rPr>
            </w:pPr>
          </w:p>
        </w:tc>
        <w:tc>
          <w:tcPr>
            <w:tcW w:w="1042" w:type="dxa"/>
          </w:tcPr>
          <w:p w:rsidR="0072313A" w:rsidRPr="007226CA" w:rsidRDefault="0072313A" w:rsidP="00D1455A">
            <w:pPr>
              <w:pStyle w:val="BodyText"/>
              <w:numPr>
                <w:ilvl w:val="12"/>
                <w:numId w:val="0"/>
              </w:numPr>
              <w:rPr>
                <w:sz w:val="28"/>
                <w:szCs w:val="28"/>
              </w:rPr>
            </w:pPr>
          </w:p>
        </w:tc>
        <w:tc>
          <w:tcPr>
            <w:tcW w:w="1022" w:type="dxa"/>
          </w:tcPr>
          <w:p w:rsidR="0072313A" w:rsidRPr="007226CA" w:rsidRDefault="0072313A" w:rsidP="00D1455A">
            <w:pPr>
              <w:pStyle w:val="BodyText"/>
              <w:numPr>
                <w:ilvl w:val="12"/>
                <w:numId w:val="0"/>
              </w:numPr>
              <w:rPr>
                <w:sz w:val="28"/>
                <w:szCs w:val="28"/>
              </w:rPr>
            </w:pPr>
          </w:p>
        </w:tc>
        <w:tc>
          <w:tcPr>
            <w:tcW w:w="1306" w:type="dxa"/>
          </w:tcPr>
          <w:p w:rsidR="0072313A" w:rsidRPr="007226CA" w:rsidRDefault="0072313A" w:rsidP="00D1455A">
            <w:pPr>
              <w:pStyle w:val="BodyText"/>
              <w:numPr>
                <w:ilvl w:val="12"/>
                <w:numId w:val="0"/>
              </w:numPr>
              <w:rPr>
                <w:sz w:val="28"/>
                <w:szCs w:val="28"/>
              </w:rPr>
            </w:pPr>
          </w:p>
        </w:tc>
      </w:tr>
      <w:tr w:rsidR="0072313A" w:rsidRPr="007226CA" w:rsidTr="00D1455A">
        <w:tc>
          <w:tcPr>
            <w:tcW w:w="594" w:type="dxa"/>
          </w:tcPr>
          <w:p w:rsidR="0072313A" w:rsidRPr="007226CA" w:rsidRDefault="0072313A" w:rsidP="00D1455A">
            <w:pPr>
              <w:pStyle w:val="BodyText"/>
              <w:numPr>
                <w:ilvl w:val="12"/>
                <w:numId w:val="0"/>
              </w:numPr>
              <w:rPr>
                <w:sz w:val="28"/>
                <w:szCs w:val="28"/>
              </w:rPr>
            </w:pPr>
          </w:p>
        </w:tc>
        <w:tc>
          <w:tcPr>
            <w:tcW w:w="2140" w:type="dxa"/>
          </w:tcPr>
          <w:p w:rsidR="0072313A" w:rsidRPr="007226CA" w:rsidRDefault="0072313A" w:rsidP="00D1455A">
            <w:pPr>
              <w:pStyle w:val="BodyText"/>
              <w:numPr>
                <w:ilvl w:val="12"/>
                <w:numId w:val="0"/>
              </w:numPr>
              <w:rPr>
                <w:sz w:val="28"/>
                <w:szCs w:val="28"/>
              </w:rPr>
            </w:pPr>
            <w:r w:rsidRPr="007226CA">
              <w:rPr>
                <w:sz w:val="28"/>
                <w:szCs w:val="28"/>
              </w:rPr>
              <w:t>ИТОГО</w:t>
            </w:r>
          </w:p>
        </w:tc>
        <w:tc>
          <w:tcPr>
            <w:tcW w:w="968" w:type="dxa"/>
          </w:tcPr>
          <w:p w:rsidR="0072313A" w:rsidRPr="007226CA" w:rsidRDefault="0072313A" w:rsidP="00D1455A">
            <w:pPr>
              <w:pStyle w:val="BodyText"/>
              <w:numPr>
                <w:ilvl w:val="12"/>
                <w:numId w:val="0"/>
              </w:numPr>
              <w:rPr>
                <w:sz w:val="28"/>
                <w:szCs w:val="28"/>
              </w:rPr>
            </w:pPr>
          </w:p>
        </w:tc>
        <w:tc>
          <w:tcPr>
            <w:tcW w:w="937" w:type="dxa"/>
          </w:tcPr>
          <w:p w:rsidR="0072313A" w:rsidRPr="007226CA" w:rsidRDefault="0072313A" w:rsidP="00D1455A">
            <w:pPr>
              <w:pStyle w:val="BodyText"/>
              <w:numPr>
                <w:ilvl w:val="12"/>
                <w:numId w:val="0"/>
              </w:numPr>
              <w:rPr>
                <w:sz w:val="28"/>
                <w:szCs w:val="28"/>
              </w:rPr>
            </w:pPr>
          </w:p>
        </w:tc>
        <w:tc>
          <w:tcPr>
            <w:tcW w:w="1000" w:type="dxa"/>
          </w:tcPr>
          <w:p w:rsidR="0072313A" w:rsidRPr="007226CA" w:rsidRDefault="0072313A" w:rsidP="00D1455A">
            <w:pPr>
              <w:pStyle w:val="BodyText"/>
              <w:numPr>
                <w:ilvl w:val="12"/>
                <w:numId w:val="0"/>
              </w:numPr>
              <w:rPr>
                <w:sz w:val="28"/>
                <w:szCs w:val="28"/>
              </w:rPr>
            </w:pPr>
          </w:p>
        </w:tc>
        <w:tc>
          <w:tcPr>
            <w:tcW w:w="1022" w:type="dxa"/>
          </w:tcPr>
          <w:p w:rsidR="0072313A" w:rsidRPr="007226CA" w:rsidRDefault="0072313A" w:rsidP="00D1455A">
            <w:pPr>
              <w:pStyle w:val="BodyText"/>
              <w:numPr>
                <w:ilvl w:val="12"/>
                <w:numId w:val="0"/>
              </w:numPr>
              <w:rPr>
                <w:sz w:val="28"/>
                <w:szCs w:val="28"/>
              </w:rPr>
            </w:pPr>
          </w:p>
        </w:tc>
        <w:tc>
          <w:tcPr>
            <w:tcW w:w="1042" w:type="dxa"/>
          </w:tcPr>
          <w:p w:rsidR="0072313A" w:rsidRPr="007226CA" w:rsidRDefault="0072313A" w:rsidP="00D1455A">
            <w:pPr>
              <w:pStyle w:val="BodyText"/>
              <w:numPr>
                <w:ilvl w:val="12"/>
                <w:numId w:val="0"/>
              </w:numPr>
              <w:rPr>
                <w:sz w:val="28"/>
                <w:szCs w:val="28"/>
              </w:rPr>
            </w:pPr>
          </w:p>
        </w:tc>
        <w:tc>
          <w:tcPr>
            <w:tcW w:w="1022" w:type="dxa"/>
          </w:tcPr>
          <w:p w:rsidR="0072313A" w:rsidRPr="007226CA" w:rsidRDefault="0072313A" w:rsidP="00D1455A">
            <w:pPr>
              <w:pStyle w:val="BodyText"/>
              <w:numPr>
                <w:ilvl w:val="12"/>
                <w:numId w:val="0"/>
              </w:numPr>
              <w:rPr>
                <w:sz w:val="28"/>
                <w:szCs w:val="28"/>
              </w:rPr>
            </w:pPr>
          </w:p>
        </w:tc>
        <w:tc>
          <w:tcPr>
            <w:tcW w:w="1306" w:type="dxa"/>
          </w:tcPr>
          <w:p w:rsidR="0072313A" w:rsidRPr="007226CA" w:rsidRDefault="0072313A" w:rsidP="00D1455A">
            <w:pPr>
              <w:pStyle w:val="BodyText"/>
              <w:numPr>
                <w:ilvl w:val="12"/>
                <w:numId w:val="0"/>
              </w:numPr>
              <w:rPr>
                <w:sz w:val="28"/>
                <w:szCs w:val="28"/>
              </w:rPr>
            </w:pPr>
          </w:p>
        </w:tc>
      </w:tr>
    </w:tbl>
    <w:p w:rsidR="0072313A" w:rsidRPr="007A1CAE" w:rsidRDefault="0072313A" w:rsidP="003B7652">
      <w:pPr>
        <w:rPr>
          <w:b/>
        </w:rPr>
      </w:pPr>
    </w:p>
    <w:p w:rsidR="0072313A" w:rsidRPr="00A306D8" w:rsidRDefault="0072313A" w:rsidP="003B7652">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2313A" w:rsidRPr="007A1CAE" w:rsidRDefault="0072313A" w:rsidP="003B7652">
      <w:pPr>
        <w:rPr>
          <w:b/>
          <w:sz w:val="16"/>
          <w:szCs w:val="16"/>
        </w:rPr>
      </w:pPr>
    </w:p>
    <w:p w:rsidR="0072313A" w:rsidRPr="009F36E4" w:rsidRDefault="0072313A" w:rsidP="003B7652">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4"/>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4"/>
            <w:tcBorders>
              <w:bottom w:val="single" w:sz="4" w:space="0" w:color="auto"/>
            </w:tcBorders>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5220" w:type="dxa"/>
            <w:gridSpan w:val="4"/>
            <w:tcBorders>
              <w:top w:val="single" w:sz="4" w:space="0" w:color="auto"/>
            </w:tcBorders>
          </w:tcPr>
          <w:p w:rsidR="0072313A" w:rsidRPr="009F36E4" w:rsidRDefault="0072313A" w:rsidP="00D1455A">
            <w:pPr>
              <w:jc w:val="center"/>
            </w:pPr>
            <w:r w:rsidRPr="009F36E4">
              <w:t>должность</w:t>
            </w:r>
          </w:p>
        </w:tc>
      </w:tr>
      <w:tr w:rsidR="0072313A" w:rsidRPr="009F36E4" w:rsidTr="00D1455A">
        <w:tc>
          <w:tcPr>
            <w:tcW w:w="1908" w:type="dxa"/>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2520" w:type="dxa"/>
            <w:gridSpan w:val="2"/>
            <w:tcBorders>
              <w:bottom w:val="single" w:sz="4" w:space="0" w:color="auto"/>
            </w:tcBorders>
          </w:tcPr>
          <w:p w:rsidR="0072313A" w:rsidRPr="009F36E4" w:rsidRDefault="0072313A" w:rsidP="00D1455A">
            <w:pPr>
              <w:rPr>
                <w:sz w:val="28"/>
                <w:szCs w:val="28"/>
              </w:rPr>
            </w:pPr>
          </w:p>
        </w:tc>
        <w:tc>
          <w:tcPr>
            <w:tcW w:w="236" w:type="dxa"/>
          </w:tcPr>
          <w:p w:rsidR="0072313A" w:rsidRPr="009F36E4" w:rsidRDefault="0072313A" w:rsidP="00D1455A">
            <w:pPr>
              <w:jc w:val="center"/>
              <w:rPr>
                <w:sz w:val="28"/>
                <w:szCs w:val="28"/>
              </w:rPr>
            </w:pPr>
          </w:p>
        </w:tc>
        <w:tc>
          <w:tcPr>
            <w:tcW w:w="2104" w:type="dxa"/>
            <w:tcBorders>
              <w:bottom w:val="single" w:sz="4" w:space="0" w:color="auto"/>
            </w:tcBorders>
          </w:tcPr>
          <w:p w:rsidR="0072313A" w:rsidRPr="009F36E4" w:rsidRDefault="0072313A" w:rsidP="00D1455A">
            <w:pPr>
              <w:jc w:val="center"/>
              <w:rPr>
                <w:sz w:val="28"/>
                <w:szCs w:val="28"/>
              </w:rPr>
            </w:pPr>
          </w:p>
        </w:tc>
        <w:tc>
          <w:tcPr>
            <w:tcW w:w="236" w:type="dxa"/>
          </w:tcPr>
          <w:p w:rsidR="0072313A" w:rsidRPr="009F36E4" w:rsidRDefault="0072313A" w:rsidP="00D1455A">
            <w:pPr>
              <w:rPr>
                <w:sz w:val="28"/>
                <w:szCs w:val="28"/>
              </w:rPr>
            </w:pPr>
          </w:p>
        </w:tc>
        <w:tc>
          <w:tcPr>
            <w:tcW w:w="2644" w:type="dxa"/>
            <w:tcBorders>
              <w:bottom w:val="single" w:sz="4" w:space="0" w:color="auto"/>
            </w:tcBorders>
          </w:tcPr>
          <w:p w:rsidR="0072313A" w:rsidRPr="009F36E4" w:rsidRDefault="0072313A" w:rsidP="00D1455A">
            <w:pPr>
              <w:rPr>
                <w:sz w:val="28"/>
                <w:szCs w:val="28"/>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4"/>
          </w:tcPr>
          <w:p w:rsidR="0072313A" w:rsidRPr="009F36E4" w:rsidRDefault="0072313A" w:rsidP="00D1455A">
            <w:pPr>
              <w:rPr>
                <w:sz w:val="28"/>
                <w:szCs w:val="28"/>
              </w:rPr>
            </w:pPr>
            <w:r w:rsidRPr="009F36E4">
              <w:rPr>
                <w:sz w:val="28"/>
                <w:szCs w:val="28"/>
              </w:rPr>
              <w:t>МП</w:t>
            </w:r>
          </w:p>
        </w:tc>
      </w:tr>
    </w:tbl>
    <w:p w:rsidR="0072313A" w:rsidRPr="007A1CAE" w:rsidRDefault="0072313A" w:rsidP="003B7652">
      <w:pPr>
        <w:rPr>
          <w:b/>
        </w:rPr>
      </w:pPr>
    </w:p>
    <w:p w:rsidR="0072313A" w:rsidRPr="009F36E4" w:rsidRDefault="0072313A" w:rsidP="003B7652">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r w:rsidRPr="009F36E4">
              <w:rPr>
                <w:sz w:val="28"/>
                <w:szCs w:val="28"/>
              </w:rPr>
              <w:t>Индивидуальный предприниматель</w:t>
            </w: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1260" w:type="dxa"/>
            <w:gridSpan w:val="2"/>
          </w:tcPr>
          <w:p w:rsidR="0072313A" w:rsidRPr="009F36E4" w:rsidRDefault="0072313A" w:rsidP="00D1455A">
            <w:pPr>
              <w:rPr>
                <w:sz w:val="28"/>
                <w:szCs w:val="28"/>
              </w:rPr>
            </w:pPr>
          </w:p>
        </w:tc>
        <w:tc>
          <w:tcPr>
            <w:tcW w:w="396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7A1CAE" w:rsidRDefault="0072313A" w:rsidP="00D1455A">
            <w:pPr>
              <w:rPr>
                <w:lang w:val="en-US"/>
              </w:rPr>
            </w:pPr>
          </w:p>
        </w:tc>
        <w:tc>
          <w:tcPr>
            <w:tcW w:w="360" w:type="dxa"/>
          </w:tcPr>
          <w:p w:rsidR="0072313A" w:rsidRPr="009F36E4" w:rsidRDefault="0072313A" w:rsidP="00D1455A">
            <w:pPr>
              <w:rPr>
                <w:sz w:val="28"/>
                <w:szCs w:val="28"/>
                <w:lang w:val="en-US"/>
              </w:rPr>
            </w:pPr>
          </w:p>
        </w:tc>
        <w:tc>
          <w:tcPr>
            <w:tcW w:w="252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rPr>
          <w:b/>
        </w:rPr>
      </w:pPr>
    </w:p>
    <w:p w:rsidR="0072313A" w:rsidRPr="009F36E4" w:rsidRDefault="0072313A" w:rsidP="003B7652">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1260" w:type="dxa"/>
            <w:gridSpan w:val="2"/>
          </w:tcPr>
          <w:p w:rsidR="0072313A" w:rsidRPr="009F36E4" w:rsidRDefault="0072313A" w:rsidP="00D1455A">
            <w:pPr>
              <w:rPr>
                <w:sz w:val="28"/>
                <w:szCs w:val="28"/>
              </w:rPr>
            </w:pPr>
          </w:p>
        </w:tc>
        <w:tc>
          <w:tcPr>
            <w:tcW w:w="396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9F36E4" w:rsidRDefault="0072313A" w:rsidP="00D1455A">
            <w:pPr>
              <w:rPr>
                <w:sz w:val="28"/>
                <w:szCs w:val="28"/>
                <w:lang w:val="en-US"/>
              </w:rPr>
            </w:pPr>
          </w:p>
        </w:tc>
        <w:tc>
          <w:tcPr>
            <w:tcW w:w="360" w:type="dxa"/>
          </w:tcPr>
          <w:p w:rsidR="0072313A" w:rsidRPr="009F36E4" w:rsidRDefault="0072313A" w:rsidP="00D1455A">
            <w:pPr>
              <w:rPr>
                <w:sz w:val="28"/>
                <w:szCs w:val="28"/>
                <w:lang w:val="en-US"/>
              </w:rPr>
            </w:pPr>
          </w:p>
        </w:tc>
        <w:tc>
          <w:tcPr>
            <w:tcW w:w="252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p>
        </w:tc>
      </w:tr>
    </w:tbl>
    <w:p w:rsidR="0072313A" w:rsidRPr="009F36E4" w:rsidRDefault="0072313A" w:rsidP="003B7652">
      <w:pPr>
        <w:ind w:left="2829"/>
        <w:jc w:val="right"/>
        <w:outlineLvl w:val="0"/>
        <w:rPr>
          <w:sz w:val="28"/>
          <w:szCs w:val="28"/>
        </w:rPr>
      </w:pPr>
      <w:r w:rsidRPr="009F36E4">
        <w:rPr>
          <w:sz w:val="28"/>
          <w:szCs w:val="28"/>
        </w:rPr>
        <w:t>Приложение 2</w:t>
      </w:r>
    </w:p>
    <w:p w:rsidR="0072313A" w:rsidRPr="009F36E4" w:rsidRDefault="0072313A" w:rsidP="003B7652">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72313A" w:rsidRPr="009F36E4" w:rsidRDefault="0072313A" w:rsidP="003B7652">
      <w:pPr>
        <w:jc w:val="center"/>
        <w:outlineLvl w:val="0"/>
        <w:rPr>
          <w:sz w:val="28"/>
          <w:szCs w:val="28"/>
        </w:rPr>
      </w:pPr>
    </w:p>
    <w:p w:rsidR="0072313A" w:rsidRPr="009F36E4" w:rsidRDefault="0072313A" w:rsidP="003B7652">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72313A" w:rsidRPr="009F36E4" w:rsidRDefault="0072313A" w:rsidP="003B7652">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72313A" w:rsidRPr="00C80A96" w:rsidTr="00D1455A">
        <w:tc>
          <w:tcPr>
            <w:tcW w:w="540" w:type="dxa"/>
          </w:tcPr>
          <w:p w:rsidR="0072313A" w:rsidRPr="00C80A96" w:rsidRDefault="0072313A" w:rsidP="00D1455A">
            <w:pPr>
              <w:jc w:val="center"/>
              <w:rPr>
                <w:sz w:val="28"/>
                <w:szCs w:val="28"/>
              </w:rPr>
            </w:pPr>
            <w:r w:rsidRPr="00C80A96">
              <w:rPr>
                <w:sz w:val="28"/>
                <w:szCs w:val="28"/>
              </w:rPr>
              <w:t>№ пп</w:t>
            </w:r>
          </w:p>
        </w:tc>
        <w:tc>
          <w:tcPr>
            <w:tcW w:w="2880" w:type="dxa"/>
          </w:tcPr>
          <w:p w:rsidR="0072313A" w:rsidRPr="00C80A96" w:rsidRDefault="0072313A" w:rsidP="00D1455A">
            <w:pPr>
              <w:jc w:val="center"/>
              <w:rPr>
                <w:sz w:val="28"/>
                <w:szCs w:val="28"/>
              </w:rPr>
            </w:pPr>
            <w:r w:rsidRPr="00C80A96">
              <w:rPr>
                <w:sz w:val="28"/>
                <w:szCs w:val="28"/>
              </w:rPr>
              <w:t>Наименование /</w:t>
            </w:r>
          </w:p>
          <w:p w:rsidR="0072313A" w:rsidRPr="00C80A96" w:rsidRDefault="0072313A" w:rsidP="00D1455A">
            <w:pPr>
              <w:jc w:val="center"/>
              <w:rPr>
                <w:sz w:val="28"/>
                <w:szCs w:val="28"/>
              </w:rPr>
            </w:pPr>
            <w:r w:rsidRPr="00C80A96">
              <w:rPr>
                <w:sz w:val="28"/>
                <w:szCs w:val="28"/>
              </w:rPr>
              <w:t>модель</w:t>
            </w:r>
          </w:p>
        </w:tc>
        <w:tc>
          <w:tcPr>
            <w:tcW w:w="3780" w:type="dxa"/>
          </w:tcPr>
          <w:p w:rsidR="0072313A" w:rsidRPr="00C80A96" w:rsidRDefault="0072313A" w:rsidP="00D1455A">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72313A" w:rsidRPr="00C80A96" w:rsidRDefault="0072313A" w:rsidP="00D1455A">
            <w:pPr>
              <w:rPr>
                <w:sz w:val="28"/>
                <w:szCs w:val="28"/>
              </w:rPr>
            </w:pPr>
            <w:r w:rsidRPr="00C80A96">
              <w:rPr>
                <w:sz w:val="28"/>
                <w:szCs w:val="28"/>
              </w:rPr>
              <w:t>Гарантий-ный срок</w:t>
            </w:r>
          </w:p>
        </w:tc>
        <w:tc>
          <w:tcPr>
            <w:tcW w:w="1260" w:type="dxa"/>
          </w:tcPr>
          <w:p w:rsidR="0072313A" w:rsidRPr="00C80A96" w:rsidRDefault="0072313A" w:rsidP="00D1455A">
            <w:pPr>
              <w:jc w:val="center"/>
              <w:rPr>
                <w:sz w:val="28"/>
                <w:szCs w:val="28"/>
              </w:rPr>
            </w:pPr>
            <w:r w:rsidRPr="00C80A96">
              <w:rPr>
                <w:sz w:val="28"/>
                <w:szCs w:val="28"/>
              </w:rPr>
              <w:t>Срок службы товара</w:t>
            </w:r>
          </w:p>
        </w:tc>
      </w:tr>
      <w:tr w:rsidR="0072313A" w:rsidRPr="00C80A96" w:rsidTr="00D1455A">
        <w:tc>
          <w:tcPr>
            <w:tcW w:w="540" w:type="dxa"/>
          </w:tcPr>
          <w:p w:rsidR="0072313A" w:rsidRPr="00C80A96" w:rsidRDefault="0072313A" w:rsidP="00D1455A">
            <w:pPr>
              <w:rPr>
                <w:sz w:val="28"/>
                <w:szCs w:val="28"/>
              </w:rPr>
            </w:pPr>
            <w:r w:rsidRPr="00C80A96">
              <w:rPr>
                <w:sz w:val="28"/>
                <w:szCs w:val="28"/>
              </w:rPr>
              <w:t>1</w:t>
            </w:r>
          </w:p>
        </w:tc>
        <w:tc>
          <w:tcPr>
            <w:tcW w:w="2880" w:type="dxa"/>
          </w:tcPr>
          <w:p w:rsidR="0072313A" w:rsidRPr="00C80A96" w:rsidRDefault="0072313A" w:rsidP="00D1455A">
            <w:pPr>
              <w:rPr>
                <w:b/>
                <w:sz w:val="28"/>
                <w:szCs w:val="28"/>
              </w:rPr>
            </w:pPr>
          </w:p>
        </w:tc>
        <w:tc>
          <w:tcPr>
            <w:tcW w:w="3780" w:type="dxa"/>
          </w:tcPr>
          <w:p w:rsidR="0072313A" w:rsidRPr="00C80A96" w:rsidRDefault="0072313A" w:rsidP="00D1455A">
            <w:pPr>
              <w:rPr>
                <w:b/>
                <w:sz w:val="28"/>
                <w:szCs w:val="28"/>
              </w:rPr>
            </w:pPr>
          </w:p>
        </w:tc>
        <w:tc>
          <w:tcPr>
            <w:tcW w:w="1440" w:type="dxa"/>
          </w:tcPr>
          <w:p w:rsidR="0072313A" w:rsidRPr="00C80A96" w:rsidRDefault="0072313A" w:rsidP="00D1455A">
            <w:pPr>
              <w:rPr>
                <w:b/>
                <w:sz w:val="28"/>
                <w:szCs w:val="28"/>
              </w:rPr>
            </w:pPr>
          </w:p>
        </w:tc>
        <w:tc>
          <w:tcPr>
            <w:tcW w:w="1260" w:type="dxa"/>
          </w:tcPr>
          <w:p w:rsidR="0072313A" w:rsidRPr="00C80A96" w:rsidRDefault="0072313A" w:rsidP="00D1455A">
            <w:pPr>
              <w:rPr>
                <w:b/>
                <w:sz w:val="28"/>
                <w:szCs w:val="28"/>
              </w:rPr>
            </w:pPr>
          </w:p>
        </w:tc>
      </w:tr>
      <w:tr w:rsidR="0072313A" w:rsidRPr="00C80A96" w:rsidTr="00D1455A">
        <w:tc>
          <w:tcPr>
            <w:tcW w:w="540" w:type="dxa"/>
          </w:tcPr>
          <w:p w:rsidR="0072313A" w:rsidRPr="00C80A96" w:rsidRDefault="0072313A" w:rsidP="00D1455A">
            <w:pPr>
              <w:rPr>
                <w:sz w:val="28"/>
                <w:szCs w:val="28"/>
              </w:rPr>
            </w:pPr>
            <w:r w:rsidRPr="00C80A96">
              <w:rPr>
                <w:sz w:val="28"/>
                <w:szCs w:val="28"/>
              </w:rPr>
              <w:t>2</w:t>
            </w:r>
          </w:p>
        </w:tc>
        <w:tc>
          <w:tcPr>
            <w:tcW w:w="2880" w:type="dxa"/>
          </w:tcPr>
          <w:p w:rsidR="0072313A" w:rsidRPr="00C80A96" w:rsidRDefault="0072313A" w:rsidP="00D1455A">
            <w:pPr>
              <w:rPr>
                <w:b/>
                <w:sz w:val="28"/>
                <w:szCs w:val="28"/>
              </w:rPr>
            </w:pPr>
          </w:p>
        </w:tc>
        <w:tc>
          <w:tcPr>
            <w:tcW w:w="3780" w:type="dxa"/>
          </w:tcPr>
          <w:p w:rsidR="0072313A" w:rsidRPr="00C80A96" w:rsidRDefault="0072313A" w:rsidP="00D1455A">
            <w:pPr>
              <w:rPr>
                <w:b/>
                <w:sz w:val="28"/>
                <w:szCs w:val="28"/>
              </w:rPr>
            </w:pPr>
          </w:p>
        </w:tc>
        <w:tc>
          <w:tcPr>
            <w:tcW w:w="1440" w:type="dxa"/>
          </w:tcPr>
          <w:p w:rsidR="0072313A" w:rsidRPr="00C80A96" w:rsidRDefault="0072313A" w:rsidP="00D1455A">
            <w:pPr>
              <w:rPr>
                <w:b/>
                <w:sz w:val="28"/>
                <w:szCs w:val="28"/>
              </w:rPr>
            </w:pPr>
          </w:p>
        </w:tc>
        <w:tc>
          <w:tcPr>
            <w:tcW w:w="1260" w:type="dxa"/>
          </w:tcPr>
          <w:p w:rsidR="0072313A" w:rsidRPr="00C80A96" w:rsidRDefault="0072313A" w:rsidP="00D1455A">
            <w:pPr>
              <w:rPr>
                <w:b/>
                <w:sz w:val="28"/>
                <w:szCs w:val="28"/>
              </w:rPr>
            </w:pPr>
          </w:p>
        </w:tc>
      </w:tr>
      <w:tr w:rsidR="0072313A" w:rsidRPr="00C80A96" w:rsidTr="00D1455A">
        <w:tc>
          <w:tcPr>
            <w:tcW w:w="540" w:type="dxa"/>
          </w:tcPr>
          <w:p w:rsidR="0072313A" w:rsidRPr="00C80A96" w:rsidRDefault="0072313A" w:rsidP="00D1455A">
            <w:pPr>
              <w:rPr>
                <w:sz w:val="28"/>
                <w:szCs w:val="28"/>
              </w:rPr>
            </w:pPr>
            <w:r w:rsidRPr="00C80A96">
              <w:rPr>
                <w:sz w:val="28"/>
                <w:szCs w:val="28"/>
              </w:rPr>
              <w:t>3</w:t>
            </w:r>
          </w:p>
        </w:tc>
        <w:tc>
          <w:tcPr>
            <w:tcW w:w="2880" w:type="dxa"/>
          </w:tcPr>
          <w:p w:rsidR="0072313A" w:rsidRPr="00C80A96" w:rsidRDefault="0072313A" w:rsidP="00D1455A">
            <w:pPr>
              <w:rPr>
                <w:b/>
                <w:sz w:val="28"/>
                <w:szCs w:val="28"/>
              </w:rPr>
            </w:pPr>
          </w:p>
        </w:tc>
        <w:tc>
          <w:tcPr>
            <w:tcW w:w="3780" w:type="dxa"/>
          </w:tcPr>
          <w:p w:rsidR="0072313A" w:rsidRPr="00C80A96" w:rsidRDefault="0072313A" w:rsidP="00D1455A">
            <w:pPr>
              <w:rPr>
                <w:b/>
                <w:sz w:val="28"/>
                <w:szCs w:val="28"/>
              </w:rPr>
            </w:pPr>
          </w:p>
        </w:tc>
        <w:tc>
          <w:tcPr>
            <w:tcW w:w="1440" w:type="dxa"/>
          </w:tcPr>
          <w:p w:rsidR="0072313A" w:rsidRPr="00C80A96" w:rsidRDefault="0072313A" w:rsidP="00D1455A">
            <w:pPr>
              <w:rPr>
                <w:b/>
                <w:sz w:val="28"/>
                <w:szCs w:val="28"/>
              </w:rPr>
            </w:pPr>
          </w:p>
        </w:tc>
        <w:tc>
          <w:tcPr>
            <w:tcW w:w="1260" w:type="dxa"/>
          </w:tcPr>
          <w:p w:rsidR="0072313A" w:rsidRPr="00C80A96" w:rsidRDefault="0072313A" w:rsidP="00D1455A">
            <w:pPr>
              <w:rPr>
                <w:b/>
                <w:sz w:val="28"/>
                <w:szCs w:val="28"/>
              </w:rPr>
            </w:pPr>
          </w:p>
        </w:tc>
      </w:tr>
    </w:tbl>
    <w:p w:rsidR="0072313A" w:rsidRPr="00C80A96" w:rsidRDefault="0072313A" w:rsidP="003B7652">
      <w:pPr>
        <w:rPr>
          <w:sz w:val="28"/>
          <w:szCs w:val="28"/>
          <w:u w:val="single"/>
        </w:rPr>
      </w:pPr>
    </w:p>
    <w:tbl>
      <w:tblPr>
        <w:tblW w:w="0" w:type="auto"/>
        <w:tblInd w:w="108" w:type="dxa"/>
        <w:tblLook w:val="01E0"/>
      </w:tblPr>
      <w:tblGrid>
        <w:gridCol w:w="5353"/>
        <w:gridCol w:w="3260"/>
      </w:tblGrid>
      <w:tr w:rsidR="0072313A" w:rsidRPr="00C80A96" w:rsidTr="00D1455A">
        <w:tc>
          <w:tcPr>
            <w:tcW w:w="5353" w:type="dxa"/>
          </w:tcPr>
          <w:p w:rsidR="0072313A" w:rsidRPr="00C80A96" w:rsidRDefault="0072313A" w:rsidP="00D1455A">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72313A" w:rsidRPr="00C80A96" w:rsidRDefault="0072313A" w:rsidP="00D1455A">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72313A" w:rsidRPr="00C80A96" w:rsidRDefault="0072313A" w:rsidP="00D1455A">
            <w:pPr>
              <w:pStyle w:val="BodyText"/>
              <w:numPr>
                <w:ilvl w:val="12"/>
                <w:numId w:val="0"/>
              </w:numPr>
              <w:rPr>
                <w:sz w:val="28"/>
                <w:szCs w:val="28"/>
              </w:rPr>
            </w:pPr>
          </w:p>
        </w:tc>
      </w:tr>
      <w:tr w:rsidR="0072313A" w:rsidRPr="007226CA" w:rsidTr="00D1455A">
        <w:tc>
          <w:tcPr>
            <w:tcW w:w="5353" w:type="dxa"/>
          </w:tcPr>
          <w:p w:rsidR="0072313A" w:rsidRPr="00C80A96" w:rsidRDefault="0072313A" w:rsidP="00D1455A">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72313A" w:rsidRPr="007226CA" w:rsidRDefault="0072313A" w:rsidP="00D1455A">
            <w:pPr>
              <w:pStyle w:val="BodyText"/>
              <w:numPr>
                <w:ilvl w:val="12"/>
                <w:numId w:val="0"/>
              </w:numPr>
              <w:rPr>
                <w:sz w:val="28"/>
                <w:szCs w:val="28"/>
              </w:rPr>
            </w:pPr>
          </w:p>
        </w:tc>
      </w:tr>
      <w:tr w:rsidR="0072313A" w:rsidRPr="007226CA" w:rsidTr="00D1455A">
        <w:tc>
          <w:tcPr>
            <w:tcW w:w="5353" w:type="dxa"/>
          </w:tcPr>
          <w:p w:rsidR="0072313A" w:rsidRPr="00C80A96" w:rsidRDefault="0072313A" w:rsidP="00D1455A">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72313A" w:rsidRPr="007226CA" w:rsidRDefault="0072313A" w:rsidP="00D1455A">
            <w:pPr>
              <w:pStyle w:val="BodyText"/>
              <w:numPr>
                <w:ilvl w:val="12"/>
                <w:numId w:val="0"/>
              </w:numPr>
              <w:rPr>
                <w:sz w:val="28"/>
                <w:szCs w:val="28"/>
              </w:rPr>
            </w:pPr>
          </w:p>
        </w:tc>
      </w:tr>
      <w:tr w:rsidR="0072313A" w:rsidRPr="007226CA" w:rsidTr="00D1455A">
        <w:tc>
          <w:tcPr>
            <w:tcW w:w="5353" w:type="dxa"/>
          </w:tcPr>
          <w:p w:rsidR="0072313A" w:rsidRPr="007226CA" w:rsidRDefault="0072313A" w:rsidP="00D1455A">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72313A" w:rsidRPr="007226CA" w:rsidRDefault="0072313A" w:rsidP="00D1455A">
            <w:pPr>
              <w:pStyle w:val="BodyText"/>
              <w:numPr>
                <w:ilvl w:val="12"/>
                <w:numId w:val="0"/>
              </w:numPr>
              <w:rPr>
                <w:sz w:val="28"/>
                <w:szCs w:val="28"/>
              </w:rPr>
            </w:pPr>
          </w:p>
        </w:tc>
      </w:tr>
    </w:tbl>
    <w:p w:rsidR="0072313A" w:rsidRPr="009F36E4" w:rsidRDefault="0072313A" w:rsidP="003B7652">
      <w:pPr>
        <w:rPr>
          <w:sz w:val="28"/>
          <w:szCs w:val="28"/>
          <w:u w:val="single"/>
        </w:rPr>
      </w:pPr>
    </w:p>
    <w:p w:rsidR="0072313A" w:rsidRPr="009F36E4" w:rsidRDefault="0072313A" w:rsidP="003B7652">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4"/>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4"/>
            <w:tcBorders>
              <w:bottom w:val="single" w:sz="4" w:space="0" w:color="auto"/>
            </w:tcBorders>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5220" w:type="dxa"/>
            <w:gridSpan w:val="4"/>
            <w:tcBorders>
              <w:top w:val="single" w:sz="4" w:space="0" w:color="auto"/>
            </w:tcBorders>
          </w:tcPr>
          <w:p w:rsidR="0072313A" w:rsidRPr="009F36E4" w:rsidRDefault="0072313A" w:rsidP="00D1455A">
            <w:pPr>
              <w:jc w:val="center"/>
            </w:pPr>
            <w:r w:rsidRPr="009F36E4">
              <w:t>должность</w:t>
            </w:r>
          </w:p>
        </w:tc>
      </w:tr>
      <w:tr w:rsidR="0072313A" w:rsidRPr="009F36E4" w:rsidTr="00D1455A">
        <w:tc>
          <w:tcPr>
            <w:tcW w:w="1908" w:type="dxa"/>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2520" w:type="dxa"/>
            <w:gridSpan w:val="2"/>
            <w:tcBorders>
              <w:bottom w:val="single" w:sz="4" w:space="0" w:color="auto"/>
            </w:tcBorders>
          </w:tcPr>
          <w:p w:rsidR="0072313A" w:rsidRPr="009F36E4" w:rsidRDefault="0072313A" w:rsidP="00D1455A">
            <w:pPr>
              <w:rPr>
                <w:sz w:val="28"/>
                <w:szCs w:val="28"/>
              </w:rPr>
            </w:pPr>
          </w:p>
        </w:tc>
        <w:tc>
          <w:tcPr>
            <w:tcW w:w="236" w:type="dxa"/>
          </w:tcPr>
          <w:p w:rsidR="0072313A" w:rsidRPr="009F36E4" w:rsidRDefault="0072313A" w:rsidP="00D1455A">
            <w:pPr>
              <w:jc w:val="center"/>
              <w:rPr>
                <w:sz w:val="28"/>
                <w:szCs w:val="28"/>
              </w:rPr>
            </w:pPr>
          </w:p>
        </w:tc>
        <w:tc>
          <w:tcPr>
            <w:tcW w:w="2104" w:type="dxa"/>
            <w:tcBorders>
              <w:bottom w:val="single" w:sz="4" w:space="0" w:color="auto"/>
            </w:tcBorders>
          </w:tcPr>
          <w:p w:rsidR="0072313A" w:rsidRPr="009F36E4" w:rsidRDefault="0072313A" w:rsidP="00D1455A">
            <w:pPr>
              <w:jc w:val="center"/>
              <w:rPr>
                <w:sz w:val="28"/>
                <w:szCs w:val="28"/>
              </w:rPr>
            </w:pPr>
          </w:p>
        </w:tc>
        <w:tc>
          <w:tcPr>
            <w:tcW w:w="236" w:type="dxa"/>
          </w:tcPr>
          <w:p w:rsidR="0072313A" w:rsidRPr="009F36E4" w:rsidRDefault="0072313A" w:rsidP="00D1455A">
            <w:pPr>
              <w:rPr>
                <w:sz w:val="28"/>
                <w:szCs w:val="28"/>
              </w:rPr>
            </w:pPr>
          </w:p>
        </w:tc>
        <w:tc>
          <w:tcPr>
            <w:tcW w:w="2644" w:type="dxa"/>
            <w:tcBorders>
              <w:bottom w:val="single" w:sz="4" w:space="0" w:color="auto"/>
            </w:tcBorders>
          </w:tcPr>
          <w:p w:rsidR="0072313A" w:rsidRPr="009F36E4" w:rsidRDefault="0072313A" w:rsidP="00D1455A">
            <w:pPr>
              <w:rPr>
                <w:sz w:val="28"/>
                <w:szCs w:val="28"/>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4"/>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rPr>
          <w:b/>
        </w:rPr>
      </w:pPr>
    </w:p>
    <w:p w:rsidR="0072313A" w:rsidRPr="009F36E4" w:rsidRDefault="0072313A" w:rsidP="003B7652">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r w:rsidRPr="009F36E4">
              <w:rPr>
                <w:sz w:val="28"/>
                <w:szCs w:val="28"/>
              </w:rPr>
              <w:t>Индивидуальный предприниматель</w:t>
            </w: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1260" w:type="dxa"/>
            <w:gridSpan w:val="2"/>
          </w:tcPr>
          <w:p w:rsidR="0072313A" w:rsidRPr="009F36E4" w:rsidRDefault="0072313A" w:rsidP="00D1455A">
            <w:pPr>
              <w:rPr>
                <w:sz w:val="28"/>
                <w:szCs w:val="28"/>
              </w:rPr>
            </w:pPr>
          </w:p>
        </w:tc>
        <w:tc>
          <w:tcPr>
            <w:tcW w:w="396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9F36E4" w:rsidRDefault="0072313A" w:rsidP="00D1455A">
            <w:pPr>
              <w:rPr>
                <w:sz w:val="28"/>
                <w:szCs w:val="28"/>
                <w:lang w:val="en-US"/>
              </w:rPr>
            </w:pPr>
          </w:p>
        </w:tc>
        <w:tc>
          <w:tcPr>
            <w:tcW w:w="360" w:type="dxa"/>
          </w:tcPr>
          <w:p w:rsidR="0072313A" w:rsidRPr="009F36E4" w:rsidRDefault="0072313A" w:rsidP="00D1455A">
            <w:pPr>
              <w:rPr>
                <w:sz w:val="28"/>
                <w:szCs w:val="28"/>
                <w:lang w:val="en-US"/>
              </w:rPr>
            </w:pPr>
          </w:p>
        </w:tc>
        <w:tc>
          <w:tcPr>
            <w:tcW w:w="252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rPr>
          <w:b/>
        </w:rPr>
      </w:pPr>
    </w:p>
    <w:p w:rsidR="0072313A" w:rsidRPr="009F36E4" w:rsidRDefault="0072313A" w:rsidP="003B7652">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1260" w:type="dxa"/>
            <w:gridSpan w:val="2"/>
          </w:tcPr>
          <w:p w:rsidR="0072313A" w:rsidRPr="009F36E4" w:rsidRDefault="0072313A" w:rsidP="00D1455A">
            <w:pPr>
              <w:rPr>
                <w:sz w:val="28"/>
                <w:szCs w:val="28"/>
              </w:rPr>
            </w:pPr>
          </w:p>
        </w:tc>
        <w:tc>
          <w:tcPr>
            <w:tcW w:w="396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9F36E4" w:rsidRDefault="0072313A" w:rsidP="00D1455A">
            <w:pPr>
              <w:rPr>
                <w:sz w:val="28"/>
                <w:szCs w:val="28"/>
                <w:lang w:val="en-US"/>
              </w:rPr>
            </w:pPr>
          </w:p>
        </w:tc>
        <w:tc>
          <w:tcPr>
            <w:tcW w:w="360" w:type="dxa"/>
          </w:tcPr>
          <w:p w:rsidR="0072313A" w:rsidRPr="009F36E4" w:rsidRDefault="0072313A" w:rsidP="00D1455A">
            <w:pPr>
              <w:rPr>
                <w:sz w:val="28"/>
                <w:szCs w:val="28"/>
                <w:lang w:val="en-US"/>
              </w:rPr>
            </w:pPr>
          </w:p>
        </w:tc>
        <w:tc>
          <w:tcPr>
            <w:tcW w:w="252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p>
        </w:tc>
      </w:tr>
    </w:tbl>
    <w:p w:rsidR="0072313A" w:rsidRPr="009F36E4" w:rsidRDefault="0072313A" w:rsidP="003B7652">
      <w:pPr>
        <w:ind w:left="2829"/>
        <w:jc w:val="right"/>
        <w:outlineLvl w:val="0"/>
        <w:rPr>
          <w:sz w:val="28"/>
          <w:szCs w:val="28"/>
        </w:rPr>
      </w:pPr>
      <w:r w:rsidRPr="009F36E4">
        <w:rPr>
          <w:sz w:val="28"/>
          <w:szCs w:val="28"/>
        </w:rPr>
        <w:br w:type="page"/>
        <w:t>Приложение 3</w:t>
      </w:r>
    </w:p>
    <w:p w:rsidR="0072313A" w:rsidRPr="009F36E4" w:rsidRDefault="0072313A" w:rsidP="003B7652">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72313A" w:rsidRPr="00C80A96" w:rsidRDefault="0072313A" w:rsidP="003B7652">
      <w:pPr>
        <w:jc w:val="center"/>
        <w:outlineLvl w:val="0"/>
        <w:rPr>
          <w:sz w:val="28"/>
          <w:szCs w:val="28"/>
        </w:rPr>
      </w:pPr>
      <w:r w:rsidRPr="009F36E4">
        <w:rPr>
          <w:sz w:val="28"/>
          <w:szCs w:val="28"/>
        </w:rPr>
        <w:t xml:space="preserve">График </w:t>
      </w:r>
      <w:r w:rsidRPr="00C80A96">
        <w:rPr>
          <w:sz w:val="28"/>
          <w:szCs w:val="28"/>
        </w:rPr>
        <w:t>поставки товара</w:t>
      </w:r>
    </w:p>
    <w:p w:rsidR="0072313A" w:rsidRPr="00C80A96" w:rsidRDefault="0072313A" w:rsidP="003B7652">
      <w:pPr>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0"/>
        <w:gridCol w:w="673"/>
        <w:gridCol w:w="673"/>
        <w:gridCol w:w="673"/>
        <w:gridCol w:w="674"/>
        <w:gridCol w:w="673"/>
        <w:gridCol w:w="673"/>
        <w:gridCol w:w="673"/>
        <w:gridCol w:w="674"/>
        <w:gridCol w:w="673"/>
        <w:gridCol w:w="673"/>
        <w:gridCol w:w="673"/>
        <w:gridCol w:w="674"/>
      </w:tblGrid>
      <w:tr w:rsidR="0072313A" w:rsidRPr="00C80A96" w:rsidTr="00D1455A">
        <w:trPr>
          <w:cantSplit/>
          <w:trHeight w:val="462"/>
        </w:trPr>
        <w:tc>
          <w:tcPr>
            <w:tcW w:w="1560" w:type="dxa"/>
            <w:tcBorders>
              <w:bottom w:val="nil"/>
            </w:tcBorders>
          </w:tcPr>
          <w:p w:rsidR="0072313A" w:rsidRPr="00C80A96" w:rsidRDefault="0072313A" w:rsidP="00D1455A">
            <w:pPr>
              <w:pStyle w:val="21"/>
              <w:numPr>
                <w:ilvl w:val="12"/>
                <w:numId w:val="0"/>
              </w:numPr>
              <w:jc w:val="left"/>
              <w:rPr>
                <w:i/>
                <w:sz w:val="28"/>
                <w:szCs w:val="28"/>
              </w:rPr>
            </w:pPr>
          </w:p>
        </w:tc>
        <w:tc>
          <w:tcPr>
            <w:tcW w:w="8079" w:type="dxa"/>
            <w:gridSpan w:val="12"/>
            <w:tcBorders>
              <w:bottom w:val="nil"/>
            </w:tcBorders>
          </w:tcPr>
          <w:p w:rsidR="0072313A" w:rsidRPr="00C80A96" w:rsidRDefault="0072313A" w:rsidP="00D1455A">
            <w:pPr>
              <w:pStyle w:val="21"/>
              <w:numPr>
                <w:ilvl w:val="12"/>
                <w:numId w:val="0"/>
              </w:numPr>
              <w:jc w:val="center"/>
              <w:rPr>
                <w:i/>
                <w:spacing w:val="-14"/>
                <w:sz w:val="28"/>
                <w:szCs w:val="28"/>
              </w:rPr>
            </w:pPr>
            <w:r w:rsidRPr="00C80A96">
              <w:rPr>
                <w:i/>
                <w:sz w:val="28"/>
                <w:szCs w:val="28"/>
              </w:rPr>
              <w:t>График поставки по месяцам</w:t>
            </w:r>
          </w:p>
        </w:tc>
      </w:tr>
      <w:tr w:rsidR="0072313A" w:rsidRPr="00C80A96" w:rsidTr="00D1455A">
        <w:trPr>
          <w:cantSplit/>
          <w:trHeight w:val="1134"/>
        </w:trPr>
        <w:tc>
          <w:tcPr>
            <w:tcW w:w="1560" w:type="dxa"/>
            <w:tcBorders>
              <w:bottom w:val="nil"/>
            </w:tcBorders>
          </w:tcPr>
          <w:p w:rsidR="0072313A" w:rsidRPr="00C80A96" w:rsidRDefault="0072313A" w:rsidP="00D1455A">
            <w:pPr>
              <w:pStyle w:val="21"/>
              <w:numPr>
                <w:ilvl w:val="12"/>
                <w:numId w:val="0"/>
              </w:numPr>
              <w:jc w:val="left"/>
              <w:rPr>
                <w:i/>
                <w:sz w:val="28"/>
                <w:szCs w:val="28"/>
              </w:rPr>
            </w:pPr>
            <w:r w:rsidRPr="00C80A96">
              <w:rPr>
                <w:i/>
                <w:sz w:val="28"/>
                <w:szCs w:val="28"/>
              </w:rPr>
              <w:t>Позиция согласно спецификации</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январь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февраль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март</w:t>
            </w:r>
          </w:p>
        </w:tc>
        <w:tc>
          <w:tcPr>
            <w:tcW w:w="674"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апрель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май</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июнь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июль</w:t>
            </w:r>
          </w:p>
        </w:tc>
        <w:tc>
          <w:tcPr>
            <w:tcW w:w="674"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август</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сентябрь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октябрь</w:t>
            </w:r>
          </w:p>
        </w:tc>
        <w:tc>
          <w:tcPr>
            <w:tcW w:w="673"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ноябрь</w:t>
            </w:r>
          </w:p>
        </w:tc>
        <w:tc>
          <w:tcPr>
            <w:tcW w:w="674" w:type="dxa"/>
            <w:tcBorders>
              <w:bottom w:val="nil"/>
            </w:tcBorders>
            <w:textDirection w:val="btLr"/>
          </w:tcPr>
          <w:p w:rsidR="0072313A" w:rsidRPr="00C80A96" w:rsidRDefault="0072313A" w:rsidP="00D1455A">
            <w:pPr>
              <w:pStyle w:val="21"/>
              <w:numPr>
                <w:ilvl w:val="12"/>
                <w:numId w:val="0"/>
              </w:numPr>
              <w:ind w:left="113" w:right="113"/>
              <w:jc w:val="center"/>
              <w:rPr>
                <w:i/>
                <w:spacing w:val="-14"/>
                <w:sz w:val="28"/>
                <w:szCs w:val="28"/>
              </w:rPr>
            </w:pPr>
            <w:r w:rsidRPr="00C80A96">
              <w:rPr>
                <w:i/>
                <w:spacing w:val="-14"/>
                <w:sz w:val="28"/>
                <w:szCs w:val="28"/>
              </w:rPr>
              <w:t>декабрь</w:t>
            </w:r>
          </w:p>
        </w:tc>
      </w:tr>
      <w:tr w:rsidR="0072313A" w:rsidRPr="00C80A96" w:rsidTr="00D1455A">
        <w:trPr>
          <w:cantSplit/>
        </w:trPr>
        <w:tc>
          <w:tcPr>
            <w:tcW w:w="1560" w:type="dxa"/>
          </w:tcPr>
          <w:p w:rsidR="0072313A" w:rsidRPr="00C80A96" w:rsidRDefault="0072313A" w:rsidP="00D1455A">
            <w:pPr>
              <w:pStyle w:val="21"/>
              <w:numPr>
                <w:ilvl w:val="12"/>
                <w:numId w:val="0"/>
              </w:numPr>
              <w:rPr>
                <w:i/>
                <w:sz w:val="28"/>
                <w:szCs w:val="28"/>
              </w:rPr>
            </w:pPr>
            <w:r w:rsidRPr="00C80A96">
              <w:rPr>
                <w:i/>
                <w:sz w:val="28"/>
                <w:szCs w:val="28"/>
              </w:rPr>
              <w:t>1.</w:t>
            </w: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4"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4"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3" w:type="dxa"/>
          </w:tcPr>
          <w:p w:rsidR="0072313A" w:rsidRPr="00C80A96" w:rsidRDefault="0072313A" w:rsidP="00D1455A">
            <w:pPr>
              <w:pStyle w:val="21"/>
              <w:numPr>
                <w:ilvl w:val="12"/>
                <w:numId w:val="0"/>
              </w:numPr>
              <w:jc w:val="center"/>
              <w:rPr>
                <w:i/>
                <w:sz w:val="28"/>
                <w:szCs w:val="28"/>
              </w:rPr>
            </w:pPr>
          </w:p>
        </w:tc>
        <w:tc>
          <w:tcPr>
            <w:tcW w:w="674" w:type="dxa"/>
          </w:tcPr>
          <w:p w:rsidR="0072313A" w:rsidRPr="00C80A96" w:rsidRDefault="0072313A" w:rsidP="00D1455A">
            <w:pPr>
              <w:pStyle w:val="21"/>
              <w:numPr>
                <w:ilvl w:val="12"/>
                <w:numId w:val="0"/>
              </w:numPr>
              <w:jc w:val="center"/>
              <w:rPr>
                <w:i/>
                <w:sz w:val="28"/>
                <w:szCs w:val="28"/>
              </w:rPr>
            </w:pPr>
          </w:p>
        </w:tc>
      </w:tr>
      <w:tr w:rsidR="0072313A" w:rsidRPr="009F36E4" w:rsidTr="00D1455A">
        <w:trPr>
          <w:cantSplit/>
        </w:trPr>
        <w:tc>
          <w:tcPr>
            <w:tcW w:w="1560" w:type="dxa"/>
          </w:tcPr>
          <w:p w:rsidR="0072313A" w:rsidRPr="009F36E4" w:rsidRDefault="0072313A" w:rsidP="00D1455A">
            <w:pPr>
              <w:pStyle w:val="21"/>
              <w:numPr>
                <w:ilvl w:val="12"/>
                <w:numId w:val="0"/>
              </w:numPr>
              <w:jc w:val="center"/>
              <w:rPr>
                <w:i/>
                <w:sz w:val="28"/>
                <w:szCs w:val="28"/>
              </w:rPr>
            </w:pPr>
            <w:r w:rsidRPr="00C80A96">
              <w:rPr>
                <w:i/>
                <w:sz w:val="28"/>
                <w:szCs w:val="28"/>
              </w:rPr>
              <w:t>Всего:</w:t>
            </w: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4"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4"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3" w:type="dxa"/>
          </w:tcPr>
          <w:p w:rsidR="0072313A" w:rsidRPr="009F36E4" w:rsidRDefault="0072313A" w:rsidP="00D1455A">
            <w:pPr>
              <w:pStyle w:val="21"/>
              <w:numPr>
                <w:ilvl w:val="12"/>
                <w:numId w:val="0"/>
              </w:numPr>
              <w:jc w:val="center"/>
              <w:rPr>
                <w:i/>
                <w:sz w:val="28"/>
                <w:szCs w:val="28"/>
              </w:rPr>
            </w:pPr>
          </w:p>
        </w:tc>
        <w:tc>
          <w:tcPr>
            <w:tcW w:w="674" w:type="dxa"/>
          </w:tcPr>
          <w:p w:rsidR="0072313A" w:rsidRPr="009F36E4" w:rsidRDefault="0072313A" w:rsidP="00D1455A">
            <w:pPr>
              <w:pStyle w:val="21"/>
              <w:numPr>
                <w:ilvl w:val="12"/>
                <w:numId w:val="0"/>
              </w:numPr>
              <w:jc w:val="center"/>
              <w:rPr>
                <w:i/>
                <w:sz w:val="28"/>
                <w:szCs w:val="28"/>
              </w:rPr>
            </w:pPr>
          </w:p>
        </w:tc>
      </w:tr>
    </w:tbl>
    <w:p w:rsidR="0072313A" w:rsidRPr="009F36E4" w:rsidRDefault="0072313A" w:rsidP="003B7652">
      <w:pPr>
        <w:rPr>
          <w:sz w:val="28"/>
          <w:szCs w:val="28"/>
          <w:u w:val="single"/>
        </w:rPr>
      </w:pPr>
    </w:p>
    <w:tbl>
      <w:tblPr>
        <w:tblW w:w="0" w:type="auto"/>
        <w:tblInd w:w="108" w:type="dxa"/>
        <w:tblLook w:val="01E0"/>
      </w:tblPr>
      <w:tblGrid>
        <w:gridCol w:w="4819"/>
        <w:gridCol w:w="4568"/>
      </w:tblGrid>
      <w:tr w:rsidR="0072313A" w:rsidRPr="007226CA" w:rsidTr="00D1455A">
        <w:tc>
          <w:tcPr>
            <w:tcW w:w="5103" w:type="dxa"/>
          </w:tcPr>
          <w:p w:rsidR="0072313A" w:rsidRPr="007226CA" w:rsidRDefault="0072313A" w:rsidP="00D1455A">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72313A" w:rsidRPr="007226CA" w:rsidRDefault="0072313A" w:rsidP="00D1455A">
            <w:pPr>
              <w:jc w:val="both"/>
              <w:rPr>
                <w:sz w:val="28"/>
                <w:szCs w:val="28"/>
              </w:rPr>
            </w:pPr>
          </w:p>
        </w:tc>
      </w:tr>
      <w:tr w:rsidR="0072313A" w:rsidRPr="007226CA" w:rsidTr="00D1455A">
        <w:tc>
          <w:tcPr>
            <w:tcW w:w="5103" w:type="dxa"/>
          </w:tcPr>
          <w:p w:rsidR="0072313A" w:rsidRPr="007226CA" w:rsidRDefault="0072313A" w:rsidP="00D1455A">
            <w:pPr>
              <w:jc w:val="center"/>
            </w:pPr>
          </w:p>
        </w:tc>
        <w:tc>
          <w:tcPr>
            <w:tcW w:w="4926" w:type="dxa"/>
            <w:tcBorders>
              <w:top w:val="single" w:sz="4" w:space="0" w:color="auto"/>
            </w:tcBorders>
          </w:tcPr>
          <w:p w:rsidR="0072313A" w:rsidRPr="007226CA" w:rsidRDefault="0072313A" w:rsidP="00D1455A">
            <w:pPr>
              <w:jc w:val="center"/>
            </w:pPr>
          </w:p>
        </w:tc>
      </w:tr>
    </w:tbl>
    <w:p w:rsidR="0072313A" w:rsidRPr="009F36E4" w:rsidRDefault="0072313A" w:rsidP="003B7652">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2313A" w:rsidRPr="009F36E4" w:rsidTr="00D1455A">
        <w:tc>
          <w:tcPr>
            <w:tcW w:w="478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4"/>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5220" w:type="dxa"/>
            <w:gridSpan w:val="4"/>
            <w:tcBorders>
              <w:bottom w:val="single" w:sz="4" w:space="0" w:color="auto"/>
            </w:tcBorders>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360" w:type="dxa"/>
          </w:tcPr>
          <w:p w:rsidR="0072313A" w:rsidRPr="009F36E4" w:rsidRDefault="0072313A" w:rsidP="00D1455A"/>
        </w:tc>
        <w:tc>
          <w:tcPr>
            <w:tcW w:w="5220" w:type="dxa"/>
            <w:gridSpan w:val="4"/>
            <w:tcBorders>
              <w:top w:val="single" w:sz="4" w:space="0" w:color="auto"/>
            </w:tcBorders>
          </w:tcPr>
          <w:p w:rsidR="0072313A" w:rsidRPr="009F36E4" w:rsidRDefault="0072313A" w:rsidP="00D1455A">
            <w:pPr>
              <w:jc w:val="center"/>
            </w:pPr>
            <w:r w:rsidRPr="009F36E4">
              <w:t>должность</w:t>
            </w:r>
          </w:p>
        </w:tc>
      </w:tr>
      <w:tr w:rsidR="0072313A" w:rsidRPr="009F36E4" w:rsidTr="00D1455A">
        <w:tc>
          <w:tcPr>
            <w:tcW w:w="1908" w:type="dxa"/>
            <w:tcBorders>
              <w:bottom w:val="single" w:sz="4" w:space="0" w:color="auto"/>
            </w:tcBorders>
          </w:tcPr>
          <w:p w:rsidR="0072313A" w:rsidRPr="009F36E4" w:rsidRDefault="0072313A" w:rsidP="00D1455A">
            <w:pPr>
              <w:rPr>
                <w:sz w:val="28"/>
                <w:szCs w:val="28"/>
              </w:rPr>
            </w:pPr>
          </w:p>
        </w:tc>
        <w:tc>
          <w:tcPr>
            <w:tcW w:w="360" w:type="dxa"/>
          </w:tcPr>
          <w:p w:rsidR="0072313A" w:rsidRPr="009F36E4" w:rsidRDefault="0072313A" w:rsidP="00D1455A">
            <w:pPr>
              <w:rPr>
                <w:sz w:val="28"/>
                <w:szCs w:val="28"/>
              </w:rPr>
            </w:pPr>
          </w:p>
        </w:tc>
        <w:tc>
          <w:tcPr>
            <w:tcW w:w="2520" w:type="dxa"/>
            <w:gridSpan w:val="2"/>
            <w:tcBorders>
              <w:bottom w:val="single" w:sz="4" w:space="0" w:color="auto"/>
            </w:tcBorders>
          </w:tcPr>
          <w:p w:rsidR="0072313A" w:rsidRPr="009F36E4" w:rsidRDefault="0072313A" w:rsidP="00D1455A">
            <w:pPr>
              <w:rPr>
                <w:sz w:val="28"/>
                <w:szCs w:val="28"/>
              </w:rPr>
            </w:pPr>
          </w:p>
        </w:tc>
        <w:tc>
          <w:tcPr>
            <w:tcW w:w="236" w:type="dxa"/>
          </w:tcPr>
          <w:p w:rsidR="0072313A" w:rsidRPr="009F36E4" w:rsidRDefault="0072313A" w:rsidP="00D1455A">
            <w:pPr>
              <w:jc w:val="center"/>
              <w:rPr>
                <w:sz w:val="28"/>
                <w:szCs w:val="28"/>
              </w:rPr>
            </w:pPr>
          </w:p>
        </w:tc>
        <w:tc>
          <w:tcPr>
            <w:tcW w:w="2104" w:type="dxa"/>
            <w:tcBorders>
              <w:bottom w:val="single" w:sz="4" w:space="0" w:color="auto"/>
            </w:tcBorders>
          </w:tcPr>
          <w:p w:rsidR="0072313A" w:rsidRPr="009F36E4" w:rsidRDefault="0072313A" w:rsidP="00D1455A">
            <w:pPr>
              <w:jc w:val="center"/>
              <w:rPr>
                <w:sz w:val="28"/>
                <w:szCs w:val="28"/>
              </w:rPr>
            </w:pPr>
          </w:p>
        </w:tc>
        <w:tc>
          <w:tcPr>
            <w:tcW w:w="236" w:type="dxa"/>
          </w:tcPr>
          <w:p w:rsidR="0072313A" w:rsidRPr="009F36E4" w:rsidRDefault="0072313A" w:rsidP="00D1455A">
            <w:pPr>
              <w:rPr>
                <w:sz w:val="28"/>
                <w:szCs w:val="28"/>
              </w:rPr>
            </w:pPr>
          </w:p>
        </w:tc>
        <w:tc>
          <w:tcPr>
            <w:tcW w:w="2644" w:type="dxa"/>
            <w:tcBorders>
              <w:bottom w:val="single" w:sz="4" w:space="0" w:color="auto"/>
            </w:tcBorders>
          </w:tcPr>
          <w:p w:rsidR="0072313A" w:rsidRPr="009F36E4" w:rsidRDefault="0072313A" w:rsidP="00D1455A">
            <w:pPr>
              <w:rPr>
                <w:sz w:val="28"/>
                <w:szCs w:val="28"/>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52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788" w:type="dxa"/>
            <w:gridSpan w:val="4"/>
          </w:tcPr>
          <w:p w:rsidR="0072313A" w:rsidRPr="009F36E4" w:rsidRDefault="0072313A" w:rsidP="00D1455A">
            <w:pPr>
              <w:rPr>
                <w:sz w:val="28"/>
                <w:szCs w:val="28"/>
              </w:rPr>
            </w:pPr>
            <w:r w:rsidRPr="009F36E4">
              <w:rPr>
                <w:sz w:val="28"/>
                <w:szCs w:val="28"/>
              </w:rPr>
              <w:t>МП</w:t>
            </w:r>
          </w:p>
        </w:tc>
        <w:tc>
          <w:tcPr>
            <w:tcW w:w="5220" w:type="dxa"/>
            <w:gridSpan w:val="4"/>
          </w:tcPr>
          <w:p w:rsidR="0072313A" w:rsidRPr="009F36E4" w:rsidRDefault="0072313A" w:rsidP="00D1455A">
            <w:pPr>
              <w:rPr>
                <w:sz w:val="28"/>
                <w:szCs w:val="28"/>
              </w:rPr>
            </w:pPr>
            <w:r w:rsidRPr="009F36E4">
              <w:rPr>
                <w:sz w:val="28"/>
                <w:szCs w:val="28"/>
              </w:rPr>
              <w:t>МП</w:t>
            </w:r>
          </w:p>
        </w:tc>
      </w:tr>
    </w:tbl>
    <w:p w:rsidR="0072313A" w:rsidRPr="009F36E4" w:rsidRDefault="0072313A" w:rsidP="003B7652">
      <w:pPr>
        <w:rPr>
          <w:b/>
        </w:rPr>
      </w:pPr>
    </w:p>
    <w:p w:rsidR="0072313A" w:rsidRPr="009F36E4" w:rsidRDefault="0072313A" w:rsidP="003B7652">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72313A" w:rsidRPr="009F36E4" w:rsidTr="00D1455A">
        <w:tc>
          <w:tcPr>
            <w:tcW w:w="496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54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r w:rsidRPr="009F36E4">
              <w:rPr>
                <w:sz w:val="28"/>
                <w:szCs w:val="28"/>
              </w:rPr>
              <w:t>Индивидуальный предприниматель</w:t>
            </w: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540" w:type="dxa"/>
          </w:tcPr>
          <w:p w:rsidR="0072313A" w:rsidRPr="009F36E4" w:rsidRDefault="0072313A" w:rsidP="00D1455A"/>
        </w:tc>
        <w:tc>
          <w:tcPr>
            <w:tcW w:w="1080" w:type="dxa"/>
            <w:gridSpan w:val="2"/>
          </w:tcPr>
          <w:p w:rsidR="0072313A" w:rsidRPr="009F36E4" w:rsidRDefault="0072313A" w:rsidP="00D1455A">
            <w:pPr>
              <w:rPr>
                <w:sz w:val="28"/>
                <w:szCs w:val="28"/>
              </w:rPr>
            </w:pPr>
          </w:p>
        </w:tc>
        <w:tc>
          <w:tcPr>
            <w:tcW w:w="414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9F36E4" w:rsidRDefault="0072313A" w:rsidP="00D1455A">
            <w:pPr>
              <w:rPr>
                <w:sz w:val="28"/>
                <w:szCs w:val="28"/>
                <w:lang w:val="en-US"/>
              </w:rPr>
            </w:pPr>
          </w:p>
        </w:tc>
        <w:tc>
          <w:tcPr>
            <w:tcW w:w="360" w:type="dxa"/>
          </w:tcPr>
          <w:p w:rsidR="0072313A" w:rsidRPr="009F36E4" w:rsidRDefault="0072313A" w:rsidP="00D1455A">
            <w:pPr>
              <w:rPr>
                <w:sz w:val="28"/>
                <w:szCs w:val="28"/>
                <w:lang w:val="en-US"/>
              </w:rPr>
            </w:pPr>
          </w:p>
        </w:tc>
        <w:tc>
          <w:tcPr>
            <w:tcW w:w="270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70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96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r w:rsidRPr="009F36E4">
              <w:rPr>
                <w:sz w:val="28"/>
                <w:szCs w:val="28"/>
              </w:rPr>
              <w:t>МП</w:t>
            </w:r>
          </w:p>
        </w:tc>
      </w:tr>
    </w:tbl>
    <w:p w:rsidR="0072313A" w:rsidRDefault="0072313A" w:rsidP="003B7652">
      <w:pPr>
        <w:rPr>
          <w:b/>
        </w:rPr>
      </w:pPr>
    </w:p>
    <w:p w:rsidR="0072313A" w:rsidRDefault="0072313A" w:rsidP="003B7652">
      <w:pPr>
        <w:rPr>
          <w:b/>
        </w:rPr>
      </w:pPr>
    </w:p>
    <w:p w:rsidR="0072313A" w:rsidRPr="009F36E4" w:rsidRDefault="0072313A" w:rsidP="003B7652">
      <w:pPr>
        <w:rPr>
          <w:b/>
        </w:rPr>
      </w:pPr>
    </w:p>
    <w:p w:rsidR="0072313A" w:rsidRPr="009F36E4" w:rsidRDefault="0072313A" w:rsidP="003B7652">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72313A" w:rsidRPr="009F36E4" w:rsidTr="00D1455A">
        <w:tc>
          <w:tcPr>
            <w:tcW w:w="4968" w:type="dxa"/>
            <w:gridSpan w:val="4"/>
          </w:tcPr>
          <w:p w:rsidR="0072313A" w:rsidRPr="009F36E4" w:rsidRDefault="0072313A" w:rsidP="00D1455A">
            <w:pPr>
              <w:jc w:val="center"/>
              <w:rPr>
                <w:sz w:val="28"/>
                <w:szCs w:val="28"/>
              </w:rPr>
            </w:pPr>
            <w:r>
              <w:rPr>
                <w:sz w:val="28"/>
                <w:szCs w:val="28"/>
              </w:rPr>
              <w:t>З</w:t>
            </w:r>
            <w:r w:rsidRPr="009F36E4">
              <w:rPr>
                <w:sz w:val="28"/>
                <w:szCs w:val="28"/>
              </w:rPr>
              <w:t>аказчик:</w:t>
            </w:r>
          </w:p>
        </w:tc>
        <w:tc>
          <w:tcPr>
            <w:tcW w:w="5220" w:type="dxa"/>
            <w:gridSpan w:val="5"/>
          </w:tcPr>
          <w:p w:rsidR="0072313A" w:rsidRPr="009F36E4" w:rsidRDefault="0072313A" w:rsidP="00D1455A">
            <w:pPr>
              <w:jc w:val="center"/>
              <w:rPr>
                <w:sz w:val="28"/>
                <w:szCs w:val="28"/>
              </w:rPr>
            </w:pPr>
            <w:r w:rsidRPr="009F36E4">
              <w:rPr>
                <w:sz w:val="28"/>
                <w:szCs w:val="28"/>
              </w:rPr>
              <w:t>Поставщик:</w:t>
            </w:r>
          </w:p>
        </w:tc>
      </w:tr>
      <w:tr w:rsidR="0072313A" w:rsidRPr="009F36E4" w:rsidTr="00D1455A">
        <w:tc>
          <w:tcPr>
            <w:tcW w:w="4428" w:type="dxa"/>
            <w:gridSpan w:val="3"/>
            <w:tcBorders>
              <w:bottom w:val="single" w:sz="4" w:space="0" w:color="auto"/>
            </w:tcBorders>
          </w:tcPr>
          <w:p w:rsidR="0072313A" w:rsidRPr="009F36E4" w:rsidRDefault="0072313A" w:rsidP="00D1455A">
            <w:pPr>
              <w:rPr>
                <w:sz w:val="28"/>
                <w:szCs w:val="28"/>
              </w:rPr>
            </w:pPr>
          </w:p>
        </w:tc>
        <w:tc>
          <w:tcPr>
            <w:tcW w:w="540" w:type="dxa"/>
          </w:tcPr>
          <w:p w:rsidR="0072313A" w:rsidRPr="009F36E4" w:rsidRDefault="0072313A" w:rsidP="00D1455A">
            <w:pPr>
              <w:rPr>
                <w:sz w:val="28"/>
                <w:szCs w:val="28"/>
              </w:rPr>
            </w:pPr>
          </w:p>
        </w:tc>
        <w:tc>
          <w:tcPr>
            <w:tcW w:w="5220" w:type="dxa"/>
            <w:gridSpan w:val="5"/>
          </w:tcPr>
          <w:p w:rsidR="0072313A" w:rsidRPr="009F36E4" w:rsidRDefault="0072313A" w:rsidP="00D1455A">
            <w:pPr>
              <w:rPr>
                <w:sz w:val="28"/>
                <w:szCs w:val="28"/>
              </w:rPr>
            </w:pPr>
          </w:p>
        </w:tc>
      </w:tr>
      <w:tr w:rsidR="0072313A" w:rsidRPr="009F36E4" w:rsidTr="00D1455A">
        <w:tc>
          <w:tcPr>
            <w:tcW w:w="4428" w:type="dxa"/>
            <w:gridSpan w:val="3"/>
            <w:tcBorders>
              <w:top w:val="single" w:sz="4" w:space="0" w:color="auto"/>
            </w:tcBorders>
          </w:tcPr>
          <w:p w:rsidR="0072313A" w:rsidRPr="009F36E4" w:rsidRDefault="0072313A" w:rsidP="00D1455A">
            <w:pPr>
              <w:jc w:val="center"/>
            </w:pPr>
            <w:r w:rsidRPr="009F36E4">
              <w:t>должность</w:t>
            </w:r>
          </w:p>
        </w:tc>
        <w:tc>
          <w:tcPr>
            <w:tcW w:w="540" w:type="dxa"/>
          </w:tcPr>
          <w:p w:rsidR="0072313A" w:rsidRPr="009F36E4" w:rsidRDefault="0072313A" w:rsidP="00D1455A"/>
        </w:tc>
        <w:tc>
          <w:tcPr>
            <w:tcW w:w="1080" w:type="dxa"/>
            <w:gridSpan w:val="2"/>
          </w:tcPr>
          <w:p w:rsidR="0072313A" w:rsidRPr="009F36E4" w:rsidRDefault="0072313A" w:rsidP="00D1455A">
            <w:pPr>
              <w:rPr>
                <w:sz w:val="28"/>
                <w:szCs w:val="28"/>
              </w:rPr>
            </w:pPr>
          </w:p>
        </w:tc>
        <w:tc>
          <w:tcPr>
            <w:tcW w:w="4140" w:type="dxa"/>
            <w:gridSpan w:val="3"/>
          </w:tcPr>
          <w:p w:rsidR="0072313A" w:rsidRPr="009F36E4" w:rsidRDefault="0072313A" w:rsidP="00D1455A">
            <w:pPr>
              <w:jc w:val="center"/>
            </w:pPr>
          </w:p>
        </w:tc>
      </w:tr>
      <w:tr w:rsidR="0072313A" w:rsidRPr="009F36E4" w:rsidTr="00D1455A">
        <w:tc>
          <w:tcPr>
            <w:tcW w:w="1908" w:type="dxa"/>
            <w:tcBorders>
              <w:bottom w:val="single" w:sz="4" w:space="0" w:color="auto"/>
            </w:tcBorders>
          </w:tcPr>
          <w:p w:rsidR="0072313A" w:rsidRPr="009F36E4" w:rsidRDefault="0072313A" w:rsidP="00D1455A">
            <w:pPr>
              <w:rPr>
                <w:sz w:val="28"/>
                <w:szCs w:val="28"/>
                <w:lang w:val="en-US"/>
              </w:rPr>
            </w:pPr>
          </w:p>
        </w:tc>
        <w:tc>
          <w:tcPr>
            <w:tcW w:w="360" w:type="dxa"/>
          </w:tcPr>
          <w:p w:rsidR="0072313A" w:rsidRPr="009F36E4" w:rsidRDefault="0072313A" w:rsidP="00D1455A">
            <w:pPr>
              <w:rPr>
                <w:sz w:val="28"/>
                <w:szCs w:val="28"/>
                <w:lang w:val="en-US"/>
              </w:rPr>
            </w:pPr>
          </w:p>
        </w:tc>
        <w:tc>
          <w:tcPr>
            <w:tcW w:w="2700" w:type="dxa"/>
            <w:gridSpan w:val="2"/>
            <w:tcBorders>
              <w:bottom w:val="single" w:sz="4" w:space="0" w:color="auto"/>
            </w:tcBorders>
          </w:tcPr>
          <w:p w:rsidR="0072313A" w:rsidRPr="009F36E4" w:rsidRDefault="0072313A" w:rsidP="00D1455A">
            <w:pPr>
              <w:rPr>
                <w:sz w:val="28"/>
                <w:szCs w:val="28"/>
                <w:lang w:val="en-US"/>
              </w:rPr>
            </w:pPr>
          </w:p>
        </w:tc>
        <w:tc>
          <w:tcPr>
            <w:tcW w:w="236" w:type="dxa"/>
          </w:tcPr>
          <w:p w:rsidR="0072313A" w:rsidRPr="009F36E4" w:rsidRDefault="0072313A" w:rsidP="00D1455A">
            <w:pPr>
              <w:jc w:val="center"/>
              <w:rPr>
                <w:sz w:val="28"/>
                <w:szCs w:val="28"/>
                <w:lang w:val="en-US"/>
              </w:rPr>
            </w:pPr>
          </w:p>
        </w:tc>
        <w:tc>
          <w:tcPr>
            <w:tcW w:w="2104" w:type="dxa"/>
            <w:gridSpan w:val="2"/>
            <w:tcBorders>
              <w:bottom w:val="single" w:sz="4" w:space="0" w:color="auto"/>
            </w:tcBorders>
          </w:tcPr>
          <w:p w:rsidR="0072313A" w:rsidRPr="009F36E4" w:rsidRDefault="0072313A" w:rsidP="00D1455A">
            <w:pPr>
              <w:jc w:val="center"/>
              <w:rPr>
                <w:sz w:val="28"/>
                <w:szCs w:val="28"/>
                <w:lang w:val="en-US"/>
              </w:rPr>
            </w:pPr>
          </w:p>
        </w:tc>
        <w:tc>
          <w:tcPr>
            <w:tcW w:w="236" w:type="dxa"/>
          </w:tcPr>
          <w:p w:rsidR="0072313A" w:rsidRPr="009F36E4" w:rsidRDefault="0072313A" w:rsidP="00D1455A">
            <w:pPr>
              <w:rPr>
                <w:sz w:val="28"/>
                <w:szCs w:val="28"/>
                <w:lang w:val="en-US"/>
              </w:rPr>
            </w:pPr>
          </w:p>
        </w:tc>
        <w:tc>
          <w:tcPr>
            <w:tcW w:w="2644" w:type="dxa"/>
            <w:tcBorders>
              <w:bottom w:val="single" w:sz="4" w:space="0" w:color="auto"/>
            </w:tcBorders>
          </w:tcPr>
          <w:p w:rsidR="0072313A" w:rsidRPr="009F36E4" w:rsidRDefault="0072313A" w:rsidP="00D1455A">
            <w:pPr>
              <w:rPr>
                <w:sz w:val="28"/>
                <w:szCs w:val="28"/>
                <w:lang w:val="en-US"/>
              </w:rPr>
            </w:pPr>
          </w:p>
        </w:tc>
      </w:tr>
      <w:tr w:rsidR="0072313A" w:rsidRPr="009F36E4" w:rsidTr="00D1455A">
        <w:tc>
          <w:tcPr>
            <w:tcW w:w="1908" w:type="dxa"/>
            <w:tcBorders>
              <w:top w:val="single" w:sz="4" w:space="0" w:color="auto"/>
            </w:tcBorders>
          </w:tcPr>
          <w:p w:rsidR="0072313A" w:rsidRPr="009F36E4" w:rsidRDefault="0072313A" w:rsidP="00D1455A">
            <w:pPr>
              <w:jc w:val="center"/>
            </w:pPr>
            <w:r w:rsidRPr="009F36E4">
              <w:t>Подпись</w:t>
            </w:r>
          </w:p>
        </w:tc>
        <w:tc>
          <w:tcPr>
            <w:tcW w:w="360" w:type="dxa"/>
          </w:tcPr>
          <w:p w:rsidR="0072313A" w:rsidRPr="009F36E4" w:rsidRDefault="0072313A" w:rsidP="00D1455A"/>
        </w:tc>
        <w:tc>
          <w:tcPr>
            <w:tcW w:w="2700" w:type="dxa"/>
            <w:gridSpan w:val="2"/>
            <w:tcBorders>
              <w:top w:val="single" w:sz="4" w:space="0" w:color="auto"/>
            </w:tcBorders>
          </w:tcPr>
          <w:p w:rsidR="0072313A" w:rsidRPr="009F36E4" w:rsidRDefault="0072313A" w:rsidP="00D1455A">
            <w:pPr>
              <w:jc w:val="center"/>
            </w:pPr>
            <w:r w:rsidRPr="009F36E4">
              <w:t>расшифровка подписи</w:t>
            </w:r>
          </w:p>
        </w:tc>
        <w:tc>
          <w:tcPr>
            <w:tcW w:w="236" w:type="dxa"/>
          </w:tcPr>
          <w:p w:rsidR="0072313A" w:rsidRPr="009F36E4" w:rsidRDefault="0072313A" w:rsidP="00D1455A">
            <w:pPr>
              <w:jc w:val="center"/>
            </w:pPr>
          </w:p>
        </w:tc>
        <w:tc>
          <w:tcPr>
            <w:tcW w:w="2104" w:type="dxa"/>
            <w:gridSpan w:val="2"/>
          </w:tcPr>
          <w:p w:rsidR="0072313A" w:rsidRPr="009F36E4" w:rsidRDefault="0072313A" w:rsidP="00D1455A">
            <w:pPr>
              <w:jc w:val="center"/>
            </w:pPr>
            <w:r w:rsidRPr="009F36E4">
              <w:t>подпись</w:t>
            </w:r>
          </w:p>
        </w:tc>
        <w:tc>
          <w:tcPr>
            <w:tcW w:w="236" w:type="dxa"/>
          </w:tcPr>
          <w:p w:rsidR="0072313A" w:rsidRPr="009F36E4" w:rsidRDefault="0072313A" w:rsidP="00D1455A"/>
        </w:tc>
        <w:tc>
          <w:tcPr>
            <w:tcW w:w="2644" w:type="dxa"/>
          </w:tcPr>
          <w:p w:rsidR="0072313A" w:rsidRPr="009F36E4" w:rsidRDefault="0072313A" w:rsidP="00D1455A">
            <w:pPr>
              <w:jc w:val="center"/>
            </w:pPr>
            <w:r w:rsidRPr="009F36E4">
              <w:t>расшифровка подписи</w:t>
            </w:r>
          </w:p>
        </w:tc>
      </w:tr>
      <w:tr w:rsidR="0072313A" w:rsidRPr="009F36E4" w:rsidTr="00D1455A">
        <w:trPr>
          <w:trHeight w:val="385"/>
        </w:trPr>
        <w:tc>
          <w:tcPr>
            <w:tcW w:w="4968" w:type="dxa"/>
            <w:gridSpan w:val="4"/>
          </w:tcPr>
          <w:p w:rsidR="0072313A" w:rsidRPr="009F36E4" w:rsidRDefault="0072313A" w:rsidP="00D1455A">
            <w:pPr>
              <w:rPr>
                <w:sz w:val="28"/>
                <w:szCs w:val="28"/>
              </w:rPr>
            </w:pPr>
            <w:r w:rsidRPr="009F36E4">
              <w:rPr>
                <w:sz w:val="28"/>
                <w:szCs w:val="28"/>
              </w:rPr>
              <w:t>МП</w:t>
            </w:r>
          </w:p>
        </w:tc>
        <w:tc>
          <w:tcPr>
            <w:tcW w:w="5220" w:type="dxa"/>
            <w:gridSpan w:val="5"/>
          </w:tcPr>
          <w:p w:rsidR="0072313A" w:rsidRPr="009F36E4" w:rsidRDefault="0072313A" w:rsidP="00D1455A">
            <w:pPr>
              <w:rPr>
                <w:sz w:val="28"/>
                <w:szCs w:val="28"/>
              </w:rPr>
            </w:pPr>
          </w:p>
        </w:tc>
      </w:tr>
    </w:tbl>
    <w:p w:rsidR="0072313A" w:rsidRPr="005422F1" w:rsidRDefault="0072313A" w:rsidP="003B7652"/>
    <w:p w:rsidR="0072313A" w:rsidRDefault="0072313A" w:rsidP="003B7652">
      <w:pPr>
        <w:tabs>
          <w:tab w:val="left" w:pos="1320"/>
        </w:tabs>
        <w:jc w:val="center"/>
      </w:pPr>
      <w:r>
        <w:tab/>
      </w:r>
      <w:r>
        <w:tab/>
      </w:r>
      <w:r>
        <w:tab/>
      </w:r>
      <w:r>
        <w:tab/>
      </w:r>
      <w:r>
        <w:tab/>
      </w:r>
    </w:p>
    <w:p w:rsidR="0072313A" w:rsidRDefault="0072313A" w:rsidP="003B7652">
      <w:r>
        <w:br w:type="page"/>
      </w:r>
    </w:p>
    <w:p w:rsidR="0072313A" w:rsidRDefault="0072313A" w:rsidP="003B7652">
      <w:pPr>
        <w:tabs>
          <w:tab w:val="left" w:pos="1320"/>
        </w:tabs>
        <w:jc w:val="center"/>
      </w:pPr>
      <w:r>
        <w:tab/>
      </w:r>
      <w:r>
        <w:tab/>
      </w:r>
      <w:r>
        <w:tab/>
      </w:r>
      <w:r>
        <w:tab/>
      </w:r>
      <w:r>
        <w:tab/>
        <w:t xml:space="preserve">                               Приложение № 3</w:t>
      </w:r>
    </w:p>
    <w:p w:rsidR="0072313A" w:rsidRDefault="0072313A" w:rsidP="003B7652">
      <w:pPr>
        <w:tabs>
          <w:tab w:val="left" w:pos="1320"/>
        </w:tabs>
        <w:jc w:val="right"/>
      </w:pPr>
      <w:r>
        <w:t>к извещению о проведении</w:t>
      </w:r>
    </w:p>
    <w:p w:rsidR="0072313A" w:rsidRDefault="0072313A" w:rsidP="003B7652">
      <w:pPr>
        <w:tabs>
          <w:tab w:val="left" w:pos="1320"/>
        </w:tabs>
        <w:jc w:val="center"/>
      </w:pPr>
      <w:r>
        <w:t xml:space="preserve">                                                                                             запроса котировок</w:t>
      </w:r>
    </w:p>
    <w:p w:rsidR="0072313A" w:rsidRPr="00CD48BB" w:rsidRDefault="0072313A" w:rsidP="003B7652">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в электронной форме</w:t>
      </w:r>
    </w:p>
    <w:p w:rsidR="0072313A" w:rsidRDefault="0072313A" w:rsidP="003B7652">
      <w:pPr>
        <w:tabs>
          <w:tab w:val="left" w:pos="1320"/>
        </w:tabs>
        <w:jc w:val="right"/>
      </w:pPr>
    </w:p>
    <w:p w:rsidR="0072313A" w:rsidRDefault="0072313A" w:rsidP="003B7652">
      <w:pPr>
        <w:tabs>
          <w:tab w:val="left" w:pos="1320"/>
        </w:tabs>
        <w:jc w:val="center"/>
      </w:pPr>
      <w:r>
        <w:t>Форма котировочной заявки</w:t>
      </w:r>
    </w:p>
    <w:p w:rsidR="0072313A" w:rsidRDefault="0072313A" w:rsidP="003B7652">
      <w:pPr>
        <w:tabs>
          <w:tab w:val="left" w:pos="1320"/>
        </w:tabs>
        <w:jc w:val="right"/>
      </w:pPr>
    </w:p>
    <w:p w:rsidR="0072313A" w:rsidRDefault="0072313A" w:rsidP="003B7652">
      <w:pPr>
        <w:tabs>
          <w:tab w:val="left" w:pos="1320"/>
        </w:tabs>
        <w:jc w:val="center"/>
      </w:pPr>
    </w:p>
    <w:p w:rsidR="0072313A" w:rsidRDefault="0072313A" w:rsidP="003B7652">
      <w:pPr>
        <w:tabs>
          <w:tab w:val="left" w:pos="1320"/>
        </w:tabs>
      </w:pPr>
      <w:r>
        <w:t>На бланке организации</w:t>
      </w:r>
    </w:p>
    <w:p w:rsidR="0072313A" w:rsidRDefault="0072313A" w:rsidP="003B7652">
      <w:pPr>
        <w:tabs>
          <w:tab w:val="left" w:pos="1320"/>
        </w:tabs>
      </w:pPr>
      <w:r>
        <w:t>(для юридических лиц)</w:t>
      </w:r>
    </w:p>
    <w:p w:rsidR="0072313A" w:rsidRPr="005311A7" w:rsidRDefault="0072313A" w:rsidP="003B7652">
      <w:pPr>
        <w:tabs>
          <w:tab w:val="left" w:pos="1320"/>
        </w:tabs>
        <w:rPr>
          <w:b/>
        </w:rPr>
      </w:pPr>
      <w:r>
        <w:t>Дата, исх.номер</w:t>
      </w:r>
      <w:r w:rsidRPr="005311A7">
        <w:rPr>
          <w:b/>
        </w:rPr>
        <w:t xml:space="preserve">Заказчику: </w:t>
      </w:r>
      <w:r>
        <w:rPr>
          <w:b/>
        </w:rPr>
        <w:t xml:space="preserve"> НИЯУ  </w:t>
      </w:r>
      <w:r w:rsidRPr="005311A7">
        <w:rPr>
          <w:b/>
        </w:rPr>
        <w:t>МИФИ</w:t>
      </w:r>
    </w:p>
    <w:p w:rsidR="0072313A" w:rsidRDefault="0072313A" w:rsidP="003B7652">
      <w:pPr>
        <w:spacing w:before="100" w:beforeAutospacing="1" w:after="100" w:afterAutospacing="1"/>
        <w:jc w:val="center"/>
        <w:rPr>
          <w:b/>
        </w:rPr>
      </w:pPr>
    </w:p>
    <w:p w:rsidR="0072313A" w:rsidRDefault="0072313A" w:rsidP="003B7652">
      <w:pPr>
        <w:spacing w:before="100" w:beforeAutospacing="1" w:after="100" w:afterAutospacing="1"/>
        <w:jc w:val="center"/>
        <w:rPr>
          <w:b/>
        </w:rPr>
      </w:pPr>
      <w:r w:rsidRPr="005311A7">
        <w:rPr>
          <w:b/>
        </w:rPr>
        <w:t>КОТИРОВОЧНАЯ ЗАЯВКА</w:t>
      </w:r>
    </w:p>
    <w:p w:rsidR="0072313A" w:rsidRDefault="0072313A" w:rsidP="003B7652">
      <w:pPr>
        <w:ind w:firstLine="567"/>
        <w:jc w:val="both"/>
      </w:pPr>
      <w:r w:rsidRPr="009958E2">
        <w:t xml:space="preserve">1. Изучив извещение о проведении запроса </w:t>
      </w:r>
      <w:r w:rsidRPr="00CD48BB">
        <w:t>котировок в электронной форме</w:t>
      </w:r>
    </w:p>
    <w:p w:rsidR="0072313A" w:rsidRDefault="0072313A" w:rsidP="003B7652">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72313A" w:rsidRDefault="0072313A" w:rsidP="003B7652">
      <w:pPr>
        <w:ind w:firstLine="567"/>
      </w:pPr>
    </w:p>
    <w:p w:rsidR="0072313A" w:rsidRPr="00E210ED" w:rsidRDefault="0072313A" w:rsidP="003B7652">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72313A" w:rsidRPr="00E210ED" w:rsidRDefault="0072313A" w:rsidP="003B765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72313A" w:rsidRPr="00E210ED" w:rsidTr="00D1455A">
        <w:tc>
          <w:tcPr>
            <w:tcW w:w="805" w:type="dxa"/>
            <w:vAlign w:val="center"/>
          </w:tcPr>
          <w:p w:rsidR="0072313A" w:rsidRPr="00E210ED" w:rsidRDefault="0072313A" w:rsidP="00D1455A">
            <w:pPr>
              <w:jc w:val="center"/>
            </w:pPr>
            <w:r w:rsidRPr="00E210ED">
              <w:t>№ п</w:t>
            </w:r>
            <w:r w:rsidRPr="00E210ED">
              <w:rPr>
                <w:lang w:val="en-US"/>
              </w:rPr>
              <w:t>/</w:t>
            </w:r>
            <w:r w:rsidRPr="00E210ED">
              <w:t>п</w:t>
            </w:r>
          </w:p>
        </w:tc>
        <w:tc>
          <w:tcPr>
            <w:tcW w:w="5539" w:type="dxa"/>
            <w:vAlign w:val="center"/>
          </w:tcPr>
          <w:p w:rsidR="0072313A" w:rsidRPr="00E210ED" w:rsidRDefault="0072313A" w:rsidP="00D1455A">
            <w:pPr>
              <w:jc w:val="center"/>
            </w:pPr>
            <w:r w:rsidRPr="00E210ED">
              <w:t>Наименование</w:t>
            </w:r>
          </w:p>
        </w:tc>
        <w:tc>
          <w:tcPr>
            <w:tcW w:w="3151" w:type="dxa"/>
            <w:vAlign w:val="center"/>
          </w:tcPr>
          <w:p w:rsidR="0072313A" w:rsidRPr="00E210ED" w:rsidRDefault="0072313A" w:rsidP="00D1455A">
            <w:pPr>
              <w:jc w:val="center"/>
            </w:pPr>
            <w:r w:rsidRPr="00E210ED">
              <w:t>Сведения об участнике процедуры закупки</w:t>
            </w:r>
          </w:p>
        </w:tc>
      </w:tr>
      <w:tr w:rsidR="0072313A" w:rsidRPr="00E210ED" w:rsidTr="00D1455A">
        <w:tc>
          <w:tcPr>
            <w:tcW w:w="805" w:type="dxa"/>
            <w:vAlign w:val="center"/>
          </w:tcPr>
          <w:p w:rsidR="0072313A" w:rsidRPr="00E210ED" w:rsidRDefault="0072313A" w:rsidP="00D1455A">
            <w:pPr>
              <w:jc w:val="center"/>
            </w:pPr>
            <w:r w:rsidRPr="00E210ED">
              <w:t>1</w:t>
            </w:r>
          </w:p>
        </w:tc>
        <w:tc>
          <w:tcPr>
            <w:tcW w:w="5539" w:type="dxa"/>
          </w:tcPr>
          <w:p w:rsidR="0072313A" w:rsidRPr="00E210ED" w:rsidRDefault="0072313A" w:rsidP="00D1455A">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2</w:t>
            </w:r>
          </w:p>
        </w:tc>
        <w:tc>
          <w:tcPr>
            <w:tcW w:w="5539" w:type="dxa"/>
          </w:tcPr>
          <w:p w:rsidR="0072313A" w:rsidRPr="00E210ED" w:rsidRDefault="0072313A" w:rsidP="00D1455A">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3</w:t>
            </w:r>
          </w:p>
        </w:tc>
        <w:tc>
          <w:tcPr>
            <w:tcW w:w="5539" w:type="dxa"/>
          </w:tcPr>
          <w:p w:rsidR="0072313A" w:rsidRPr="00E210ED" w:rsidRDefault="0072313A" w:rsidP="00D1455A">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3.1</w:t>
            </w:r>
          </w:p>
        </w:tc>
        <w:tc>
          <w:tcPr>
            <w:tcW w:w="5539" w:type="dxa"/>
          </w:tcPr>
          <w:p w:rsidR="0072313A" w:rsidRPr="00E210ED" w:rsidRDefault="0072313A" w:rsidP="00D1455A">
            <w:r w:rsidRPr="00E210ED">
              <w:t>Срок деятельности организации (с учетом правопреемственности)</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3.2</w:t>
            </w:r>
          </w:p>
        </w:tc>
        <w:tc>
          <w:tcPr>
            <w:tcW w:w="5539" w:type="dxa"/>
          </w:tcPr>
          <w:p w:rsidR="0072313A" w:rsidRPr="00E210ED" w:rsidRDefault="0072313A" w:rsidP="00D1455A">
            <w:r w:rsidRPr="00E210ED">
              <w:t>Размер уставного капитала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3.3</w:t>
            </w:r>
          </w:p>
        </w:tc>
        <w:tc>
          <w:tcPr>
            <w:tcW w:w="5539" w:type="dxa"/>
          </w:tcPr>
          <w:p w:rsidR="0072313A" w:rsidRPr="00E210ED" w:rsidRDefault="0072313A" w:rsidP="00D1455A">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3.4</w:t>
            </w:r>
          </w:p>
        </w:tc>
        <w:tc>
          <w:tcPr>
            <w:tcW w:w="5539" w:type="dxa"/>
          </w:tcPr>
          <w:p w:rsidR="0072313A" w:rsidRPr="00E210ED" w:rsidRDefault="0072313A" w:rsidP="00D1455A">
            <w:r w:rsidRPr="00E210ED">
              <w:t>Почтовый адрес арбитражного суда по месту регистрации участника, контактные лица и телефоны</w:t>
            </w:r>
          </w:p>
          <w:p w:rsidR="0072313A" w:rsidRPr="00E210ED" w:rsidRDefault="0072313A" w:rsidP="00D1455A">
            <w:r w:rsidRPr="00E210ED">
              <w:t>ИНН, КПП, ОГРН, ОКПО участника процедуры закупки</w:t>
            </w:r>
          </w:p>
          <w:p w:rsidR="0072313A" w:rsidRPr="00DE7959" w:rsidRDefault="0072313A" w:rsidP="00D1455A">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72313A" w:rsidRPr="00DE7959" w:rsidRDefault="0072313A" w:rsidP="00D1455A">
            <w:pPr>
              <w:rPr>
                <w:i/>
                <w:sz w:val="20"/>
                <w:szCs w:val="20"/>
              </w:rPr>
            </w:pPr>
            <w:r w:rsidRPr="00DE7959">
              <w:rPr>
                <w:i/>
                <w:sz w:val="20"/>
                <w:szCs w:val="20"/>
              </w:rPr>
              <w:t>- свидетельства о государственной регистрации;</w:t>
            </w:r>
          </w:p>
          <w:p w:rsidR="0072313A" w:rsidRPr="00DE7959" w:rsidRDefault="0072313A" w:rsidP="00D1455A">
            <w:pPr>
              <w:rPr>
                <w:i/>
                <w:sz w:val="20"/>
                <w:szCs w:val="20"/>
              </w:rPr>
            </w:pPr>
            <w:r w:rsidRPr="00DE7959">
              <w:rPr>
                <w:i/>
                <w:sz w:val="20"/>
                <w:szCs w:val="20"/>
              </w:rPr>
              <w:t>-информационного письма об учете в ЕГРПО;</w:t>
            </w:r>
          </w:p>
          <w:p w:rsidR="0072313A" w:rsidRPr="00DE7959" w:rsidRDefault="0072313A" w:rsidP="00D1455A">
            <w:pPr>
              <w:rPr>
                <w:i/>
                <w:sz w:val="20"/>
                <w:szCs w:val="20"/>
              </w:rPr>
            </w:pPr>
            <w:r w:rsidRPr="00DE7959">
              <w:rPr>
                <w:i/>
                <w:sz w:val="20"/>
                <w:szCs w:val="20"/>
              </w:rPr>
              <w:t>-свидетельства о постановке на учет в налоговом органе;</w:t>
            </w:r>
          </w:p>
          <w:p w:rsidR="0072313A" w:rsidRPr="00E210ED" w:rsidRDefault="0072313A" w:rsidP="00D1455A">
            <w:r w:rsidRPr="00DE7959">
              <w:rPr>
                <w:i/>
                <w:sz w:val="20"/>
                <w:szCs w:val="20"/>
              </w:rPr>
              <w:t>-справки арбитражного суда об отсутствии дела о банкротстве</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4</w:t>
            </w:r>
          </w:p>
        </w:tc>
        <w:tc>
          <w:tcPr>
            <w:tcW w:w="5539" w:type="dxa"/>
          </w:tcPr>
          <w:p w:rsidR="0072313A" w:rsidRPr="00E210ED" w:rsidRDefault="0072313A" w:rsidP="00D1455A">
            <w:r w:rsidRPr="00E210ED">
              <w:t>Место нахождения участника процедуры закупки (страна, адрес)</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5</w:t>
            </w:r>
          </w:p>
        </w:tc>
        <w:tc>
          <w:tcPr>
            <w:tcW w:w="5539" w:type="dxa"/>
          </w:tcPr>
          <w:p w:rsidR="0072313A" w:rsidRPr="00E210ED" w:rsidRDefault="0072313A" w:rsidP="00D1455A">
            <w:r w:rsidRPr="00E210ED">
              <w:t>Почтовый адрес участника процедуры закупки</w:t>
            </w:r>
          </w:p>
          <w:p w:rsidR="0072313A" w:rsidRPr="00E210ED" w:rsidRDefault="0072313A" w:rsidP="00D1455A">
            <w:r w:rsidRPr="00E210ED">
              <w:t>(страна, адрес)</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6</w:t>
            </w:r>
          </w:p>
        </w:tc>
        <w:tc>
          <w:tcPr>
            <w:tcW w:w="5539" w:type="dxa"/>
          </w:tcPr>
          <w:p w:rsidR="0072313A" w:rsidRPr="00E210ED" w:rsidRDefault="0072313A" w:rsidP="00D1455A">
            <w:r w:rsidRPr="00E210ED">
              <w:t>Телефоны участника процедуры закупки (с указанием кода города)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7</w:t>
            </w:r>
          </w:p>
        </w:tc>
        <w:tc>
          <w:tcPr>
            <w:tcW w:w="5539" w:type="dxa"/>
          </w:tcPr>
          <w:p w:rsidR="0072313A" w:rsidRPr="00E210ED" w:rsidRDefault="0072313A" w:rsidP="00D1455A">
            <w:r w:rsidRPr="00E210ED">
              <w:t>Факс участника процедуры закупки (с указанием кода города)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8</w:t>
            </w:r>
          </w:p>
        </w:tc>
        <w:tc>
          <w:tcPr>
            <w:tcW w:w="5539" w:type="dxa"/>
          </w:tcPr>
          <w:p w:rsidR="0072313A" w:rsidRPr="00E210ED" w:rsidRDefault="0072313A" w:rsidP="00D1455A">
            <w:r w:rsidRPr="00E210ED">
              <w:t>Адрес электронной почты участника процедуры закупки</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9</w:t>
            </w:r>
          </w:p>
        </w:tc>
        <w:tc>
          <w:tcPr>
            <w:tcW w:w="5539" w:type="dxa"/>
          </w:tcPr>
          <w:p w:rsidR="0072313A" w:rsidRPr="00E210ED" w:rsidRDefault="0072313A" w:rsidP="00D1455A">
            <w:r w:rsidRPr="00E210ED">
              <w:t xml:space="preserve">Филиалы: перечислить наименования и почтовые адреса </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10</w:t>
            </w:r>
          </w:p>
        </w:tc>
        <w:tc>
          <w:tcPr>
            <w:tcW w:w="5539" w:type="dxa"/>
          </w:tcPr>
          <w:p w:rsidR="0072313A" w:rsidRPr="00E210ED" w:rsidRDefault="0072313A" w:rsidP="00D1455A">
            <w:r w:rsidRPr="00E210ED">
              <w:t>Стоимость основных фондов (по балансу последнего завершенного периода)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11</w:t>
            </w:r>
          </w:p>
        </w:tc>
        <w:tc>
          <w:tcPr>
            <w:tcW w:w="5539" w:type="dxa"/>
          </w:tcPr>
          <w:p w:rsidR="0072313A" w:rsidRPr="00E210ED" w:rsidRDefault="0072313A" w:rsidP="00D1455A">
            <w:r w:rsidRPr="00E210ED">
              <w:t xml:space="preserve">Банковские реквизиты </w:t>
            </w:r>
          </w:p>
          <w:p w:rsidR="0072313A" w:rsidRPr="00DE7959" w:rsidRDefault="0072313A" w:rsidP="00D1455A">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11.1</w:t>
            </w:r>
          </w:p>
        </w:tc>
        <w:tc>
          <w:tcPr>
            <w:tcW w:w="5539" w:type="dxa"/>
          </w:tcPr>
          <w:p w:rsidR="0072313A" w:rsidRPr="00E210ED" w:rsidRDefault="0072313A" w:rsidP="00D1455A">
            <w:r w:rsidRPr="00E210ED">
              <w:t>Наименование обслуживающего банка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11.2</w:t>
            </w:r>
          </w:p>
        </w:tc>
        <w:tc>
          <w:tcPr>
            <w:tcW w:w="5539" w:type="dxa"/>
          </w:tcPr>
          <w:p w:rsidR="0072313A" w:rsidRPr="00E210ED" w:rsidRDefault="0072313A" w:rsidP="00D1455A">
            <w:r w:rsidRPr="00E210ED">
              <w:t>Расчетный счет</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11.3</w:t>
            </w:r>
          </w:p>
        </w:tc>
        <w:tc>
          <w:tcPr>
            <w:tcW w:w="5539" w:type="dxa"/>
          </w:tcPr>
          <w:p w:rsidR="0072313A" w:rsidRPr="00E210ED" w:rsidRDefault="0072313A" w:rsidP="00D1455A">
            <w:r w:rsidRPr="00E210ED">
              <w:t>Корреспондентский счет</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11.4</w:t>
            </w:r>
          </w:p>
        </w:tc>
        <w:tc>
          <w:tcPr>
            <w:tcW w:w="5539" w:type="dxa"/>
          </w:tcPr>
          <w:p w:rsidR="0072313A" w:rsidRPr="00E210ED" w:rsidRDefault="0072313A" w:rsidP="00D1455A">
            <w:r w:rsidRPr="00E210ED">
              <w:t>Код БИК</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12</w:t>
            </w:r>
          </w:p>
        </w:tc>
        <w:tc>
          <w:tcPr>
            <w:tcW w:w="5539" w:type="dxa"/>
          </w:tcPr>
          <w:p w:rsidR="0072313A" w:rsidRPr="00E210ED" w:rsidRDefault="0072313A" w:rsidP="00D1455A">
            <w:r w:rsidRPr="00E210ED">
              <w:t>Балансовая стоимость активов</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rsidRPr="00E210ED">
              <w:t>13</w:t>
            </w:r>
          </w:p>
        </w:tc>
        <w:tc>
          <w:tcPr>
            <w:tcW w:w="5539" w:type="dxa"/>
          </w:tcPr>
          <w:p w:rsidR="0072313A" w:rsidRPr="00E210ED" w:rsidRDefault="0072313A" w:rsidP="00D1455A">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72313A" w:rsidRPr="00E210ED" w:rsidRDefault="0072313A" w:rsidP="00D1455A">
            <w:pPr>
              <w:jc w:val="center"/>
            </w:pPr>
          </w:p>
        </w:tc>
      </w:tr>
      <w:tr w:rsidR="0072313A" w:rsidRPr="00E210ED" w:rsidTr="00D1455A">
        <w:tc>
          <w:tcPr>
            <w:tcW w:w="805" w:type="dxa"/>
            <w:vAlign w:val="center"/>
          </w:tcPr>
          <w:p w:rsidR="0072313A" w:rsidRPr="00E210ED" w:rsidRDefault="0072313A" w:rsidP="00D1455A">
            <w:pPr>
              <w:jc w:val="center"/>
            </w:pPr>
            <w:r>
              <w:t>14</w:t>
            </w:r>
          </w:p>
        </w:tc>
        <w:tc>
          <w:tcPr>
            <w:tcW w:w="5539" w:type="dxa"/>
          </w:tcPr>
          <w:p w:rsidR="0072313A" w:rsidRPr="00E210ED" w:rsidRDefault="0072313A" w:rsidP="00D1455A">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72313A" w:rsidRPr="00E210ED" w:rsidRDefault="0072313A" w:rsidP="00D1455A">
            <w:pPr>
              <w:jc w:val="center"/>
            </w:pPr>
          </w:p>
        </w:tc>
      </w:tr>
    </w:tbl>
    <w:p w:rsidR="0072313A" w:rsidRPr="00E210ED" w:rsidRDefault="0072313A" w:rsidP="003B7652"/>
    <w:p w:rsidR="0072313A" w:rsidRPr="00E210ED" w:rsidRDefault="0072313A" w:rsidP="003B7652"/>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Pr>
        <w:shd w:val="clear" w:color="auto" w:fill="FFFFFF"/>
        <w:tabs>
          <w:tab w:val="left" w:pos="6828"/>
        </w:tabs>
        <w:ind w:left="619"/>
        <w:jc w:val="right"/>
        <w:rPr>
          <w:spacing w:val="-4"/>
        </w:rPr>
      </w:pPr>
    </w:p>
    <w:p w:rsidR="0072313A" w:rsidRDefault="0072313A" w:rsidP="003B7652"/>
    <w:p w:rsidR="0072313A" w:rsidRDefault="0072313A" w:rsidP="003B7652">
      <w:pPr>
        <w:jc w:val="center"/>
      </w:pPr>
    </w:p>
    <w:p w:rsidR="0072313A" w:rsidRPr="00E210ED" w:rsidRDefault="0072313A" w:rsidP="003B7652">
      <w:pPr>
        <w:jc w:val="center"/>
      </w:pPr>
      <w:r w:rsidRPr="00E210ED">
        <w:t>АНКЕТА УЧАСТНИКА ПРОЦЕДУРЫ ЗАКУПКИ</w:t>
      </w:r>
      <w:r w:rsidRPr="00E210ED">
        <w:rPr>
          <w:rStyle w:val="FootnoteReference"/>
        </w:rPr>
        <w:footnoteReference w:id="8"/>
      </w:r>
    </w:p>
    <w:p w:rsidR="0072313A" w:rsidRPr="00E210ED" w:rsidRDefault="0072313A" w:rsidP="003B765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72313A" w:rsidRPr="00E210ED" w:rsidTr="00D1455A">
        <w:tc>
          <w:tcPr>
            <w:tcW w:w="817" w:type="dxa"/>
            <w:vAlign w:val="center"/>
          </w:tcPr>
          <w:p w:rsidR="0072313A" w:rsidRPr="00E210ED" w:rsidRDefault="0072313A" w:rsidP="00D1455A">
            <w:pPr>
              <w:jc w:val="center"/>
            </w:pPr>
            <w:r w:rsidRPr="00E210ED">
              <w:t>№ п</w:t>
            </w:r>
            <w:r w:rsidRPr="00E210ED">
              <w:rPr>
                <w:lang w:val="en-US"/>
              </w:rPr>
              <w:t>/</w:t>
            </w:r>
            <w:r w:rsidRPr="00E210ED">
              <w:t>п</w:t>
            </w:r>
          </w:p>
        </w:tc>
        <w:tc>
          <w:tcPr>
            <w:tcW w:w="5753" w:type="dxa"/>
            <w:vAlign w:val="center"/>
          </w:tcPr>
          <w:p w:rsidR="0072313A" w:rsidRPr="00E210ED" w:rsidRDefault="0072313A" w:rsidP="00D1455A">
            <w:pPr>
              <w:jc w:val="center"/>
            </w:pPr>
            <w:r w:rsidRPr="00E210ED">
              <w:t>Наименование</w:t>
            </w:r>
          </w:p>
        </w:tc>
        <w:tc>
          <w:tcPr>
            <w:tcW w:w="3285" w:type="dxa"/>
            <w:vAlign w:val="center"/>
          </w:tcPr>
          <w:p w:rsidR="0072313A" w:rsidRPr="00E210ED" w:rsidRDefault="0072313A" w:rsidP="00D1455A">
            <w:pPr>
              <w:jc w:val="center"/>
            </w:pPr>
            <w:r w:rsidRPr="00E210ED">
              <w:t xml:space="preserve">Сведения об участнике </w:t>
            </w:r>
          </w:p>
          <w:p w:rsidR="0072313A" w:rsidRPr="00E210ED" w:rsidRDefault="0072313A" w:rsidP="00D1455A">
            <w:pPr>
              <w:jc w:val="center"/>
            </w:pPr>
            <w:r w:rsidRPr="00E210ED">
              <w:t>процедуры закупки</w:t>
            </w:r>
          </w:p>
        </w:tc>
      </w:tr>
      <w:tr w:rsidR="0072313A" w:rsidRPr="00E210ED" w:rsidTr="00D1455A">
        <w:tc>
          <w:tcPr>
            <w:tcW w:w="817" w:type="dxa"/>
            <w:vAlign w:val="center"/>
          </w:tcPr>
          <w:p w:rsidR="0072313A" w:rsidRPr="00E210ED" w:rsidRDefault="0072313A" w:rsidP="00D1455A">
            <w:pPr>
              <w:jc w:val="center"/>
            </w:pPr>
            <w:r w:rsidRPr="00E210ED">
              <w:t>1</w:t>
            </w:r>
          </w:p>
        </w:tc>
        <w:tc>
          <w:tcPr>
            <w:tcW w:w="5753" w:type="dxa"/>
          </w:tcPr>
          <w:p w:rsidR="0072313A" w:rsidRPr="00E210ED" w:rsidRDefault="0072313A" w:rsidP="00D1455A">
            <w:r w:rsidRPr="00E210ED">
              <w:t>Статус участника процедуры закупки</w:t>
            </w:r>
          </w:p>
        </w:tc>
        <w:tc>
          <w:tcPr>
            <w:tcW w:w="3285" w:type="dxa"/>
          </w:tcPr>
          <w:p w:rsidR="0072313A" w:rsidRPr="00E210ED" w:rsidRDefault="0072313A" w:rsidP="00D1455A">
            <w:pPr>
              <w:jc w:val="center"/>
            </w:pPr>
            <w:r w:rsidRPr="00E210ED">
              <w:t>Индивидуальный</w:t>
            </w:r>
            <w:r w:rsidRPr="00E210ED">
              <w:br/>
              <w:t>предприниматель</w:t>
            </w:r>
          </w:p>
        </w:tc>
      </w:tr>
      <w:tr w:rsidR="0072313A" w:rsidRPr="00E210ED" w:rsidTr="00D1455A">
        <w:tc>
          <w:tcPr>
            <w:tcW w:w="817" w:type="dxa"/>
            <w:vAlign w:val="center"/>
          </w:tcPr>
          <w:p w:rsidR="0072313A" w:rsidRPr="00E210ED" w:rsidRDefault="0072313A" w:rsidP="00D1455A">
            <w:pPr>
              <w:jc w:val="center"/>
            </w:pPr>
            <w:r w:rsidRPr="00E210ED">
              <w:t>2</w:t>
            </w:r>
          </w:p>
        </w:tc>
        <w:tc>
          <w:tcPr>
            <w:tcW w:w="5753" w:type="dxa"/>
          </w:tcPr>
          <w:p w:rsidR="0072313A" w:rsidRPr="00E210ED" w:rsidRDefault="0072313A" w:rsidP="00D1455A">
            <w:r w:rsidRPr="00E210ED">
              <w:t>Свидетельство о внесении записи в Единый государственный реестр индивидуальных предпринимателей</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3</w:t>
            </w:r>
          </w:p>
        </w:tc>
        <w:tc>
          <w:tcPr>
            <w:tcW w:w="5753" w:type="dxa"/>
          </w:tcPr>
          <w:p w:rsidR="0072313A" w:rsidRPr="00E210ED" w:rsidRDefault="0072313A" w:rsidP="00D1455A">
            <w:r w:rsidRPr="00E210ED">
              <w:t>Фамилия, имя, отчество (полностью)</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4</w:t>
            </w:r>
          </w:p>
        </w:tc>
        <w:tc>
          <w:tcPr>
            <w:tcW w:w="5753" w:type="dxa"/>
          </w:tcPr>
          <w:p w:rsidR="0072313A" w:rsidRPr="00E210ED" w:rsidRDefault="0072313A" w:rsidP="00D1455A">
            <w:r w:rsidRPr="00E210ED">
              <w:t>Место жительства</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5</w:t>
            </w:r>
          </w:p>
        </w:tc>
        <w:tc>
          <w:tcPr>
            <w:tcW w:w="5753" w:type="dxa"/>
          </w:tcPr>
          <w:p w:rsidR="0072313A" w:rsidRPr="00E210ED" w:rsidRDefault="0072313A" w:rsidP="00D1455A">
            <w:r w:rsidRPr="00E210ED">
              <w:t>Почтовый адрес</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6</w:t>
            </w:r>
          </w:p>
        </w:tc>
        <w:tc>
          <w:tcPr>
            <w:tcW w:w="5753" w:type="dxa"/>
          </w:tcPr>
          <w:p w:rsidR="0072313A" w:rsidRPr="00E210ED" w:rsidRDefault="0072313A" w:rsidP="00D1455A">
            <w:r w:rsidRPr="00E210ED">
              <w:t>Паспортные данные</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7</w:t>
            </w:r>
          </w:p>
        </w:tc>
        <w:tc>
          <w:tcPr>
            <w:tcW w:w="5753" w:type="dxa"/>
          </w:tcPr>
          <w:p w:rsidR="0072313A" w:rsidRPr="00E210ED" w:rsidRDefault="0072313A" w:rsidP="00D1455A">
            <w:r w:rsidRPr="00E210ED">
              <w:t>Номер контактного телефона участника процедуры закупки</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8</w:t>
            </w:r>
          </w:p>
        </w:tc>
        <w:tc>
          <w:tcPr>
            <w:tcW w:w="5753" w:type="dxa"/>
          </w:tcPr>
          <w:p w:rsidR="0072313A" w:rsidRPr="00E210ED" w:rsidRDefault="0072313A" w:rsidP="00D1455A">
            <w:r w:rsidRPr="00E210ED">
              <w:t>Факс участника процедуры закупки</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9</w:t>
            </w:r>
          </w:p>
        </w:tc>
        <w:tc>
          <w:tcPr>
            <w:tcW w:w="5753" w:type="dxa"/>
          </w:tcPr>
          <w:p w:rsidR="0072313A" w:rsidRPr="00E210ED" w:rsidRDefault="0072313A" w:rsidP="00D1455A">
            <w:r w:rsidRPr="00E210ED">
              <w:t>Адрес электронной почты</w:t>
            </w:r>
          </w:p>
        </w:tc>
        <w:tc>
          <w:tcPr>
            <w:tcW w:w="3285" w:type="dxa"/>
          </w:tcPr>
          <w:p w:rsidR="0072313A" w:rsidRPr="00E210ED" w:rsidRDefault="0072313A" w:rsidP="00D1455A">
            <w:pPr>
              <w:jc w:val="center"/>
            </w:pPr>
          </w:p>
        </w:tc>
      </w:tr>
    </w:tbl>
    <w:p w:rsidR="0072313A" w:rsidRPr="00E210ED" w:rsidRDefault="0072313A" w:rsidP="003B7652"/>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Default="0072313A" w:rsidP="003B7652">
      <w:pPr>
        <w:rPr>
          <w:lang w:val="en-US"/>
        </w:rPr>
      </w:pPr>
    </w:p>
    <w:p w:rsidR="0072313A" w:rsidRPr="00FA0C7C" w:rsidRDefault="0072313A" w:rsidP="003B7652">
      <w:pPr>
        <w:rPr>
          <w:lang w:val="en-US"/>
        </w:rPr>
      </w:pPr>
    </w:p>
    <w:p w:rsidR="0072313A" w:rsidRDefault="0072313A" w:rsidP="003B7652"/>
    <w:p w:rsidR="0072313A" w:rsidRDefault="0072313A" w:rsidP="003B7652"/>
    <w:p w:rsidR="0072313A" w:rsidRDefault="0072313A" w:rsidP="003B7652"/>
    <w:p w:rsidR="0072313A" w:rsidRDefault="0072313A" w:rsidP="003B7652"/>
    <w:p w:rsidR="0072313A" w:rsidRPr="00E210ED" w:rsidRDefault="0072313A" w:rsidP="003B7652"/>
    <w:p w:rsidR="0072313A" w:rsidRPr="00E210ED" w:rsidRDefault="0072313A" w:rsidP="003B7652">
      <w:pPr>
        <w:jc w:val="center"/>
      </w:pPr>
      <w:r w:rsidRPr="00E210ED">
        <w:t>АНКЕТА УЧАСТНИКА ПРОЦЕДУРЫ ЗАКУПКИ</w:t>
      </w:r>
      <w:r w:rsidRPr="00E210ED">
        <w:rPr>
          <w:rStyle w:val="FootnoteReference"/>
        </w:rPr>
        <w:footnoteReference w:id="9"/>
      </w:r>
    </w:p>
    <w:p w:rsidR="0072313A" w:rsidRPr="00E210ED" w:rsidRDefault="0072313A" w:rsidP="003B765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72313A" w:rsidRPr="00E210ED" w:rsidTr="00D1455A">
        <w:trPr>
          <w:trHeight w:val="977"/>
        </w:trPr>
        <w:tc>
          <w:tcPr>
            <w:tcW w:w="817" w:type="dxa"/>
            <w:vAlign w:val="center"/>
          </w:tcPr>
          <w:p w:rsidR="0072313A" w:rsidRPr="00E210ED" w:rsidRDefault="0072313A" w:rsidP="00D1455A">
            <w:pPr>
              <w:jc w:val="center"/>
            </w:pPr>
            <w:r w:rsidRPr="00E210ED">
              <w:t>№ п</w:t>
            </w:r>
            <w:r w:rsidRPr="00E210ED">
              <w:rPr>
                <w:lang w:val="en-US"/>
              </w:rPr>
              <w:t>/</w:t>
            </w:r>
            <w:r w:rsidRPr="00E210ED">
              <w:t>п</w:t>
            </w:r>
          </w:p>
        </w:tc>
        <w:tc>
          <w:tcPr>
            <w:tcW w:w="5753" w:type="dxa"/>
            <w:vAlign w:val="center"/>
          </w:tcPr>
          <w:p w:rsidR="0072313A" w:rsidRPr="00E210ED" w:rsidRDefault="0072313A" w:rsidP="00D1455A">
            <w:pPr>
              <w:jc w:val="center"/>
            </w:pPr>
            <w:r w:rsidRPr="00E210ED">
              <w:t>Наименование</w:t>
            </w:r>
          </w:p>
        </w:tc>
        <w:tc>
          <w:tcPr>
            <w:tcW w:w="3285" w:type="dxa"/>
            <w:vAlign w:val="center"/>
          </w:tcPr>
          <w:p w:rsidR="0072313A" w:rsidRPr="00E210ED" w:rsidRDefault="0072313A" w:rsidP="00D1455A">
            <w:pPr>
              <w:jc w:val="center"/>
            </w:pPr>
            <w:r w:rsidRPr="00E210ED">
              <w:t xml:space="preserve">Сведения об участнике </w:t>
            </w:r>
          </w:p>
          <w:p w:rsidR="0072313A" w:rsidRPr="00E210ED" w:rsidRDefault="0072313A" w:rsidP="00D1455A">
            <w:pPr>
              <w:jc w:val="center"/>
            </w:pPr>
            <w:r w:rsidRPr="00E210ED">
              <w:t>процедуры закупки</w:t>
            </w:r>
          </w:p>
        </w:tc>
      </w:tr>
      <w:tr w:rsidR="0072313A" w:rsidRPr="00E210ED" w:rsidTr="00D1455A">
        <w:tc>
          <w:tcPr>
            <w:tcW w:w="817" w:type="dxa"/>
            <w:vAlign w:val="center"/>
          </w:tcPr>
          <w:p w:rsidR="0072313A" w:rsidRPr="00E210ED" w:rsidRDefault="0072313A" w:rsidP="00D1455A">
            <w:pPr>
              <w:jc w:val="center"/>
            </w:pPr>
            <w:r w:rsidRPr="00E210ED">
              <w:t>1</w:t>
            </w:r>
          </w:p>
        </w:tc>
        <w:tc>
          <w:tcPr>
            <w:tcW w:w="5753" w:type="dxa"/>
          </w:tcPr>
          <w:p w:rsidR="0072313A" w:rsidRPr="00E210ED" w:rsidRDefault="0072313A" w:rsidP="00D1455A">
            <w:r w:rsidRPr="00E210ED">
              <w:t>Статус участника процедуры закупки</w:t>
            </w:r>
          </w:p>
        </w:tc>
        <w:tc>
          <w:tcPr>
            <w:tcW w:w="3285" w:type="dxa"/>
          </w:tcPr>
          <w:p w:rsidR="0072313A" w:rsidRPr="00E210ED" w:rsidRDefault="0072313A" w:rsidP="00D1455A">
            <w:pPr>
              <w:jc w:val="center"/>
            </w:pPr>
            <w:r w:rsidRPr="00E210ED">
              <w:t>Физическое лицо</w:t>
            </w:r>
          </w:p>
        </w:tc>
      </w:tr>
      <w:tr w:rsidR="0072313A" w:rsidRPr="00E210ED" w:rsidTr="00D1455A">
        <w:tc>
          <w:tcPr>
            <w:tcW w:w="817" w:type="dxa"/>
            <w:vAlign w:val="center"/>
          </w:tcPr>
          <w:p w:rsidR="0072313A" w:rsidRPr="00E210ED" w:rsidRDefault="0072313A" w:rsidP="00D1455A">
            <w:pPr>
              <w:jc w:val="center"/>
            </w:pPr>
            <w:r w:rsidRPr="00E210ED">
              <w:t>2</w:t>
            </w:r>
          </w:p>
        </w:tc>
        <w:tc>
          <w:tcPr>
            <w:tcW w:w="5753" w:type="dxa"/>
          </w:tcPr>
          <w:p w:rsidR="0072313A" w:rsidRPr="00E210ED" w:rsidRDefault="0072313A" w:rsidP="00D1455A">
            <w:r w:rsidRPr="00E210ED">
              <w:t>Фамилия, имя, отчество (полностью)</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3</w:t>
            </w:r>
          </w:p>
        </w:tc>
        <w:tc>
          <w:tcPr>
            <w:tcW w:w="5753" w:type="dxa"/>
          </w:tcPr>
          <w:p w:rsidR="0072313A" w:rsidRPr="00E210ED" w:rsidRDefault="0072313A" w:rsidP="00D1455A">
            <w:r w:rsidRPr="00E210ED">
              <w:t>Место жительства</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4</w:t>
            </w:r>
          </w:p>
        </w:tc>
        <w:tc>
          <w:tcPr>
            <w:tcW w:w="5753" w:type="dxa"/>
          </w:tcPr>
          <w:p w:rsidR="0072313A" w:rsidRPr="00E210ED" w:rsidRDefault="0072313A" w:rsidP="00D1455A">
            <w:r w:rsidRPr="00E210ED">
              <w:t>Почтовый адрес</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5</w:t>
            </w:r>
          </w:p>
        </w:tc>
        <w:tc>
          <w:tcPr>
            <w:tcW w:w="5753" w:type="dxa"/>
          </w:tcPr>
          <w:p w:rsidR="0072313A" w:rsidRPr="00E210ED" w:rsidRDefault="0072313A" w:rsidP="00D1455A">
            <w:r w:rsidRPr="00E210ED">
              <w:t>Паспортные данные</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6</w:t>
            </w:r>
          </w:p>
        </w:tc>
        <w:tc>
          <w:tcPr>
            <w:tcW w:w="5753" w:type="dxa"/>
          </w:tcPr>
          <w:p w:rsidR="0072313A" w:rsidRPr="00E210ED" w:rsidRDefault="0072313A" w:rsidP="00D1455A">
            <w:r w:rsidRPr="00E210ED">
              <w:t>Номер контактного телефона участника процедуры закупки</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7</w:t>
            </w:r>
          </w:p>
        </w:tc>
        <w:tc>
          <w:tcPr>
            <w:tcW w:w="5753" w:type="dxa"/>
          </w:tcPr>
          <w:p w:rsidR="0072313A" w:rsidRPr="00E210ED" w:rsidRDefault="0072313A" w:rsidP="00D1455A">
            <w:r w:rsidRPr="00E210ED">
              <w:t>Факс участника процедуры закупки</w:t>
            </w:r>
          </w:p>
        </w:tc>
        <w:tc>
          <w:tcPr>
            <w:tcW w:w="3285" w:type="dxa"/>
          </w:tcPr>
          <w:p w:rsidR="0072313A" w:rsidRPr="00E210ED" w:rsidRDefault="0072313A" w:rsidP="00D1455A">
            <w:pPr>
              <w:jc w:val="center"/>
            </w:pPr>
          </w:p>
        </w:tc>
      </w:tr>
      <w:tr w:rsidR="0072313A" w:rsidRPr="00E210ED" w:rsidTr="00D1455A">
        <w:tc>
          <w:tcPr>
            <w:tcW w:w="817" w:type="dxa"/>
            <w:vAlign w:val="center"/>
          </w:tcPr>
          <w:p w:rsidR="0072313A" w:rsidRPr="00E210ED" w:rsidRDefault="0072313A" w:rsidP="00D1455A">
            <w:pPr>
              <w:jc w:val="center"/>
            </w:pPr>
            <w:r w:rsidRPr="00E210ED">
              <w:t>8</w:t>
            </w:r>
          </w:p>
        </w:tc>
        <w:tc>
          <w:tcPr>
            <w:tcW w:w="5753" w:type="dxa"/>
          </w:tcPr>
          <w:p w:rsidR="0072313A" w:rsidRPr="00E210ED" w:rsidRDefault="0072313A" w:rsidP="00D1455A">
            <w:r w:rsidRPr="00E210ED">
              <w:t>Адрес электронной почты</w:t>
            </w:r>
          </w:p>
        </w:tc>
        <w:tc>
          <w:tcPr>
            <w:tcW w:w="3285" w:type="dxa"/>
          </w:tcPr>
          <w:p w:rsidR="0072313A" w:rsidRPr="00E210ED" w:rsidRDefault="0072313A" w:rsidP="00D1455A">
            <w:pPr>
              <w:jc w:val="center"/>
            </w:pPr>
          </w:p>
        </w:tc>
      </w:tr>
    </w:tbl>
    <w:p w:rsidR="0072313A" w:rsidRDefault="0072313A" w:rsidP="003B7652">
      <w:pPr>
        <w:jc w:val="both"/>
        <w:rPr>
          <w:lang w:val="en-US"/>
        </w:rPr>
      </w:pPr>
    </w:p>
    <w:p w:rsidR="0072313A" w:rsidRPr="009958E2" w:rsidRDefault="0072313A" w:rsidP="003B7652">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72313A" w:rsidRPr="006F51F2" w:rsidRDefault="0072313A" w:rsidP="003B7652">
      <w:pPr>
        <w:jc w:val="both"/>
      </w:pPr>
    </w:p>
    <w:tbl>
      <w:tblPr>
        <w:tblW w:w="10031" w:type="dxa"/>
        <w:tblLook w:val="01E0"/>
      </w:tblPr>
      <w:tblGrid>
        <w:gridCol w:w="570"/>
        <w:gridCol w:w="1986"/>
        <w:gridCol w:w="1292"/>
        <w:gridCol w:w="1052"/>
        <w:gridCol w:w="1079"/>
        <w:gridCol w:w="967"/>
        <w:gridCol w:w="986"/>
        <w:gridCol w:w="967"/>
        <w:gridCol w:w="1132"/>
      </w:tblGrid>
      <w:tr w:rsidR="0072313A" w:rsidRPr="00E210ED" w:rsidTr="00D1455A">
        <w:tc>
          <w:tcPr>
            <w:tcW w:w="583" w:type="dxa"/>
            <w:vMerge w:val="restart"/>
            <w:tcBorders>
              <w:top w:val="single" w:sz="4" w:space="0" w:color="auto"/>
              <w:left w:val="single" w:sz="4" w:space="0" w:color="auto"/>
              <w:bottom w:val="single" w:sz="4" w:space="0" w:color="auto"/>
              <w:right w:val="single" w:sz="4" w:space="0" w:color="auto"/>
            </w:tcBorders>
            <w:vAlign w:val="center"/>
          </w:tcPr>
          <w:p w:rsidR="0072313A" w:rsidRPr="00E776FE" w:rsidRDefault="0072313A" w:rsidP="00D1455A">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72313A" w:rsidRPr="00E776FE" w:rsidRDefault="0072313A" w:rsidP="00D1455A">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72313A" w:rsidRPr="00E776FE" w:rsidRDefault="0072313A" w:rsidP="00D1455A">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72313A" w:rsidRPr="00E776FE" w:rsidRDefault="0072313A" w:rsidP="00D1455A">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72313A" w:rsidRPr="00E776FE" w:rsidRDefault="0072313A" w:rsidP="00D1455A">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Сумма с учетом НДС (руб.)</w:t>
            </w:r>
          </w:p>
        </w:tc>
      </w:tr>
      <w:tr w:rsidR="0072313A" w:rsidRPr="00E210ED" w:rsidTr="00D1455A">
        <w:tc>
          <w:tcPr>
            <w:tcW w:w="583"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Сумма</w:t>
            </w:r>
          </w:p>
          <w:p w:rsidR="0072313A" w:rsidRPr="00E776FE" w:rsidRDefault="0072313A" w:rsidP="00D1455A">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p>
        </w:tc>
      </w:tr>
      <w:tr w:rsidR="0072313A" w:rsidRPr="00E210ED" w:rsidTr="00D1455A">
        <w:tc>
          <w:tcPr>
            <w:tcW w:w="583"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jc w:val="center"/>
            </w:pPr>
            <w:r w:rsidRPr="00E776FE">
              <w:t>9</w:t>
            </w:r>
          </w:p>
        </w:tc>
      </w:tr>
      <w:tr w:rsidR="0072313A" w:rsidRPr="00E210ED" w:rsidTr="00D1455A">
        <w:tc>
          <w:tcPr>
            <w:tcW w:w="583"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r>
      <w:tr w:rsidR="0072313A" w:rsidRPr="00E210ED" w:rsidTr="00D1455A">
        <w:tc>
          <w:tcPr>
            <w:tcW w:w="2640" w:type="dxa"/>
            <w:gridSpan w:val="2"/>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72313A" w:rsidRPr="00E776FE" w:rsidRDefault="0072313A" w:rsidP="00D1455A">
            <w:pPr>
              <w:pStyle w:val="BodyText"/>
              <w:numPr>
                <w:ilvl w:val="12"/>
                <w:numId w:val="0"/>
              </w:numPr>
            </w:pPr>
          </w:p>
        </w:tc>
      </w:tr>
    </w:tbl>
    <w:p w:rsidR="0072313A" w:rsidRDefault="0072313A" w:rsidP="003B7652">
      <w:pPr>
        <w:pStyle w:val="BodyText"/>
        <w:numPr>
          <w:ilvl w:val="12"/>
          <w:numId w:val="0"/>
        </w:numPr>
        <w:spacing w:after="0" w:line="240" w:lineRule="atLeast"/>
        <w:ind w:firstLine="567"/>
        <w:jc w:val="both"/>
      </w:pPr>
    </w:p>
    <w:p w:rsidR="0072313A" w:rsidRDefault="0072313A" w:rsidP="003B7652">
      <w:pPr>
        <w:pStyle w:val="BodyText"/>
        <w:numPr>
          <w:ilvl w:val="12"/>
          <w:numId w:val="0"/>
        </w:numPr>
        <w:spacing w:after="0" w:line="240" w:lineRule="atLeast"/>
        <w:ind w:firstLine="567"/>
        <w:jc w:val="both"/>
      </w:pPr>
      <w:r>
        <w:t>* Участник процедуры закупки должен указать:</w:t>
      </w:r>
    </w:p>
    <w:p w:rsidR="0072313A" w:rsidRPr="00AD78BC" w:rsidRDefault="0072313A" w:rsidP="003B7652">
      <w:pPr>
        <w:pStyle w:val="BodyText3"/>
        <w:ind w:right="-2" w:firstLine="567"/>
      </w:pPr>
      <w:bookmarkStart w:id="1" w:name="OLE_LINK1"/>
      <w:r w:rsidRPr="00AD78BC">
        <w:t xml:space="preserve">1) полное наименование товара; </w:t>
      </w:r>
    </w:p>
    <w:p w:rsidR="0072313A" w:rsidRPr="00AD78BC" w:rsidRDefault="0072313A" w:rsidP="003B7652">
      <w:pPr>
        <w:pStyle w:val="BodyText3"/>
        <w:ind w:right="-2" w:firstLine="567"/>
      </w:pPr>
      <w:r w:rsidRPr="00AD78BC">
        <w:t xml:space="preserve">2) функциональные характеристики (потребительские свойства) товара, его качественные характеристики; </w:t>
      </w:r>
    </w:p>
    <w:p w:rsidR="0072313A" w:rsidRPr="00AD78BC" w:rsidRDefault="0072313A" w:rsidP="003B7652">
      <w:pPr>
        <w:pStyle w:val="BodyText3"/>
        <w:ind w:right="-2" w:firstLine="567"/>
      </w:pPr>
      <w:r w:rsidRPr="00AD78BC">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2313A" w:rsidRPr="00AD78BC" w:rsidRDefault="0072313A" w:rsidP="003B7652">
      <w:pPr>
        <w:pStyle w:val="BodyText3"/>
        <w:ind w:right="-2" w:firstLine="567"/>
      </w:pPr>
      <w:r w:rsidRPr="00AD78BC">
        <w:t>4) производителя и страну происхождения товара;</w:t>
      </w:r>
    </w:p>
    <w:p w:rsidR="0072313A" w:rsidRPr="00AD78BC" w:rsidRDefault="0072313A" w:rsidP="003B7652">
      <w:pPr>
        <w:pStyle w:val="BodyText3"/>
        <w:ind w:right="-2" w:firstLine="567"/>
      </w:pPr>
      <w:r w:rsidRPr="00AD78BC">
        <w:t>5) комплектацию товара.</w:t>
      </w:r>
      <w:bookmarkEnd w:id="1"/>
    </w:p>
    <w:p w:rsidR="0072313A" w:rsidRPr="00064CF3" w:rsidRDefault="0072313A" w:rsidP="003B7652">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72313A" w:rsidRPr="00064CF3" w:rsidRDefault="0072313A" w:rsidP="003B7652">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72313A" w:rsidRPr="00AD78BC" w:rsidRDefault="0072313A" w:rsidP="003B7652">
      <w:pPr>
        <w:pStyle w:val="BodyText3"/>
        <w:ind w:right="-2" w:firstLine="567"/>
      </w:pPr>
      <w:r w:rsidRPr="00AD78BC">
        <w:t>Стоимость выполнения сопутствующих поставке работ, оказания сопутствующих поставке услуг включена в стоимость товара.</w:t>
      </w:r>
    </w:p>
    <w:p w:rsidR="0072313A" w:rsidRPr="00AD78BC" w:rsidRDefault="0072313A" w:rsidP="003B7652">
      <w:pPr>
        <w:pStyle w:val="BodyText3"/>
        <w:ind w:right="-2" w:firstLine="567"/>
      </w:pPr>
      <w:r w:rsidRPr="00AD78BC">
        <w:t xml:space="preserve">Итого предложение о цене договора составляет ___________(сумма прописью) рублей _____ копеек, в т.ч. НДС ______ рублей _____ копеек.    </w:t>
      </w:r>
    </w:p>
    <w:p w:rsidR="0072313A" w:rsidRPr="00AD78BC" w:rsidRDefault="0072313A" w:rsidP="003B7652">
      <w:pPr>
        <w:pStyle w:val="BodyText3"/>
        <w:ind w:right="-2" w:firstLine="567"/>
      </w:pPr>
      <w:r w:rsidRPr="00AD78BC">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72313A" w:rsidRPr="00AD78BC" w:rsidRDefault="0072313A" w:rsidP="003B7652">
      <w:pPr>
        <w:pStyle w:val="BodyText3"/>
        <w:ind w:right="-2" w:firstLine="567"/>
      </w:pPr>
      <w:r w:rsidRPr="00AD78B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72313A" w:rsidRPr="00AD78BC" w:rsidRDefault="0072313A" w:rsidP="003B7652">
      <w:pPr>
        <w:pStyle w:val="BodyText3"/>
        <w:ind w:right="-2" w:firstLine="567"/>
      </w:pPr>
      <w:r w:rsidRPr="00AD78BC">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D78BC">
        <w:tab/>
      </w:r>
    </w:p>
    <w:p w:rsidR="0072313A" w:rsidRPr="00AD78BC" w:rsidRDefault="0072313A" w:rsidP="003B7652">
      <w:pPr>
        <w:pStyle w:val="BodyText3"/>
        <w:ind w:right="-2" w:firstLine="567"/>
      </w:pPr>
      <w:r w:rsidRPr="00AD78BC">
        <w:t>4. Настоящим подтверждаем, что против</w:t>
      </w:r>
    </w:p>
    <w:p w:rsidR="0072313A" w:rsidRPr="00AD78BC" w:rsidRDefault="0072313A" w:rsidP="003B7652">
      <w:pPr>
        <w:pStyle w:val="BodyText3"/>
        <w:ind w:right="-2" w:firstLine="567"/>
      </w:pPr>
      <w:r w:rsidRPr="00AD78BC">
        <w:t>______________________________________________________________________</w:t>
      </w:r>
    </w:p>
    <w:p w:rsidR="0072313A" w:rsidRPr="00AD78BC" w:rsidRDefault="0072313A" w:rsidP="003B7652">
      <w:pPr>
        <w:pStyle w:val="BodyText3"/>
        <w:ind w:right="-2" w:firstLine="567"/>
      </w:pPr>
      <w:r w:rsidRPr="00AD78BC">
        <w:t>(наименование или Ф.И.О. участника процедуры закупки)</w:t>
      </w:r>
    </w:p>
    <w:p w:rsidR="0072313A" w:rsidRPr="00AD78BC" w:rsidRDefault="0072313A" w:rsidP="003B7652">
      <w:pPr>
        <w:pStyle w:val="BodyText3"/>
        <w:ind w:right="-2" w:firstLine="567"/>
      </w:pPr>
      <w:r w:rsidRPr="00AD78BC">
        <w:t>не проводится процедура ликвидации, не принято арбитражным судом решение о признании</w:t>
      </w:r>
    </w:p>
    <w:p w:rsidR="0072313A" w:rsidRPr="00AD78BC" w:rsidRDefault="0072313A" w:rsidP="003B7652">
      <w:pPr>
        <w:pStyle w:val="BodyText3"/>
        <w:ind w:right="-2" w:firstLine="567"/>
      </w:pPr>
      <w:r w:rsidRPr="00AD78BC">
        <w:t>____________________________________________________________________________</w:t>
      </w:r>
    </w:p>
    <w:p w:rsidR="0072313A" w:rsidRPr="00AD78BC" w:rsidRDefault="0072313A" w:rsidP="003B7652">
      <w:pPr>
        <w:pStyle w:val="BodyText3"/>
        <w:ind w:right="-2" w:firstLine="567"/>
      </w:pPr>
      <w:r w:rsidRPr="00AD78BC">
        <w:t>(наименование или Ф.И.О. участника процедуры закупки)</w:t>
      </w:r>
    </w:p>
    <w:p w:rsidR="0072313A" w:rsidRPr="00AD78BC" w:rsidRDefault="0072313A" w:rsidP="003B7652">
      <w:pPr>
        <w:pStyle w:val="BodyText3"/>
        <w:ind w:right="-2" w:firstLine="567"/>
      </w:pPr>
      <w:r w:rsidRPr="00AD78BC">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72313A" w:rsidRPr="00AD78BC" w:rsidRDefault="0072313A" w:rsidP="003B7652">
      <w:pPr>
        <w:pStyle w:val="BodyText3"/>
        <w:ind w:right="-2" w:firstLine="567"/>
      </w:pPr>
      <w:r w:rsidRPr="00AD78BC">
        <w:tab/>
        <w:t>5. Настоящей заявкой подтверждаем отсутствие нашей аффилированности с Заказчиком и его сотрудниками.</w:t>
      </w:r>
    </w:p>
    <w:p w:rsidR="0072313A" w:rsidRPr="00AD78BC" w:rsidRDefault="0072313A" w:rsidP="003B7652">
      <w:pPr>
        <w:pStyle w:val="BodyText3"/>
        <w:ind w:right="-2" w:firstLine="567"/>
      </w:pPr>
      <w:r w:rsidRPr="00AD78BC">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2313A" w:rsidRPr="00AD78BC" w:rsidRDefault="0072313A" w:rsidP="003B7652">
      <w:pPr>
        <w:pStyle w:val="BodyText3"/>
        <w:ind w:right="-2" w:firstLine="567"/>
      </w:pPr>
      <w:r w:rsidRPr="00AD78BC">
        <w:t xml:space="preserve">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AD78BC">
          <w:t>www.zakupki.gov.ru</w:t>
        </w:r>
      </w:hyperlink>
      <w:r w:rsidRPr="00AD78BC">
        <w:t xml:space="preserve"> и электронной торговой площадке «Аукционный Конкурсный Дом» в сети «Интернет» по адресу: </w:t>
      </w:r>
      <w:hyperlink r:id="rId17" w:history="1">
        <w:r w:rsidRPr="00AD78BC">
          <w:t>www.a-k-d.ru</w:t>
        </w:r>
      </w:hyperlink>
      <w:r w:rsidRPr="00AD78BC">
        <w:t xml:space="preserve">  протокола рассмотрения и оценки котировочных заявок и не позднее 10 дней со дня подведения итогов запроса котировок в электронной форме. </w:t>
      </w:r>
    </w:p>
    <w:p w:rsidR="0072313A" w:rsidRPr="00AD78BC" w:rsidRDefault="0072313A" w:rsidP="003B7652">
      <w:pPr>
        <w:pStyle w:val="BodyText3"/>
        <w:ind w:right="-2" w:firstLine="567"/>
      </w:pPr>
      <w:r w:rsidRPr="00AD78BC">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72313A" w:rsidRPr="00AD78BC" w:rsidRDefault="0072313A" w:rsidP="003B7652">
      <w:pPr>
        <w:pStyle w:val="BodyText3"/>
        <w:ind w:right="-2" w:firstLine="567"/>
      </w:pPr>
      <w:r w:rsidRPr="00AD78BC">
        <w:t>9. Мы извещены о включении сведений о</w:t>
      </w:r>
    </w:p>
    <w:p w:rsidR="0072313A" w:rsidRPr="00AD78BC" w:rsidRDefault="0072313A" w:rsidP="003B7652">
      <w:pPr>
        <w:pStyle w:val="BodyText3"/>
        <w:ind w:right="-2" w:firstLine="567"/>
      </w:pPr>
      <w:r w:rsidRPr="00AD78BC">
        <w:t>_____________________________________________________________________________</w:t>
      </w:r>
    </w:p>
    <w:p w:rsidR="0072313A" w:rsidRPr="00AD78BC" w:rsidRDefault="0072313A" w:rsidP="003B7652">
      <w:pPr>
        <w:pStyle w:val="BodyText3"/>
        <w:ind w:right="-2" w:firstLine="567"/>
      </w:pPr>
      <w:r w:rsidRPr="00AD78BC">
        <w:t>(наименование или Ф.И.О. участника процедуры закупки)</w:t>
      </w:r>
    </w:p>
    <w:p w:rsidR="0072313A" w:rsidRPr="00AD78BC" w:rsidRDefault="0072313A" w:rsidP="003B7652">
      <w:pPr>
        <w:pStyle w:val="BodyText3"/>
        <w:ind w:right="-2" w:firstLine="567"/>
      </w:pPr>
      <w:r w:rsidRPr="00AD78BC">
        <w:t>в реестр недобросовестных поставщиков в случае уклонения нас от заключения договора.</w:t>
      </w:r>
    </w:p>
    <w:p w:rsidR="0072313A" w:rsidRPr="00AD78BC" w:rsidRDefault="0072313A" w:rsidP="003B7652">
      <w:pPr>
        <w:pStyle w:val="BodyText3"/>
        <w:ind w:right="-2" w:firstLine="567"/>
      </w:pPr>
      <w:r w:rsidRPr="00AD78BC">
        <w:tab/>
        <w:t>10. Сообщаем, что для оперативного уведомления нас по вопросам организационного характера и взаимодействия с Заказчиком нами уполномочен</w:t>
      </w:r>
    </w:p>
    <w:p w:rsidR="0072313A" w:rsidRPr="00AD78BC" w:rsidRDefault="0072313A" w:rsidP="003B7652">
      <w:pPr>
        <w:pStyle w:val="BodyText3"/>
        <w:ind w:right="-2" w:firstLine="567"/>
      </w:pPr>
      <w:r w:rsidRPr="00AD78BC">
        <w:t>____________________________________________________________________________.</w:t>
      </w:r>
    </w:p>
    <w:p w:rsidR="0072313A" w:rsidRPr="00AD78BC" w:rsidRDefault="0072313A" w:rsidP="003B7652">
      <w:pPr>
        <w:pStyle w:val="BodyText3"/>
        <w:ind w:right="-2" w:firstLine="567"/>
      </w:pPr>
      <w:r w:rsidRPr="00AD78BC">
        <w:t>(Ф.И.О., телефон представителя участника процедуры закупки)</w:t>
      </w:r>
    </w:p>
    <w:p w:rsidR="0072313A" w:rsidRPr="00AD78BC" w:rsidRDefault="0072313A" w:rsidP="003B7652">
      <w:pPr>
        <w:pStyle w:val="BodyText3"/>
        <w:ind w:right="-2" w:firstLine="567"/>
      </w:pPr>
      <w:r w:rsidRPr="00AD78BC">
        <w:t>Все сведения о проведении запроса котировок в электронной форме  просим сообщать уполномоченному лицу.</w:t>
      </w:r>
    </w:p>
    <w:p w:rsidR="0072313A" w:rsidRPr="00AD78BC" w:rsidRDefault="0072313A" w:rsidP="003B7652">
      <w:pPr>
        <w:pStyle w:val="BodyText3"/>
        <w:ind w:right="-2" w:firstLine="567"/>
      </w:pPr>
      <w:r w:rsidRPr="00AD78BC">
        <w:tab/>
        <w:t>11. Настоящая заявка действует до завершения процедуры закупки.</w:t>
      </w:r>
    </w:p>
    <w:p w:rsidR="0072313A" w:rsidRPr="00AD78BC" w:rsidRDefault="0072313A" w:rsidP="003B7652">
      <w:pPr>
        <w:pStyle w:val="BodyText3"/>
        <w:ind w:right="-2" w:firstLine="567"/>
      </w:pPr>
      <w:r w:rsidRPr="00AD78BC">
        <w:t>12.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72313A" w:rsidRPr="00AD78BC" w:rsidTr="00D1455A">
        <w:tc>
          <w:tcPr>
            <w:tcW w:w="3140" w:type="dxa"/>
            <w:tcBorders>
              <w:bottom w:val="single" w:sz="4" w:space="0" w:color="auto"/>
            </w:tcBorders>
          </w:tcPr>
          <w:p w:rsidR="0072313A" w:rsidRPr="00AD78BC" w:rsidRDefault="0072313A" w:rsidP="00D1455A">
            <w:pPr>
              <w:pStyle w:val="BodyText3"/>
              <w:ind w:right="-2" w:firstLine="567"/>
            </w:pPr>
          </w:p>
          <w:p w:rsidR="0072313A" w:rsidRPr="00AD78BC" w:rsidRDefault="0072313A" w:rsidP="00D1455A">
            <w:pPr>
              <w:pStyle w:val="BodyText3"/>
              <w:ind w:right="-2" w:firstLine="567"/>
            </w:pPr>
          </w:p>
        </w:tc>
        <w:tc>
          <w:tcPr>
            <w:tcW w:w="641" w:type="dxa"/>
          </w:tcPr>
          <w:p w:rsidR="0072313A" w:rsidRPr="00AD78BC" w:rsidRDefault="0072313A" w:rsidP="00D1455A">
            <w:pPr>
              <w:pStyle w:val="BodyText3"/>
              <w:ind w:right="-2" w:firstLine="567"/>
            </w:pPr>
          </w:p>
        </w:tc>
        <w:tc>
          <w:tcPr>
            <w:tcW w:w="1910" w:type="dxa"/>
            <w:tcBorders>
              <w:bottom w:val="single" w:sz="4" w:space="0" w:color="auto"/>
            </w:tcBorders>
          </w:tcPr>
          <w:p w:rsidR="0072313A" w:rsidRPr="00AD78BC" w:rsidRDefault="0072313A" w:rsidP="00D1455A">
            <w:pPr>
              <w:pStyle w:val="BodyText3"/>
              <w:ind w:right="-2" w:firstLine="567"/>
            </w:pPr>
          </w:p>
        </w:tc>
        <w:tc>
          <w:tcPr>
            <w:tcW w:w="646" w:type="dxa"/>
          </w:tcPr>
          <w:p w:rsidR="0072313A" w:rsidRPr="00AD78BC" w:rsidRDefault="0072313A" w:rsidP="00D1455A">
            <w:pPr>
              <w:pStyle w:val="BodyText3"/>
              <w:ind w:right="-2" w:firstLine="567"/>
            </w:pPr>
          </w:p>
        </w:tc>
        <w:tc>
          <w:tcPr>
            <w:tcW w:w="3158" w:type="dxa"/>
            <w:tcBorders>
              <w:bottom w:val="single" w:sz="4" w:space="0" w:color="auto"/>
            </w:tcBorders>
          </w:tcPr>
          <w:p w:rsidR="0072313A" w:rsidRPr="00AD78BC" w:rsidRDefault="0072313A" w:rsidP="00D1455A">
            <w:pPr>
              <w:pStyle w:val="BodyText3"/>
              <w:ind w:right="-2" w:firstLine="567"/>
            </w:pPr>
          </w:p>
        </w:tc>
      </w:tr>
      <w:tr w:rsidR="0072313A" w:rsidRPr="00AD78BC" w:rsidTr="00D1455A">
        <w:tc>
          <w:tcPr>
            <w:tcW w:w="3140" w:type="dxa"/>
            <w:tcBorders>
              <w:top w:val="single" w:sz="4" w:space="0" w:color="auto"/>
            </w:tcBorders>
          </w:tcPr>
          <w:p w:rsidR="0072313A" w:rsidRPr="00AD78BC" w:rsidRDefault="0072313A" w:rsidP="00D1455A">
            <w:pPr>
              <w:pStyle w:val="BodyText3"/>
              <w:ind w:right="-2" w:firstLine="567"/>
            </w:pPr>
            <w:r w:rsidRPr="00AD78BC">
              <w:t>должность</w:t>
            </w:r>
          </w:p>
        </w:tc>
        <w:tc>
          <w:tcPr>
            <w:tcW w:w="641" w:type="dxa"/>
          </w:tcPr>
          <w:p w:rsidR="0072313A" w:rsidRPr="00AD78BC" w:rsidRDefault="0072313A" w:rsidP="00D1455A">
            <w:pPr>
              <w:pStyle w:val="BodyText3"/>
              <w:ind w:right="-2" w:firstLine="567"/>
            </w:pPr>
          </w:p>
        </w:tc>
        <w:tc>
          <w:tcPr>
            <w:tcW w:w="1910" w:type="dxa"/>
            <w:tcBorders>
              <w:top w:val="single" w:sz="4" w:space="0" w:color="auto"/>
            </w:tcBorders>
          </w:tcPr>
          <w:p w:rsidR="0072313A" w:rsidRPr="00AD78BC" w:rsidRDefault="0072313A" w:rsidP="00D1455A">
            <w:pPr>
              <w:pStyle w:val="BodyText3"/>
              <w:ind w:right="-2" w:firstLine="567"/>
            </w:pPr>
            <w:r w:rsidRPr="00AD78BC">
              <w:t>подпись</w:t>
            </w:r>
          </w:p>
        </w:tc>
        <w:tc>
          <w:tcPr>
            <w:tcW w:w="646" w:type="dxa"/>
          </w:tcPr>
          <w:p w:rsidR="0072313A" w:rsidRPr="00AD78BC" w:rsidRDefault="0072313A" w:rsidP="00D1455A">
            <w:pPr>
              <w:pStyle w:val="BodyText3"/>
              <w:ind w:right="-2" w:firstLine="567"/>
            </w:pPr>
          </w:p>
        </w:tc>
        <w:tc>
          <w:tcPr>
            <w:tcW w:w="3158" w:type="dxa"/>
            <w:tcBorders>
              <w:top w:val="single" w:sz="4" w:space="0" w:color="auto"/>
            </w:tcBorders>
          </w:tcPr>
          <w:p w:rsidR="0072313A" w:rsidRPr="00AD78BC" w:rsidRDefault="0072313A" w:rsidP="00D1455A">
            <w:pPr>
              <w:pStyle w:val="BodyText3"/>
              <w:ind w:right="-2" w:firstLine="567"/>
            </w:pPr>
            <w:r w:rsidRPr="00AD78BC">
              <w:t>расшифровка подписи</w:t>
            </w:r>
          </w:p>
        </w:tc>
      </w:tr>
    </w:tbl>
    <w:p w:rsidR="0072313A" w:rsidRPr="00AD78BC" w:rsidRDefault="0072313A" w:rsidP="003B7652">
      <w:pPr>
        <w:pStyle w:val="BodyText3"/>
        <w:ind w:right="-2" w:firstLine="567"/>
      </w:pPr>
      <w:r w:rsidRPr="00AD78BC">
        <w:t>МП</w:t>
      </w:r>
    </w:p>
    <w:p w:rsidR="0072313A" w:rsidRPr="00AD78BC" w:rsidRDefault="0072313A" w:rsidP="003B7652">
      <w:pPr>
        <w:pStyle w:val="BodyText3"/>
        <w:ind w:right="-2" w:firstLine="567"/>
      </w:pPr>
    </w:p>
    <w:p w:rsidR="0072313A" w:rsidRPr="001A666B" w:rsidRDefault="0072313A" w:rsidP="003B7652">
      <w:pPr>
        <w:tabs>
          <w:tab w:val="left" w:pos="1320"/>
        </w:tabs>
      </w:pPr>
    </w:p>
    <w:sectPr w:rsidR="0072313A" w:rsidRPr="001A666B" w:rsidSect="00940AEE">
      <w:footerReference w:type="default" r:id="rId18"/>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13A" w:rsidRDefault="0072313A">
      <w:r>
        <w:separator/>
      </w:r>
    </w:p>
  </w:endnote>
  <w:endnote w:type="continuationSeparator" w:id="1">
    <w:p w:rsidR="0072313A" w:rsidRDefault="007231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3A" w:rsidRDefault="0072313A">
    <w:pPr>
      <w:pStyle w:val="Footer"/>
      <w:jc w:val="right"/>
    </w:pPr>
    <w:fldSimple w:instr="PAGE   \* MERGEFORMAT">
      <w:r>
        <w:rPr>
          <w:noProof/>
        </w:rPr>
        <w:t>2</w:t>
      </w:r>
    </w:fldSimple>
  </w:p>
  <w:p w:rsidR="0072313A" w:rsidRDefault="007231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13A" w:rsidRDefault="0072313A">
      <w:r>
        <w:separator/>
      </w:r>
    </w:p>
  </w:footnote>
  <w:footnote w:type="continuationSeparator" w:id="1">
    <w:p w:rsidR="0072313A" w:rsidRDefault="0072313A">
      <w:r>
        <w:continuationSeparator/>
      </w:r>
    </w:p>
  </w:footnote>
  <w:footnote w:id="2">
    <w:p w:rsidR="0072313A" w:rsidRDefault="0072313A" w:rsidP="003B7652">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72313A" w:rsidRDefault="0072313A" w:rsidP="003B7652">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72313A" w:rsidRDefault="0072313A" w:rsidP="003B7652">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72313A" w:rsidRDefault="0072313A" w:rsidP="003B7652">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72313A" w:rsidRPr="00415206" w:rsidRDefault="0072313A" w:rsidP="003B7652">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72313A" w:rsidRDefault="0072313A" w:rsidP="003B7652">
      <w:pPr>
        <w:pStyle w:val="FootnoteText"/>
        <w:jc w:val="both"/>
      </w:pPr>
    </w:p>
  </w:footnote>
  <w:footnote w:id="6">
    <w:p w:rsidR="0072313A" w:rsidRDefault="0072313A" w:rsidP="003B7652">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72313A" w:rsidRDefault="0072313A" w:rsidP="003B7652">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72313A" w:rsidRDefault="0072313A" w:rsidP="003B7652">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72313A" w:rsidRDefault="0072313A" w:rsidP="003B7652">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27033"/>
    <w:rsid w:val="00031AF1"/>
    <w:rsid w:val="00032568"/>
    <w:rsid w:val="00034AFB"/>
    <w:rsid w:val="000404C1"/>
    <w:rsid w:val="000441F1"/>
    <w:rsid w:val="00046B71"/>
    <w:rsid w:val="00055F06"/>
    <w:rsid w:val="00060B09"/>
    <w:rsid w:val="00061B56"/>
    <w:rsid w:val="00063D6F"/>
    <w:rsid w:val="00064CF3"/>
    <w:rsid w:val="000726FD"/>
    <w:rsid w:val="000756B2"/>
    <w:rsid w:val="00085B23"/>
    <w:rsid w:val="00086CA4"/>
    <w:rsid w:val="00090E41"/>
    <w:rsid w:val="000A2435"/>
    <w:rsid w:val="000A50B2"/>
    <w:rsid w:val="000A5FE7"/>
    <w:rsid w:val="000B0E56"/>
    <w:rsid w:val="000B1D1C"/>
    <w:rsid w:val="000B1FD2"/>
    <w:rsid w:val="000B628C"/>
    <w:rsid w:val="000C402D"/>
    <w:rsid w:val="000C66F3"/>
    <w:rsid w:val="000C7978"/>
    <w:rsid w:val="000D1D7D"/>
    <w:rsid w:val="000D54D3"/>
    <w:rsid w:val="000D5963"/>
    <w:rsid w:val="000D7D72"/>
    <w:rsid w:val="000E05BD"/>
    <w:rsid w:val="000E1473"/>
    <w:rsid w:val="000E4430"/>
    <w:rsid w:val="000F0D71"/>
    <w:rsid w:val="000F2A19"/>
    <w:rsid w:val="000F5CE2"/>
    <w:rsid w:val="0010293F"/>
    <w:rsid w:val="00103893"/>
    <w:rsid w:val="001055ED"/>
    <w:rsid w:val="0010732B"/>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40FB"/>
    <w:rsid w:val="001A1784"/>
    <w:rsid w:val="001A2659"/>
    <w:rsid w:val="001A34C9"/>
    <w:rsid w:val="001A3D31"/>
    <w:rsid w:val="001A666B"/>
    <w:rsid w:val="001B3387"/>
    <w:rsid w:val="001B418E"/>
    <w:rsid w:val="001B7641"/>
    <w:rsid w:val="001C1001"/>
    <w:rsid w:val="001C7094"/>
    <w:rsid w:val="001D3172"/>
    <w:rsid w:val="001E038B"/>
    <w:rsid w:val="001E4A74"/>
    <w:rsid w:val="001E522A"/>
    <w:rsid w:val="001E6D58"/>
    <w:rsid w:val="001F041F"/>
    <w:rsid w:val="00200168"/>
    <w:rsid w:val="0020030F"/>
    <w:rsid w:val="0020145B"/>
    <w:rsid w:val="00203078"/>
    <w:rsid w:val="00204EE4"/>
    <w:rsid w:val="00207700"/>
    <w:rsid w:val="00211F7C"/>
    <w:rsid w:val="00213452"/>
    <w:rsid w:val="00215AA3"/>
    <w:rsid w:val="00215CDA"/>
    <w:rsid w:val="00223AB1"/>
    <w:rsid w:val="00225C25"/>
    <w:rsid w:val="00226F4A"/>
    <w:rsid w:val="00231A8E"/>
    <w:rsid w:val="002433E7"/>
    <w:rsid w:val="00244A33"/>
    <w:rsid w:val="002451AD"/>
    <w:rsid w:val="00245B8C"/>
    <w:rsid w:val="00245CBF"/>
    <w:rsid w:val="002525E7"/>
    <w:rsid w:val="00253B4B"/>
    <w:rsid w:val="00256499"/>
    <w:rsid w:val="00263DEA"/>
    <w:rsid w:val="002648C7"/>
    <w:rsid w:val="00264C3E"/>
    <w:rsid w:val="002707E8"/>
    <w:rsid w:val="00272BEF"/>
    <w:rsid w:val="00281A44"/>
    <w:rsid w:val="002866A4"/>
    <w:rsid w:val="00290629"/>
    <w:rsid w:val="002A352E"/>
    <w:rsid w:val="002C3F8B"/>
    <w:rsid w:val="002C6340"/>
    <w:rsid w:val="002C7320"/>
    <w:rsid w:val="002D2BE7"/>
    <w:rsid w:val="002E2289"/>
    <w:rsid w:val="002F2F73"/>
    <w:rsid w:val="002F323C"/>
    <w:rsid w:val="002F411C"/>
    <w:rsid w:val="002F72FC"/>
    <w:rsid w:val="00300402"/>
    <w:rsid w:val="00307071"/>
    <w:rsid w:val="00311F3B"/>
    <w:rsid w:val="003120E8"/>
    <w:rsid w:val="0031336D"/>
    <w:rsid w:val="00313D6D"/>
    <w:rsid w:val="00315C76"/>
    <w:rsid w:val="00315FA4"/>
    <w:rsid w:val="00332919"/>
    <w:rsid w:val="00332CB2"/>
    <w:rsid w:val="003344A2"/>
    <w:rsid w:val="003375F0"/>
    <w:rsid w:val="00345005"/>
    <w:rsid w:val="003477DF"/>
    <w:rsid w:val="0035266D"/>
    <w:rsid w:val="003610D4"/>
    <w:rsid w:val="00364300"/>
    <w:rsid w:val="003653CA"/>
    <w:rsid w:val="00373B03"/>
    <w:rsid w:val="00376569"/>
    <w:rsid w:val="0038150E"/>
    <w:rsid w:val="00381B77"/>
    <w:rsid w:val="003853A5"/>
    <w:rsid w:val="003856C2"/>
    <w:rsid w:val="003858D9"/>
    <w:rsid w:val="00386894"/>
    <w:rsid w:val="00390B14"/>
    <w:rsid w:val="00392520"/>
    <w:rsid w:val="00393DCF"/>
    <w:rsid w:val="00394542"/>
    <w:rsid w:val="00396205"/>
    <w:rsid w:val="003A0B6A"/>
    <w:rsid w:val="003A1062"/>
    <w:rsid w:val="003A17C3"/>
    <w:rsid w:val="003A6D4A"/>
    <w:rsid w:val="003B1193"/>
    <w:rsid w:val="003B1DD4"/>
    <w:rsid w:val="003B2258"/>
    <w:rsid w:val="003B3AD5"/>
    <w:rsid w:val="003B7652"/>
    <w:rsid w:val="003C05C0"/>
    <w:rsid w:val="003C2F41"/>
    <w:rsid w:val="003C371B"/>
    <w:rsid w:val="003C4D5A"/>
    <w:rsid w:val="003E4659"/>
    <w:rsid w:val="003F20B4"/>
    <w:rsid w:val="00402BFB"/>
    <w:rsid w:val="004041B9"/>
    <w:rsid w:val="004043B7"/>
    <w:rsid w:val="004043C4"/>
    <w:rsid w:val="00410D70"/>
    <w:rsid w:val="00412E1E"/>
    <w:rsid w:val="00414158"/>
    <w:rsid w:val="00415206"/>
    <w:rsid w:val="00421805"/>
    <w:rsid w:val="0042416E"/>
    <w:rsid w:val="00424749"/>
    <w:rsid w:val="00430799"/>
    <w:rsid w:val="00433868"/>
    <w:rsid w:val="004338BF"/>
    <w:rsid w:val="004349FF"/>
    <w:rsid w:val="00436777"/>
    <w:rsid w:val="00436A46"/>
    <w:rsid w:val="004379CA"/>
    <w:rsid w:val="00446198"/>
    <w:rsid w:val="00446654"/>
    <w:rsid w:val="00447E6A"/>
    <w:rsid w:val="004562A0"/>
    <w:rsid w:val="00457E89"/>
    <w:rsid w:val="004604EB"/>
    <w:rsid w:val="004734A9"/>
    <w:rsid w:val="00476121"/>
    <w:rsid w:val="00481535"/>
    <w:rsid w:val="00481BF2"/>
    <w:rsid w:val="00482C45"/>
    <w:rsid w:val="0049202F"/>
    <w:rsid w:val="00494ADC"/>
    <w:rsid w:val="00496BC5"/>
    <w:rsid w:val="004A3342"/>
    <w:rsid w:val="004A753A"/>
    <w:rsid w:val="004B0F71"/>
    <w:rsid w:val="004B1ECA"/>
    <w:rsid w:val="004B563C"/>
    <w:rsid w:val="004B5B80"/>
    <w:rsid w:val="004B79E2"/>
    <w:rsid w:val="004B7F75"/>
    <w:rsid w:val="004C1213"/>
    <w:rsid w:val="004C1455"/>
    <w:rsid w:val="004D24AD"/>
    <w:rsid w:val="004E0577"/>
    <w:rsid w:val="004E22FD"/>
    <w:rsid w:val="004E23B3"/>
    <w:rsid w:val="004E3874"/>
    <w:rsid w:val="004E42C6"/>
    <w:rsid w:val="004F41FA"/>
    <w:rsid w:val="004F7AC0"/>
    <w:rsid w:val="00500034"/>
    <w:rsid w:val="00500FF8"/>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A0"/>
    <w:rsid w:val="005411BF"/>
    <w:rsid w:val="005422F1"/>
    <w:rsid w:val="0054794E"/>
    <w:rsid w:val="00555664"/>
    <w:rsid w:val="00557B18"/>
    <w:rsid w:val="0056261D"/>
    <w:rsid w:val="005635B4"/>
    <w:rsid w:val="00564790"/>
    <w:rsid w:val="00566099"/>
    <w:rsid w:val="00571CED"/>
    <w:rsid w:val="00574B88"/>
    <w:rsid w:val="00575E65"/>
    <w:rsid w:val="005846CA"/>
    <w:rsid w:val="005922C2"/>
    <w:rsid w:val="005A088B"/>
    <w:rsid w:val="005A3C38"/>
    <w:rsid w:val="005A4517"/>
    <w:rsid w:val="005B10DE"/>
    <w:rsid w:val="005B55D7"/>
    <w:rsid w:val="005D03B9"/>
    <w:rsid w:val="005D766C"/>
    <w:rsid w:val="005E596B"/>
    <w:rsid w:val="005E76E3"/>
    <w:rsid w:val="005F1104"/>
    <w:rsid w:val="005F2BD0"/>
    <w:rsid w:val="005F6CBF"/>
    <w:rsid w:val="005F7C3C"/>
    <w:rsid w:val="0060090E"/>
    <w:rsid w:val="00601DD7"/>
    <w:rsid w:val="00606C2B"/>
    <w:rsid w:val="0060706C"/>
    <w:rsid w:val="006147DA"/>
    <w:rsid w:val="00616AA6"/>
    <w:rsid w:val="0062680B"/>
    <w:rsid w:val="006311A7"/>
    <w:rsid w:val="00634C8F"/>
    <w:rsid w:val="006405F0"/>
    <w:rsid w:val="00642677"/>
    <w:rsid w:val="00646A77"/>
    <w:rsid w:val="00650A31"/>
    <w:rsid w:val="00656759"/>
    <w:rsid w:val="006613F1"/>
    <w:rsid w:val="006642A7"/>
    <w:rsid w:val="00665913"/>
    <w:rsid w:val="0067333B"/>
    <w:rsid w:val="00676B7A"/>
    <w:rsid w:val="00681111"/>
    <w:rsid w:val="00681125"/>
    <w:rsid w:val="00682961"/>
    <w:rsid w:val="00683699"/>
    <w:rsid w:val="00683819"/>
    <w:rsid w:val="006A2039"/>
    <w:rsid w:val="006A21B9"/>
    <w:rsid w:val="006B108D"/>
    <w:rsid w:val="006C14ED"/>
    <w:rsid w:val="006C7553"/>
    <w:rsid w:val="006D03CA"/>
    <w:rsid w:val="006E7E0F"/>
    <w:rsid w:val="006F0158"/>
    <w:rsid w:val="006F0E02"/>
    <w:rsid w:val="006F143D"/>
    <w:rsid w:val="006F260F"/>
    <w:rsid w:val="006F51F2"/>
    <w:rsid w:val="006F57BF"/>
    <w:rsid w:val="00712BCC"/>
    <w:rsid w:val="00712E2E"/>
    <w:rsid w:val="0071404E"/>
    <w:rsid w:val="00714729"/>
    <w:rsid w:val="00716C63"/>
    <w:rsid w:val="007226CA"/>
    <w:rsid w:val="0072313A"/>
    <w:rsid w:val="00724BF3"/>
    <w:rsid w:val="007319D7"/>
    <w:rsid w:val="00732F33"/>
    <w:rsid w:val="00737135"/>
    <w:rsid w:val="0073720A"/>
    <w:rsid w:val="00741BA4"/>
    <w:rsid w:val="00766D9A"/>
    <w:rsid w:val="00770657"/>
    <w:rsid w:val="00780BD1"/>
    <w:rsid w:val="00781CF5"/>
    <w:rsid w:val="00781F06"/>
    <w:rsid w:val="007849B4"/>
    <w:rsid w:val="00787B9D"/>
    <w:rsid w:val="00793DCC"/>
    <w:rsid w:val="007A157F"/>
    <w:rsid w:val="007A1CAE"/>
    <w:rsid w:val="007A2E7A"/>
    <w:rsid w:val="007A4480"/>
    <w:rsid w:val="007A721A"/>
    <w:rsid w:val="007B2188"/>
    <w:rsid w:val="007B23F7"/>
    <w:rsid w:val="007B4449"/>
    <w:rsid w:val="007C3950"/>
    <w:rsid w:val="007C6812"/>
    <w:rsid w:val="007D00D8"/>
    <w:rsid w:val="007D4937"/>
    <w:rsid w:val="007D54ED"/>
    <w:rsid w:val="007D6162"/>
    <w:rsid w:val="007E18D5"/>
    <w:rsid w:val="007F0355"/>
    <w:rsid w:val="007F1613"/>
    <w:rsid w:val="007F4850"/>
    <w:rsid w:val="00802DAC"/>
    <w:rsid w:val="00804DED"/>
    <w:rsid w:val="00806146"/>
    <w:rsid w:val="00811AEF"/>
    <w:rsid w:val="008123CF"/>
    <w:rsid w:val="00814F3E"/>
    <w:rsid w:val="00814FBF"/>
    <w:rsid w:val="00817D89"/>
    <w:rsid w:val="00820A09"/>
    <w:rsid w:val="00821D55"/>
    <w:rsid w:val="00823EB9"/>
    <w:rsid w:val="00830F4E"/>
    <w:rsid w:val="00832728"/>
    <w:rsid w:val="008353D2"/>
    <w:rsid w:val="00836318"/>
    <w:rsid w:val="00840BF2"/>
    <w:rsid w:val="00841DA7"/>
    <w:rsid w:val="008438F0"/>
    <w:rsid w:val="00843ADC"/>
    <w:rsid w:val="008471C8"/>
    <w:rsid w:val="00847C33"/>
    <w:rsid w:val="00853429"/>
    <w:rsid w:val="00857538"/>
    <w:rsid w:val="0086036C"/>
    <w:rsid w:val="008610D6"/>
    <w:rsid w:val="008619C5"/>
    <w:rsid w:val="00861DAD"/>
    <w:rsid w:val="00865885"/>
    <w:rsid w:val="00870703"/>
    <w:rsid w:val="008749E6"/>
    <w:rsid w:val="008771E0"/>
    <w:rsid w:val="008809A8"/>
    <w:rsid w:val="008B0A48"/>
    <w:rsid w:val="008B504D"/>
    <w:rsid w:val="008B5A23"/>
    <w:rsid w:val="008B5F03"/>
    <w:rsid w:val="008C2458"/>
    <w:rsid w:val="008C5163"/>
    <w:rsid w:val="008C6D91"/>
    <w:rsid w:val="008D3665"/>
    <w:rsid w:val="008D3868"/>
    <w:rsid w:val="008D417A"/>
    <w:rsid w:val="008D5DAD"/>
    <w:rsid w:val="008D73C8"/>
    <w:rsid w:val="008E3415"/>
    <w:rsid w:val="008E5328"/>
    <w:rsid w:val="008F49B2"/>
    <w:rsid w:val="008F60DC"/>
    <w:rsid w:val="009057A4"/>
    <w:rsid w:val="009062B1"/>
    <w:rsid w:val="009112CF"/>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3CB7"/>
    <w:rsid w:val="0097137B"/>
    <w:rsid w:val="009715A3"/>
    <w:rsid w:val="00975659"/>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D6525"/>
    <w:rsid w:val="009D796C"/>
    <w:rsid w:val="009E6033"/>
    <w:rsid w:val="009F09F7"/>
    <w:rsid w:val="009F0BD8"/>
    <w:rsid w:val="009F2842"/>
    <w:rsid w:val="009F36E4"/>
    <w:rsid w:val="009F4F3C"/>
    <w:rsid w:val="009F713E"/>
    <w:rsid w:val="00A02133"/>
    <w:rsid w:val="00A064F8"/>
    <w:rsid w:val="00A2287D"/>
    <w:rsid w:val="00A2294F"/>
    <w:rsid w:val="00A273C4"/>
    <w:rsid w:val="00A306D8"/>
    <w:rsid w:val="00A364E1"/>
    <w:rsid w:val="00A4014D"/>
    <w:rsid w:val="00A41079"/>
    <w:rsid w:val="00A4173B"/>
    <w:rsid w:val="00A41A15"/>
    <w:rsid w:val="00A443F1"/>
    <w:rsid w:val="00A5180F"/>
    <w:rsid w:val="00A564BD"/>
    <w:rsid w:val="00A56D25"/>
    <w:rsid w:val="00A606ED"/>
    <w:rsid w:val="00A61488"/>
    <w:rsid w:val="00A6714B"/>
    <w:rsid w:val="00A77DB6"/>
    <w:rsid w:val="00A90807"/>
    <w:rsid w:val="00A90A1C"/>
    <w:rsid w:val="00A91B75"/>
    <w:rsid w:val="00A93E41"/>
    <w:rsid w:val="00A95823"/>
    <w:rsid w:val="00AA4FC5"/>
    <w:rsid w:val="00AA55D0"/>
    <w:rsid w:val="00AA7941"/>
    <w:rsid w:val="00AA7EE1"/>
    <w:rsid w:val="00AB08AC"/>
    <w:rsid w:val="00AB6D5B"/>
    <w:rsid w:val="00AC1D1C"/>
    <w:rsid w:val="00AC67D8"/>
    <w:rsid w:val="00AD6B5C"/>
    <w:rsid w:val="00AD78BC"/>
    <w:rsid w:val="00AD78DD"/>
    <w:rsid w:val="00AE1B8F"/>
    <w:rsid w:val="00AE598E"/>
    <w:rsid w:val="00AE79DE"/>
    <w:rsid w:val="00AF5267"/>
    <w:rsid w:val="00AF5B22"/>
    <w:rsid w:val="00AF6B38"/>
    <w:rsid w:val="00B10BE7"/>
    <w:rsid w:val="00B162BF"/>
    <w:rsid w:val="00B16A0F"/>
    <w:rsid w:val="00B24200"/>
    <w:rsid w:val="00B244F3"/>
    <w:rsid w:val="00B25182"/>
    <w:rsid w:val="00B33C0E"/>
    <w:rsid w:val="00B50A18"/>
    <w:rsid w:val="00B513FB"/>
    <w:rsid w:val="00B54297"/>
    <w:rsid w:val="00B5571A"/>
    <w:rsid w:val="00B55BC8"/>
    <w:rsid w:val="00B56CC7"/>
    <w:rsid w:val="00B57775"/>
    <w:rsid w:val="00B61D24"/>
    <w:rsid w:val="00B654D8"/>
    <w:rsid w:val="00B66248"/>
    <w:rsid w:val="00B66B8D"/>
    <w:rsid w:val="00B7019F"/>
    <w:rsid w:val="00B73210"/>
    <w:rsid w:val="00B743AC"/>
    <w:rsid w:val="00B74979"/>
    <w:rsid w:val="00B803C9"/>
    <w:rsid w:val="00B82161"/>
    <w:rsid w:val="00B82716"/>
    <w:rsid w:val="00B85AC1"/>
    <w:rsid w:val="00B86B88"/>
    <w:rsid w:val="00B9072B"/>
    <w:rsid w:val="00B92AA2"/>
    <w:rsid w:val="00B9492F"/>
    <w:rsid w:val="00BA0A65"/>
    <w:rsid w:val="00BB2531"/>
    <w:rsid w:val="00BB38C3"/>
    <w:rsid w:val="00BB75EA"/>
    <w:rsid w:val="00BD44EC"/>
    <w:rsid w:val="00BD5B1C"/>
    <w:rsid w:val="00BE5232"/>
    <w:rsid w:val="00BE52A5"/>
    <w:rsid w:val="00BF00C4"/>
    <w:rsid w:val="00BF53DF"/>
    <w:rsid w:val="00C0285F"/>
    <w:rsid w:val="00C04759"/>
    <w:rsid w:val="00C06A27"/>
    <w:rsid w:val="00C1035C"/>
    <w:rsid w:val="00C16402"/>
    <w:rsid w:val="00C22E40"/>
    <w:rsid w:val="00C23243"/>
    <w:rsid w:val="00C276B3"/>
    <w:rsid w:val="00C33862"/>
    <w:rsid w:val="00C34AF5"/>
    <w:rsid w:val="00C431FD"/>
    <w:rsid w:val="00C457AB"/>
    <w:rsid w:val="00C47C5F"/>
    <w:rsid w:val="00C51410"/>
    <w:rsid w:val="00C51EEF"/>
    <w:rsid w:val="00C54703"/>
    <w:rsid w:val="00C64593"/>
    <w:rsid w:val="00C80A96"/>
    <w:rsid w:val="00C82A88"/>
    <w:rsid w:val="00C84A4C"/>
    <w:rsid w:val="00C85697"/>
    <w:rsid w:val="00C86346"/>
    <w:rsid w:val="00CA51C8"/>
    <w:rsid w:val="00CB0B6D"/>
    <w:rsid w:val="00CB0ECC"/>
    <w:rsid w:val="00CB1D1B"/>
    <w:rsid w:val="00CC1C4B"/>
    <w:rsid w:val="00CC6CD2"/>
    <w:rsid w:val="00CC6D35"/>
    <w:rsid w:val="00CD0636"/>
    <w:rsid w:val="00CD274C"/>
    <w:rsid w:val="00CD48BB"/>
    <w:rsid w:val="00CD4DD6"/>
    <w:rsid w:val="00CD53F4"/>
    <w:rsid w:val="00CD668F"/>
    <w:rsid w:val="00CE0EF1"/>
    <w:rsid w:val="00CE1BE7"/>
    <w:rsid w:val="00CF1827"/>
    <w:rsid w:val="00CF3D53"/>
    <w:rsid w:val="00CF5258"/>
    <w:rsid w:val="00D028D3"/>
    <w:rsid w:val="00D04197"/>
    <w:rsid w:val="00D07012"/>
    <w:rsid w:val="00D13A84"/>
    <w:rsid w:val="00D1455A"/>
    <w:rsid w:val="00D14952"/>
    <w:rsid w:val="00D14CED"/>
    <w:rsid w:val="00D2152A"/>
    <w:rsid w:val="00D245FD"/>
    <w:rsid w:val="00D30B9A"/>
    <w:rsid w:val="00D31503"/>
    <w:rsid w:val="00D32332"/>
    <w:rsid w:val="00D323FB"/>
    <w:rsid w:val="00D33DE9"/>
    <w:rsid w:val="00D3509F"/>
    <w:rsid w:val="00D40D77"/>
    <w:rsid w:val="00D4547D"/>
    <w:rsid w:val="00D458F6"/>
    <w:rsid w:val="00D4752C"/>
    <w:rsid w:val="00D50A37"/>
    <w:rsid w:val="00D51EC6"/>
    <w:rsid w:val="00D51F0C"/>
    <w:rsid w:val="00D5295F"/>
    <w:rsid w:val="00D57087"/>
    <w:rsid w:val="00D62BEB"/>
    <w:rsid w:val="00D66B55"/>
    <w:rsid w:val="00D67A32"/>
    <w:rsid w:val="00D70E60"/>
    <w:rsid w:val="00D769AD"/>
    <w:rsid w:val="00D82D8E"/>
    <w:rsid w:val="00D87641"/>
    <w:rsid w:val="00D9105D"/>
    <w:rsid w:val="00D92301"/>
    <w:rsid w:val="00D97DF2"/>
    <w:rsid w:val="00DA02B9"/>
    <w:rsid w:val="00DA489F"/>
    <w:rsid w:val="00DB41DC"/>
    <w:rsid w:val="00DC5244"/>
    <w:rsid w:val="00DD46A2"/>
    <w:rsid w:val="00DD5C27"/>
    <w:rsid w:val="00DE35CC"/>
    <w:rsid w:val="00DE7959"/>
    <w:rsid w:val="00DF7E65"/>
    <w:rsid w:val="00E01736"/>
    <w:rsid w:val="00E07058"/>
    <w:rsid w:val="00E15139"/>
    <w:rsid w:val="00E210ED"/>
    <w:rsid w:val="00E216FF"/>
    <w:rsid w:val="00E276D5"/>
    <w:rsid w:val="00E27ACF"/>
    <w:rsid w:val="00E27B4E"/>
    <w:rsid w:val="00E3481F"/>
    <w:rsid w:val="00E3529C"/>
    <w:rsid w:val="00E37E72"/>
    <w:rsid w:val="00E41942"/>
    <w:rsid w:val="00E434DB"/>
    <w:rsid w:val="00E72C5E"/>
    <w:rsid w:val="00E776FE"/>
    <w:rsid w:val="00E80A3C"/>
    <w:rsid w:val="00E81C04"/>
    <w:rsid w:val="00E871ED"/>
    <w:rsid w:val="00E905CC"/>
    <w:rsid w:val="00E93DC8"/>
    <w:rsid w:val="00E93EFA"/>
    <w:rsid w:val="00E9593D"/>
    <w:rsid w:val="00E97E9C"/>
    <w:rsid w:val="00EA2E9E"/>
    <w:rsid w:val="00EA2FFA"/>
    <w:rsid w:val="00EA48E7"/>
    <w:rsid w:val="00EB432A"/>
    <w:rsid w:val="00EB7907"/>
    <w:rsid w:val="00EC5BEC"/>
    <w:rsid w:val="00ED045F"/>
    <w:rsid w:val="00ED6158"/>
    <w:rsid w:val="00ED77A8"/>
    <w:rsid w:val="00EE2A82"/>
    <w:rsid w:val="00EE312E"/>
    <w:rsid w:val="00EF041F"/>
    <w:rsid w:val="00EF1163"/>
    <w:rsid w:val="00EF2BCB"/>
    <w:rsid w:val="00EF6425"/>
    <w:rsid w:val="00EF7938"/>
    <w:rsid w:val="00EF7D06"/>
    <w:rsid w:val="00F0638E"/>
    <w:rsid w:val="00F1000B"/>
    <w:rsid w:val="00F10976"/>
    <w:rsid w:val="00F307FC"/>
    <w:rsid w:val="00F35635"/>
    <w:rsid w:val="00F35941"/>
    <w:rsid w:val="00F3791F"/>
    <w:rsid w:val="00F3795E"/>
    <w:rsid w:val="00F44259"/>
    <w:rsid w:val="00F52D0C"/>
    <w:rsid w:val="00F630EE"/>
    <w:rsid w:val="00F66024"/>
    <w:rsid w:val="00F703A7"/>
    <w:rsid w:val="00F720A5"/>
    <w:rsid w:val="00F72753"/>
    <w:rsid w:val="00F75141"/>
    <w:rsid w:val="00F83CC9"/>
    <w:rsid w:val="00F90F42"/>
    <w:rsid w:val="00FA0C7C"/>
    <w:rsid w:val="00FA5953"/>
    <w:rsid w:val="00FB063E"/>
    <w:rsid w:val="00FB52F6"/>
    <w:rsid w:val="00FC0839"/>
    <w:rsid w:val="00FC2DC0"/>
    <w:rsid w:val="00FC4AAA"/>
    <w:rsid w:val="00FD0577"/>
    <w:rsid w:val="00FD50FB"/>
    <w:rsid w:val="00FD5DDD"/>
    <w:rsid w:val="00FD6656"/>
    <w:rsid w:val="00FD77F2"/>
    <w:rsid w:val="00FE0160"/>
    <w:rsid w:val="00FE0863"/>
    <w:rsid w:val="00FE21C6"/>
    <w:rsid w:val="00FE3CAF"/>
    <w:rsid w:val="00FE5292"/>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sz w:val="24"/>
      <w:lang w:val="ru-RU" w:eastAsia="ru-RU"/>
    </w:rPr>
  </w:style>
  <w:style w:type="character" w:customStyle="1" w:styleId="Heading2Char">
    <w:name w:val="Heading 2 Char"/>
    <w:basedOn w:val="DefaultParagraphFont"/>
    <w:link w:val="Heading2"/>
    <w:uiPriority w:val="99"/>
    <w:locked/>
    <w:rsid w:val="003B7652"/>
    <w:rPr>
      <w:rFonts w:cs="Times New Roman"/>
      <w:b/>
      <w:sz w:val="28"/>
      <w:szCs w:val="28"/>
    </w:rPr>
  </w:style>
  <w:style w:type="character" w:customStyle="1" w:styleId="Heading3Char">
    <w:name w:val="Heading 3 Char"/>
    <w:basedOn w:val="DefaultParagraphFont"/>
    <w:link w:val="Heading3"/>
    <w:uiPriority w:val="99"/>
    <w:locked/>
    <w:rsid w:val="003B7652"/>
    <w:rPr>
      <w:rFonts w:ascii="Arial" w:hAnsi="Arial" w:cs="Arial"/>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2C3146"/>
    <w:rPr>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2C3146"/>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B7652"/>
    <w:rPr>
      <w:rFonts w:ascii="Tahoma" w:hAnsi="Tahoma" w:cs="Tahoma"/>
      <w:sz w:val="16"/>
      <w:szCs w:val="16"/>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3B7652"/>
    <w:rPr>
      <w:rFonts w:cs="Times New Roman"/>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3B7652"/>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211F7C"/>
    <w:rPr>
      <w:rFonts w:cs="Times New Roman"/>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basedOn w:val="DefaultParagraphFont"/>
    <w:uiPriority w:val="99"/>
    <w:rsid w:val="00CF5258"/>
    <w:rPr>
      <w:rFonts w:cs="Times New Roman"/>
      <w:sz w:val="24"/>
      <w:szCs w:val="24"/>
      <w:lang w:val="ru-RU" w:eastAsia="ru-RU" w:bidi="ar-SA"/>
    </w:rPr>
  </w:style>
  <w:style w:type="character" w:customStyle="1" w:styleId="kursiv">
    <w:name w:val="kursiv"/>
    <w:basedOn w:val="DefaultParagraphFont"/>
    <w:uiPriority w:val="99"/>
    <w:rsid w:val="005D766C"/>
    <w:rPr>
      <w:rFonts w:cs="Times New Roman"/>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locked/>
    <w:rsid w:val="003B7652"/>
    <w:rPr>
      <w:rFonts w:cs="Times New Roman"/>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locked/>
    <w:rsid w:val="003B7652"/>
    <w:rPr>
      <w:rFonts w:cs="Times New Roman"/>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locked/>
    <w:rsid w:val="003B7652"/>
    <w:rPr>
      <w:rFonts w:cs="Times New Roman"/>
      <w:sz w:val="26"/>
      <w:szCs w:val="26"/>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3B7652"/>
    <w:rPr>
      <w:rFonts w:ascii="Courier New" w:hAnsi="Courier New" w:cs="Courier New"/>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sid w:val="003B7652"/>
    <w:rPr>
      <w:rFonts w:cs="Times New Roman"/>
      <w:b/>
      <w:bCs/>
      <w:sz w:val="28"/>
      <w:szCs w:val="28"/>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character" w:styleId="Emphasis">
    <w:name w:val="Emphasis"/>
    <w:basedOn w:val="DefaultParagraphFont"/>
    <w:uiPriority w:val="99"/>
    <w:qFormat/>
    <w:rsid w:val="00A93E41"/>
    <w:rPr>
      <w:rFonts w:cs="Times New Roman"/>
      <w:i/>
      <w:iCs/>
    </w:rPr>
  </w:style>
  <w:style w:type="character" w:customStyle="1" w:styleId="310">
    <w:name w:val="Основной текст 3 Знак1"/>
    <w:basedOn w:val="DefaultParagraphFont"/>
    <w:uiPriority w:val="99"/>
    <w:semiHidden/>
    <w:rsid w:val="003B7652"/>
    <w:rPr>
      <w:rFonts w:ascii="Times New Roman" w:hAnsi="Times New Roman" w:cs="Times New Roman"/>
      <w:sz w:val="16"/>
      <w:szCs w:val="16"/>
      <w:lang w:eastAsia="ru-RU"/>
    </w:rPr>
  </w:style>
  <w:style w:type="character" w:customStyle="1" w:styleId="311">
    <w:name w:val="Основной текст с отступом 3 Знак1"/>
    <w:basedOn w:val="DefaultParagraphFont"/>
    <w:uiPriority w:val="99"/>
    <w:semiHidden/>
    <w:rsid w:val="003B7652"/>
    <w:rPr>
      <w:rFonts w:ascii="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21401084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31</Pages>
  <Words>8919</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Installer</cp:lastModifiedBy>
  <cp:revision>25</cp:revision>
  <cp:lastPrinted>2015-05-26T13:55:00Z</cp:lastPrinted>
  <dcterms:created xsi:type="dcterms:W3CDTF">2015-05-15T09:23:00Z</dcterms:created>
  <dcterms:modified xsi:type="dcterms:W3CDTF">2015-05-29T06:55:00Z</dcterms:modified>
</cp:coreProperties>
</file>