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6C0" w:rsidRDefault="001C56C0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1C56C0" w:rsidRDefault="001C56C0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1C56C0" w:rsidRPr="00AE6B22" w:rsidRDefault="001C56C0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1C56C0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1C56C0" w:rsidRPr="00FC009D" w:rsidRDefault="001C56C0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1C56C0" w:rsidRPr="00FC009D" w:rsidRDefault="001C56C0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1C56C0" w:rsidRPr="00FC009D" w:rsidRDefault="001C56C0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1C56C0" w:rsidRPr="00FC009D">
        <w:trPr>
          <w:trHeight w:val="184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C56C0" w:rsidRPr="00FC009D" w:rsidRDefault="001C56C0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1C56C0" w:rsidRPr="009A5C74" w:rsidRDefault="001C56C0" w:rsidP="004E165E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1C56C0" w:rsidRDefault="001C56C0" w:rsidP="004E165E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1C56C0" w:rsidRPr="00FD5F77" w:rsidRDefault="001C56C0" w:rsidP="004E165E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1C56C0" w:rsidRPr="00A16F29" w:rsidRDefault="001C56C0" w:rsidP="004E165E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1C56C0" w:rsidRPr="00FC009D">
        <w:trPr>
          <w:trHeight w:val="955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C56C0" w:rsidRPr="00FC009D" w:rsidRDefault="001C56C0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1C56C0" w:rsidRDefault="001C56C0" w:rsidP="004E165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1C56C0" w:rsidRDefault="001C56C0" w:rsidP="004E165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1C56C0" w:rsidRDefault="001C56C0" w:rsidP="004E165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1C56C0" w:rsidRDefault="001C56C0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1C56C0" w:rsidRPr="00AD35B1" w:rsidRDefault="001C56C0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1C56C0" w:rsidRPr="00A16F29" w:rsidRDefault="001C56C0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1C56C0" w:rsidRDefault="001C56C0" w:rsidP="004E165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1C56C0" w:rsidRDefault="001C56C0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C56C0" w:rsidRPr="00A16F29" w:rsidRDefault="001C56C0" w:rsidP="004E165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1C56C0" w:rsidRPr="00FC009D">
        <w:trPr>
          <w:trHeight w:val="246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C56C0" w:rsidRPr="00FC009D" w:rsidRDefault="001C56C0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1C56C0" w:rsidRDefault="001C56C0" w:rsidP="004E165E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1C56C0" w:rsidRPr="00AD35B1" w:rsidRDefault="001C56C0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1C56C0" w:rsidRDefault="001C56C0" w:rsidP="004E165E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1C56C0" w:rsidRDefault="001C56C0" w:rsidP="004E165E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1C56C0" w:rsidRDefault="001C56C0" w:rsidP="004E165E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1C56C0" w:rsidRPr="00FC009D" w:rsidRDefault="001C56C0" w:rsidP="000823EC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1C56C0" w:rsidRPr="00FC009D">
        <w:trPr>
          <w:trHeight w:val="473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1C56C0" w:rsidRPr="00FC009D" w:rsidRDefault="001C56C0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1C56C0" w:rsidRDefault="001C56C0" w:rsidP="004E165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1C56C0" w:rsidRPr="00805445" w:rsidRDefault="001C56C0" w:rsidP="004E165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1C56C0" w:rsidRPr="00EC3767" w:rsidRDefault="001C56C0" w:rsidP="004E165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1C56C0" w:rsidRPr="00345E3A" w:rsidRDefault="001C56C0" w:rsidP="004E165E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1C56C0" w:rsidRPr="00A3133D" w:rsidRDefault="001C56C0" w:rsidP="004E165E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1C56C0" w:rsidRPr="00A3133D" w:rsidRDefault="001C56C0" w:rsidP="004E165E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1C56C0" w:rsidRPr="00A3133D" w:rsidRDefault="001C56C0" w:rsidP="004E165E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56C0" w:rsidRPr="00A3133D" w:rsidRDefault="001C56C0" w:rsidP="004E165E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1C56C0" w:rsidRPr="00A3133D" w:rsidRDefault="001C56C0" w:rsidP="004E165E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1C56C0" w:rsidRPr="00A3133D" w:rsidRDefault="001C56C0" w:rsidP="004E165E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1C56C0" w:rsidRPr="00A3133D" w:rsidRDefault="001C56C0" w:rsidP="004E165E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1C56C0" w:rsidRPr="005A4FD0" w:rsidRDefault="001C56C0" w:rsidP="004E165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1C56C0" w:rsidRPr="00EC3767" w:rsidRDefault="001C56C0" w:rsidP="004E165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1C56C0" w:rsidRPr="00E77DD2" w:rsidRDefault="001C56C0" w:rsidP="004E165E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C56C0" w:rsidRPr="002C4A4B" w:rsidRDefault="001C56C0" w:rsidP="004E165E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1C56C0" w:rsidRPr="00E77DD2" w:rsidRDefault="001C56C0" w:rsidP="004E165E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1C56C0" w:rsidRPr="00E77DD2" w:rsidRDefault="001C56C0" w:rsidP="004E165E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1C56C0" w:rsidRPr="00E77DD2" w:rsidRDefault="001C56C0" w:rsidP="004E165E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C56C0" w:rsidRPr="00E77DD2" w:rsidRDefault="001C56C0" w:rsidP="004E165E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C56C0" w:rsidRPr="00E77DD2" w:rsidRDefault="001C56C0" w:rsidP="004E165E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1C56C0" w:rsidRPr="00EC3767" w:rsidRDefault="001C56C0" w:rsidP="004E165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1C56C0" w:rsidRPr="00EC3767" w:rsidRDefault="001C56C0" w:rsidP="004E165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1C56C0" w:rsidRPr="00787BF1" w:rsidRDefault="001C56C0" w:rsidP="004E165E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1C56C0" w:rsidRPr="00FC009D" w:rsidRDefault="001C56C0" w:rsidP="004E165E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1C56C0" w:rsidRPr="00FC009D">
        <w:trPr>
          <w:trHeight w:val="388"/>
        </w:trPr>
        <w:tc>
          <w:tcPr>
            <w:tcW w:w="781" w:type="dxa"/>
          </w:tcPr>
          <w:p w:rsidR="001C56C0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1C56C0" w:rsidRPr="00FC009D" w:rsidRDefault="001C56C0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1C56C0" w:rsidRPr="000035D6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1C56C0" w:rsidRPr="007F4E78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1C56C0" w:rsidRPr="00F322E9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1C56C0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1C56C0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1C56C0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1C56C0" w:rsidRPr="00641F6C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1C56C0" w:rsidRPr="00C74B4E" w:rsidRDefault="001C56C0" w:rsidP="004E165E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1C56C0" w:rsidRPr="00C74B4E" w:rsidRDefault="001C56C0" w:rsidP="004E165E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1C56C0" w:rsidRPr="005671FF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1C56C0" w:rsidRPr="005671FF" w:rsidRDefault="001C56C0" w:rsidP="004E165E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1C56C0" w:rsidRPr="005671FF" w:rsidRDefault="001C56C0" w:rsidP="004E165E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1C56C0" w:rsidRDefault="001C56C0" w:rsidP="004E165E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1C56C0" w:rsidRPr="005671FF" w:rsidRDefault="001C56C0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1C56C0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C56C0" w:rsidRPr="00AB5B20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1C56C0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C56C0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1C56C0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1C56C0" w:rsidRDefault="001C56C0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C56C0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1C56C0" w:rsidRPr="00FC009D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1C56C0" w:rsidRPr="00FC009D" w:rsidRDefault="001C56C0" w:rsidP="004E165E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C56C0" w:rsidRPr="00FC009D">
        <w:trPr>
          <w:trHeight w:val="388"/>
        </w:trPr>
        <w:tc>
          <w:tcPr>
            <w:tcW w:w="781" w:type="dxa"/>
          </w:tcPr>
          <w:p w:rsidR="001C56C0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C56C0" w:rsidRPr="007A1F5D" w:rsidRDefault="001C56C0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1C56C0" w:rsidRPr="00412D5D" w:rsidRDefault="001C56C0" w:rsidP="004E165E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C56C0" w:rsidRPr="002562F4" w:rsidRDefault="001C56C0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C56C0" w:rsidRPr="00FC009D">
        <w:trPr>
          <w:trHeight w:val="388"/>
        </w:trPr>
        <w:tc>
          <w:tcPr>
            <w:tcW w:w="781" w:type="dxa"/>
          </w:tcPr>
          <w:p w:rsidR="001C56C0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C56C0" w:rsidRPr="00FC009D" w:rsidRDefault="001C56C0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1C56C0" w:rsidRPr="00412D5D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1C56C0" w:rsidRPr="00656215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1C56C0" w:rsidRPr="003012C7" w:rsidRDefault="001C56C0" w:rsidP="004E165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1C56C0" w:rsidRPr="003012C7" w:rsidRDefault="001C56C0" w:rsidP="004E165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C56C0" w:rsidRPr="002562F4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C56C0" w:rsidRPr="00656215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1C56C0" w:rsidRPr="003012C7" w:rsidRDefault="001C56C0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C56C0" w:rsidRPr="00656215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1C56C0" w:rsidRPr="00656215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C56C0" w:rsidRPr="003012C7" w:rsidRDefault="001C56C0" w:rsidP="004E165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1C56C0" w:rsidRPr="00CC3AA2" w:rsidRDefault="001C56C0" w:rsidP="004E165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4E165E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4E165E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4E165E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4E165E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1C56C0" w:rsidRPr="003012C7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1C56C0" w:rsidRPr="00412D5D" w:rsidRDefault="001C56C0" w:rsidP="004E165E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1C56C0" w:rsidRPr="00FC009D">
        <w:trPr>
          <w:trHeight w:val="388"/>
        </w:trPr>
        <w:tc>
          <w:tcPr>
            <w:tcW w:w="781" w:type="dxa"/>
          </w:tcPr>
          <w:p w:rsidR="001C56C0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C56C0" w:rsidRPr="00FC009D" w:rsidRDefault="001C56C0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1C56C0" w:rsidRDefault="001C56C0" w:rsidP="004E165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1C56C0" w:rsidRPr="00DA3FA6" w:rsidRDefault="001C56C0" w:rsidP="004E165E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1C56C0" w:rsidRPr="00DA3FA6" w:rsidRDefault="001C56C0" w:rsidP="004E165E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1C56C0" w:rsidRPr="00DA3FA6" w:rsidRDefault="001C56C0" w:rsidP="004E165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C56C0" w:rsidRPr="00DA3FA6" w:rsidRDefault="001C56C0" w:rsidP="004E165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1C56C0" w:rsidRPr="0084666B" w:rsidRDefault="001C56C0" w:rsidP="004E165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1C56C0" w:rsidRPr="00656215" w:rsidRDefault="001C56C0" w:rsidP="004E165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1C56C0" w:rsidRPr="00DA3FA6" w:rsidRDefault="001C56C0" w:rsidP="004E165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1C56C0" w:rsidRPr="00FC009D">
        <w:trPr>
          <w:trHeight w:val="388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C56C0" w:rsidRPr="000619BA" w:rsidRDefault="001C56C0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1C56C0" w:rsidRPr="00AA57E4" w:rsidRDefault="001C56C0" w:rsidP="004E165E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C56C0" w:rsidRDefault="001C56C0" w:rsidP="004E165E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C56C0" w:rsidRPr="00AA57E4" w:rsidRDefault="001C56C0" w:rsidP="004E165E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56C0" w:rsidRPr="00AA57E4" w:rsidRDefault="001C56C0" w:rsidP="004E165E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C56C0" w:rsidRPr="00AA57E4" w:rsidRDefault="001C56C0" w:rsidP="004E165E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1C56C0" w:rsidRPr="00AA57E4" w:rsidRDefault="001C56C0" w:rsidP="004E165E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56C0" w:rsidRPr="00DE0B73" w:rsidRDefault="001C56C0" w:rsidP="004E165E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1C56C0" w:rsidRPr="00DE0B73" w:rsidRDefault="001C56C0" w:rsidP="004E165E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C56C0" w:rsidRPr="000619BA" w:rsidRDefault="001C56C0" w:rsidP="004E165E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C56C0" w:rsidRPr="00FC009D">
        <w:trPr>
          <w:trHeight w:val="194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1C56C0" w:rsidRPr="00FC009D" w:rsidRDefault="001C56C0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1C56C0" w:rsidRPr="00DE0B73" w:rsidRDefault="001C56C0" w:rsidP="004E165E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56C0" w:rsidRPr="00DE0B73" w:rsidRDefault="001C56C0" w:rsidP="004E165E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1C56C0" w:rsidRDefault="001C56C0" w:rsidP="004E165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1C56C0" w:rsidRPr="00EF37DD" w:rsidRDefault="001C56C0" w:rsidP="004E165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bookmarkStart w:id="88" w:name="_GoBack"/>
            <w:r>
              <w:t xml:space="preserve">подпункте 1.1.5 </w:t>
            </w:r>
            <w:bookmarkEnd w:id="88"/>
            <w:r>
              <w:t>пункта 2.1.1 закупочной документации, до подписания договора;</w:t>
            </w:r>
          </w:p>
          <w:p w:rsidR="001C56C0" w:rsidRPr="00FA02D7" w:rsidRDefault="001C56C0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1C56C0" w:rsidRPr="00AE7722" w:rsidRDefault="001C56C0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C56C0" w:rsidRPr="00AE7722" w:rsidRDefault="001C56C0" w:rsidP="004E165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1C56C0" w:rsidRPr="00676509" w:rsidRDefault="001C56C0" w:rsidP="004E165E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1C56C0" w:rsidRPr="00676509" w:rsidRDefault="001C56C0" w:rsidP="004E165E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1C56C0" w:rsidRPr="00676509" w:rsidRDefault="001C56C0" w:rsidP="004E165E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1C56C0" w:rsidRPr="00FC009D" w:rsidRDefault="001C56C0" w:rsidP="004E165E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1C56C0" w:rsidRPr="00FC009D">
        <w:trPr>
          <w:trHeight w:val="194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1C56C0" w:rsidRDefault="001C56C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1C56C0" w:rsidRPr="00676509" w:rsidRDefault="001C56C0" w:rsidP="004E165E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1C56C0" w:rsidRPr="00676509" w:rsidRDefault="001C56C0" w:rsidP="004E165E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1C56C0" w:rsidRPr="00676509" w:rsidRDefault="001C56C0" w:rsidP="004E165E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1C56C0" w:rsidRPr="00676509" w:rsidRDefault="001C56C0" w:rsidP="004E165E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1C56C0" w:rsidRPr="00134C01" w:rsidRDefault="001C56C0" w:rsidP="004E165E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C56C0" w:rsidRPr="00FC009D">
        <w:trPr>
          <w:trHeight w:val="194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1C56C0" w:rsidRPr="00FC009D" w:rsidRDefault="001C56C0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1C56C0" w:rsidRPr="00DE0B73" w:rsidRDefault="001C56C0" w:rsidP="004E165E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1C56C0" w:rsidRPr="00CD7AA8" w:rsidRDefault="001C56C0" w:rsidP="004E165E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1C56C0" w:rsidRPr="00C300C7" w:rsidRDefault="001C56C0" w:rsidP="004E165E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1C56C0" w:rsidRPr="00C300C7" w:rsidRDefault="001C56C0" w:rsidP="004E165E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1C56C0" w:rsidRPr="00DE0B73" w:rsidRDefault="001C56C0" w:rsidP="004E165E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2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2"/>
          </w:p>
          <w:p w:rsidR="001C56C0" w:rsidRPr="00DE0B73" w:rsidRDefault="001C56C0" w:rsidP="004E165E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1C56C0" w:rsidRPr="00DE0B73" w:rsidRDefault="001C56C0" w:rsidP="004E165E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1C56C0" w:rsidRPr="00DE0B73" w:rsidRDefault="001C56C0" w:rsidP="004E165E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1C56C0" w:rsidRPr="00DE0B73" w:rsidRDefault="001C56C0" w:rsidP="004E165E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4E165E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56C0" w:rsidRPr="00DE0B73" w:rsidRDefault="001C56C0" w:rsidP="004E165E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1C56C0" w:rsidRPr="00134C01" w:rsidRDefault="001C56C0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1C56C0" w:rsidRPr="00DE0B73" w:rsidRDefault="001C56C0" w:rsidP="004E165E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1C56C0" w:rsidRPr="00FC009D">
        <w:trPr>
          <w:trHeight w:val="194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1C56C0" w:rsidRPr="00EC3767" w:rsidRDefault="001C56C0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1C56C0" w:rsidRPr="003E6F5E" w:rsidRDefault="001C56C0" w:rsidP="004E165E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3E6F5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C56C0" w:rsidRDefault="001C56C0" w:rsidP="004E165E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1C56C0" w:rsidRDefault="001C56C0" w:rsidP="004E165E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1C56C0" w:rsidRDefault="001C56C0" w:rsidP="004E165E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1C56C0" w:rsidRDefault="001C56C0" w:rsidP="004E165E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C56C0" w:rsidRDefault="001C56C0" w:rsidP="004E165E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1C56C0" w:rsidRPr="003E6F5E" w:rsidRDefault="001C56C0" w:rsidP="004E165E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3E6F5E">
              <w:t>В случае уклонения лица, с которым заключается договор, от подписания договора, заказчик:</w:t>
            </w:r>
          </w:p>
          <w:p w:rsidR="001C56C0" w:rsidRDefault="001C56C0" w:rsidP="004E165E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1C56C0" w:rsidRDefault="001C56C0" w:rsidP="004E165E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1C56C0" w:rsidRPr="003E6F5E" w:rsidRDefault="001C56C0" w:rsidP="004E165E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3E6F5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C56C0" w:rsidRDefault="001C56C0" w:rsidP="004E165E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1C56C0" w:rsidRPr="003E6F5E" w:rsidRDefault="001C56C0" w:rsidP="004E165E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3E6F5E">
              <w:t>будучи признанным победителем закупки, уклонился от заключения договора;</w:t>
            </w:r>
          </w:p>
          <w:p w:rsidR="001C56C0" w:rsidRPr="003E6F5E" w:rsidRDefault="001C56C0" w:rsidP="004E165E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3E6F5E">
              <w:t>будучи единственным участником, с которым заключается договор, уклонился от заключения договора;</w:t>
            </w:r>
          </w:p>
          <w:p w:rsidR="001C56C0" w:rsidRPr="003E6F5E" w:rsidRDefault="001C56C0" w:rsidP="004E165E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3E6F5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C56C0" w:rsidRPr="00FC009D" w:rsidRDefault="001C56C0" w:rsidP="004E165E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1C56C0" w:rsidRPr="00FC009D">
        <w:trPr>
          <w:trHeight w:val="194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1C56C0" w:rsidRPr="00FC009D" w:rsidRDefault="001C56C0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1C56C0" w:rsidRPr="003E6F5E" w:rsidRDefault="001C56C0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3E6F5E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C56C0" w:rsidRPr="00A93455" w:rsidRDefault="001C56C0" w:rsidP="00752D17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1C56C0" w:rsidRPr="003E6F5E" w:rsidRDefault="001C56C0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3E6F5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C56C0" w:rsidRPr="003E6F5E" w:rsidRDefault="001C56C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3E6F5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C56C0" w:rsidRPr="003E6F5E" w:rsidRDefault="001C56C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3E6F5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1C56C0" w:rsidRPr="003E6F5E" w:rsidRDefault="001C56C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3E6F5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1C56C0" w:rsidRPr="003E6F5E" w:rsidRDefault="001C56C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3E6F5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C56C0" w:rsidRPr="003E6F5E" w:rsidRDefault="001C56C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3E6F5E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1C56C0" w:rsidRPr="00FC009D">
        <w:trPr>
          <w:trHeight w:val="194"/>
        </w:trPr>
        <w:tc>
          <w:tcPr>
            <w:tcW w:w="781" w:type="dxa"/>
          </w:tcPr>
          <w:p w:rsidR="001C56C0" w:rsidRPr="00FC009D" w:rsidRDefault="001C56C0" w:rsidP="004E165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C56C0" w:rsidRPr="00FC009D" w:rsidRDefault="001C56C0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1C56C0" w:rsidRPr="003E6F5E" w:rsidRDefault="001C56C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3E6F5E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1C56C0" w:rsidRPr="003E6F5E" w:rsidRDefault="001C56C0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E6F5E">
              <w:t>1.</w:t>
            </w:r>
            <w:r w:rsidRPr="003E6F5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C56C0" w:rsidRPr="003E6F5E" w:rsidRDefault="001C56C0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3E6F5E">
              <w:t>2.</w:t>
            </w:r>
            <w:r w:rsidRPr="003E6F5E">
              <w:tab/>
              <w:t>Адрес электронной почты: 0707@rosatom.ru;</w:t>
            </w:r>
          </w:p>
          <w:p w:rsidR="001C56C0" w:rsidRPr="003E6F5E" w:rsidRDefault="001C56C0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E6F5E">
              <w:t>3.</w:t>
            </w:r>
            <w:r w:rsidRPr="003E6F5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1C56C0" w:rsidRDefault="001C56C0" w:rsidP="005D6E3F">
      <w:pPr>
        <w:ind w:firstLine="709"/>
        <w:jc w:val="both"/>
        <w:rPr>
          <w:b/>
          <w:bCs/>
          <w:i/>
          <w:iCs/>
        </w:rPr>
      </w:pPr>
    </w:p>
    <w:p w:rsidR="001C56C0" w:rsidRDefault="001C56C0" w:rsidP="005D6E3F">
      <w:pPr>
        <w:ind w:firstLine="709"/>
        <w:jc w:val="both"/>
        <w:rPr>
          <w:b/>
          <w:bCs/>
          <w:i/>
          <w:iCs/>
        </w:rPr>
      </w:pPr>
    </w:p>
    <w:p w:rsidR="001C56C0" w:rsidRPr="00281AA2" w:rsidRDefault="001C56C0" w:rsidP="00281AA2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1C56C0" w:rsidRDefault="001C56C0" w:rsidP="005D6E3F">
      <w:pPr>
        <w:ind w:firstLine="709"/>
        <w:jc w:val="both"/>
        <w:rPr>
          <w:b/>
          <w:bCs/>
          <w:i/>
          <w:iCs/>
        </w:rPr>
      </w:pPr>
    </w:p>
    <w:sectPr w:rsidR="001C56C0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6C0" w:rsidRDefault="001C56C0">
      <w:r>
        <w:separator/>
      </w:r>
    </w:p>
  </w:endnote>
  <w:endnote w:type="continuationSeparator" w:id="0">
    <w:p w:rsidR="001C56C0" w:rsidRDefault="001C56C0">
      <w:r>
        <w:continuationSeparator/>
      </w:r>
    </w:p>
  </w:endnote>
  <w:endnote w:type="continuationNotice" w:id="1">
    <w:p w:rsidR="001C56C0" w:rsidRDefault="001C56C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6C0" w:rsidRPr="00FE6219" w:rsidRDefault="001C56C0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6C0" w:rsidRDefault="001C56C0">
      <w:r>
        <w:separator/>
      </w:r>
    </w:p>
  </w:footnote>
  <w:footnote w:type="continuationSeparator" w:id="0">
    <w:p w:rsidR="001C56C0" w:rsidRDefault="001C56C0">
      <w:r>
        <w:continuationSeparator/>
      </w:r>
    </w:p>
  </w:footnote>
  <w:footnote w:type="continuationNotice" w:id="1">
    <w:p w:rsidR="001C56C0" w:rsidRDefault="001C56C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6C0" w:rsidRPr="00F429FC" w:rsidRDefault="001C56C0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6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9"/>
  </w:num>
  <w:num w:numId="6">
    <w:abstractNumId w:val="42"/>
  </w:num>
  <w:num w:numId="7">
    <w:abstractNumId w:val="38"/>
  </w:num>
  <w:num w:numId="8">
    <w:abstractNumId w:val="1"/>
  </w:num>
  <w:num w:numId="9">
    <w:abstractNumId w:val="0"/>
  </w:num>
  <w:num w:numId="10">
    <w:abstractNumId w:val="33"/>
  </w:num>
  <w:num w:numId="11">
    <w:abstractNumId w:val="31"/>
  </w:num>
  <w:num w:numId="12">
    <w:abstractNumId w:val="3"/>
  </w:num>
  <w:num w:numId="13">
    <w:abstractNumId w:val="21"/>
  </w:num>
  <w:num w:numId="14">
    <w:abstractNumId w:val="2"/>
  </w:num>
  <w:num w:numId="15">
    <w:abstractNumId w:val="24"/>
  </w:num>
  <w:num w:numId="16">
    <w:abstractNumId w:val="48"/>
  </w:num>
  <w:num w:numId="17">
    <w:abstractNumId w:val="40"/>
  </w:num>
  <w:num w:numId="18">
    <w:abstractNumId w:val="23"/>
  </w:num>
  <w:num w:numId="19">
    <w:abstractNumId w:val="17"/>
  </w:num>
  <w:num w:numId="20">
    <w:abstractNumId w:val="14"/>
  </w:num>
  <w:num w:numId="21">
    <w:abstractNumId w:val="45"/>
  </w:num>
  <w:num w:numId="22">
    <w:abstractNumId w:val="8"/>
  </w:num>
  <w:num w:numId="23">
    <w:abstractNumId w:val="13"/>
  </w:num>
  <w:num w:numId="24">
    <w:abstractNumId w:val="35"/>
  </w:num>
  <w:num w:numId="25">
    <w:abstractNumId w:val="47"/>
  </w:num>
  <w:num w:numId="26">
    <w:abstractNumId w:val="53"/>
  </w:num>
  <w:num w:numId="27">
    <w:abstractNumId w:val="51"/>
  </w:num>
  <w:num w:numId="28">
    <w:abstractNumId w:val="11"/>
  </w:num>
  <w:num w:numId="29">
    <w:abstractNumId w:val="29"/>
  </w:num>
  <w:num w:numId="30">
    <w:abstractNumId w:val="36"/>
  </w:num>
  <w:num w:numId="31">
    <w:abstractNumId w:val="39"/>
  </w:num>
  <w:num w:numId="32">
    <w:abstractNumId w:val="22"/>
  </w:num>
  <w:num w:numId="33">
    <w:abstractNumId w:val="32"/>
  </w:num>
  <w:num w:numId="34">
    <w:abstractNumId w:val="9"/>
  </w:num>
  <w:num w:numId="35">
    <w:abstractNumId w:val="30"/>
  </w:num>
  <w:num w:numId="36">
    <w:abstractNumId w:val="52"/>
  </w:num>
  <w:num w:numId="37">
    <w:abstractNumId w:val="7"/>
  </w:num>
  <w:num w:numId="38">
    <w:abstractNumId w:val="46"/>
  </w:num>
  <w:num w:numId="39">
    <w:abstractNumId w:val="5"/>
  </w:num>
  <w:num w:numId="40">
    <w:abstractNumId w:val="18"/>
  </w:num>
  <w:num w:numId="41">
    <w:abstractNumId w:val="41"/>
  </w:num>
  <w:num w:numId="42">
    <w:abstractNumId w:val="28"/>
  </w:num>
  <w:num w:numId="43">
    <w:abstractNumId w:val="44"/>
  </w:num>
  <w:num w:numId="44">
    <w:abstractNumId w:val="19"/>
  </w:num>
  <w:num w:numId="45">
    <w:abstractNumId w:val="16"/>
  </w:num>
  <w:num w:numId="46">
    <w:abstractNumId w:val="34"/>
  </w:num>
  <w:num w:numId="47">
    <w:abstractNumId w:val="27"/>
  </w:num>
  <w:num w:numId="48">
    <w:abstractNumId w:val="50"/>
  </w:num>
  <w:num w:numId="49">
    <w:abstractNumId w:val="6"/>
  </w:num>
  <w:num w:numId="50">
    <w:abstractNumId w:val="15"/>
  </w:num>
  <w:num w:numId="51">
    <w:abstractNumId w:val="25"/>
  </w:num>
  <w:num w:numId="52">
    <w:abstractNumId w:val="37"/>
  </w:num>
  <w:num w:numId="53">
    <w:abstractNumId w:val="43"/>
  </w:num>
  <w:num w:numId="54">
    <w:abstractNumId w:val="4"/>
  </w:num>
  <w:num w:numId="55">
    <w:abstractNumId w:val="26"/>
  </w:num>
  <w:num w:numId="56">
    <w:abstractNumId w:val="10"/>
  </w:num>
  <w:num w:numId="57">
    <w:abstractNumId w:val="12"/>
  </w:num>
  <w:num w:numId="5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6C0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037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6F5E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65E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4660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69B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196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EE1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8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302C37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302C37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302C3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C3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C37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C37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C37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02C37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2C37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2C37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C37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02C37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02C37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02C37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2C37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02C37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02C37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302C37"/>
    <w:pPr>
      <w:numPr>
        <w:numId w:val="18"/>
      </w:numPr>
    </w:pPr>
  </w:style>
  <w:style w:type="numbering" w:customStyle="1" w:styleId="1">
    <w:name w:val="Стиль1"/>
    <w:rsid w:val="00302C37"/>
    <w:pPr>
      <w:numPr>
        <w:numId w:val="15"/>
      </w:numPr>
    </w:pPr>
  </w:style>
  <w:style w:type="numbering" w:customStyle="1" w:styleId="11">
    <w:name w:val="Стиль11"/>
    <w:rsid w:val="00302C37"/>
    <w:pPr>
      <w:numPr>
        <w:numId w:val="17"/>
      </w:numPr>
    </w:pPr>
  </w:style>
  <w:style w:type="numbering" w:customStyle="1" w:styleId="2">
    <w:name w:val="Стиль2"/>
    <w:rsid w:val="00302C37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56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15</Pages>
  <Words>5925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3</cp:revision>
  <cp:lastPrinted>2015-07-20T13:29:00Z</cp:lastPrinted>
  <dcterms:created xsi:type="dcterms:W3CDTF">2015-05-18T12:30:00Z</dcterms:created>
  <dcterms:modified xsi:type="dcterms:W3CDTF">2015-07-20T13:29:00Z</dcterms:modified>
</cp:coreProperties>
</file>