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348" w:rsidRPr="00331F42" w:rsidRDefault="00287348" w:rsidP="008A3FB9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287348" w:rsidRPr="00331F42" w:rsidRDefault="00287348" w:rsidP="008A3FB9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224/11.02-04/14-347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287348" w:rsidRPr="00550519" w:rsidRDefault="00287348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287348" w:rsidRPr="00345001" w:rsidRDefault="00287348" w:rsidP="008A3FB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B3764F">
        <w:rPr>
          <w:rFonts w:ascii="Times New Roman" w:hAnsi="Times New Roman" w:cs="Times New Roman"/>
        </w:rPr>
        <w:t>печатных плат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287348" w:rsidRPr="00331F42" w:rsidRDefault="00287348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87348" w:rsidRPr="00331F42" w:rsidRDefault="00287348" w:rsidP="008A3FB9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87348" w:rsidRPr="00331F42" w:rsidRDefault="00287348" w:rsidP="008A3FB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87348" w:rsidRPr="009E2171" w:rsidRDefault="00287348" w:rsidP="008A3FB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287348" w:rsidRPr="00550519" w:rsidRDefault="00287348" w:rsidP="008A3FB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287348" w:rsidRPr="00345001" w:rsidRDefault="00287348" w:rsidP="008A3FB9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B3764F">
        <w:rPr>
          <w:rFonts w:ascii="Times New Roman" w:hAnsi="Times New Roman" w:cs="Times New Roman"/>
          <w:color w:val="000000"/>
        </w:rPr>
        <w:t xml:space="preserve">поставка </w:t>
      </w:r>
      <w:r w:rsidRPr="00B3764F">
        <w:rPr>
          <w:rFonts w:ascii="Times New Roman" w:hAnsi="Times New Roman" w:cs="Times New Roman"/>
        </w:rPr>
        <w:t>печатных плат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287348" w:rsidRDefault="00287348" w:rsidP="008A3FB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87348" w:rsidRDefault="00287348" w:rsidP="008A3FB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1</w:t>
      </w:r>
      <w:r w:rsidRPr="00BA02D4">
        <w:rPr>
          <w:rFonts w:ascii="Times New Roman" w:hAnsi="Times New Roman" w:cs="Times New Roman"/>
        </w:rPr>
        <w:t xml:space="preserve">0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287348" w:rsidRPr="00C573AC" w:rsidRDefault="00287348" w:rsidP="008A3FB9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287348" w:rsidRPr="00331F42" w:rsidRDefault="00287348" w:rsidP="008A3F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87348" w:rsidRPr="00331F42" w:rsidRDefault="00287348" w:rsidP="008A3FB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7348" w:rsidRPr="00331F42" w:rsidRDefault="00287348" w:rsidP="008A3FB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348" w:rsidRPr="00331F42" w:rsidRDefault="00287348" w:rsidP="008A3FB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7348" w:rsidRPr="00B656CB" w:rsidRDefault="00287348" w:rsidP="008A3FB9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3764F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 xml:space="preserve"> </w:t>
      </w:r>
      <w:r w:rsidRPr="00B3764F">
        <w:rPr>
          <w:rFonts w:ascii="Times New Roman" w:hAnsi="Times New Roman" w:cs="Times New Roman"/>
        </w:rPr>
        <w:t>949,14 (двадцать девять тысяч девятьсот сорок девять</w:t>
      </w:r>
      <w:r>
        <w:rPr>
          <w:rFonts w:ascii="Times New Roman" w:hAnsi="Times New Roman" w:cs="Times New Roman"/>
        </w:rPr>
        <w:t xml:space="preserve"> </w:t>
      </w:r>
      <w:r w:rsidRPr="00B3764F">
        <w:rPr>
          <w:rFonts w:ascii="Times New Roman" w:hAnsi="Times New Roman" w:cs="Times New Roman"/>
        </w:rPr>
        <w:t xml:space="preserve">рублей 14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87348" w:rsidRPr="00B656CB" w:rsidRDefault="00287348" w:rsidP="008A3FB9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B3764F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</w:t>
      </w:r>
      <w:r w:rsidRPr="00B3764F">
        <w:rPr>
          <w:rFonts w:ascii="Times New Roman" w:hAnsi="Times New Roman" w:cs="Times New Roman"/>
        </w:rPr>
        <w:t>380,62 (двадцать пять тысяч триста восемьдесят</w:t>
      </w:r>
      <w:r>
        <w:rPr>
          <w:rFonts w:ascii="Times New Roman" w:hAnsi="Times New Roman" w:cs="Times New Roman"/>
        </w:rPr>
        <w:t xml:space="preserve"> </w:t>
      </w:r>
      <w:r w:rsidRPr="00B3764F">
        <w:rPr>
          <w:rFonts w:ascii="Times New Roman" w:hAnsi="Times New Roman" w:cs="Times New Roman"/>
        </w:rPr>
        <w:t>рублей 62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87348" w:rsidRPr="00D37E19" w:rsidRDefault="00287348" w:rsidP="008A3FB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87348" w:rsidRPr="00331F42" w:rsidRDefault="00287348" w:rsidP="008A3FB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87348" w:rsidRDefault="00287348" w:rsidP="0048650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287348" w:rsidRDefault="00287348" w:rsidP="0048650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287348" w:rsidRPr="00331F42" w:rsidRDefault="00287348" w:rsidP="008A3FB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87348" w:rsidRPr="00331F42" w:rsidRDefault="00287348" w:rsidP="008A3FB9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10» ок</w:t>
      </w:r>
      <w:r w:rsidRPr="00DA43C4">
        <w:rPr>
          <w:rFonts w:ascii="Times New Roman" w:hAnsi="Times New Roman" w:cs="Times New Roman"/>
          <w:spacing w:val="-6"/>
          <w:highlight w:val="yellow"/>
        </w:rPr>
        <w:t>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287348" w:rsidRPr="00331F4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20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7348" w:rsidRPr="00331F4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60313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20</w:t>
      </w:r>
      <w:r w:rsidRPr="00603131">
        <w:rPr>
          <w:rFonts w:ascii="Times New Roman" w:hAnsi="Times New Roman" w:cs="Times New Roman"/>
          <w:spacing w:val="-6"/>
          <w:highlight w:val="yellow"/>
        </w:rPr>
        <w:t xml:space="preserve">» октября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7348" w:rsidRPr="00331F4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BC73A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287348" w:rsidRPr="00331F4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287348" w:rsidRPr="00E8713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287348" w:rsidRPr="00E8713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87348" w:rsidRPr="00E8713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7348" w:rsidRPr="00E8713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348" w:rsidRPr="00E87132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7348" w:rsidRPr="00A6215E" w:rsidRDefault="00287348" w:rsidP="008A3FB9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7348" w:rsidRDefault="00287348" w:rsidP="008A3FB9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287348" w:rsidRDefault="00287348">
      <w:pPr>
        <w:rPr>
          <w:rFonts w:cs="Times New Roman"/>
        </w:rPr>
      </w:pPr>
    </w:p>
    <w:sectPr w:rsidR="00287348" w:rsidSect="003D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C4C"/>
    <w:rsid w:val="000E1028"/>
    <w:rsid w:val="001F4D81"/>
    <w:rsid w:val="00227A02"/>
    <w:rsid w:val="00287348"/>
    <w:rsid w:val="00331F42"/>
    <w:rsid w:val="00345001"/>
    <w:rsid w:val="003D1F54"/>
    <w:rsid w:val="00486509"/>
    <w:rsid w:val="00536BA0"/>
    <w:rsid w:val="00550519"/>
    <w:rsid w:val="005A326A"/>
    <w:rsid w:val="00603131"/>
    <w:rsid w:val="007757DE"/>
    <w:rsid w:val="007B7C4C"/>
    <w:rsid w:val="008930FD"/>
    <w:rsid w:val="008A3FB9"/>
    <w:rsid w:val="008C2DA9"/>
    <w:rsid w:val="008E3C0C"/>
    <w:rsid w:val="009E2171"/>
    <w:rsid w:val="00A6215E"/>
    <w:rsid w:val="00AF2D02"/>
    <w:rsid w:val="00AF7BF0"/>
    <w:rsid w:val="00B3764F"/>
    <w:rsid w:val="00B656CB"/>
    <w:rsid w:val="00BA02D4"/>
    <w:rsid w:val="00BC73A5"/>
    <w:rsid w:val="00C572F3"/>
    <w:rsid w:val="00C573AC"/>
    <w:rsid w:val="00CA0665"/>
    <w:rsid w:val="00D2148B"/>
    <w:rsid w:val="00D37E19"/>
    <w:rsid w:val="00D42E6F"/>
    <w:rsid w:val="00DA43C4"/>
    <w:rsid w:val="00DF1C25"/>
    <w:rsid w:val="00E87132"/>
    <w:rsid w:val="00ED2437"/>
    <w:rsid w:val="00F0368B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FB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818</Words>
  <Characters>4669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2014-09-26T10:20:00Z</dcterms:created>
  <dcterms:modified xsi:type="dcterms:W3CDTF">2014-10-03T08:34:00Z</dcterms:modified>
</cp:coreProperties>
</file>