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8"/>
        <w:tblpPr w:leftFromText="180" w:rightFromText="180" w:vertAnchor="text" w:horzAnchor="margin" w:tblpY="108"/>
        <w:tblW w:w="9571" w:type="dxa"/>
        <w:tblLook w:val="04A0" w:firstRow="1" w:lastRow="0" w:firstColumn="1" w:lastColumn="0" w:noHBand="0" w:noVBand="1"/>
      </w:tblPr>
      <w:tblGrid>
        <w:gridCol w:w="4785"/>
        <w:gridCol w:w="4786"/>
      </w:tblGrid>
      <w:tr w:rsidR="00236FA8" w:rsidTr="00236FA8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236FA8" w:rsidRDefault="00236FA8" w:rsidP="00236FA8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236FA8" w:rsidRDefault="00607797" w:rsidP="00607797">
            <w:pPr>
              <w:spacing w:line="36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Приложение № 1</w:t>
            </w:r>
          </w:p>
        </w:tc>
      </w:tr>
    </w:tbl>
    <w:p w:rsidR="004307B9" w:rsidRPr="001D551D" w:rsidRDefault="004307B9" w:rsidP="00337873">
      <w:pPr>
        <w:tabs>
          <w:tab w:val="left" w:pos="540"/>
        </w:tabs>
        <w:rPr>
          <w:rFonts w:ascii="Arial Black" w:hAnsi="Arial Black"/>
          <w:sz w:val="26"/>
          <w:szCs w:val="26"/>
        </w:rPr>
      </w:pPr>
    </w:p>
    <w:p w:rsidR="00565575" w:rsidRPr="001D551D" w:rsidRDefault="00565575" w:rsidP="001D551D">
      <w:pPr>
        <w:jc w:val="both"/>
        <w:rPr>
          <w:b/>
          <w:sz w:val="26"/>
          <w:szCs w:val="26"/>
        </w:rPr>
      </w:pPr>
    </w:p>
    <w:p w:rsidR="001D551D" w:rsidRPr="001D551D" w:rsidRDefault="001D551D" w:rsidP="00565575">
      <w:pPr>
        <w:jc w:val="center"/>
        <w:rPr>
          <w:b/>
          <w:sz w:val="28"/>
          <w:szCs w:val="28"/>
        </w:rPr>
      </w:pPr>
      <w:bookmarkStart w:id="0" w:name="_GoBack"/>
      <w:bookmarkEnd w:id="0"/>
    </w:p>
    <w:p w:rsidR="00565575" w:rsidRPr="001D551D" w:rsidRDefault="00565575" w:rsidP="00565575">
      <w:pPr>
        <w:jc w:val="center"/>
        <w:rPr>
          <w:b/>
          <w:sz w:val="28"/>
          <w:szCs w:val="28"/>
        </w:rPr>
      </w:pPr>
      <w:r w:rsidRPr="001D551D">
        <w:rPr>
          <w:b/>
          <w:sz w:val="28"/>
          <w:szCs w:val="28"/>
        </w:rPr>
        <w:t xml:space="preserve">на приобретение продукции с символикой ЗАО «Далур» </w:t>
      </w:r>
    </w:p>
    <w:p w:rsidR="00914A3B" w:rsidRPr="001D551D" w:rsidRDefault="00565575" w:rsidP="00404AED">
      <w:pPr>
        <w:jc w:val="center"/>
        <w:rPr>
          <w:b/>
          <w:sz w:val="28"/>
          <w:szCs w:val="28"/>
        </w:rPr>
      </w:pPr>
      <w:r w:rsidRPr="001D551D">
        <w:rPr>
          <w:b/>
          <w:sz w:val="28"/>
          <w:szCs w:val="28"/>
        </w:rPr>
        <w:t>на 4 квартал 2011 года</w:t>
      </w:r>
    </w:p>
    <w:tbl>
      <w:tblPr>
        <w:tblStyle w:val="a8"/>
        <w:tblW w:w="10455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16"/>
        <w:gridCol w:w="2498"/>
        <w:gridCol w:w="19"/>
        <w:gridCol w:w="710"/>
        <w:gridCol w:w="776"/>
        <w:gridCol w:w="1116"/>
        <w:gridCol w:w="9"/>
        <w:gridCol w:w="1208"/>
        <w:gridCol w:w="3603"/>
      </w:tblGrid>
      <w:tr w:rsidR="00914A3B" w:rsidRPr="001D551D" w:rsidTr="005B30A0">
        <w:trPr>
          <w:trHeight w:val="1128"/>
        </w:trPr>
        <w:tc>
          <w:tcPr>
            <w:tcW w:w="516" w:type="dxa"/>
          </w:tcPr>
          <w:p w:rsidR="00914A3B" w:rsidRPr="001D551D" w:rsidRDefault="00914A3B" w:rsidP="00565575">
            <w:pPr>
              <w:ind w:left="284"/>
              <w:jc w:val="center"/>
              <w:rPr>
                <w:sz w:val="28"/>
                <w:szCs w:val="28"/>
              </w:rPr>
            </w:pPr>
          </w:p>
          <w:p w:rsidR="00914A3B" w:rsidRPr="001D551D" w:rsidRDefault="00914A3B" w:rsidP="00565575">
            <w:pPr>
              <w:jc w:val="center"/>
              <w:rPr>
                <w:sz w:val="28"/>
                <w:szCs w:val="28"/>
              </w:rPr>
            </w:pPr>
            <w:r w:rsidRPr="001D551D">
              <w:rPr>
                <w:sz w:val="28"/>
                <w:szCs w:val="28"/>
              </w:rPr>
              <w:t>№</w:t>
            </w:r>
          </w:p>
          <w:p w:rsidR="00914A3B" w:rsidRPr="001D551D" w:rsidRDefault="00914A3B" w:rsidP="00565575">
            <w:pPr>
              <w:jc w:val="center"/>
              <w:rPr>
                <w:sz w:val="28"/>
                <w:szCs w:val="28"/>
              </w:rPr>
            </w:pPr>
            <w:proofErr w:type="spellStart"/>
            <w:r w:rsidRPr="001D551D">
              <w:rPr>
                <w:sz w:val="28"/>
                <w:szCs w:val="28"/>
              </w:rPr>
              <w:t>пп</w:t>
            </w:r>
            <w:proofErr w:type="spellEnd"/>
          </w:p>
          <w:p w:rsidR="00914A3B" w:rsidRPr="001D551D" w:rsidRDefault="00914A3B" w:rsidP="0056557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98" w:type="dxa"/>
          </w:tcPr>
          <w:p w:rsidR="00914A3B" w:rsidRPr="001D551D" w:rsidRDefault="00914A3B" w:rsidP="00565575">
            <w:pPr>
              <w:jc w:val="center"/>
              <w:rPr>
                <w:sz w:val="28"/>
                <w:szCs w:val="28"/>
              </w:rPr>
            </w:pPr>
          </w:p>
          <w:p w:rsidR="00914A3B" w:rsidRPr="001D551D" w:rsidRDefault="00914A3B" w:rsidP="00565575">
            <w:pPr>
              <w:jc w:val="center"/>
              <w:rPr>
                <w:sz w:val="28"/>
                <w:szCs w:val="28"/>
              </w:rPr>
            </w:pPr>
          </w:p>
          <w:p w:rsidR="00914A3B" w:rsidRPr="001D551D" w:rsidRDefault="00914A3B" w:rsidP="001D551D">
            <w:pPr>
              <w:jc w:val="center"/>
              <w:rPr>
                <w:sz w:val="28"/>
                <w:szCs w:val="28"/>
              </w:rPr>
            </w:pPr>
            <w:r w:rsidRPr="001D551D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729" w:type="dxa"/>
            <w:gridSpan w:val="2"/>
          </w:tcPr>
          <w:p w:rsidR="00914A3B" w:rsidRPr="001D551D" w:rsidRDefault="00914A3B" w:rsidP="00565575">
            <w:pPr>
              <w:jc w:val="center"/>
              <w:rPr>
                <w:sz w:val="28"/>
                <w:szCs w:val="28"/>
              </w:rPr>
            </w:pPr>
          </w:p>
          <w:p w:rsidR="00914A3B" w:rsidRPr="001D551D" w:rsidRDefault="00914A3B" w:rsidP="00565575">
            <w:pPr>
              <w:jc w:val="center"/>
              <w:rPr>
                <w:sz w:val="28"/>
                <w:szCs w:val="28"/>
              </w:rPr>
            </w:pPr>
            <w:r w:rsidRPr="001D551D">
              <w:rPr>
                <w:sz w:val="28"/>
                <w:szCs w:val="28"/>
              </w:rPr>
              <w:t>Ед.</w:t>
            </w:r>
          </w:p>
          <w:p w:rsidR="00914A3B" w:rsidRPr="001D551D" w:rsidRDefault="00914A3B" w:rsidP="00565575">
            <w:pPr>
              <w:jc w:val="center"/>
              <w:rPr>
                <w:sz w:val="28"/>
                <w:szCs w:val="28"/>
              </w:rPr>
            </w:pPr>
            <w:r w:rsidRPr="001D551D">
              <w:rPr>
                <w:sz w:val="28"/>
                <w:szCs w:val="28"/>
              </w:rPr>
              <w:t>изм.</w:t>
            </w:r>
          </w:p>
        </w:tc>
        <w:tc>
          <w:tcPr>
            <w:tcW w:w="776" w:type="dxa"/>
          </w:tcPr>
          <w:p w:rsidR="00914A3B" w:rsidRPr="001D551D" w:rsidRDefault="00914A3B" w:rsidP="00565575">
            <w:pPr>
              <w:jc w:val="center"/>
              <w:rPr>
                <w:sz w:val="28"/>
                <w:szCs w:val="28"/>
              </w:rPr>
            </w:pPr>
          </w:p>
          <w:p w:rsidR="00914A3B" w:rsidRPr="001D551D" w:rsidRDefault="00565575" w:rsidP="00565575">
            <w:pPr>
              <w:jc w:val="center"/>
              <w:rPr>
                <w:sz w:val="28"/>
                <w:szCs w:val="28"/>
              </w:rPr>
            </w:pPr>
            <w:r w:rsidRPr="001D551D">
              <w:rPr>
                <w:sz w:val="28"/>
                <w:szCs w:val="28"/>
              </w:rPr>
              <w:t>Кол-во</w:t>
            </w:r>
          </w:p>
          <w:p w:rsidR="00914A3B" w:rsidRPr="001D551D" w:rsidRDefault="00914A3B" w:rsidP="001D551D">
            <w:pPr>
              <w:rPr>
                <w:sz w:val="28"/>
                <w:szCs w:val="28"/>
              </w:rPr>
            </w:pPr>
          </w:p>
        </w:tc>
        <w:tc>
          <w:tcPr>
            <w:tcW w:w="1116" w:type="dxa"/>
          </w:tcPr>
          <w:p w:rsidR="00914A3B" w:rsidRPr="001D551D" w:rsidRDefault="00914A3B" w:rsidP="00565575">
            <w:pPr>
              <w:jc w:val="center"/>
              <w:rPr>
                <w:sz w:val="28"/>
                <w:szCs w:val="28"/>
              </w:rPr>
            </w:pPr>
          </w:p>
          <w:p w:rsidR="00914A3B" w:rsidRPr="001D551D" w:rsidRDefault="00565575" w:rsidP="00565575">
            <w:pPr>
              <w:jc w:val="center"/>
              <w:rPr>
                <w:sz w:val="28"/>
                <w:szCs w:val="28"/>
              </w:rPr>
            </w:pPr>
            <w:r w:rsidRPr="001D551D">
              <w:rPr>
                <w:sz w:val="28"/>
                <w:szCs w:val="28"/>
              </w:rPr>
              <w:t xml:space="preserve">Цена за </w:t>
            </w:r>
            <w:proofErr w:type="spellStart"/>
            <w:r w:rsidRPr="001D551D">
              <w:rPr>
                <w:sz w:val="28"/>
                <w:szCs w:val="28"/>
              </w:rPr>
              <w:t>ед</w:t>
            </w:r>
            <w:proofErr w:type="spellEnd"/>
            <w:r w:rsidRPr="001D551D">
              <w:rPr>
                <w:sz w:val="28"/>
                <w:szCs w:val="28"/>
              </w:rPr>
              <w:t>.</w:t>
            </w:r>
            <w:proofErr w:type="gramStart"/>
            <w:r w:rsidRPr="001D551D">
              <w:rPr>
                <w:sz w:val="28"/>
                <w:szCs w:val="28"/>
              </w:rPr>
              <w:t>,р</w:t>
            </w:r>
            <w:proofErr w:type="gramEnd"/>
            <w:r w:rsidRPr="001D551D">
              <w:rPr>
                <w:sz w:val="28"/>
                <w:szCs w:val="28"/>
              </w:rPr>
              <w:t>уб.</w:t>
            </w:r>
          </w:p>
          <w:p w:rsidR="00914A3B" w:rsidRPr="001D551D" w:rsidRDefault="00914A3B" w:rsidP="00565575">
            <w:pPr>
              <w:jc w:val="center"/>
              <w:rPr>
                <w:sz w:val="28"/>
                <w:szCs w:val="28"/>
              </w:rPr>
            </w:pPr>
          </w:p>
          <w:p w:rsidR="00914A3B" w:rsidRPr="001D551D" w:rsidRDefault="00914A3B" w:rsidP="00565575">
            <w:pPr>
              <w:jc w:val="center"/>
              <w:rPr>
                <w:sz w:val="28"/>
                <w:szCs w:val="28"/>
              </w:rPr>
            </w:pPr>
          </w:p>
          <w:p w:rsidR="00914A3B" w:rsidRPr="001D551D" w:rsidRDefault="00914A3B" w:rsidP="001D551D">
            <w:pPr>
              <w:rPr>
                <w:sz w:val="28"/>
                <w:szCs w:val="28"/>
              </w:rPr>
            </w:pPr>
          </w:p>
        </w:tc>
        <w:tc>
          <w:tcPr>
            <w:tcW w:w="1217" w:type="dxa"/>
            <w:gridSpan w:val="2"/>
          </w:tcPr>
          <w:p w:rsidR="00914A3B" w:rsidRPr="001D551D" w:rsidRDefault="00914A3B" w:rsidP="00565575">
            <w:pPr>
              <w:jc w:val="center"/>
              <w:rPr>
                <w:sz w:val="28"/>
                <w:szCs w:val="28"/>
              </w:rPr>
            </w:pPr>
          </w:p>
          <w:p w:rsidR="00914A3B" w:rsidRPr="001D551D" w:rsidRDefault="00565575" w:rsidP="001D551D">
            <w:pPr>
              <w:jc w:val="center"/>
              <w:rPr>
                <w:sz w:val="28"/>
                <w:szCs w:val="28"/>
              </w:rPr>
            </w:pPr>
            <w:r w:rsidRPr="001D551D">
              <w:rPr>
                <w:sz w:val="28"/>
                <w:szCs w:val="28"/>
              </w:rPr>
              <w:t>Сум</w:t>
            </w:r>
            <w:r w:rsidR="001D551D" w:rsidRPr="001D551D">
              <w:rPr>
                <w:sz w:val="28"/>
                <w:szCs w:val="28"/>
              </w:rPr>
              <w:t>ма</w:t>
            </w:r>
          </w:p>
        </w:tc>
        <w:tc>
          <w:tcPr>
            <w:tcW w:w="3603" w:type="dxa"/>
          </w:tcPr>
          <w:p w:rsidR="00914A3B" w:rsidRPr="001D551D" w:rsidRDefault="00914A3B" w:rsidP="00565575">
            <w:pPr>
              <w:jc w:val="center"/>
              <w:rPr>
                <w:sz w:val="28"/>
                <w:szCs w:val="28"/>
              </w:rPr>
            </w:pPr>
          </w:p>
          <w:p w:rsidR="00914A3B" w:rsidRPr="001D551D" w:rsidRDefault="00565575" w:rsidP="00565575">
            <w:pPr>
              <w:jc w:val="center"/>
              <w:rPr>
                <w:sz w:val="28"/>
                <w:szCs w:val="28"/>
              </w:rPr>
            </w:pPr>
            <w:r w:rsidRPr="001D551D">
              <w:rPr>
                <w:sz w:val="28"/>
                <w:szCs w:val="28"/>
              </w:rPr>
              <w:t>Техническое задание</w:t>
            </w:r>
          </w:p>
          <w:p w:rsidR="00914A3B" w:rsidRPr="001D551D" w:rsidRDefault="00914A3B" w:rsidP="00565575">
            <w:pPr>
              <w:jc w:val="center"/>
              <w:rPr>
                <w:sz w:val="28"/>
                <w:szCs w:val="28"/>
              </w:rPr>
            </w:pPr>
          </w:p>
        </w:tc>
      </w:tr>
      <w:tr w:rsidR="00914A3B" w:rsidRPr="001D551D" w:rsidTr="005B30A0">
        <w:trPr>
          <w:trHeight w:val="240"/>
        </w:trPr>
        <w:tc>
          <w:tcPr>
            <w:tcW w:w="516" w:type="dxa"/>
          </w:tcPr>
          <w:p w:rsidR="00914A3B" w:rsidRPr="001D551D" w:rsidRDefault="00914A3B" w:rsidP="00565575">
            <w:pPr>
              <w:jc w:val="center"/>
              <w:rPr>
                <w:sz w:val="28"/>
                <w:szCs w:val="28"/>
              </w:rPr>
            </w:pPr>
            <w:r w:rsidRPr="001D551D">
              <w:rPr>
                <w:sz w:val="28"/>
                <w:szCs w:val="28"/>
              </w:rPr>
              <w:t>1</w:t>
            </w:r>
          </w:p>
        </w:tc>
        <w:tc>
          <w:tcPr>
            <w:tcW w:w="2498" w:type="dxa"/>
          </w:tcPr>
          <w:p w:rsidR="00914A3B" w:rsidRPr="001D551D" w:rsidRDefault="00914A3B" w:rsidP="00565575">
            <w:pPr>
              <w:jc w:val="center"/>
              <w:rPr>
                <w:sz w:val="28"/>
                <w:szCs w:val="28"/>
              </w:rPr>
            </w:pPr>
            <w:r w:rsidRPr="001D551D">
              <w:rPr>
                <w:sz w:val="28"/>
                <w:szCs w:val="28"/>
              </w:rPr>
              <w:t>2</w:t>
            </w:r>
          </w:p>
        </w:tc>
        <w:tc>
          <w:tcPr>
            <w:tcW w:w="729" w:type="dxa"/>
            <w:gridSpan w:val="2"/>
          </w:tcPr>
          <w:p w:rsidR="00914A3B" w:rsidRPr="001D551D" w:rsidRDefault="00914A3B" w:rsidP="00565575">
            <w:pPr>
              <w:jc w:val="center"/>
              <w:rPr>
                <w:sz w:val="28"/>
                <w:szCs w:val="28"/>
              </w:rPr>
            </w:pPr>
            <w:r w:rsidRPr="001D551D">
              <w:rPr>
                <w:sz w:val="28"/>
                <w:szCs w:val="28"/>
              </w:rPr>
              <w:t>3</w:t>
            </w:r>
          </w:p>
        </w:tc>
        <w:tc>
          <w:tcPr>
            <w:tcW w:w="776" w:type="dxa"/>
          </w:tcPr>
          <w:p w:rsidR="00914A3B" w:rsidRPr="001D551D" w:rsidRDefault="00914A3B" w:rsidP="00565575">
            <w:pPr>
              <w:jc w:val="center"/>
              <w:rPr>
                <w:sz w:val="28"/>
                <w:szCs w:val="28"/>
              </w:rPr>
            </w:pPr>
            <w:r w:rsidRPr="001D551D">
              <w:rPr>
                <w:sz w:val="28"/>
                <w:szCs w:val="28"/>
              </w:rPr>
              <w:t>4</w:t>
            </w:r>
          </w:p>
        </w:tc>
        <w:tc>
          <w:tcPr>
            <w:tcW w:w="1116" w:type="dxa"/>
          </w:tcPr>
          <w:p w:rsidR="00914A3B" w:rsidRPr="001D551D" w:rsidRDefault="00914A3B" w:rsidP="00565575">
            <w:pPr>
              <w:jc w:val="center"/>
              <w:rPr>
                <w:sz w:val="28"/>
                <w:szCs w:val="28"/>
              </w:rPr>
            </w:pPr>
            <w:r w:rsidRPr="001D551D">
              <w:rPr>
                <w:sz w:val="28"/>
                <w:szCs w:val="28"/>
              </w:rPr>
              <w:t>5</w:t>
            </w:r>
          </w:p>
        </w:tc>
        <w:tc>
          <w:tcPr>
            <w:tcW w:w="1217" w:type="dxa"/>
            <w:gridSpan w:val="2"/>
          </w:tcPr>
          <w:p w:rsidR="00914A3B" w:rsidRPr="001D551D" w:rsidRDefault="00914A3B" w:rsidP="00565575">
            <w:pPr>
              <w:jc w:val="center"/>
              <w:rPr>
                <w:sz w:val="28"/>
                <w:szCs w:val="28"/>
              </w:rPr>
            </w:pPr>
            <w:r w:rsidRPr="001D551D">
              <w:rPr>
                <w:sz w:val="28"/>
                <w:szCs w:val="28"/>
              </w:rPr>
              <w:t>6</w:t>
            </w:r>
          </w:p>
        </w:tc>
        <w:tc>
          <w:tcPr>
            <w:tcW w:w="3603" w:type="dxa"/>
          </w:tcPr>
          <w:p w:rsidR="00914A3B" w:rsidRPr="001D551D" w:rsidRDefault="00914A3B" w:rsidP="00565575">
            <w:pPr>
              <w:jc w:val="center"/>
              <w:rPr>
                <w:sz w:val="28"/>
                <w:szCs w:val="28"/>
              </w:rPr>
            </w:pPr>
            <w:r w:rsidRPr="001D551D">
              <w:rPr>
                <w:sz w:val="28"/>
                <w:szCs w:val="28"/>
              </w:rPr>
              <w:t>7</w:t>
            </w:r>
          </w:p>
        </w:tc>
      </w:tr>
      <w:tr w:rsidR="0097170D" w:rsidRPr="001D551D" w:rsidTr="005B30A0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c>
          <w:tcPr>
            <w:tcW w:w="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7170D" w:rsidRPr="001D551D" w:rsidRDefault="0097170D" w:rsidP="00FA6E4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7170D" w:rsidRPr="001D551D" w:rsidRDefault="0097170D" w:rsidP="001B2C72">
            <w:pPr>
              <w:rPr>
                <w:sz w:val="28"/>
                <w:szCs w:val="28"/>
              </w:rPr>
            </w:pPr>
            <w:r w:rsidRPr="001D551D">
              <w:rPr>
                <w:sz w:val="28"/>
                <w:szCs w:val="28"/>
              </w:rPr>
              <w:t xml:space="preserve">Почтовый конверт </w:t>
            </w:r>
            <w:r w:rsidR="001D551D">
              <w:rPr>
                <w:sz w:val="28"/>
                <w:szCs w:val="28"/>
              </w:rPr>
              <w:t xml:space="preserve"> </w:t>
            </w:r>
            <w:r w:rsidRPr="001D551D">
              <w:rPr>
                <w:sz w:val="28"/>
                <w:szCs w:val="28"/>
              </w:rPr>
              <w:t>А-4 с логотипом предприятия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7170D" w:rsidRPr="001D551D" w:rsidRDefault="0097170D" w:rsidP="001B2C72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1D551D"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7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7170D" w:rsidRPr="001D551D" w:rsidRDefault="0097170D" w:rsidP="001B2C72">
            <w:pPr>
              <w:jc w:val="center"/>
              <w:rPr>
                <w:sz w:val="28"/>
                <w:szCs w:val="28"/>
              </w:rPr>
            </w:pPr>
            <w:r w:rsidRPr="001D551D">
              <w:rPr>
                <w:sz w:val="28"/>
                <w:szCs w:val="28"/>
              </w:rPr>
              <w:t>1000</w:t>
            </w:r>
          </w:p>
        </w:tc>
        <w:tc>
          <w:tcPr>
            <w:tcW w:w="112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7170D" w:rsidRPr="001D551D" w:rsidRDefault="0097170D" w:rsidP="001B2C7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7170D" w:rsidRPr="001D551D" w:rsidRDefault="0097170D" w:rsidP="001B2C7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7170D" w:rsidRPr="001D551D" w:rsidRDefault="0097170D" w:rsidP="001B2C72">
            <w:pPr>
              <w:rPr>
                <w:sz w:val="28"/>
                <w:szCs w:val="28"/>
              </w:rPr>
            </w:pPr>
            <w:r w:rsidRPr="001D551D">
              <w:rPr>
                <w:sz w:val="28"/>
                <w:szCs w:val="28"/>
              </w:rPr>
              <w:t>Офсетная бумага плотностью 80 г/м</w:t>
            </w:r>
            <w:proofErr w:type="gramStart"/>
            <w:r w:rsidRPr="001D551D">
              <w:rPr>
                <w:sz w:val="28"/>
                <w:szCs w:val="28"/>
              </w:rPr>
              <w:t>2</w:t>
            </w:r>
            <w:proofErr w:type="gramEnd"/>
            <w:r w:rsidRPr="001D551D">
              <w:rPr>
                <w:sz w:val="28"/>
                <w:szCs w:val="28"/>
              </w:rPr>
              <w:t xml:space="preserve"> или 90 г/м2,отрывная силиконовая лента (</w:t>
            </w:r>
            <w:proofErr w:type="spellStart"/>
            <w:r w:rsidRPr="001D551D">
              <w:rPr>
                <w:sz w:val="28"/>
                <w:szCs w:val="28"/>
              </w:rPr>
              <w:t>самоклей</w:t>
            </w:r>
            <w:proofErr w:type="spellEnd"/>
            <w:r w:rsidRPr="001D551D">
              <w:rPr>
                <w:sz w:val="28"/>
                <w:szCs w:val="28"/>
              </w:rPr>
              <w:t xml:space="preserve">). </w:t>
            </w:r>
          </w:p>
        </w:tc>
      </w:tr>
      <w:tr w:rsidR="0097170D" w:rsidRPr="001D551D" w:rsidTr="005B30A0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c>
          <w:tcPr>
            <w:tcW w:w="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7170D" w:rsidRPr="001D551D" w:rsidRDefault="0097170D" w:rsidP="00FA6E4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7170D" w:rsidRPr="001D551D" w:rsidRDefault="0097170D" w:rsidP="001B2C72">
            <w:pPr>
              <w:rPr>
                <w:sz w:val="28"/>
                <w:szCs w:val="28"/>
              </w:rPr>
            </w:pPr>
            <w:r w:rsidRPr="001D551D">
              <w:rPr>
                <w:sz w:val="28"/>
                <w:szCs w:val="28"/>
              </w:rPr>
              <w:t xml:space="preserve">Почтовый конверт </w:t>
            </w:r>
            <w:r w:rsidR="001D551D">
              <w:rPr>
                <w:sz w:val="28"/>
                <w:szCs w:val="28"/>
              </w:rPr>
              <w:t xml:space="preserve"> </w:t>
            </w:r>
            <w:r w:rsidRPr="001D551D">
              <w:rPr>
                <w:sz w:val="28"/>
                <w:szCs w:val="28"/>
              </w:rPr>
              <w:t>А-5 с логотипом предприятия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7170D" w:rsidRPr="001D551D" w:rsidRDefault="0097170D" w:rsidP="001B2C72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1D551D"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7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7170D" w:rsidRPr="001D551D" w:rsidRDefault="0097170D" w:rsidP="001B2C72">
            <w:pPr>
              <w:jc w:val="center"/>
              <w:rPr>
                <w:sz w:val="28"/>
                <w:szCs w:val="28"/>
              </w:rPr>
            </w:pPr>
            <w:r w:rsidRPr="001D551D">
              <w:rPr>
                <w:sz w:val="28"/>
                <w:szCs w:val="28"/>
              </w:rPr>
              <w:t>1000</w:t>
            </w:r>
          </w:p>
        </w:tc>
        <w:tc>
          <w:tcPr>
            <w:tcW w:w="112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7170D" w:rsidRPr="001D551D" w:rsidRDefault="0097170D" w:rsidP="001B2C7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7170D" w:rsidRPr="001D551D" w:rsidRDefault="0097170D" w:rsidP="001B2C7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7170D" w:rsidRPr="001D551D" w:rsidRDefault="0097170D" w:rsidP="001B2C72">
            <w:pPr>
              <w:rPr>
                <w:sz w:val="28"/>
                <w:szCs w:val="28"/>
              </w:rPr>
            </w:pPr>
            <w:r w:rsidRPr="001D551D">
              <w:rPr>
                <w:sz w:val="28"/>
                <w:szCs w:val="28"/>
              </w:rPr>
              <w:t>Офсетная бумага плотностью 80 г/м</w:t>
            </w:r>
            <w:proofErr w:type="gramStart"/>
            <w:r w:rsidRPr="001D551D">
              <w:rPr>
                <w:sz w:val="28"/>
                <w:szCs w:val="28"/>
              </w:rPr>
              <w:t>2</w:t>
            </w:r>
            <w:proofErr w:type="gramEnd"/>
            <w:r w:rsidRPr="001D551D">
              <w:rPr>
                <w:sz w:val="28"/>
                <w:szCs w:val="28"/>
              </w:rPr>
              <w:t xml:space="preserve"> или 90 г/м2,отрывная силиконовая лента (</w:t>
            </w:r>
            <w:proofErr w:type="spellStart"/>
            <w:r w:rsidRPr="001D551D">
              <w:rPr>
                <w:sz w:val="28"/>
                <w:szCs w:val="28"/>
              </w:rPr>
              <w:t>самоклей</w:t>
            </w:r>
            <w:proofErr w:type="spellEnd"/>
            <w:r w:rsidRPr="001D551D">
              <w:rPr>
                <w:sz w:val="28"/>
                <w:szCs w:val="28"/>
              </w:rPr>
              <w:t>).</w:t>
            </w:r>
          </w:p>
        </w:tc>
      </w:tr>
      <w:tr w:rsidR="0097170D" w:rsidRPr="001D551D" w:rsidTr="005B30A0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c>
          <w:tcPr>
            <w:tcW w:w="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7170D" w:rsidRPr="001D551D" w:rsidRDefault="0097170D" w:rsidP="00FA6E4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7170D" w:rsidRPr="001D551D" w:rsidRDefault="0097170D" w:rsidP="001B2C72">
            <w:pPr>
              <w:rPr>
                <w:sz w:val="28"/>
                <w:szCs w:val="28"/>
              </w:rPr>
            </w:pPr>
            <w:r w:rsidRPr="001D551D">
              <w:rPr>
                <w:sz w:val="28"/>
                <w:szCs w:val="28"/>
              </w:rPr>
              <w:t>Флаг размер 1200*1800</w:t>
            </w:r>
            <w:r w:rsidR="001D551D">
              <w:rPr>
                <w:sz w:val="28"/>
                <w:szCs w:val="28"/>
              </w:rPr>
              <w:t xml:space="preserve"> (4 комплек</w:t>
            </w:r>
            <w:r w:rsidRPr="001D551D">
              <w:rPr>
                <w:sz w:val="28"/>
                <w:szCs w:val="28"/>
              </w:rPr>
              <w:t>та  по 3 флага)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7170D" w:rsidRPr="001D551D" w:rsidRDefault="0097170D" w:rsidP="001B2C72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1D551D"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7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7170D" w:rsidRPr="001D551D" w:rsidRDefault="0097170D" w:rsidP="001B2C72">
            <w:pPr>
              <w:jc w:val="center"/>
              <w:rPr>
                <w:sz w:val="28"/>
                <w:szCs w:val="28"/>
              </w:rPr>
            </w:pPr>
            <w:r w:rsidRPr="001D551D">
              <w:rPr>
                <w:sz w:val="28"/>
                <w:szCs w:val="28"/>
              </w:rPr>
              <w:t>12</w:t>
            </w:r>
          </w:p>
        </w:tc>
        <w:tc>
          <w:tcPr>
            <w:tcW w:w="112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7170D" w:rsidRPr="001D551D" w:rsidRDefault="0097170D" w:rsidP="001B2C72">
            <w:pPr>
              <w:rPr>
                <w:sz w:val="28"/>
                <w:szCs w:val="28"/>
              </w:rPr>
            </w:pPr>
          </w:p>
        </w:tc>
        <w:tc>
          <w:tcPr>
            <w:tcW w:w="12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7170D" w:rsidRPr="001D551D" w:rsidRDefault="0097170D" w:rsidP="001B2C7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7170D" w:rsidRPr="001D551D" w:rsidRDefault="0097170D" w:rsidP="001B2C72">
            <w:pPr>
              <w:rPr>
                <w:sz w:val="28"/>
                <w:szCs w:val="28"/>
              </w:rPr>
            </w:pPr>
            <w:r w:rsidRPr="001D551D">
              <w:rPr>
                <w:sz w:val="28"/>
                <w:szCs w:val="28"/>
              </w:rPr>
              <w:t>Ткань Мультифлаг,4+0</w:t>
            </w:r>
          </w:p>
          <w:p w:rsidR="0097170D" w:rsidRPr="001D551D" w:rsidRDefault="0097170D" w:rsidP="001B2C72">
            <w:pPr>
              <w:rPr>
                <w:sz w:val="28"/>
                <w:szCs w:val="28"/>
              </w:rPr>
            </w:pPr>
            <w:r w:rsidRPr="001D551D">
              <w:rPr>
                <w:sz w:val="28"/>
                <w:szCs w:val="28"/>
              </w:rPr>
              <w:t xml:space="preserve">- флаг РФ </w:t>
            </w:r>
            <w:proofErr w:type="spellStart"/>
            <w:r w:rsidRPr="001D551D">
              <w:rPr>
                <w:sz w:val="28"/>
                <w:szCs w:val="28"/>
              </w:rPr>
              <w:t>триколор</w:t>
            </w:r>
            <w:proofErr w:type="spellEnd"/>
          </w:p>
          <w:p w:rsidR="0097170D" w:rsidRPr="001D551D" w:rsidRDefault="0097170D" w:rsidP="001B2C72">
            <w:pPr>
              <w:rPr>
                <w:sz w:val="28"/>
                <w:szCs w:val="28"/>
              </w:rPr>
            </w:pPr>
            <w:r w:rsidRPr="001D551D">
              <w:rPr>
                <w:sz w:val="28"/>
                <w:szCs w:val="28"/>
              </w:rPr>
              <w:t>- флаг Курганской области</w:t>
            </w:r>
          </w:p>
          <w:p w:rsidR="0097170D" w:rsidRPr="001D551D" w:rsidRDefault="0097170D" w:rsidP="001B2C72">
            <w:pPr>
              <w:rPr>
                <w:sz w:val="28"/>
                <w:szCs w:val="28"/>
              </w:rPr>
            </w:pPr>
            <w:r w:rsidRPr="001D551D">
              <w:rPr>
                <w:sz w:val="28"/>
                <w:szCs w:val="28"/>
              </w:rPr>
              <w:t>- флаг с логотипом «Далур»</w:t>
            </w:r>
          </w:p>
        </w:tc>
      </w:tr>
      <w:tr w:rsidR="0097170D" w:rsidRPr="001D551D" w:rsidTr="005B30A0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c>
          <w:tcPr>
            <w:tcW w:w="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7170D" w:rsidRPr="001D551D" w:rsidRDefault="0097170D" w:rsidP="00FA6E4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7170D" w:rsidRPr="001D551D" w:rsidRDefault="0097170D" w:rsidP="009D5877">
            <w:pPr>
              <w:rPr>
                <w:sz w:val="28"/>
                <w:szCs w:val="28"/>
              </w:rPr>
            </w:pPr>
            <w:r w:rsidRPr="001D551D">
              <w:rPr>
                <w:sz w:val="28"/>
                <w:szCs w:val="28"/>
              </w:rPr>
              <w:t xml:space="preserve">Набор из 2х ручек 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7170D" w:rsidRPr="001D551D" w:rsidRDefault="0097170D" w:rsidP="00FA6E43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1D551D"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7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7170D" w:rsidRPr="001D551D" w:rsidRDefault="00772B27" w:rsidP="00FA6E43">
            <w:pPr>
              <w:jc w:val="center"/>
              <w:rPr>
                <w:sz w:val="28"/>
                <w:szCs w:val="28"/>
              </w:rPr>
            </w:pPr>
            <w:r w:rsidRPr="001D551D">
              <w:rPr>
                <w:sz w:val="28"/>
                <w:szCs w:val="28"/>
              </w:rPr>
              <w:t>8</w:t>
            </w:r>
            <w:r w:rsidR="0097170D" w:rsidRPr="001D551D">
              <w:rPr>
                <w:sz w:val="28"/>
                <w:szCs w:val="28"/>
              </w:rPr>
              <w:t>0</w:t>
            </w:r>
          </w:p>
        </w:tc>
        <w:tc>
          <w:tcPr>
            <w:tcW w:w="112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7170D" w:rsidRPr="001D551D" w:rsidRDefault="0097170D" w:rsidP="00FA6E4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7170D" w:rsidRPr="001D551D" w:rsidRDefault="0097170D" w:rsidP="00FA6E4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7170D" w:rsidRPr="001D551D" w:rsidRDefault="0097170D" w:rsidP="009D5877">
            <w:pPr>
              <w:rPr>
                <w:sz w:val="28"/>
                <w:szCs w:val="28"/>
              </w:rPr>
            </w:pPr>
            <w:r w:rsidRPr="001D551D">
              <w:rPr>
                <w:sz w:val="28"/>
                <w:szCs w:val="28"/>
              </w:rPr>
              <w:t xml:space="preserve">Подарочный набор: футляр, ручка перьевая и ручка роллер, с лазерной гравировкой/тампонной </w:t>
            </w:r>
          </w:p>
          <w:p w:rsidR="0097170D" w:rsidRPr="001D551D" w:rsidRDefault="0097170D" w:rsidP="009D5877">
            <w:pPr>
              <w:rPr>
                <w:sz w:val="28"/>
                <w:szCs w:val="28"/>
              </w:rPr>
            </w:pPr>
            <w:r w:rsidRPr="001D551D">
              <w:rPr>
                <w:sz w:val="28"/>
                <w:szCs w:val="28"/>
              </w:rPr>
              <w:t>печатью на каждую ручку.</w:t>
            </w:r>
          </w:p>
        </w:tc>
      </w:tr>
      <w:tr w:rsidR="0097170D" w:rsidRPr="001D551D" w:rsidTr="005B30A0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c>
          <w:tcPr>
            <w:tcW w:w="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7170D" w:rsidRPr="001D551D" w:rsidRDefault="0097170D" w:rsidP="00FA6E4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7170D" w:rsidRPr="001D551D" w:rsidRDefault="0097170D" w:rsidP="00505336">
            <w:pPr>
              <w:rPr>
                <w:sz w:val="28"/>
                <w:szCs w:val="28"/>
              </w:rPr>
            </w:pPr>
            <w:r w:rsidRPr="001D551D">
              <w:rPr>
                <w:sz w:val="28"/>
                <w:szCs w:val="28"/>
              </w:rPr>
              <w:t>Бумажный пакет (под формат А-4)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7170D" w:rsidRPr="001D551D" w:rsidRDefault="0097170D" w:rsidP="00FA6E43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1D551D"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7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7170D" w:rsidRPr="001D551D" w:rsidRDefault="0097170D" w:rsidP="00FA6E43">
            <w:pPr>
              <w:jc w:val="center"/>
              <w:rPr>
                <w:sz w:val="28"/>
                <w:szCs w:val="28"/>
              </w:rPr>
            </w:pPr>
            <w:r w:rsidRPr="001D551D">
              <w:rPr>
                <w:sz w:val="28"/>
                <w:szCs w:val="28"/>
              </w:rPr>
              <w:t>200</w:t>
            </w:r>
          </w:p>
        </w:tc>
        <w:tc>
          <w:tcPr>
            <w:tcW w:w="112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7170D" w:rsidRPr="001D551D" w:rsidRDefault="0097170D" w:rsidP="00FA6E4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7170D" w:rsidRPr="001D551D" w:rsidRDefault="0097170D" w:rsidP="00FA6E4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7170D" w:rsidRPr="001D551D" w:rsidRDefault="0097170D" w:rsidP="009D5877">
            <w:pPr>
              <w:rPr>
                <w:sz w:val="28"/>
                <w:szCs w:val="28"/>
              </w:rPr>
            </w:pPr>
            <w:r w:rsidRPr="001D551D">
              <w:rPr>
                <w:sz w:val="28"/>
                <w:szCs w:val="28"/>
              </w:rPr>
              <w:t>Пакет «Имитлин»255*360мм, веревочные ручки, люверсы, печать 2+0.</w:t>
            </w:r>
          </w:p>
        </w:tc>
      </w:tr>
      <w:tr w:rsidR="0097170D" w:rsidRPr="001D551D" w:rsidTr="005B30A0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c>
          <w:tcPr>
            <w:tcW w:w="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7170D" w:rsidRPr="001D551D" w:rsidRDefault="0097170D" w:rsidP="00FA6E4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7170D" w:rsidRPr="001D551D" w:rsidRDefault="0097170D" w:rsidP="00F67D7A">
            <w:pPr>
              <w:rPr>
                <w:sz w:val="28"/>
                <w:szCs w:val="28"/>
              </w:rPr>
            </w:pPr>
            <w:proofErr w:type="spellStart"/>
            <w:r w:rsidRPr="001D551D">
              <w:rPr>
                <w:sz w:val="28"/>
                <w:szCs w:val="28"/>
              </w:rPr>
              <w:t>Визитница</w:t>
            </w:r>
            <w:proofErr w:type="spellEnd"/>
            <w:r w:rsidRPr="001D551D">
              <w:rPr>
                <w:sz w:val="28"/>
                <w:szCs w:val="28"/>
              </w:rPr>
              <w:t xml:space="preserve"> с символикой на 3 кармана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7170D" w:rsidRPr="001D551D" w:rsidRDefault="0097170D" w:rsidP="00FA6E43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1D551D"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7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7170D" w:rsidRPr="001D551D" w:rsidRDefault="0097170D" w:rsidP="00FA6E43">
            <w:pPr>
              <w:jc w:val="center"/>
              <w:rPr>
                <w:sz w:val="28"/>
                <w:szCs w:val="28"/>
              </w:rPr>
            </w:pPr>
            <w:r w:rsidRPr="001D551D">
              <w:rPr>
                <w:sz w:val="28"/>
                <w:szCs w:val="28"/>
              </w:rPr>
              <w:t>100</w:t>
            </w:r>
          </w:p>
        </w:tc>
        <w:tc>
          <w:tcPr>
            <w:tcW w:w="112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7170D" w:rsidRPr="001D551D" w:rsidRDefault="0097170D" w:rsidP="00FA6E4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7170D" w:rsidRPr="001D551D" w:rsidRDefault="0097170D" w:rsidP="00FA6E4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7170D" w:rsidRPr="001D551D" w:rsidRDefault="0097170D" w:rsidP="00B0440B">
            <w:pPr>
              <w:rPr>
                <w:sz w:val="28"/>
                <w:szCs w:val="28"/>
              </w:rPr>
            </w:pPr>
            <w:proofErr w:type="spellStart"/>
            <w:r w:rsidRPr="001D551D">
              <w:rPr>
                <w:sz w:val="28"/>
                <w:szCs w:val="28"/>
              </w:rPr>
              <w:t>Визитница</w:t>
            </w:r>
            <w:proofErr w:type="spellEnd"/>
            <w:r w:rsidRPr="001D551D">
              <w:rPr>
                <w:sz w:val="28"/>
                <w:szCs w:val="28"/>
              </w:rPr>
              <w:t xml:space="preserve"> с символикой, 3 кармана, цвет  синий</w:t>
            </w:r>
          </w:p>
        </w:tc>
      </w:tr>
      <w:tr w:rsidR="0097170D" w:rsidRPr="001D551D" w:rsidTr="005B30A0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c>
          <w:tcPr>
            <w:tcW w:w="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7170D" w:rsidRPr="001D551D" w:rsidRDefault="0097170D" w:rsidP="00FA6E4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7170D" w:rsidRPr="001D551D" w:rsidRDefault="0097170D" w:rsidP="00A93AC8">
            <w:pPr>
              <w:rPr>
                <w:sz w:val="28"/>
                <w:szCs w:val="28"/>
              </w:rPr>
            </w:pPr>
            <w:r w:rsidRPr="001D551D">
              <w:rPr>
                <w:sz w:val="28"/>
                <w:szCs w:val="28"/>
              </w:rPr>
              <w:t xml:space="preserve">Ручка шариковая «Ливорно» 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7170D" w:rsidRPr="001D551D" w:rsidRDefault="0097170D" w:rsidP="00FA6E43">
            <w:pPr>
              <w:jc w:val="center"/>
              <w:rPr>
                <w:sz w:val="28"/>
                <w:szCs w:val="28"/>
              </w:rPr>
            </w:pPr>
            <w:r w:rsidRPr="001D551D">
              <w:rPr>
                <w:sz w:val="28"/>
                <w:szCs w:val="28"/>
              </w:rPr>
              <w:t>шт.</w:t>
            </w:r>
          </w:p>
        </w:tc>
        <w:tc>
          <w:tcPr>
            <w:tcW w:w="7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7170D" w:rsidRPr="001D551D" w:rsidRDefault="0097170D" w:rsidP="00FA6E43">
            <w:pPr>
              <w:jc w:val="center"/>
              <w:rPr>
                <w:sz w:val="28"/>
                <w:szCs w:val="28"/>
              </w:rPr>
            </w:pPr>
            <w:r w:rsidRPr="001D551D">
              <w:rPr>
                <w:sz w:val="28"/>
                <w:szCs w:val="28"/>
              </w:rPr>
              <w:t>200</w:t>
            </w:r>
          </w:p>
        </w:tc>
        <w:tc>
          <w:tcPr>
            <w:tcW w:w="112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7170D" w:rsidRPr="001D551D" w:rsidRDefault="0097170D" w:rsidP="00FA6E4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7170D" w:rsidRPr="001D551D" w:rsidRDefault="0097170D" w:rsidP="00FA6E4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7170D" w:rsidRPr="001D551D" w:rsidRDefault="0097170D" w:rsidP="00A93AC8">
            <w:pPr>
              <w:rPr>
                <w:sz w:val="28"/>
                <w:szCs w:val="28"/>
              </w:rPr>
            </w:pPr>
            <w:r w:rsidRPr="001D551D">
              <w:rPr>
                <w:sz w:val="28"/>
                <w:szCs w:val="28"/>
              </w:rPr>
              <w:t>Тампонная печать (1 цвет) символики  на каждую ручку.</w:t>
            </w:r>
          </w:p>
        </w:tc>
      </w:tr>
      <w:tr w:rsidR="0097170D" w:rsidRPr="001D551D" w:rsidTr="005B30A0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c>
          <w:tcPr>
            <w:tcW w:w="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7170D" w:rsidRPr="001D551D" w:rsidRDefault="0097170D" w:rsidP="00FA6E4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7170D" w:rsidRPr="001D551D" w:rsidRDefault="0097170D" w:rsidP="00E170CB">
            <w:pPr>
              <w:rPr>
                <w:sz w:val="28"/>
                <w:szCs w:val="28"/>
              </w:rPr>
            </w:pPr>
            <w:r w:rsidRPr="001D551D">
              <w:rPr>
                <w:sz w:val="28"/>
                <w:szCs w:val="28"/>
              </w:rPr>
              <w:t>Ручка с лазерной указкой в тубусе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7170D" w:rsidRPr="001D551D" w:rsidRDefault="0097170D" w:rsidP="00FA6E43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1D551D"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7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7170D" w:rsidRPr="001D551D" w:rsidRDefault="0097170D" w:rsidP="00FA6E43">
            <w:pPr>
              <w:jc w:val="center"/>
              <w:rPr>
                <w:sz w:val="28"/>
                <w:szCs w:val="28"/>
              </w:rPr>
            </w:pPr>
            <w:r w:rsidRPr="001D551D">
              <w:rPr>
                <w:sz w:val="28"/>
                <w:szCs w:val="28"/>
              </w:rPr>
              <w:t>50</w:t>
            </w:r>
          </w:p>
        </w:tc>
        <w:tc>
          <w:tcPr>
            <w:tcW w:w="112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7170D" w:rsidRPr="001D551D" w:rsidRDefault="0097170D" w:rsidP="00FA6E4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7170D" w:rsidRPr="001D551D" w:rsidRDefault="0097170D" w:rsidP="00FA6E4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7170D" w:rsidRPr="001D551D" w:rsidRDefault="0097170D" w:rsidP="00FA6E43">
            <w:pPr>
              <w:rPr>
                <w:sz w:val="28"/>
                <w:szCs w:val="28"/>
              </w:rPr>
            </w:pPr>
            <w:r w:rsidRPr="001D551D">
              <w:rPr>
                <w:sz w:val="28"/>
                <w:szCs w:val="28"/>
              </w:rPr>
              <w:t>С гравировкой на ручке</w:t>
            </w:r>
          </w:p>
          <w:p w:rsidR="0097170D" w:rsidRPr="001D551D" w:rsidRDefault="0097170D" w:rsidP="00FA6E43">
            <w:pPr>
              <w:rPr>
                <w:sz w:val="28"/>
                <w:szCs w:val="28"/>
              </w:rPr>
            </w:pPr>
          </w:p>
        </w:tc>
      </w:tr>
      <w:tr w:rsidR="0097170D" w:rsidRPr="001D551D" w:rsidTr="005B30A0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c>
          <w:tcPr>
            <w:tcW w:w="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7170D" w:rsidRPr="001D551D" w:rsidRDefault="0097170D" w:rsidP="00FA6E4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7170D" w:rsidRPr="001D551D" w:rsidRDefault="0097170D" w:rsidP="00F67D7A">
            <w:pPr>
              <w:rPr>
                <w:sz w:val="28"/>
                <w:szCs w:val="28"/>
              </w:rPr>
            </w:pPr>
            <w:r w:rsidRPr="001D551D">
              <w:rPr>
                <w:sz w:val="28"/>
                <w:szCs w:val="28"/>
              </w:rPr>
              <w:t>Зажигалка с символикой ЗАО «Далур»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7170D" w:rsidRPr="001D551D" w:rsidRDefault="0097170D" w:rsidP="00FA6E43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1D551D"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7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7170D" w:rsidRPr="001D551D" w:rsidRDefault="0097170D" w:rsidP="00772B27">
            <w:pPr>
              <w:jc w:val="center"/>
              <w:rPr>
                <w:sz w:val="28"/>
                <w:szCs w:val="28"/>
              </w:rPr>
            </w:pPr>
            <w:r w:rsidRPr="001D551D">
              <w:rPr>
                <w:sz w:val="28"/>
                <w:szCs w:val="28"/>
              </w:rPr>
              <w:t>1</w:t>
            </w:r>
            <w:r w:rsidR="00772B27" w:rsidRPr="001D551D">
              <w:rPr>
                <w:sz w:val="28"/>
                <w:szCs w:val="28"/>
              </w:rPr>
              <w:t>5</w:t>
            </w:r>
            <w:r w:rsidRPr="001D551D">
              <w:rPr>
                <w:sz w:val="28"/>
                <w:szCs w:val="28"/>
              </w:rPr>
              <w:t>0</w:t>
            </w:r>
          </w:p>
        </w:tc>
        <w:tc>
          <w:tcPr>
            <w:tcW w:w="112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7170D" w:rsidRPr="001D551D" w:rsidRDefault="0097170D" w:rsidP="00FA6E4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7170D" w:rsidRPr="001D551D" w:rsidRDefault="0097170D" w:rsidP="00FA6E4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7170D" w:rsidRPr="001D551D" w:rsidRDefault="0097170D" w:rsidP="006C6097">
            <w:pPr>
              <w:rPr>
                <w:sz w:val="28"/>
                <w:szCs w:val="28"/>
              </w:rPr>
            </w:pPr>
            <w:r w:rsidRPr="001D551D">
              <w:rPr>
                <w:sz w:val="28"/>
                <w:szCs w:val="28"/>
              </w:rPr>
              <w:t>Тампонная печать (1 цвет) символики</w:t>
            </w:r>
          </w:p>
        </w:tc>
      </w:tr>
      <w:tr w:rsidR="00E2163B" w:rsidRPr="001D551D" w:rsidTr="005B30A0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rPr>
          <w:trHeight w:val="885"/>
        </w:trPr>
        <w:tc>
          <w:tcPr>
            <w:tcW w:w="516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E2163B" w:rsidRPr="001D551D" w:rsidRDefault="00E2163B" w:rsidP="00FA6E4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2163B" w:rsidRPr="001D551D" w:rsidRDefault="00E2163B" w:rsidP="00F67D7A">
            <w:pPr>
              <w:rPr>
                <w:sz w:val="28"/>
                <w:szCs w:val="28"/>
              </w:rPr>
            </w:pPr>
            <w:r w:rsidRPr="001D551D">
              <w:rPr>
                <w:sz w:val="28"/>
                <w:szCs w:val="28"/>
              </w:rPr>
              <w:t>Стенды с креплением листов с помощью магнитных кнопок: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2163B" w:rsidRPr="001D551D" w:rsidRDefault="00E2163B" w:rsidP="00FA6E43">
            <w:pPr>
              <w:jc w:val="center"/>
              <w:rPr>
                <w:sz w:val="28"/>
                <w:szCs w:val="28"/>
              </w:rPr>
            </w:pPr>
          </w:p>
          <w:p w:rsidR="00E2163B" w:rsidRPr="001D551D" w:rsidRDefault="00E2163B" w:rsidP="00FA6E43">
            <w:pPr>
              <w:jc w:val="center"/>
              <w:rPr>
                <w:sz w:val="28"/>
                <w:szCs w:val="28"/>
              </w:rPr>
            </w:pPr>
          </w:p>
          <w:p w:rsidR="00E2163B" w:rsidRPr="001D551D" w:rsidRDefault="00E2163B" w:rsidP="008833D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2163B" w:rsidRPr="001D551D" w:rsidRDefault="00E2163B" w:rsidP="00FA6E43">
            <w:pPr>
              <w:jc w:val="center"/>
              <w:rPr>
                <w:sz w:val="28"/>
                <w:szCs w:val="28"/>
              </w:rPr>
            </w:pPr>
          </w:p>
          <w:p w:rsidR="00E2163B" w:rsidRPr="001D551D" w:rsidRDefault="00E2163B" w:rsidP="00FA6E43">
            <w:pPr>
              <w:jc w:val="center"/>
              <w:rPr>
                <w:sz w:val="28"/>
                <w:szCs w:val="28"/>
              </w:rPr>
            </w:pPr>
          </w:p>
          <w:p w:rsidR="00E2163B" w:rsidRPr="001D551D" w:rsidRDefault="00E2163B" w:rsidP="00C36A0D">
            <w:pPr>
              <w:rPr>
                <w:sz w:val="28"/>
                <w:szCs w:val="28"/>
              </w:rPr>
            </w:pPr>
          </w:p>
        </w:tc>
        <w:tc>
          <w:tcPr>
            <w:tcW w:w="112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2163B" w:rsidRPr="001D551D" w:rsidRDefault="00E2163B" w:rsidP="00FA6E4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2163B" w:rsidRPr="001D551D" w:rsidRDefault="00E2163B" w:rsidP="00FA6E4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0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E2163B" w:rsidRPr="001D551D" w:rsidRDefault="00E2163B" w:rsidP="00FA6E43">
            <w:pPr>
              <w:rPr>
                <w:sz w:val="28"/>
                <w:szCs w:val="28"/>
              </w:rPr>
            </w:pPr>
            <w:r w:rsidRPr="001D551D">
              <w:rPr>
                <w:sz w:val="28"/>
                <w:szCs w:val="28"/>
              </w:rPr>
              <w:t>Стенды на магнитной основе для крепления информации декоративными магнитами:</w:t>
            </w:r>
          </w:p>
          <w:p w:rsidR="00E2163B" w:rsidRPr="001D551D" w:rsidRDefault="00E2163B" w:rsidP="00FA6E43">
            <w:pPr>
              <w:rPr>
                <w:sz w:val="28"/>
                <w:szCs w:val="28"/>
              </w:rPr>
            </w:pPr>
            <w:r w:rsidRPr="001D551D">
              <w:rPr>
                <w:sz w:val="28"/>
                <w:szCs w:val="28"/>
              </w:rPr>
              <w:t>- основа – пластик ПВХ;</w:t>
            </w:r>
          </w:p>
          <w:p w:rsidR="00E2163B" w:rsidRPr="001D551D" w:rsidRDefault="00E2163B" w:rsidP="00FA6E43">
            <w:pPr>
              <w:rPr>
                <w:sz w:val="28"/>
                <w:szCs w:val="28"/>
              </w:rPr>
            </w:pPr>
            <w:r w:rsidRPr="001D551D">
              <w:rPr>
                <w:sz w:val="28"/>
                <w:szCs w:val="28"/>
              </w:rPr>
              <w:t>- металлический лист:</w:t>
            </w:r>
          </w:p>
          <w:p w:rsidR="00E2163B" w:rsidRPr="001D551D" w:rsidRDefault="00E2163B" w:rsidP="00FA6E43">
            <w:pPr>
              <w:rPr>
                <w:sz w:val="28"/>
                <w:szCs w:val="28"/>
              </w:rPr>
            </w:pPr>
            <w:r w:rsidRPr="001D551D">
              <w:rPr>
                <w:sz w:val="28"/>
                <w:szCs w:val="28"/>
              </w:rPr>
              <w:t>- самоклеющаяся пленка (которая затягивает металлический лист).</w:t>
            </w:r>
          </w:p>
          <w:p w:rsidR="00E2163B" w:rsidRPr="001D551D" w:rsidRDefault="00E2163B" w:rsidP="002C6E7D">
            <w:pPr>
              <w:rPr>
                <w:sz w:val="28"/>
                <w:szCs w:val="28"/>
              </w:rPr>
            </w:pPr>
            <w:r w:rsidRPr="001D551D">
              <w:rPr>
                <w:sz w:val="28"/>
                <w:szCs w:val="28"/>
              </w:rPr>
              <w:t xml:space="preserve">Цвет стендов </w:t>
            </w:r>
            <w:proofErr w:type="gramStart"/>
            <w:r w:rsidRPr="001D551D">
              <w:rPr>
                <w:sz w:val="28"/>
                <w:szCs w:val="28"/>
              </w:rPr>
              <w:t>согласно цвета</w:t>
            </w:r>
            <w:proofErr w:type="gramEnd"/>
            <w:r w:rsidRPr="001D551D">
              <w:rPr>
                <w:sz w:val="28"/>
                <w:szCs w:val="28"/>
              </w:rPr>
              <w:t xml:space="preserve"> фирменной символики, нанесение надписей  под серебро или золото.</w:t>
            </w:r>
          </w:p>
        </w:tc>
      </w:tr>
      <w:tr w:rsidR="00E2163B" w:rsidRPr="001D551D" w:rsidTr="005B30A0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rPr>
          <w:trHeight w:val="756"/>
        </w:trPr>
        <w:tc>
          <w:tcPr>
            <w:tcW w:w="51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E2163B" w:rsidRPr="001D551D" w:rsidRDefault="00E2163B" w:rsidP="00FA6E4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1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2163B" w:rsidRPr="001D551D" w:rsidRDefault="00E2163B" w:rsidP="008833DF">
            <w:pPr>
              <w:rPr>
                <w:sz w:val="28"/>
                <w:szCs w:val="28"/>
              </w:rPr>
            </w:pPr>
            <w:r w:rsidRPr="001D551D">
              <w:rPr>
                <w:sz w:val="28"/>
                <w:szCs w:val="28"/>
              </w:rPr>
              <w:t>-стенд «Информация» с логотипом, 260х100 см;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2163B" w:rsidRPr="001D551D" w:rsidRDefault="00E2163B" w:rsidP="008833DF">
            <w:pPr>
              <w:jc w:val="center"/>
              <w:rPr>
                <w:sz w:val="28"/>
                <w:szCs w:val="28"/>
              </w:rPr>
            </w:pPr>
            <w:r w:rsidRPr="001D551D">
              <w:rPr>
                <w:sz w:val="28"/>
                <w:szCs w:val="28"/>
              </w:rPr>
              <w:t>шт.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2163B" w:rsidRPr="001D551D" w:rsidRDefault="00E2163B" w:rsidP="00FA6E43">
            <w:pPr>
              <w:jc w:val="center"/>
              <w:rPr>
                <w:sz w:val="28"/>
                <w:szCs w:val="28"/>
              </w:rPr>
            </w:pPr>
            <w:r w:rsidRPr="001D551D">
              <w:rPr>
                <w:sz w:val="28"/>
                <w:szCs w:val="28"/>
              </w:rPr>
              <w:t>1</w:t>
            </w:r>
          </w:p>
          <w:p w:rsidR="00E2163B" w:rsidRPr="001D551D" w:rsidRDefault="00E2163B" w:rsidP="00C36A0D">
            <w:pPr>
              <w:rPr>
                <w:sz w:val="28"/>
                <w:szCs w:val="28"/>
              </w:rPr>
            </w:pP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2163B" w:rsidRPr="001D551D" w:rsidRDefault="00E2163B" w:rsidP="00FA6E4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2163B" w:rsidRPr="001D551D" w:rsidRDefault="00E2163B" w:rsidP="00FA6E4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03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E2163B" w:rsidRPr="001D551D" w:rsidRDefault="00E2163B" w:rsidP="00FA6E43">
            <w:pPr>
              <w:rPr>
                <w:sz w:val="28"/>
                <w:szCs w:val="28"/>
              </w:rPr>
            </w:pPr>
          </w:p>
        </w:tc>
      </w:tr>
      <w:tr w:rsidR="00E2163B" w:rsidRPr="001D551D" w:rsidTr="005B30A0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rPr>
          <w:trHeight w:val="555"/>
        </w:trPr>
        <w:tc>
          <w:tcPr>
            <w:tcW w:w="51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E2163B" w:rsidRPr="001D551D" w:rsidRDefault="00E2163B" w:rsidP="00FA6E4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1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2163B" w:rsidRPr="001D551D" w:rsidRDefault="00E2163B" w:rsidP="00F67D7A">
            <w:pPr>
              <w:rPr>
                <w:sz w:val="28"/>
                <w:szCs w:val="28"/>
              </w:rPr>
            </w:pPr>
            <w:r w:rsidRPr="001D551D">
              <w:rPr>
                <w:sz w:val="28"/>
                <w:szCs w:val="28"/>
              </w:rPr>
              <w:t>-стенд «Правила ВТР» 70х100 см;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2163B" w:rsidRPr="001D551D" w:rsidRDefault="00E2163B" w:rsidP="00FA6E43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1D551D"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  <w:p w:rsidR="00E2163B" w:rsidRPr="001D551D" w:rsidRDefault="00E2163B" w:rsidP="00FA6E4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2163B" w:rsidRPr="001D551D" w:rsidRDefault="00E2163B" w:rsidP="00C36A0D">
            <w:pPr>
              <w:rPr>
                <w:sz w:val="28"/>
                <w:szCs w:val="28"/>
              </w:rPr>
            </w:pPr>
            <w:r w:rsidRPr="001D551D">
              <w:rPr>
                <w:sz w:val="28"/>
                <w:szCs w:val="28"/>
              </w:rPr>
              <w:t xml:space="preserve">   1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2163B" w:rsidRPr="001D551D" w:rsidRDefault="00E2163B" w:rsidP="00FA6E4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2163B" w:rsidRPr="001D551D" w:rsidRDefault="00E2163B" w:rsidP="00FA6E4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03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E2163B" w:rsidRPr="001D551D" w:rsidRDefault="00E2163B" w:rsidP="00FA6E43">
            <w:pPr>
              <w:rPr>
                <w:sz w:val="28"/>
                <w:szCs w:val="28"/>
              </w:rPr>
            </w:pPr>
          </w:p>
        </w:tc>
      </w:tr>
      <w:tr w:rsidR="00E2163B" w:rsidRPr="001D551D" w:rsidTr="005B30A0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rPr>
          <w:trHeight w:val="615"/>
        </w:trPr>
        <w:tc>
          <w:tcPr>
            <w:tcW w:w="51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E2163B" w:rsidRPr="001D551D" w:rsidRDefault="00E2163B" w:rsidP="00FA6E4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1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2163B" w:rsidRPr="001D551D" w:rsidRDefault="00E2163B" w:rsidP="00F67D7A">
            <w:pPr>
              <w:rPr>
                <w:sz w:val="28"/>
                <w:szCs w:val="28"/>
              </w:rPr>
            </w:pPr>
            <w:r w:rsidRPr="001D551D">
              <w:rPr>
                <w:sz w:val="28"/>
                <w:szCs w:val="28"/>
              </w:rPr>
              <w:t>- стенд «Важно» 70х100 см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2163B" w:rsidRPr="001D551D" w:rsidRDefault="00E2163B" w:rsidP="00FA6E43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1D551D"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2163B" w:rsidRPr="001D551D" w:rsidRDefault="00E2163B" w:rsidP="00FA6E43">
            <w:pPr>
              <w:jc w:val="center"/>
              <w:rPr>
                <w:sz w:val="28"/>
                <w:szCs w:val="28"/>
              </w:rPr>
            </w:pPr>
            <w:r w:rsidRPr="001D551D">
              <w:rPr>
                <w:sz w:val="28"/>
                <w:szCs w:val="28"/>
              </w:rPr>
              <w:t>1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2163B" w:rsidRPr="001D551D" w:rsidRDefault="00E2163B" w:rsidP="00FA6E4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2163B" w:rsidRPr="001D551D" w:rsidRDefault="00E2163B" w:rsidP="00FA6E4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03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E2163B" w:rsidRPr="001D551D" w:rsidRDefault="00E2163B" w:rsidP="00FA6E43">
            <w:pPr>
              <w:rPr>
                <w:sz w:val="28"/>
                <w:szCs w:val="28"/>
              </w:rPr>
            </w:pPr>
          </w:p>
        </w:tc>
      </w:tr>
      <w:tr w:rsidR="00E2163B" w:rsidRPr="001D551D" w:rsidTr="005B30A0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Look w:val="04A0" w:firstRow="1" w:lastRow="0" w:firstColumn="1" w:lastColumn="0" w:noHBand="0" w:noVBand="1"/>
        </w:tblPrEx>
        <w:trPr>
          <w:trHeight w:val="375"/>
        </w:trPr>
        <w:tc>
          <w:tcPr>
            <w:tcW w:w="51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E2163B" w:rsidRPr="001D551D" w:rsidRDefault="00E2163B" w:rsidP="00FA6E4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17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2163B" w:rsidRPr="001D551D" w:rsidRDefault="00E2163B" w:rsidP="00F67D7A">
            <w:pPr>
              <w:rPr>
                <w:sz w:val="28"/>
                <w:szCs w:val="28"/>
              </w:rPr>
            </w:pPr>
            <w:r w:rsidRPr="001D551D">
              <w:rPr>
                <w:sz w:val="28"/>
                <w:szCs w:val="28"/>
              </w:rPr>
              <w:t>- стенд с логотипом</w:t>
            </w:r>
            <w:r w:rsidR="00893A7D" w:rsidRPr="001D551D">
              <w:rPr>
                <w:sz w:val="28"/>
                <w:szCs w:val="28"/>
              </w:rPr>
              <w:t xml:space="preserve">   (без надписей)</w:t>
            </w:r>
          </w:p>
          <w:p w:rsidR="00E2163B" w:rsidRPr="001D551D" w:rsidRDefault="00E2163B" w:rsidP="00F67D7A">
            <w:pPr>
              <w:rPr>
                <w:sz w:val="28"/>
                <w:szCs w:val="28"/>
              </w:rPr>
            </w:pPr>
            <w:r w:rsidRPr="001D551D">
              <w:rPr>
                <w:sz w:val="28"/>
                <w:szCs w:val="28"/>
              </w:rPr>
              <w:t xml:space="preserve">  </w:t>
            </w:r>
            <w:r w:rsidR="00893A7D" w:rsidRPr="001D551D">
              <w:rPr>
                <w:sz w:val="28"/>
                <w:szCs w:val="28"/>
              </w:rPr>
              <w:t>250х70 см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2163B" w:rsidRPr="001D551D" w:rsidRDefault="00E2163B" w:rsidP="00FA6E43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1D551D">
              <w:rPr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2163B" w:rsidRPr="001D551D" w:rsidRDefault="00E2163B" w:rsidP="00FA6E43">
            <w:pPr>
              <w:jc w:val="center"/>
              <w:rPr>
                <w:sz w:val="28"/>
                <w:szCs w:val="28"/>
              </w:rPr>
            </w:pPr>
            <w:r w:rsidRPr="001D551D">
              <w:rPr>
                <w:sz w:val="28"/>
                <w:szCs w:val="28"/>
              </w:rPr>
              <w:t>2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2163B" w:rsidRPr="001D551D" w:rsidRDefault="00E2163B" w:rsidP="00FA6E4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E2163B" w:rsidRPr="001D551D" w:rsidRDefault="00E2163B" w:rsidP="00FA6E4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03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E2163B" w:rsidRPr="001D551D" w:rsidRDefault="00E2163B" w:rsidP="00FA6E43">
            <w:pPr>
              <w:rPr>
                <w:sz w:val="28"/>
                <w:szCs w:val="28"/>
              </w:rPr>
            </w:pPr>
          </w:p>
        </w:tc>
      </w:tr>
    </w:tbl>
    <w:p w:rsidR="005B30A0" w:rsidRDefault="005B30A0" w:rsidP="00565575">
      <w:pPr>
        <w:rPr>
          <w:sz w:val="28"/>
          <w:szCs w:val="28"/>
        </w:rPr>
      </w:pPr>
    </w:p>
    <w:p w:rsidR="001D551D" w:rsidRPr="001D551D" w:rsidRDefault="00565575" w:rsidP="00565575">
      <w:pPr>
        <w:rPr>
          <w:sz w:val="28"/>
          <w:szCs w:val="28"/>
        </w:rPr>
      </w:pPr>
      <w:r w:rsidRPr="001D551D">
        <w:rPr>
          <w:sz w:val="28"/>
          <w:szCs w:val="28"/>
        </w:rPr>
        <w:t xml:space="preserve">  </w:t>
      </w:r>
    </w:p>
    <w:p w:rsidR="00565575" w:rsidRPr="001D551D" w:rsidRDefault="00565575" w:rsidP="00565575">
      <w:pPr>
        <w:rPr>
          <w:sz w:val="28"/>
          <w:szCs w:val="28"/>
        </w:rPr>
      </w:pPr>
      <w:r w:rsidRPr="001D551D">
        <w:rPr>
          <w:sz w:val="28"/>
          <w:szCs w:val="28"/>
        </w:rPr>
        <w:t xml:space="preserve">Заведующий  канцелярией                                                            </w:t>
      </w:r>
      <w:r w:rsidR="001D551D" w:rsidRPr="001D551D">
        <w:rPr>
          <w:sz w:val="28"/>
          <w:szCs w:val="28"/>
        </w:rPr>
        <w:t xml:space="preserve"> </w:t>
      </w:r>
      <w:r w:rsidRPr="001D551D">
        <w:rPr>
          <w:sz w:val="28"/>
          <w:szCs w:val="28"/>
        </w:rPr>
        <w:t xml:space="preserve"> В.В. Лучак</w:t>
      </w:r>
    </w:p>
    <w:p w:rsidR="00F40047" w:rsidRPr="001D551D" w:rsidRDefault="00F40047" w:rsidP="00565575">
      <w:pPr>
        <w:rPr>
          <w:sz w:val="28"/>
          <w:szCs w:val="28"/>
        </w:rPr>
      </w:pPr>
    </w:p>
    <w:p w:rsidR="00F40047" w:rsidRPr="001D551D" w:rsidRDefault="00F40047" w:rsidP="00F40047">
      <w:pPr>
        <w:rPr>
          <w:sz w:val="28"/>
          <w:szCs w:val="28"/>
        </w:rPr>
      </w:pPr>
      <w:r w:rsidRPr="001D551D">
        <w:rPr>
          <w:sz w:val="28"/>
          <w:szCs w:val="28"/>
        </w:rPr>
        <w:t xml:space="preserve">  </w:t>
      </w:r>
    </w:p>
    <w:p w:rsidR="00565575" w:rsidRPr="001D551D" w:rsidRDefault="00F40047" w:rsidP="00F40047">
      <w:pPr>
        <w:rPr>
          <w:sz w:val="28"/>
          <w:szCs w:val="28"/>
        </w:rPr>
      </w:pPr>
      <w:r w:rsidRPr="001D551D">
        <w:rPr>
          <w:sz w:val="28"/>
          <w:szCs w:val="28"/>
        </w:rPr>
        <w:t xml:space="preserve">  </w:t>
      </w:r>
      <w:r w:rsidR="00565575" w:rsidRPr="001D551D">
        <w:rPr>
          <w:sz w:val="28"/>
          <w:szCs w:val="28"/>
        </w:rPr>
        <w:t>СОГЛАСОВАНО</w:t>
      </w:r>
    </w:p>
    <w:p w:rsidR="00565575" w:rsidRPr="001D551D" w:rsidRDefault="00565575" w:rsidP="00565575">
      <w:pPr>
        <w:ind w:firstLine="142"/>
        <w:rPr>
          <w:sz w:val="28"/>
          <w:szCs w:val="28"/>
        </w:rPr>
      </w:pPr>
      <w:r w:rsidRPr="001D551D">
        <w:rPr>
          <w:sz w:val="28"/>
          <w:szCs w:val="28"/>
        </w:rPr>
        <w:t>Зам.</w:t>
      </w:r>
      <w:r w:rsidR="001D551D" w:rsidRPr="001D551D">
        <w:rPr>
          <w:sz w:val="28"/>
          <w:szCs w:val="28"/>
        </w:rPr>
        <w:t xml:space="preserve"> </w:t>
      </w:r>
      <w:r w:rsidRPr="001D551D">
        <w:rPr>
          <w:sz w:val="28"/>
          <w:szCs w:val="28"/>
        </w:rPr>
        <w:t xml:space="preserve">генерального директора </w:t>
      </w:r>
    </w:p>
    <w:p w:rsidR="00565575" w:rsidRPr="001D551D" w:rsidRDefault="00565575" w:rsidP="00565575">
      <w:pPr>
        <w:ind w:firstLine="142"/>
        <w:rPr>
          <w:sz w:val="28"/>
          <w:szCs w:val="28"/>
        </w:rPr>
      </w:pPr>
      <w:r w:rsidRPr="001D551D">
        <w:rPr>
          <w:sz w:val="28"/>
          <w:szCs w:val="28"/>
        </w:rPr>
        <w:t>по МТС и быту</w:t>
      </w:r>
      <w:r w:rsidR="00F40047" w:rsidRPr="001D551D">
        <w:rPr>
          <w:sz w:val="28"/>
          <w:szCs w:val="28"/>
        </w:rPr>
        <w:t xml:space="preserve">                                                                               </w:t>
      </w:r>
      <w:r w:rsidRPr="001D551D">
        <w:rPr>
          <w:sz w:val="28"/>
          <w:szCs w:val="28"/>
        </w:rPr>
        <w:t xml:space="preserve"> </w:t>
      </w:r>
      <w:r w:rsidR="00F40047" w:rsidRPr="001D551D">
        <w:rPr>
          <w:sz w:val="28"/>
          <w:szCs w:val="28"/>
        </w:rPr>
        <w:t>С.А. Вавилов</w:t>
      </w:r>
    </w:p>
    <w:p w:rsidR="00F40047" w:rsidRPr="001D551D" w:rsidRDefault="00236FA8" w:rsidP="00236FA8">
      <w:pPr>
        <w:ind w:firstLine="142"/>
        <w:rPr>
          <w:sz w:val="28"/>
          <w:szCs w:val="28"/>
        </w:rPr>
      </w:pPr>
      <w:r w:rsidRPr="001D551D">
        <w:rPr>
          <w:sz w:val="28"/>
          <w:szCs w:val="28"/>
        </w:rPr>
        <w:t xml:space="preserve">                </w:t>
      </w:r>
    </w:p>
    <w:sectPr w:rsidR="00F40047" w:rsidRPr="001D551D" w:rsidSect="00F40047">
      <w:footerReference w:type="default" r:id="rId9"/>
      <w:pgSz w:w="11906" w:h="16838"/>
      <w:pgMar w:top="284" w:right="850" w:bottom="0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7BFC" w:rsidRDefault="00977BFC">
      <w:r>
        <w:separator/>
      </w:r>
    </w:p>
  </w:endnote>
  <w:endnote w:type="continuationSeparator" w:id="0">
    <w:p w:rsidR="00977BFC" w:rsidRDefault="00977B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106E" w:rsidRDefault="001C106E">
    <w:pPr>
      <w:pStyle w:val="a4"/>
    </w:pPr>
  </w:p>
  <w:p w:rsidR="004E2475" w:rsidRDefault="004E2475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7BFC" w:rsidRDefault="00977BFC">
      <w:r>
        <w:separator/>
      </w:r>
    </w:p>
  </w:footnote>
  <w:footnote w:type="continuationSeparator" w:id="0">
    <w:p w:rsidR="00977BFC" w:rsidRDefault="00977B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5F03BB"/>
    <w:multiLevelType w:val="hybridMultilevel"/>
    <w:tmpl w:val="B09E36D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6CD1"/>
    <w:rsid w:val="00002E40"/>
    <w:rsid w:val="000041A8"/>
    <w:rsid w:val="00056CD1"/>
    <w:rsid w:val="000963ED"/>
    <w:rsid w:val="000C7AA8"/>
    <w:rsid w:val="001006D5"/>
    <w:rsid w:val="0016448A"/>
    <w:rsid w:val="001879F8"/>
    <w:rsid w:val="001A6997"/>
    <w:rsid w:val="001B31EA"/>
    <w:rsid w:val="001C106E"/>
    <w:rsid w:val="001D01B7"/>
    <w:rsid w:val="001D3838"/>
    <w:rsid w:val="001D551D"/>
    <w:rsid w:val="002020A9"/>
    <w:rsid w:val="002022E4"/>
    <w:rsid w:val="00216159"/>
    <w:rsid w:val="002229CF"/>
    <w:rsid w:val="002346C9"/>
    <w:rsid w:val="00236FA8"/>
    <w:rsid w:val="00251257"/>
    <w:rsid w:val="002624E3"/>
    <w:rsid w:val="002733E5"/>
    <w:rsid w:val="00286A38"/>
    <w:rsid w:val="002A3CA4"/>
    <w:rsid w:val="002C0256"/>
    <w:rsid w:val="002C6E7D"/>
    <w:rsid w:val="002D0834"/>
    <w:rsid w:val="002E5F9E"/>
    <w:rsid w:val="002F0137"/>
    <w:rsid w:val="00326499"/>
    <w:rsid w:val="00326E86"/>
    <w:rsid w:val="00335A92"/>
    <w:rsid w:val="00337873"/>
    <w:rsid w:val="00360906"/>
    <w:rsid w:val="00362656"/>
    <w:rsid w:val="00363263"/>
    <w:rsid w:val="00372F40"/>
    <w:rsid w:val="003A4F87"/>
    <w:rsid w:val="003A5080"/>
    <w:rsid w:val="003C5EDA"/>
    <w:rsid w:val="003C6C64"/>
    <w:rsid w:val="003E3464"/>
    <w:rsid w:val="003F376E"/>
    <w:rsid w:val="00404AED"/>
    <w:rsid w:val="00405C98"/>
    <w:rsid w:val="00421B7F"/>
    <w:rsid w:val="004307B9"/>
    <w:rsid w:val="00433965"/>
    <w:rsid w:val="004434AB"/>
    <w:rsid w:val="004527BB"/>
    <w:rsid w:val="00487621"/>
    <w:rsid w:val="004B0863"/>
    <w:rsid w:val="004C508C"/>
    <w:rsid w:val="004E2475"/>
    <w:rsid w:val="004E3867"/>
    <w:rsid w:val="004F41DC"/>
    <w:rsid w:val="00501E74"/>
    <w:rsid w:val="00505336"/>
    <w:rsid w:val="00531C5F"/>
    <w:rsid w:val="005549F4"/>
    <w:rsid w:val="005574D6"/>
    <w:rsid w:val="00565575"/>
    <w:rsid w:val="005841C0"/>
    <w:rsid w:val="005B30A0"/>
    <w:rsid w:val="005B4B99"/>
    <w:rsid w:val="005C59B6"/>
    <w:rsid w:val="005D2911"/>
    <w:rsid w:val="005D3064"/>
    <w:rsid w:val="00602818"/>
    <w:rsid w:val="00607797"/>
    <w:rsid w:val="00612421"/>
    <w:rsid w:val="0061392C"/>
    <w:rsid w:val="006166E1"/>
    <w:rsid w:val="00640581"/>
    <w:rsid w:val="0064127A"/>
    <w:rsid w:val="00654B74"/>
    <w:rsid w:val="006556D9"/>
    <w:rsid w:val="00656714"/>
    <w:rsid w:val="00665EEA"/>
    <w:rsid w:val="006A2D84"/>
    <w:rsid w:val="006A5023"/>
    <w:rsid w:val="006A5B9F"/>
    <w:rsid w:val="006C6097"/>
    <w:rsid w:val="006C625D"/>
    <w:rsid w:val="006C681D"/>
    <w:rsid w:val="006C6B53"/>
    <w:rsid w:val="006E5657"/>
    <w:rsid w:val="00702D1A"/>
    <w:rsid w:val="00710A67"/>
    <w:rsid w:val="007340C6"/>
    <w:rsid w:val="00736335"/>
    <w:rsid w:val="00761E61"/>
    <w:rsid w:val="00772B27"/>
    <w:rsid w:val="007A354E"/>
    <w:rsid w:val="007C54C5"/>
    <w:rsid w:val="007D4969"/>
    <w:rsid w:val="007D660D"/>
    <w:rsid w:val="007D6721"/>
    <w:rsid w:val="007E32C3"/>
    <w:rsid w:val="00820F20"/>
    <w:rsid w:val="008422DA"/>
    <w:rsid w:val="00861533"/>
    <w:rsid w:val="00870760"/>
    <w:rsid w:val="00874D21"/>
    <w:rsid w:val="00880D52"/>
    <w:rsid w:val="00880F19"/>
    <w:rsid w:val="008833DF"/>
    <w:rsid w:val="0088463E"/>
    <w:rsid w:val="00890681"/>
    <w:rsid w:val="00893A7D"/>
    <w:rsid w:val="00894585"/>
    <w:rsid w:val="008945CD"/>
    <w:rsid w:val="008E590A"/>
    <w:rsid w:val="008F75B3"/>
    <w:rsid w:val="00912D63"/>
    <w:rsid w:val="00914A3B"/>
    <w:rsid w:val="00936B0D"/>
    <w:rsid w:val="009669E8"/>
    <w:rsid w:val="0097170D"/>
    <w:rsid w:val="0097506C"/>
    <w:rsid w:val="00977BFC"/>
    <w:rsid w:val="00994993"/>
    <w:rsid w:val="009A1EE1"/>
    <w:rsid w:val="009B35C0"/>
    <w:rsid w:val="009C3DD0"/>
    <w:rsid w:val="009D5877"/>
    <w:rsid w:val="009E29A3"/>
    <w:rsid w:val="00A0785A"/>
    <w:rsid w:val="00A147BA"/>
    <w:rsid w:val="00A84488"/>
    <w:rsid w:val="00A93AC8"/>
    <w:rsid w:val="00AD1E19"/>
    <w:rsid w:val="00AD3A59"/>
    <w:rsid w:val="00B0440B"/>
    <w:rsid w:val="00B252E6"/>
    <w:rsid w:val="00B42547"/>
    <w:rsid w:val="00B444AF"/>
    <w:rsid w:val="00B549D1"/>
    <w:rsid w:val="00B60E63"/>
    <w:rsid w:val="00B61E88"/>
    <w:rsid w:val="00B67E55"/>
    <w:rsid w:val="00B9661D"/>
    <w:rsid w:val="00BA4190"/>
    <w:rsid w:val="00BC3E61"/>
    <w:rsid w:val="00C00A88"/>
    <w:rsid w:val="00C12C21"/>
    <w:rsid w:val="00C36A0D"/>
    <w:rsid w:val="00C37702"/>
    <w:rsid w:val="00C57216"/>
    <w:rsid w:val="00C82019"/>
    <w:rsid w:val="00C86C3E"/>
    <w:rsid w:val="00C87B9C"/>
    <w:rsid w:val="00C9059A"/>
    <w:rsid w:val="00CC3F18"/>
    <w:rsid w:val="00D00208"/>
    <w:rsid w:val="00D0294C"/>
    <w:rsid w:val="00D076BE"/>
    <w:rsid w:val="00D342E9"/>
    <w:rsid w:val="00D36900"/>
    <w:rsid w:val="00D75E2F"/>
    <w:rsid w:val="00D93A76"/>
    <w:rsid w:val="00DA2C53"/>
    <w:rsid w:val="00DB3EA7"/>
    <w:rsid w:val="00DE11DF"/>
    <w:rsid w:val="00E004C9"/>
    <w:rsid w:val="00E105F9"/>
    <w:rsid w:val="00E170CB"/>
    <w:rsid w:val="00E2163B"/>
    <w:rsid w:val="00E63B3D"/>
    <w:rsid w:val="00E940F5"/>
    <w:rsid w:val="00EB5FF4"/>
    <w:rsid w:val="00ED5AD4"/>
    <w:rsid w:val="00EE0D86"/>
    <w:rsid w:val="00F40047"/>
    <w:rsid w:val="00F4052D"/>
    <w:rsid w:val="00F41D0C"/>
    <w:rsid w:val="00F67D7A"/>
    <w:rsid w:val="00F72843"/>
    <w:rsid w:val="00F7616C"/>
    <w:rsid w:val="00F81C17"/>
    <w:rsid w:val="00FB1723"/>
    <w:rsid w:val="00FD7CE0"/>
    <w:rsid w:val="00FE028F"/>
    <w:rsid w:val="00FE653C"/>
    <w:rsid w:val="00FF2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12D63"/>
    <w:rPr>
      <w:sz w:val="24"/>
      <w:szCs w:val="24"/>
    </w:rPr>
  </w:style>
  <w:style w:type="paragraph" w:styleId="1">
    <w:name w:val="heading 1"/>
    <w:basedOn w:val="a"/>
    <w:next w:val="a"/>
    <w:qFormat/>
    <w:rsid w:val="00880F19"/>
    <w:pPr>
      <w:keepNext/>
      <w:jc w:val="right"/>
      <w:outlineLvl w:val="0"/>
    </w:pPr>
    <w:rPr>
      <w:szCs w:val="20"/>
    </w:rPr>
  </w:style>
  <w:style w:type="paragraph" w:styleId="2">
    <w:name w:val="heading 2"/>
    <w:basedOn w:val="a"/>
    <w:next w:val="a"/>
    <w:qFormat/>
    <w:rsid w:val="00880F19"/>
    <w:pPr>
      <w:keepNext/>
      <w:jc w:val="center"/>
      <w:outlineLvl w:val="1"/>
    </w:pPr>
    <w:rPr>
      <w:szCs w:val="20"/>
    </w:rPr>
  </w:style>
  <w:style w:type="paragraph" w:styleId="6">
    <w:name w:val="heading 6"/>
    <w:basedOn w:val="a"/>
    <w:next w:val="a"/>
    <w:qFormat/>
    <w:rsid w:val="002624E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1C106E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1C106E"/>
    <w:pPr>
      <w:tabs>
        <w:tab w:val="center" w:pos="4677"/>
        <w:tab w:val="right" w:pos="9355"/>
      </w:tabs>
    </w:pPr>
  </w:style>
  <w:style w:type="paragraph" w:styleId="a5">
    <w:name w:val="Balloon Text"/>
    <w:basedOn w:val="a"/>
    <w:semiHidden/>
    <w:rsid w:val="00A147BA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880F19"/>
    <w:pPr>
      <w:spacing w:line="360" w:lineRule="auto"/>
      <w:ind w:firstLine="567"/>
    </w:pPr>
    <w:rPr>
      <w:szCs w:val="20"/>
    </w:rPr>
  </w:style>
  <w:style w:type="character" w:styleId="a7">
    <w:name w:val="Hyperlink"/>
    <w:basedOn w:val="a0"/>
    <w:rsid w:val="005C59B6"/>
    <w:rPr>
      <w:color w:val="0000FF" w:themeColor="hyperlink"/>
      <w:u w:val="single"/>
    </w:rPr>
  </w:style>
  <w:style w:type="table" w:styleId="a8">
    <w:name w:val="Table Grid"/>
    <w:basedOn w:val="a1"/>
    <w:rsid w:val="004307B9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12D63"/>
    <w:rPr>
      <w:sz w:val="24"/>
      <w:szCs w:val="24"/>
    </w:rPr>
  </w:style>
  <w:style w:type="paragraph" w:styleId="1">
    <w:name w:val="heading 1"/>
    <w:basedOn w:val="a"/>
    <w:next w:val="a"/>
    <w:qFormat/>
    <w:rsid w:val="00880F19"/>
    <w:pPr>
      <w:keepNext/>
      <w:jc w:val="right"/>
      <w:outlineLvl w:val="0"/>
    </w:pPr>
    <w:rPr>
      <w:szCs w:val="20"/>
    </w:rPr>
  </w:style>
  <w:style w:type="paragraph" w:styleId="2">
    <w:name w:val="heading 2"/>
    <w:basedOn w:val="a"/>
    <w:next w:val="a"/>
    <w:qFormat/>
    <w:rsid w:val="00880F19"/>
    <w:pPr>
      <w:keepNext/>
      <w:jc w:val="center"/>
      <w:outlineLvl w:val="1"/>
    </w:pPr>
    <w:rPr>
      <w:szCs w:val="20"/>
    </w:rPr>
  </w:style>
  <w:style w:type="paragraph" w:styleId="6">
    <w:name w:val="heading 6"/>
    <w:basedOn w:val="a"/>
    <w:next w:val="a"/>
    <w:qFormat/>
    <w:rsid w:val="002624E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1C106E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1C106E"/>
    <w:pPr>
      <w:tabs>
        <w:tab w:val="center" w:pos="4677"/>
        <w:tab w:val="right" w:pos="9355"/>
      </w:tabs>
    </w:pPr>
  </w:style>
  <w:style w:type="paragraph" w:styleId="a5">
    <w:name w:val="Balloon Text"/>
    <w:basedOn w:val="a"/>
    <w:semiHidden/>
    <w:rsid w:val="00A147BA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880F19"/>
    <w:pPr>
      <w:spacing w:line="360" w:lineRule="auto"/>
      <w:ind w:firstLine="567"/>
    </w:pPr>
    <w:rPr>
      <w:szCs w:val="20"/>
    </w:rPr>
  </w:style>
  <w:style w:type="character" w:styleId="a7">
    <w:name w:val="Hyperlink"/>
    <w:basedOn w:val="a0"/>
    <w:rsid w:val="005C59B6"/>
    <w:rPr>
      <w:color w:val="0000FF" w:themeColor="hyperlink"/>
      <w:u w:val="single"/>
    </w:rPr>
  </w:style>
  <w:style w:type="table" w:styleId="a8">
    <w:name w:val="Table Grid"/>
    <w:basedOn w:val="a1"/>
    <w:rsid w:val="004307B9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Luchak\&#1056;&#1072;&#1073;&#1086;&#1095;&#1080;&#1081;%20&#1089;&#1090;&#1086;&#1083;\&#1064;&#1072;&#1073;&#1083;&#1086;&#1085;%20&#1087;&#1080;&#1089;&#1100;&#1084;&#1072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269044-CE26-418F-9A31-AF05A7BB2A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письма.dotx</Template>
  <TotalTime>129</TotalTime>
  <Pages>2</Pages>
  <Words>273</Words>
  <Characters>1772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2041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Лучак В.В.</dc:creator>
  <cp:keywords/>
  <dc:description/>
  <cp:lastModifiedBy>Кушманов С.А.</cp:lastModifiedBy>
  <cp:revision>14</cp:revision>
  <cp:lastPrinted>2011-11-30T07:49:00Z</cp:lastPrinted>
  <dcterms:created xsi:type="dcterms:W3CDTF">2011-11-25T07:25:00Z</dcterms:created>
  <dcterms:modified xsi:type="dcterms:W3CDTF">2011-11-30T09:35:00Z</dcterms:modified>
</cp:coreProperties>
</file>