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54F" w:rsidRPr="007F768A" w:rsidRDefault="00FC154F" w:rsidP="00EE105B">
      <w:pPr>
        <w:jc w:val="center"/>
        <w:rPr>
          <w:b/>
          <w:bCs/>
        </w:rPr>
      </w:pPr>
      <w:r w:rsidRPr="007F768A">
        <w:rPr>
          <w:b/>
        </w:rPr>
        <w:t>ДОГОВОР  ПОСТАВКИ № _____</w:t>
      </w:r>
      <w:r w:rsidRPr="007F768A">
        <w:rPr>
          <w:b/>
          <w:bCs/>
        </w:rPr>
        <w:t>_</w:t>
      </w:r>
    </w:p>
    <w:p w:rsidR="00FC154F" w:rsidRPr="0086779B" w:rsidRDefault="00FC154F" w:rsidP="00EE105B">
      <w:pPr>
        <w:jc w:val="center"/>
        <w:rPr>
          <w:b/>
          <w:bCs/>
        </w:rPr>
      </w:pPr>
    </w:p>
    <w:p w:rsidR="00FC154F" w:rsidRPr="0086779B" w:rsidRDefault="00FC154F" w:rsidP="00EE105B">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12</w:t>
      </w:r>
      <w:r w:rsidRPr="0086779B">
        <w:t>г.</w:t>
      </w:r>
    </w:p>
    <w:p w:rsidR="00FC154F" w:rsidRDefault="00FC154F" w:rsidP="009E6DB6">
      <w:pPr>
        <w:pStyle w:val="BodyText31"/>
        <w:tabs>
          <w:tab w:val="left" w:pos="180"/>
          <w:tab w:val="num" w:pos="3510"/>
          <w:tab w:val="num" w:pos="6390"/>
        </w:tabs>
        <w:ind w:firstLine="0"/>
        <w:rPr>
          <w:szCs w:val="24"/>
        </w:rPr>
      </w:pPr>
    </w:p>
    <w:p w:rsidR="00FC154F" w:rsidRPr="0086779B" w:rsidRDefault="00FC154F" w:rsidP="009E6DB6">
      <w:pPr>
        <w:pStyle w:val="BodyText31"/>
        <w:tabs>
          <w:tab w:val="left" w:pos="180"/>
          <w:tab w:val="num" w:pos="3510"/>
          <w:tab w:val="num" w:pos="6390"/>
        </w:tabs>
        <w:ind w:firstLine="0"/>
        <w:rPr>
          <w:szCs w:val="24"/>
        </w:rPr>
      </w:pPr>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____________, именуемое в дальнейшем «Поставщик», с одной стороны,  и ОАО "НИАЭП", в лице Директора В.И. Лимаренко, действующего на основании Устава, именуемое в дальнейшем «Покупатель», с другой стороны, вместе именуемые «Стороны», заключили настоящий договор о нижеследующем:</w:t>
      </w:r>
    </w:p>
    <w:p w:rsidR="00FC154F" w:rsidRPr="0086779B" w:rsidRDefault="00FC154F" w:rsidP="00EE105B">
      <w:pPr>
        <w:pStyle w:val="BodyText31"/>
        <w:tabs>
          <w:tab w:val="left" w:pos="180"/>
          <w:tab w:val="num" w:pos="3510"/>
          <w:tab w:val="num" w:pos="6390"/>
        </w:tabs>
        <w:ind w:firstLine="900"/>
        <w:rPr>
          <w:szCs w:val="24"/>
        </w:rPr>
      </w:pPr>
    </w:p>
    <w:p w:rsidR="00FC154F" w:rsidRPr="0086779B" w:rsidRDefault="00FC154F" w:rsidP="00EE105B">
      <w:pPr>
        <w:pStyle w:val="BodyText"/>
        <w:spacing w:after="0"/>
        <w:jc w:val="center"/>
        <w:rPr>
          <w:b/>
          <w:bCs/>
        </w:rPr>
      </w:pPr>
      <w:r>
        <w:rPr>
          <w:b/>
          <w:bCs/>
        </w:rPr>
        <w:t xml:space="preserve">1. </w:t>
      </w:r>
      <w:r w:rsidRPr="0086779B">
        <w:rPr>
          <w:b/>
          <w:bCs/>
        </w:rPr>
        <w:t>ПРЕДМЕТ ДОГОВОРА</w:t>
      </w:r>
    </w:p>
    <w:p w:rsidR="00FC154F" w:rsidRPr="0086779B" w:rsidRDefault="00FC154F" w:rsidP="00EE105B">
      <w:pPr>
        <w:numPr>
          <w:ilvl w:val="0"/>
          <w:numId w:val="2"/>
        </w:numPr>
        <w:tabs>
          <w:tab w:val="clear" w:pos="1260"/>
          <w:tab w:val="left" w:pos="1080"/>
        </w:tabs>
        <w:ind w:left="0" w:firstLine="540"/>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FC154F" w:rsidRDefault="00FC154F" w:rsidP="00EE105B">
      <w:pPr>
        <w:numPr>
          <w:ilvl w:val="0"/>
          <w:numId w:val="2"/>
        </w:numPr>
        <w:tabs>
          <w:tab w:val="clear" w:pos="1260"/>
          <w:tab w:val="left" w:pos="180"/>
          <w:tab w:val="left" w:pos="1080"/>
        </w:tabs>
        <w:ind w:left="0" w:firstLine="540"/>
        <w:jc w:val="both"/>
        <w:rPr>
          <w:bCs/>
          <w:color w:val="000000"/>
        </w:rPr>
      </w:pPr>
      <w:r w:rsidRPr="0086779B">
        <w:rPr>
          <w:bCs/>
          <w:color w:val="000000"/>
        </w:rPr>
        <w:t xml:space="preserve">Срок поставки Товара составляет </w:t>
      </w:r>
      <w:r>
        <w:rPr>
          <w:bCs/>
          <w:color w:val="000000"/>
        </w:rPr>
        <w:t>7 (семь) недель</w:t>
      </w:r>
      <w:r w:rsidRPr="0086779B">
        <w:rPr>
          <w:bCs/>
          <w:color w:val="000000"/>
        </w:rPr>
        <w:t xml:space="preserve"> с момента заключения договора. </w:t>
      </w:r>
    </w:p>
    <w:p w:rsidR="00FC154F" w:rsidRPr="0086779B" w:rsidRDefault="00FC154F" w:rsidP="00EE105B">
      <w:pPr>
        <w:tabs>
          <w:tab w:val="left" w:pos="180"/>
          <w:tab w:val="left" w:pos="1080"/>
        </w:tabs>
        <w:ind w:left="540"/>
        <w:rPr>
          <w:bCs/>
          <w:color w:val="000000"/>
        </w:rPr>
      </w:pPr>
    </w:p>
    <w:p w:rsidR="00FC154F" w:rsidRPr="0086779B" w:rsidRDefault="00FC154F" w:rsidP="00EE105B">
      <w:pPr>
        <w:pStyle w:val="BodyText"/>
        <w:tabs>
          <w:tab w:val="num" w:pos="1260"/>
        </w:tabs>
        <w:spacing w:after="0"/>
        <w:ind w:left="1260" w:hanging="360"/>
        <w:jc w:val="center"/>
        <w:rPr>
          <w:b/>
          <w:bCs/>
        </w:rPr>
      </w:pPr>
      <w:r>
        <w:rPr>
          <w:b/>
          <w:bCs/>
        </w:rPr>
        <w:t xml:space="preserve">2. </w:t>
      </w:r>
      <w:r w:rsidRPr="0086779B">
        <w:rPr>
          <w:b/>
          <w:bCs/>
        </w:rPr>
        <w:t>ЦЕНЫ И ПОРЯДОК РАСЧЕТОВ</w:t>
      </w:r>
    </w:p>
    <w:p w:rsidR="00FC154F" w:rsidRPr="0086779B" w:rsidRDefault="00FC154F" w:rsidP="00EE105B">
      <w:pPr>
        <w:pStyle w:val="BodyText"/>
        <w:numPr>
          <w:ilvl w:val="0"/>
          <w:numId w:val="3"/>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FC154F" w:rsidRDefault="00FC154F" w:rsidP="00EE105B">
      <w:pPr>
        <w:widowControl w:val="0"/>
        <w:numPr>
          <w:ilvl w:val="0"/>
          <w:numId w:val="3"/>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FC154F" w:rsidRPr="00D2508E" w:rsidRDefault="00FC154F" w:rsidP="00EE105B">
      <w:pPr>
        <w:pStyle w:val="BodyText"/>
        <w:numPr>
          <w:ilvl w:val="0"/>
          <w:numId w:val="3"/>
        </w:numPr>
        <w:tabs>
          <w:tab w:val="clear" w:pos="1260"/>
          <w:tab w:val="num" w:pos="0"/>
          <w:tab w:val="left" w:pos="1080"/>
        </w:tabs>
        <w:spacing w:after="0"/>
        <w:ind w:left="0" w:firstLine="540"/>
        <w:jc w:val="both"/>
      </w:pPr>
      <w:r w:rsidRPr="00D2508E">
        <w:t xml:space="preserve">Покупатель производит расчет по настоящему Договору </w:t>
      </w:r>
      <w:r>
        <w:t>в течение 45 банковских дней с момента</w:t>
      </w:r>
      <w:r w:rsidRPr="00D2508E">
        <w:t xml:space="preserve"> приемки Товара Покупателем</w:t>
      </w:r>
      <w:r>
        <w:t xml:space="preserve"> в </w:t>
      </w:r>
      <w:r w:rsidRPr="00D2508E">
        <w:t>полном объеме по товарной накладной (ф. ТОРГ-12), и получения счета-фактуры</w:t>
      </w:r>
      <w:r>
        <w:t xml:space="preserve">, </w:t>
      </w:r>
      <w:r w:rsidRPr="00D2508E">
        <w:t xml:space="preserve"> на поставленный Товар.</w:t>
      </w:r>
    </w:p>
    <w:p w:rsidR="00FC154F" w:rsidRDefault="00FC154F" w:rsidP="00EE105B">
      <w:pPr>
        <w:pStyle w:val="BodyText"/>
        <w:numPr>
          <w:ilvl w:val="0"/>
          <w:numId w:val="3"/>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FC154F" w:rsidRDefault="00FC154F" w:rsidP="00EE105B">
      <w:pPr>
        <w:pStyle w:val="BodyText"/>
        <w:numPr>
          <w:ilvl w:val="0"/>
          <w:numId w:val="3"/>
        </w:numPr>
        <w:tabs>
          <w:tab w:val="clear" w:pos="1260"/>
          <w:tab w:val="num" w:pos="0"/>
          <w:tab w:val="left" w:pos="1080"/>
        </w:tabs>
        <w:spacing w:after="0"/>
        <w:ind w:left="0" w:firstLine="540"/>
        <w:jc w:val="both"/>
      </w:pPr>
      <w:r w:rsidRPr="000A7A62">
        <w:t>Датой оплаты является дата списания денежных средств с расчетного счета Покупателя.</w:t>
      </w:r>
      <w:r>
        <w:t xml:space="preserve">      </w:t>
      </w:r>
    </w:p>
    <w:p w:rsidR="00FC154F" w:rsidRPr="0086779B" w:rsidRDefault="00FC154F" w:rsidP="000A7A62">
      <w:pPr>
        <w:pStyle w:val="BodyText"/>
        <w:tabs>
          <w:tab w:val="left" w:pos="1080"/>
        </w:tabs>
        <w:spacing w:after="0"/>
        <w:ind w:left="540"/>
        <w:jc w:val="both"/>
      </w:pPr>
    </w:p>
    <w:p w:rsidR="00FC154F" w:rsidRPr="0086779B" w:rsidRDefault="00FC154F" w:rsidP="00EE105B">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FC154F" w:rsidRPr="0086779B" w:rsidRDefault="00FC154F" w:rsidP="00EE105B">
      <w:pPr>
        <w:pStyle w:val="ConsNormal"/>
        <w:numPr>
          <w:ilvl w:val="0"/>
          <w:numId w:val="4"/>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FC154F" w:rsidRDefault="00FC154F" w:rsidP="00D96FE7">
      <w:pPr>
        <w:tabs>
          <w:tab w:val="left" w:pos="1260"/>
          <w:tab w:val="left" w:pos="2340"/>
        </w:tabs>
        <w:jc w:val="both"/>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Покупателя адресу </w:t>
      </w:r>
      <w:smartTag w:uri="urn:schemas-microsoft-com:office:smarttags" w:element="metricconverter">
        <w:smartTagPr>
          <w:attr w:name="ProductID" w:val="603006, г"/>
        </w:smartTagPr>
        <w:r w:rsidRPr="000B3976">
          <w:t>603006, г</w:t>
        </w:r>
      </w:smartTag>
      <w:r w:rsidRPr="000B3976">
        <w:t>.Н.Новгород, пл. Свободы, д.3</w:t>
      </w:r>
      <w:r>
        <w:t>.</w:t>
      </w:r>
    </w:p>
    <w:p w:rsidR="00FC154F" w:rsidRPr="0086779B" w:rsidRDefault="00FC154F" w:rsidP="00EE105B">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FC154F" w:rsidRPr="0086779B" w:rsidRDefault="00FC154F" w:rsidP="00EE105B">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FC154F" w:rsidRDefault="00FC154F" w:rsidP="00EE105B">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C154F" w:rsidRPr="0086779B" w:rsidRDefault="00FC154F" w:rsidP="00EE105B">
      <w:pPr>
        <w:pStyle w:val="ConsNormal"/>
        <w:numPr>
          <w:ilvl w:val="0"/>
          <w:numId w:val="5"/>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FC154F" w:rsidRPr="0086779B" w:rsidRDefault="00FC154F" w:rsidP="00EE105B">
      <w:pPr>
        <w:pStyle w:val="ConsNormal"/>
        <w:numPr>
          <w:ilvl w:val="0"/>
          <w:numId w:val="6"/>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FC154F" w:rsidRDefault="00FC154F" w:rsidP="00EE105B">
      <w:pPr>
        <w:pStyle w:val="ConsNormal"/>
        <w:numPr>
          <w:ilvl w:val="0"/>
          <w:numId w:val="6"/>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FC154F" w:rsidRPr="0086779B" w:rsidRDefault="00FC154F" w:rsidP="00EE105B">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FC154F" w:rsidRPr="00EF6799" w:rsidRDefault="00FC154F" w:rsidP="00EE105B">
      <w:pPr>
        <w:widowControl w:val="0"/>
        <w:numPr>
          <w:ilvl w:val="1"/>
          <w:numId w:val="6"/>
        </w:numPr>
        <w:tabs>
          <w:tab w:val="clear" w:pos="1440"/>
          <w:tab w:val="num" w:pos="0"/>
          <w:tab w:val="left" w:pos="1080"/>
        </w:tabs>
        <w:autoSpaceDE w:val="0"/>
        <w:autoSpaceDN w:val="0"/>
        <w:adjustRightInd w:val="0"/>
        <w:ind w:left="0" w:firstLine="540"/>
        <w:jc w:val="both"/>
        <w:rPr>
          <w:color w:val="000000"/>
        </w:rPr>
      </w:pPr>
      <w:r w:rsidRPr="0086779B">
        <w:rPr>
          <w:color w:val="000000"/>
        </w:rPr>
        <w:t xml:space="preserve">Доставка Товара Покупателю производится Поставщиком </w:t>
      </w:r>
      <w:r w:rsidRPr="00EF6799">
        <w:rPr>
          <w:color w:val="000000"/>
        </w:rPr>
        <w:t xml:space="preserve">на склад Покупателя </w:t>
      </w:r>
      <w:r>
        <w:t xml:space="preserve">адресу </w:t>
      </w:r>
      <w:smartTag w:uri="urn:schemas-microsoft-com:office:smarttags" w:element="metricconverter">
        <w:smartTagPr>
          <w:attr w:name="ProductID" w:val="603006, г"/>
        </w:smartTagPr>
        <w:r w:rsidRPr="000B3976">
          <w:t>603006, г</w:t>
        </w:r>
      </w:smartTag>
      <w:r w:rsidRPr="000B3976">
        <w:t>.Н.Новгород, пл. Свободы, д.3</w:t>
      </w:r>
    </w:p>
    <w:p w:rsidR="00FC154F" w:rsidRPr="0086779B" w:rsidRDefault="00FC154F" w:rsidP="00EE105B">
      <w:pPr>
        <w:pStyle w:val="ConsNormal"/>
        <w:widowControl w:val="0"/>
        <w:numPr>
          <w:ilvl w:val="1"/>
          <w:numId w:val="6"/>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FC154F" w:rsidRPr="0086779B" w:rsidRDefault="00FC154F" w:rsidP="00EE105B">
      <w:pPr>
        <w:pStyle w:val="ConsNormal"/>
        <w:widowControl w:val="0"/>
        <w:numPr>
          <w:ilvl w:val="1"/>
          <w:numId w:val="6"/>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FC154F" w:rsidRPr="0086779B" w:rsidRDefault="00FC154F" w:rsidP="00EE105B">
      <w:pPr>
        <w:pStyle w:val="ConsNormal"/>
        <w:widowControl w:val="0"/>
        <w:numPr>
          <w:ilvl w:val="1"/>
          <w:numId w:val="6"/>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FC154F" w:rsidRDefault="00FC154F" w:rsidP="00EE105B">
      <w:pPr>
        <w:pStyle w:val="ConsNormal"/>
        <w:widowControl w:val="0"/>
        <w:numPr>
          <w:ilvl w:val="1"/>
          <w:numId w:val="6"/>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FC154F" w:rsidRPr="0086779B" w:rsidRDefault="00FC154F" w:rsidP="00EE105B">
      <w:pPr>
        <w:pStyle w:val="ConsNormal"/>
        <w:tabs>
          <w:tab w:val="left" w:pos="1080"/>
        </w:tabs>
        <w:ind w:left="540" w:right="0" w:firstLine="0"/>
        <w:jc w:val="both"/>
        <w:rPr>
          <w:rFonts w:ascii="Times New Roman" w:hAnsi="Times New Roman" w:cs="Times New Roman"/>
          <w:color w:val="000000"/>
          <w:sz w:val="24"/>
          <w:szCs w:val="24"/>
        </w:rPr>
      </w:pPr>
    </w:p>
    <w:p w:rsidR="00FC154F" w:rsidRPr="0086779B" w:rsidRDefault="00FC154F" w:rsidP="00EE105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FC154F" w:rsidRPr="00C57348" w:rsidRDefault="00FC154F" w:rsidP="00EE105B">
      <w:pPr>
        <w:pStyle w:val="ConsNormal"/>
        <w:widowControl w:val="0"/>
        <w:numPr>
          <w:ilvl w:val="0"/>
          <w:numId w:val="7"/>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FC154F" w:rsidRDefault="00FC154F" w:rsidP="00EE105B">
      <w:pPr>
        <w:pStyle w:val="ConsNormal"/>
        <w:widowControl w:val="0"/>
        <w:numPr>
          <w:ilvl w:val="0"/>
          <w:numId w:val="7"/>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качества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p>
    <w:p w:rsidR="00FC154F" w:rsidRPr="00237393" w:rsidRDefault="00FC154F" w:rsidP="00EE105B">
      <w:pPr>
        <w:pStyle w:val="ConsNormal"/>
        <w:tabs>
          <w:tab w:val="left" w:pos="1080"/>
          <w:tab w:val="num" w:pos="1395"/>
        </w:tabs>
        <w:ind w:right="0" w:firstLine="1080"/>
        <w:jc w:val="both"/>
        <w:rPr>
          <w:rFonts w:ascii="Times New Roman" w:hAnsi="Times New Roman" w:cs="Times New Roman"/>
          <w:sz w:val="24"/>
          <w:szCs w:val="24"/>
        </w:rPr>
      </w:pPr>
      <w:r w:rsidRPr="00237393">
        <w:rPr>
          <w:rFonts w:ascii="Times New Roman" w:hAnsi="Times New Roman" w:cs="Times New Roman"/>
          <w:sz w:val="24"/>
          <w:szCs w:val="24"/>
        </w:rPr>
        <w:t xml:space="preserve">Поставщик обязан поставить сервера </w:t>
      </w:r>
      <w:r>
        <w:rPr>
          <w:rFonts w:ascii="Times New Roman" w:hAnsi="Times New Roman" w:cs="Times New Roman"/>
          <w:sz w:val="24"/>
          <w:szCs w:val="24"/>
        </w:rPr>
        <w:t>в сборе с серверными</w:t>
      </w:r>
      <w:r w:rsidRPr="00237393">
        <w:rPr>
          <w:rFonts w:ascii="Times New Roman" w:hAnsi="Times New Roman" w:cs="Times New Roman"/>
          <w:sz w:val="24"/>
          <w:szCs w:val="24"/>
        </w:rPr>
        <w:t xml:space="preserve"> компонентами. Одновременно с поставкой, Поставщик обязан передать Заказчику результаты тестирования оборудования на бумажном носителе, подтверждающие работоспособность сервер</w:t>
      </w:r>
      <w:r>
        <w:rPr>
          <w:rFonts w:ascii="Times New Roman" w:hAnsi="Times New Roman" w:cs="Times New Roman"/>
          <w:sz w:val="24"/>
          <w:szCs w:val="24"/>
        </w:rPr>
        <w:t>ов</w:t>
      </w:r>
      <w:r w:rsidRPr="00237393">
        <w:rPr>
          <w:rFonts w:ascii="Times New Roman" w:hAnsi="Times New Roman" w:cs="Times New Roman"/>
          <w:sz w:val="24"/>
          <w:szCs w:val="24"/>
        </w:rPr>
        <w:t xml:space="preserve"> в сборе.</w:t>
      </w:r>
    </w:p>
    <w:p w:rsidR="00FC154F" w:rsidRDefault="00FC154F" w:rsidP="00EE105B">
      <w:pPr>
        <w:pStyle w:val="ConsNormal"/>
        <w:widowControl w:val="0"/>
        <w:numPr>
          <w:ilvl w:val="0"/>
          <w:numId w:val="7"/>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C154F" w:rsidRPr="00C57348" w:rsidRDefault="00FC154F" w:rsidP="00EE105B">
      <w:pPr>
        <w:pStyle w:val="ConsNormal"/>
        <w:widowControl w:val="0"/>
        <w:numPr>
          <w:ilvl w:val="0"/>
          <w:numId w:val="7"/>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FC154F" w:rsidRDefault="00FC154F" w:rsidP="00EE105B">
      <w:pPr>
        <w:pStyle w:val="ConsNormal"/>
        <w:widowControl w:val="0"/>
        <w:numPr>
          <w:ilvl w:val="0"/>
          <w:numId w:val="7"/>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 /или дефектах.  </w:t>
      </w:r>
      <w:r w:rsidRPr="00736364">
        <w:rPr>
          <w:rFonts w:ascii="Times New Roman" w:hAnsi="Times New Roman" w:cs="Times New Roman"/>
          <w:sz w:val="24"/>
          <w:szCs w:val="24"/>
        </w:rPr>
        <w:t xml:space="preserve">В случае,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FC154F" w:rsidRPr="005F68A1" w:rsidRDefault="00FC154F" w:rsidP="00EE105B">
      <w:pPr>
        <w:pStyle w:val="ConsNormal"/>
        <w:widowControl w:val="0"/>
        <w:numPr>
          <w:ilvl w:val="0"/>
          <w:numId w:val="7"/>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FC154F" w:rsidRPr="00096B89" w:rsidRDefault="00FC154F" w:rsidP="00EE105B">
      <w:pPr>
        <w:pStyle w:val="ConsNormal"/>
        <w:tabs>
          <w:tab w:val="left" w:pos="1080"/>
        </w:tabs>
        <w:ind w:right="0" w:firstLine="0"/>
        <w:jc w:val="both"/>
        <w:rPr>
          <w:rFonts w:ascii="Times New Roman" w:hAnsi="Times New Roman" w:cs="Times New Roman"/>
          <w:sz w:val="24"/>
          <w:szCs w:val="24"/>
        </w:rPr>
      </w:pPr>
    </w:p>
    <w:p w:rsidR="00FC154F" w:rsidRDefault="00FC154F" w:rsidP="00EE105B">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FC154F" w:rsidRPr="0086779B" w:rsidRDefault="00FC154F" w:rsidP="00EE105B">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FC154F" w:rsidRPr="0086779B" w:rsidRDefault="00FC154F" w:rsidP="00EE105B">
      <w:pPr>
        <w:ind w:left="540"/>
      </w:pPr>
      <w:r w:rsidRPr="0086779B">
        <w:t>номер Договора;</w:t>
      </w:r>
    </w:p>
    <w:p w:rsidR="00FC154F" w:rsidRPr="0086779B" w:rsidRDefault="00FC154F" w:rsidP="00EE105B">
      <w:pPr>
        <w:ind w:left="540"/>
      </w:pPr>
      <w:r w:rsidRPr="0086779B">
        <w:t>номер упаковки;</w:t>
      </w:r>
    </w:p>
    <w:p w:rsidR="00FC154F" w:rsidRPr="0086779B" w:rsidRDefault="00FC154F" w:rsidP="00EE105B">
      <w:pPr>
        <w:ind w:left="540"/>
      </w:pPr>
      <w:r w:rsidRPr="0086779B">
        <w:t>наименование Товара;</w:t>
      </w:r>
    </w:p>
    <w:p w:rsidR="00FC154F" w:rsidRPr="0086779B" w:rsidRDefault="00FC154F" w:rsidP="00EE105B">
      <w:pPr>
        <w:ind w:left="540"/>
      </w:pPr>
      <w:r w:rsidRPr="0086779B">
        <w:t>модель;</w:t>
      </w:r>
    </w:p>
    <w:p w:rsidR="00FC154F" w:rsidRPr="0086779B" w:rsidRDefault="00FC154F" w:rsidP="00EE105B">
      <w:pPr>
        <w:ind w:left="540"/>
      </w:pPr>
      <w:r w:rsidRPr="0086779B">
        <w:t>количество изделий в упаковке, всего.</w:t>
      </w:r>
      <w:r>
        <w:t xml:space="preserve"> </w:t>
      </w:r>
    </w:p>
    <w:p w:rsidR="00FC154F" w:rsidRPr="0086779B" w:rsidRDefault="00FC154F" w:rsidP="00EE105B">
      <w:pPr>
        <w:ind w:left="720"/>
      </w:pPr>
    </w:p>
    <w:p w:rsidR="00FC154F" w:rsidRPr="0086779B" w:rsidRDefault="00FC154F" w:rsidP="00EE105B">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FC154F" w:rsidRPr="0086779B" w:rsidRDefault="00FC154F" w:rsidP="00EE105B">
      <w:pPr>
        <w:pStyle w:val="BodyText2"/>
        <w:numPr>
          <w:ilvl w:val="0"/>
          <w:numId w:val="9"/>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FC154F" w:rsidRPr="0086779B" w:rsidRDefault="00FC154F" w:rsidP="00EE105B"/>
    <w:p w:rsidR="00FC154F" w:rsidRPr="0086779B" w:rsidRDefault="00FC154F" w:rsidP="00EE105B">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FC154F" w:rsidRPr="0086779B" w:rsidRDefault="00FC154F" w:rsidP="00EE105B">
      <w:pPr>
        <w:numPr>
          <w:ilvl w:val="0"/>
          <w:numId w:val="8"/>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FC154F" w:rsidRPr="0086779B" w:rsidRDefault="00FC154F" w:rsidP="00EE105B">
      <w:pPr>
        <w:numPr>
          <w:ilvl w:val="0"/>
          <w:numId w:val="8"/>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FC154F" w:rsidRPr="0086779B" w:rsidRDefault="00FC154F" w:rsidP="00EE105B">
      <w:pPr>
        <w:numPr>
          <w:ilvl w:val="0"/>
          <w:numId w:val="8"/>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FC154F" w:rsidRPr="0086779B" w:rsidRDefault="00FC154F" w:rsidP="00EE105B">
      <w:pPr>
        <w:numPr>
          <w:ilvl w:val="0"/>
          <w:numId w:val="8"/>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C154F" w:rsidRPr="0086779B" w:rsidRDefault="00FC154F" w:rsidP="00EE105B">
      <w:pPr>
        <w:pStyle w:val="ConsNormal"/>
        <w:ind w:firstLine="540"/>
        <w:jc w:val="both"/>
        <w:rPr>
          <w:rFonts w:ascii="Times New Roman" w:hAnsi="Times New Roman" w:cs="Times New Roman"/>
          <w:sz w:val="24"/>
          <w:szCs w:val="24"/>
        </w:rPr>
      </w:pPr>
    </w:p>
    <w:p w:rsidR="00FC154F" w:rsidRPr="0086779B" w:rsidRDefault="00FC154F" w:rsidP="00EE105B">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FC154F" w:rsidRPr="0086779B" w:rsidRDefault="00FC154F" w:rsidP="00EE105B">
      <w:pPr>
        <w:pStyle w:val="ConsNormal"/>
        <w:widowControl w:val="0"/>
        <w:numPr>
          <w:ilvl w:val="0"/>
          <w:numId w:val="10"/>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FC154F" w:rsidRPr="0086779B" w:rsidRDefault="00FC154F" w:rsidP="00EE105B">
      <w:pPr>
        <w:pStyle w:val="ConsNormal"/>
        <w:widowControl w:val="0"/>
        <w:numPr>
          <w:ilvl w:val="0"/>
          <w:numId w:val="10"/>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C154F" w:rsidRPr="0086779B" w:rsidRDefault="00FC154F" w:rsidP="00EE105B">
      <w:pPr>
        <w:pStyle w:val="ConsNormal"/>
        <w:widowControl w:val="0"/>
        <w:numPr>
          <w:ilvl w:val="0"/>
          <w:numId w:val="10"/>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C154F" w:rsidRDefault="00FC154F" w:rsidP="00EE105B">
      <w:pPr>
        <w:pStyle w:val="ConsNormal"/>
        <w:widowControl w:val="0"/>
        <w:numPr>
          <w:ilvl w:val="0"/>
          <w:numId w:val="10"/>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FC154F" w:rsidRPr="0086779B" w:rsidRDefault="00FC154F" w:rsidP="00EE105B">
      <w:pPr>
        <w:pStyle w:val="ConsNormal"/>
        <w:widowControl w:val="0"/>
        <w:numPr>
          <w:ilvl w:val="0"/>
          <w:numId w:val="10"/>
        </w:numPr>
        <w:tabs>
          <w:tab w:val="clear" w:pos="1980"/>
          <w:tab w:val="left" w:pos="1080"/>
        </w:tabs>
        <w:ind w:left="0" w:right="0" w:firstLine="540"/>
        <w:jc w:val="both"/>
        <w:rPr>
          <w:rFonts w:ascii="Times New Roman" w:hAnsi="Times New Roman" w:cs="Times New Roman"/>
          <w:color w:val="000000"/>
          <w:sz w:val="24"/>
          <w:szCs w:val="24"/>
        </w:rPr>
      </w:pPr>
    </w:p>
    <w:p w:rsidR="00FC154F" w:rsidRPr="0086779B" w:rsidRDefault="00FC154F" w:rsidP="00EE105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FC154F" w:rsidRPr="0086779B" w:rsidRDefault="00FC154F" w:rsidP="00EE105B">
      <w:pPr>
        <w:pStyle w:val="ConsNormal"/>
        <w:widowControl w:val="0"/>
        <w:numPr>
          <w:ilvl w:val="0"/>
          <w:numId w:val="11"/>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C154F" w:rsidRPr="0086779B" w:rsidRDefault="00FC154F" w:rsidP="00EE105B">
      <w:pPr>
        <w:pStyle w:val="ConsNormal"/>
        <w:widowControl w:val="0"/>
        <w:numPr>
          <w:ilvl w:val="0"/>
          <w:numId w:val="11"/>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FC154F" w:rsidRDefault="00FC154F" w:rsidP="00EE105B">
      <w:pPr>
        <w:pStyle w:val="ConsNormal"/>
        <w:widowControl w:val="0"/>
        <w:numPr>
          <w:ilvl w:val="0"/>
          <w:numId w:val="11"/>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C154F" w:rsidRPr="0086779B" w:rsidRDefault="00FC154F" w:rsidP="00EE105B">
      <w:pPr>
        <w:pStyle w:val="ConsNormal"/>
        <w:widowControl w:val="0"/>
        <w:numPr>
          <w:ilvl w:val="0"/>
          <w:numId w:val="11"/>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C154F" w:rsidRPr="0086779B" w:rsidRDefault="00FC154F" w:rsidP="00EE105B">
      <w:pPr>
        <w:pStyle w:val="ConsNormal"/>
        <w:tabs>
          <w:tab w:val="num" w:pos="0"/>
          <w:tab w:val="left" w:pos="1080"/>
        </w:tabs>
        <w:ind w:firstLine="540"/>
        <w:jc w:val="both"/>
        <w:rPr>
          <w:rFonts w:ascii="Times New Roman" w:hAnsi="Times New Roman" w:cs="Times New Roman"/>
          <w:color w:val="000000"/>
          <w:sz w:val="24"/>
          <w:szCs w:val="24"/>
        </w:rPr>
      </w:pPr>
    </w:p>
    <w:p w:rsidR="00FC154F" w:rsidRPr="0086779B" w:rsidRDefault="00FC154F" w:rsidP="00EE105B">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FC154F" w:rsidRPr="0086779B" w:rsidRDefault="00FC154F" w:rsidP="00EE105B">
      <w:pPr>
        <w:pStyle w:val="ConsNormal"/>
        <w:widowControl w:val="0"/>
        <w:numPr>
          <w:ilvl w:val="0"/>
          <w:numId w:val="12"/>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C154F" w:rsidRPr="0086779B" w:rsidRDefault="00FC154F" w:rsidP="00EE105B">
      <w:pPr>
        <w:pStyle w:val="ConsNormal"/>
        <w:widowControl w:val="0"/>
        <w:numPr>
          <w:ilvl w:val="0"/>
          <w:numId w:val="12"/>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FC154F" w:rsidRPr="0086779B" w:rsidRDefault="00FC154F" w:rsidP="00EE105B">
      <w:pPr>
        <w:pStyle w:val="ConsNormal"/>
        <w:widowControl w:val="0"/>
        <w:numPr>
          <w:ilvl w:val="0"/>
          <w:numId w:val="12"/>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C154F" w:rsidRPr="0086779B" w:rsidRDefault="00FC154F" w:rsidP="00EE105B">
      <w:pPr>
        <w:pStyle w:val="ConsNormal"/>
        <w:tabs>
          <w:tab w:val="left" w:pos="1080"/>
        </w:tabs>
        <w:ind w:firstLine="0"/>
        <w:jc w:val="both"/>
        <w:rPr>
          <w:rFonts w:ascii="Times New Roman" w:hAnsi="Times New Roman" w:cs="Times New Roman"/>
          <w:color w:val="000000"/>
          <w:sz w:val="24"/>
          <w:szCs w:val="24"/>
        </w:rPr>
      </w:pPr>
    </w:p>
    <w:p w:rsidR="00FC154F" w:rsidRPr="0086779B" w:rsidRDefault="00FC154F" w:rsidP="00EE105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FC154F" w:rsidRPr="00D84728" w:rsidRDefault="00FC154F" w:rsidP="00EE105B">
      <w:pPr>
        <w:pStyle w:val="ConsNormal"/>
        <w:widowControl w:val="0"/>
        <w:numPr>
          <w:ilvl w:val="0"/>
          <w:numId w:val="13"/>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3</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FC154F" w:rsidRPr="0086779B" w:rsidRDefault="00FC154F" w:rsidP="00EE105B">
      <w:pPr>
        <w:pStyle w:val="ConsNormal"/>
        <w:ind w:firstLine="495"/>
        <w:jc w:val="both"/>
        <w:rPr>
          <w:rFonts w:ascii="Times New Roman" w:hAnsi="Times New Roman" w:cs="Times New Roman"/>
          <w:iCs/>
          <w:color w:val="000000"/>
          <w:sz w:val="24"/>
          <w:szCs w:val="24"/>
        </w:rPr>
      </w:pPr>
    </w:p>
    <w:p w:rsidR="00FC154F" w:rsidRPr="0086779B" w:rsidRDefault="00FC154F" w:rsidP="00EE105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FC154F" w:rsidRPr="0086779B" w:rsidRDefault="00FC154F" w:rsidP="00EE105B">
      <w:pPr>
        <w:pStyle w:val="ConsNormal"/>
        <w:widowControl w:val="0"/>
        <w:numPr>
          <w:ilvl w:val="0"/>
          <w:numId w:val="14"/>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FC154F" w:rsidRPr="0086779B" w:rsidRDefault="00FC154F" w:rsidP="00EE105B">
      <w:pPr>
        <w:pStyle w:val="ConsNormal"/>
        <w:widowControl w:val="0"/>
        <w:numPr>
          <w:ilvl w:val="0"/>
          <w:numId w:val="14"/>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C154F" w:rsidRDefault="00FC154F" w:rsidP="00854B37">
      <w:pPr>
        <w:pStyle w:val="ConsNormal"/>
        <w:widowControl w:val="0"/>
        <w:numPr>
          <w:ilvl w:val="0"/>
          <w:numId w:val="14"/>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C154F" w:rsidRPr="00854B37" w:rsidRDefault="00FC154F" w:rsidP="00854B37">
      <w:pPr>
        <w:pStyle w:val="ConsNormal"/>
        <w:widowControl w:val="0"/>
        <w:numPr>
          <w:ilvl w:val="0"/>
          <w:numId w:val="14"/>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FC154F" w:rsidRPr="00854B37" w:rsidRDefault="00FC154F" w:rsidP="00854B37">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FC154F" w:rsidRPr="00854B37" w:rsidRDefault="00FC154F" w:rsidP="00854B37">
      <w:pPr>
        <w:ind w:firstLine="567"/>
        <w:jc w:val="both"/>
      </w:pPr>
      <w:r w:rsidRPr="00854B3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C154F" w:rsidRPr="00854B37" w:rsidRDefault="00FC154F" w:rsidP="00854B37">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C154F" w:rsidRPr="00854B37" w:rsidRDefault="00FC154F" w:rsidP="00854B37">
      <w:pPr>
        <w:ind w:firstLine="567"/>
        <w:jc w:val="both"/>
      </w:pPr>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p>
    <w:p w:rsidR="00FC154F" w:rsidRPr="0086779B" w:rsidRDefault="00FC154F" w:rsidP="00EE105B">
      <w:pPr>
        <w:pStyle w:val="ConsNormal"/>
        <w:widowControl w:val="0"/>
        <w:numPr>
          <w:ilvl w:val="0"/>
          <w:numId w:val="14"/>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FC154F" w:rsidRPr="0086779B" w:rsidRDefault="00FC154F" w:rsidP="00EE105B">
      <w:pPr>
        <w:numPr>
          <w:ilvl w:val="0"/>
          <w:numId w:val="14"/>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C154F" w:rsidRPr="0086779B" w:rsidRDefault="00FC154F" w:rsidP="00EE105B">
      <w:pPr>
        <w:numPr>
          <w:ilvl w:val="0"/>
          <w:numId w:val="14"/>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FC154F" w:rsidRPr="00EA0813" w:rsidRDefault="00FC154F" w:rsidP="00EE105B">
      <w:pPr>
        <w:pStyle w:val="ConsNormal"/>
        <w:widowControl w:val="0"/>
        <w:numPr>
          <w:ilvl w:val="0"/>
          <w:numId w:val="14"/>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FC154F" w:rsidRPr="0086779B" w:rsidRDefault="00FC154F" w:rsidP="00EE105B">
      <w:pPr>
        <w:pStyle w:val="ConsNormal"/>
        <w:ind w:firstLine="0"/>
        <w:jc w:val="center"/>
        <w:rPr>
          <w:rFonts w:ascii="Times New Roman" w:hAnsi="Times New Roman" w:cs="Times New Roman"/>
          <w:b/>
          <w:color w:val="000000"/>
          <w:sz w:val="24"/>
          <w:szCs w:val="24"/>
        </w:rPr>
      </w:pPr>
    </w:p>
    <w:p w:rsidR="00FC154F" w:rsidRPr="0086779B" w:rsidRDefault="00FC154F" w:rsidP="00EE105B">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FC154F" w:rsidRPr="0086779B" w:rsidRDefault="00FC154F" w:rsidP="00EE105B">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FC154F" w:rsidRPr="0086779B" w:rsidTr="00630570">
        <w:tc>
          <w:tcPr>
            <w:tcW w:w="4827" w:type="dxa"/>
          </w:tcPr>
          <w:p w:rsidR="00FC154F" w:rsidRPr="0086779B" w:rsidRDefault="00FC154F" w:rsidP="00630570">
            <w:pPr>
              <w:tabs>
                <w:tab w:val="left" w:pos="4882"/>
              </w:tabs>
              <w:rPr>
                <w:bCs/>
                <w:color w:val="000000"/>
                <w:spacing w:val="-1"/>
              </w:rPr>
            </w:pPr>
            <w:r w:rsidRPr="0086779B">
              <w:rPr>
                <w:bCs/>
                <w:color w:val="000000"/>
                <w:spacing w:val="-2"/>
              </w:rPr>
              <w:t>Поставщик:</w:t>
            </w:r>
          </w:p>
        </w:tc>
        <w:tc>
          <w:tcPr>
            <w:tcW w:w="5181" w:type="dxa"/>
          </w:tcPr>
          <w:p w:rsidR="00FC154F" w:rsidRPr="0086779B" w:rsidRDefault="00FC154F" w:rsidP="00630570">
            <w:pPr>
              <w:tabs>
                <w:tab w:val="left" w:pos="4882"/>
              </w:tabs>
              <w:ind w:firstLine="33"/>
              <w:rPr>
                <w:bCs/>
                <w:color w:val="000000"/>
                <w:spacing w:val="-1"/>
              </w:rPr>
            </w:pPr>
            <w:r w:rsidRPr="0086779B">
              <w:rPr>
                <w:bCs/>
                <w:color w:val="000000"/>
                <w:spacing w:val="-2"/>
              </w:rPr>
              <w:t>Покупатель:</w:t>
            </w:r>
          </w:p>
        </w:tc>
      </w:tr>
      <w:tr w:rsidR="00FC154F" w:rsidRPr="0086779B" w:rsidTr="00630570">
        <w:tc>
          <w:tcPr>
            <w:tcW w:w="4827" w:type="dxa"/>
          </w:tcPr>
          <w:p w:rsidR="00FC154F" w:rsidRPr="0086779B" w:rsidRDefault="00FC154F" w:rsidP="00630570">
            <w:pPr>
              <w:tabs>
                <w:tab w:val="left" w:pos="4882"/>
              </w:tabs>
              <w:rPr>
                <w:color w:val="000000"/>
                <w:spacing w:val="-1"/>
              </w:rPr>
            </w:pPr>
          </w:p>
        </w:tc>
        <w:tc>
          <w:tcPr>
            <w:tcW w:w="5181" w:type="dxa"/>
          </w:tcPr>
          <w:p w:rsidR="00FC154F" w:rsidRPr="0086779B" w:rsidRDefault="00FC154F" w:rsidP="00630570">
            <w:pPr>
              <w:tabs>
                <w:tab w:val="center" w:pos="2305"/>
              </w:tabs>
              <w:ind w:firstLine="33"/>
              <w:rPr>
                <w:b/>
                <w:color w:val="000000"/>
                <w:spacing w:val="-1"/>
              </w:rPr>
            </w:pPr>
            <w:r w:rsidRPr="0086779B">
              <w:rPr>
                <w:b/>
                <w:color w:val="000000"/>
                <w:spacing w:val="-1"/>
              </w:rPr>
              <w:t>ОАО «НИАЭП»</w:t>
            </w:r>
          </w:p>
        </w:tc>
      </w:tr>
      <w:tr w:rsidR="00FC154F" w:rsidRPr="0086779B" w:rsidTr="00630570">
        <w:tc>
          <w:tcPr>
            <w:tcW w:w="4827" w:type="dxa"/>
          </w:tcPr>
          <w:p w:rsidR="00FC154F" w:rsidRPr="0086779B" w:rsidRDefault="00FC154F" w:rsidP="00630570">
            <w:pPr>
              <w:tabs>
                <w:tab w:val="left" w:pos="4882"/>
              </w:tabs>
              <w:rPr>
                <w:bCs/>
                <w:color w:val="000000"/>
                <w:spacing w:val="-1"/>
              </w:rPr>
            </w:pPr>
          </w:p>
        </w:tc>
        <w:tc>
          <w:tcPr>
            <w:tcW w:w="5181" w:type="dxa"/>
          </w:tcPr>
          <w:p w:rsidR="00FC154F" w:rsidRPr="0086779B" w:rsidRDefault="00FC154F" w:rsidP="00630570">
            <w:pPr>
              <w:tabs>
                <w:tab w:val="left" w:pos="4882"/>
              </w:tabs>
              <w:ind w:firstLine="33"/>
              <w:rPr>
                <w:bCs/>
                <w:color w:val="000000"/>
                <w:spacing w:val="-1"/>
              </w:rPr>
            </w:pPr>
            <w:r w:rsidRPr="0086779B">
              <w:rPr>
                <w:color w:val="000000"/>
              </w:rPr>
              <w:t>Место нахождения: 603006, г. Нижний Новгород, пл. Свободы, д. 3</w:t>
            </w:r>
          </w:p>
        </w:tc>
      </w:tr>
      <w:tr w:rsidR="00FC154F" w:rsidRPr="0086779B" w:rsidTr="00630570">
        <w:tc>
          <w:tcPr>
            <w:tcW w:w="4827" w:type="dxa"/>
          </w:tcPr>
          <w:p w:rsidR="00FC154F" w:rsidRPr="0086779B" w:rsidRDefault="00FC154F" w:rsidP="00630570">
            <w:pPr>
              <w:tabs>
                <w:tab w:val="left" w:pos="4882"/>
              </w:tabs>
              <w:rPr>
                <w:bCs/>
                <w:color w:val="000000"/>
                <w:spacing w:val="-1"/>
              </w:rPr>
            </w:pPr>
          </w:p>
        </w:tc>
        <w:tc>
          <w:tcPr>
            <w:tcW w:w="5181" w:type="dxa"/>
          </w:tcPr>
          <w:p w:rsidR="00FC154F" w:rsidRPr="0086779B" w:rsidRDefault="00FC154F" w:rsidP="00630570">
            <w:pPr>
              <w:ind w:firstLine="33"/>
              <w:rPr>
                <w:b/>
              </w:rPr>
            </w:pPr>
            <w:r w:rsidRPr="0086779B">
              <w:rPr>
                <w:b/>
              </w:rPr>
              <w:t>Банковские реквизиты:</w:t>
            </w:r>
          </w:p>
          <w:p w:rsidR="00FC154F" w:rsidRPr="0086779B" w:rsidRDefault="00FC154F" w:rsidP="00630570">
            <w:pPr>
              <w:ind w:firstLine="33"/>
            </w:pPr>
            <w:r w:rsidRPr="0086779B">
              <w:t>расчетный счет -  40702810542020102883</w:t>
            </w:r>
          </w:p>
          <w:p w:rsidR="00FC154F" w:rsidRPr="0086779B" w:rsidRDefault="00FC154F" w:rsidP="00630570">
            <w:pPr>
              <w:ind w:firstLine="33"/>
            </w:pPr>
            <w:r w:rsidRPr="0086779B">
              <w:t>корреспондентский счет - 30101810900000000603</w:t>
            </w:r>
          </w:p>
          <w:p w:rsidR="00FC154F" w:rsidRPr="0086779B" w:rsidRDefault="00FC154F" w:rsidP="00630570">
            <w:pPr>
              <w:ind w:firstLine="33"/>
            </w:pPr>
            <w:r w:rsidRPr="0086779B">
              <w:t>БИК - 042202603</w:t>
            </w:r>
          </w:p>
          <w:p w:rsidR="00FC154F" w:rsidRPr="0086779B" w:rsidRDefault="00FC154F" w:rsidP="00630570">
            <w:pPr>
              <w:ind w:firstLine="33"/>
            </w:pPr>
            <w:r w:rsidRPr="0086779B">
              <w:t>банк – Волго-Вятский банк Сбербанка РФ г. Нижнего Новгорода</w:t>
            </w:r>
          </w:p>
        </w:tc>
      </w:tr>
      <w:tr w:rsidR="00FC154F" w:rsidRPr="0086779B" w:rsidTr="00630570">
        <w:tc>
          <w:tcPr>
            <w:tcW w:w="4827" w:type="dxa"/>
          </w:tcPr>
          <w:p w:rsidR="00FC154F" w:rsidRPr="0086779B" w:rsidRDefault="00FC154F" w:rsidP="00630570">
            <w:pPr>
              <w:tabs>
                <w:tab w:val="left" w:pos="4882"/>
              </w:tabs>
              <w:rPr>
                <w:color w:val="000000"/>
                <w:spacing w:val="-1"/>
              </w:rPr>
            </w:pPr>
          </w:p>
        </w:tc>
        <w:tc>
          <w:tcPr>
            <w:tcW w:w="5181" w:type="dxa"/>
          </w:tcPr>
          <w:p w:rsidR="00FC154F" w:rsidRPr="0086779B" w:rsidRDefault="00FC154F" w:rsidP="00630570">
            <w:r w:rsidRPr="0086779B">
              <w:t>ИНН 5260214123, КПП 525350001</w:t>
            </w:r>
          </w:p>
        </w:tc>
      </w:tr>
    </w:tbl>
    <w:p w:rsidR="00FC154F" w:rsidRPr="0086779B" w:rsidRDefault="00FC154F" w:rsidP="00EE105B">
      <w:pPr>
        <w:ind w:firstLine="540"/>
        <w:jc w:val="center"/>
        <w:rPr>
          <w:bCs/>
          <w:color w:val="000000"/>
        </w:rPr>
      </w:pPr>
    </w:p>
    <w:p w:rsidR="00FC154F" w:rsidRPr="0086779B" w:rsidRDefault="00FC154F" w:rsidP="00EE105B">
      <w:pPr>
        <w:jc w:val="center"/>
        <w:rPr>
          <w:bCs/>
          <w:color w:val="000000"/>
        </w:rPr>
      </w:pPr>
      <w:r w:rsidRPr="0086779B">
        <w:rPr>
          <w:bCs/>
          <w:color w:val="000000"/>
        </w:rPr>
        <w:t>ПОДПИСИ СТОРОН:</w:t>
      </w:r>
    </w:p>
    <w:tbl>
      <w:tblPr>
        <w:tblW w:w="0" w:type="auto"/>
        <w:tblLook w:val="01E0"/>
      </w:tblPr>
      <w:tblGrid>
        <w:gridCol w:w="4968"/>
        <w:gridCol w:w="4968"/>
      </w:tblGrid>
      <w:tr w:rsidR="00FC154F" w:rsidRPr="00717052" w:rsidTr="00630570">
        <w:tc>
          <w:tcPr>
            <w:tcW w:w="4968" w:type="dxa"/>
          </w:tcPr>
          <w:p w:rsidR="00FC154F" w:rsidRPr="00717052" w:rsidRDefault="00FC154F" w:rsidP="00630570">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FC154F" w:rsidRPr="00717052" w:rsidRDefault="00FC154F" w:rsidP="00630570">
            <w:pPr>
              <w:rPr>
                <w:color w:val="000000"/>
              </w:rPr>
            </w:pPr>
          </w:p>
          <w:p w:rsidR="00FC154F" w:rsidRPr="00717052" w:rsidRDefault="00FC154F" w:rsidP="00630570">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FC154F" w:rsidRPr="00717052" w:rsidRDefault="00FC154F" w:rsidP="00630570">
            <w:pPr>
              <w:rPr>
                <w:color w:val="000000"/>
                <w:vertAlign w:val="superscript"/>
              </w:rPr>
            </w:pPr>
            <w:r w:rsidRPr="00717052">
              <w:rPr>
                <w:color w:val="000000"/>
                <w:vertAlign w:val="superscript"/>
              </w:rPr>
              <w:tab/>
              <w:t>подпись</w:t>
            </w:r>
          </w:p>
          <w:p w:rsidR="00FC154F" w:rsidRPr="00717052" w:rsidRDefault="00FC154F" w:rsidP="00630570">
            <w:pPr>
              <w:rPr>
                <w:bCs/>
                <w:color w:val="000000"/>
              </w:rPr>
            </w:pPr>
            <w:r w:rsidRPr="00717052">
              <w:rPr>
                <w:color w:val="000000"/>
              </w:rPr>
              <w:t>«____» _________________ 20___ г.</w:t>
            </w:r>
          </w:p>
        </w:tc>
        <w:tc>
          <w:tcPr>
            <w:tcW w:w="4968" w:type="dxa"/>
          </w:tcPr>
          <w:p w:rsidR="00FC154F" w:rsidRPr="00717052" w:rsidRDefault="00FC154F" w:rsidP="00630570">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FC154F" w:rsidRPr="00717052" w:rsidRDefault="00FC154F" w:rsidP="00630570">
            <w:pPr>
              <w:rPr>
                <w:color w:val="000000"/>
              </w:rPr>
            </w:pPr>
          </w:p>
          <w:p w:rsidR="00FC154F" w:rsidRPr="00717052" w:rsidRDefault="00FC154F" w:rsidP="00630570">
            <w:pPr>
              <w:rPr>
                <w:color w:val="000000"/>
              </w:rPr>
            </w:pPr>
            <w:r w:rsidRPr="00717052">
              <w:rPr>
                <w:color w:val="000000"/>
              </w:rPr>
              <w:t>_________________   /__________________/</w:t>
            </w:r>
          </w:p>
          <w:p w:rsidR="00FC154F" w:rsidRPr="00717052" w:rsidRDefault="00FC154F" w:rsidP="00630570">
            <w:pPr>
              <w:rPr>
                <w:color w:val="000000"/>
                <w:vertAlign w:val="superscript"/>
              </w:rPr>
            </w:pPr>
            <w:r w:rsidRPr="00717052">
              <w:rPr>
                <w:color w:val="000000"/>
                <w:vertAlign w:val="superscript"/>
              </w:rPr>
              <w:tab/>
              <w:t>подпись</w:t>
            </w:r>
          </w:p>
          <w:p w:rsidR="00FC154F" w:rsidRPr="00717052" w:rsidRDefault="00FC154F" w:rsidP="00630570">
            <w:pPr>
              <w:jc w:val="center"/>
              <w:rPr>
                <w:bCs/>
                <w:color w:val="000000"/>
              </w:rPr>
            </w:pPr>
            <w:r w:rsidRPr="00717052">
              <w:rPr>
                <w:color w:val="000000"/>
              </w:rPr>
              <w:t>«____» _________________ 20___ г.</w:t>
            </w:r>
          </w:p>
        </w:tc>
      </w:tr>
    </w:tbl>
    <w:p w:rsidR="00FC154F" w:rsidRPr="0086779B" w:rsidRDefault="00FC154F" w:rsidP="00EE105B">
      <w:pPr>
        <w:tabs>
          <w:tab w:val="left" w:pos="2250"/>
        </w:tabs>
        <w:jc w:val="right"/>
        <w:rPr>
          <w:b/>
          <w:bCs/>
        </w:rPr>
      </w:pPr>
      <w:r>
        <w:rPr>
          <w:highlight w:val="yellow"/>
        </w:rPr>
        <w:br w:type="page"/>
      </w:r>
      <w:r w:rsidRPr="0086779B">
        <w:rPr>
          <w:b/>
          <w:bCs/>
        </w:rPr>
        <w:t>Приложение №1</w:t>
      </w:r>
    </w:p>
    <w:p w:rsidR="00FC154F" w:rsidRPr="0086779B" w:rsidRDefault="00FC154F" w:rsidP="00EE105B">
      <w:pPr>
        <w:jc w:val="right"/>
      </w:pPr>
      <w:r w:rsidRPr="0086779B">
        <w:rPr>
          <w:bCs/>
        </w:rPr>
        <w:t xml:space="preserve">к договору </w:t>
      </w:r>
      <w:r w:rsidRPr="0086779B">
        <w:t>№_____</w:t>
      </w:r>
    </w:p>
    <w:p w:rsidR="00FC154F" w:rsidRPr="0086779B" w:rsidRDefault="00FC154F" w:rsidP="00EE105B">
      <w:pPr>
        <w:jc w:val="right"/>
      </w:pPr>
      <w:r w:rsidRPr="0086779B">
        <w:t>от «___» _________  20____г.</w:t>
      </w:r>
    </w:p>
    <w:p w:rsidR="00FC154F" w:rsidRDefault="00FC154F" w:rsidP="00EE105B">
      <w:pPr>
        <w:jc w:val="center"/>
        <w:rPr>
          <w:b/>
          <w:bCs/>
        </w:rPr>
      </w:pPr>
      <w:r w:rsidRPr="0086779B">
        <w:rPr>
          <w:b/>
          <w:bCs/>
        </w:rPr>
        <w:t>Спецификация</w:t>
      </w:r>
    </w:p>
    <w:tbl>
      <w:tblPr>
        <w:tblW w:w="10092" w:type="dxa"/>
        <w:tblInd w:w="96" w:type="dxa"/>
        <w:tblLayout w:type="fixed"/>
        <w:tblLook w:val="0000"/>
      </w:tblPr>
      <w:tblGrid>
        <w:gridCol w:w="560"/>
        <w:gridCol w:w="5625"/>
        <w:gridCol w:w="667"/>
        <w:gridCol w:w="900"/>
        <w:gridCol w:w="1080"/>
        <w:gridCol w:w="1260"/>
      </w:tblGrid>
      <w:tr w:rsidR="00FC154F" w:rsidRPr="006B0247" w:rsidTr="00630570">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jc w:val="center"/>
              <w:rPr>
                <w:b/>
                <w:bCs/>
                <w:color w:val="000000"/>
              </w:rPr>
            </w:pPr>
            <w:r w:rsidRPr="006B0247">
              <w:rPr>
                <w:b/>
                <w:bCs/>
                <w:color w:val="000000"/>
              </w:rPr>
              <w:t>№ п/п</w:t>
            </w:r>
          </w:p>
        </w:tc>
        <w:tc>
          <w:tcPr>
            <w:tcW w:w="5625" w:type="dxa"/>
            <w:tcBorders>
              <w:top w:val="single" w:sz="8" w:space="0" w:color="auto"/>
              <w:left w:val="single" w:sz="8" w:space="0" w:color="auto"/>
              <w:bottom w:val="single" w:sz="8" w:space="0" w:color="auto"/>
              <w:right w:val="single" w:sz="8" w:space="0" w:color="auto"/>
            </w:tcBorders>
            <w:noWrap/>
            <w:vAlign w:val="bottom"/>
          </w:tcPr>
          <w:p w:rsidR="00FC154F" w:rsidRPr="00207401" w:rsidRDefault="00FC154F" w:rsidP="00630570">
            <w:pPr>
              <w:jc w:val="center"/>
              <w:rPr>
                <w:b/>
                <w:bCs/>
                <w:color w:val="000000"/>
              </w:rPr>
            </w:pPr>
            <w:r w:rsidRPr="00FD5DB3">
              <w:rPr>
                <w:b/>
                <w:bCs/>
                <w:color w:val="000000"/>
              </w:rPr>
              <w:t>Наименование</w:t>
            </w:r>
            <w:r w:rsidRPr="00FD5DB3">
              <w:rPr>
                <w:b/>
                <w:bCs/>
                <w:color w:val="000000"/>
                <w:lang w:val="en-US"/>
              </w:rPr>
              <w:t>, [</w:t>
            </w:r>
            <w:r w:rsidRPr="00FD5DB3">
              <w:rPr>
                <w:b/>
                <w:bCs/>
                <w:color w:val="000000"/>
              </w:rPr>
              <w:t>парт-номер</w:t>
            </w:r>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FC154F" w:rsidRPr="006B0247" w:rsidRDefault="00FC154F" w:rsidP="00630570">
            <w:pPr>
              <w:jc w:val="center"/>
              <w:rPr>
                <w:b/>
                <w:bCs/>
                <w:color w:val="000000"/>
              </w:rPr>
            </w:pPr>
            <w:r w:rsidRPr="006B0247">
              <w:rPr>
                <w:b/>
                <w:bCs/>
                <w:color w:val="000000"/>
              </w:rPr>
              <w:t>Срок гарантии</w:t>
            </w:r>
          </w:p>
        </w:tc>
      </w:tr>
      <w:tr w:rsidR="00FC154F" w:rsidRPr="006B0247" w:rsidTr="00630570">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FC154F" w:rsidRPr="006B0247" w:rsidRDefault="00FC154F" w:rsidP="00630570">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FC154F" w:rsidRPr="006B0247" w:rsidRDefault="00FC154F" w:rsidP="00630570">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FC154F" w:rsidRPr="006B0247" w:rsidRDefault="00FC154F" w:rsidP="00630570">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FC154F" w:rsidRPr="006B0247" w:rsidRDefault="00FC154F" w:rsidP="00630570">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FC154F" w:rsidRPr="006B0247" w:rsidRDefault="00FC154F" w:rsidP="00630570">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C154F" w:rsidRPr="006B0247" w:rsidRDefault="00FC154F" w:rsidP="00630570">
            <w:pPr>
              <w:jc w:val="center"/>
              <w:rPr>
                <w:color w:val="000000"/>
              </w:rPr>
            </w:pPr>
          </w:p>
        </w:tc>
      </w:tr>
      <w:tr w:rsidR="00FC154F" w:rsidRPr="006B0247" w:rsidTr="00630570">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FC154F" w:rsidRPr="006B0247" w:rsidRDefault="00FC154F" w:rsidP="00630570">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rPr>
                <w:b/>
                <w:bCs/>
                <w:color w:val="000000"/>
                <w:szCs w:val="28"/>
              </w:rPr>
            </w:pPr>
            <w:r w:rsidRPr="006B0247">
              <w:rPr>
                <w:b/>
                <w:bCs/>
                <w:color w:val="000000"/>
                <w:szCs w:val="28"/>
              </w:rPr>
              <w:t> </w:t>
            </w:r>
          </w:p>
          <w:p w:rsidR="00FC154F" w:rsidRPr="006B0247" w:rsidRDefault="00FC154F" w:rsidP="00630570">
            <w:pPr>
              <w:rPr>
                <w:b/>
                <w:bCs/>
                <w:color w:val="000000"/>
                <w:szCs w:val="28"/>
              </w:rPr>
            </w:pPr>
            <w:r w:rsidRPr="006B0247">
              <w:rPr>
                <w:b/>
                <w:bCs/>
                <w:color w:val="000000"/>
                <w:szCs w:val="28"/>
              </w:rPr>
              <w:t> </w:t>
            </w:r>
          </w:p>
        </w:tc>
      </w:tr>
      <w:tr w:rsidR="00FC154F" w:rsidRPr="006B0247" w:rsidTr="00630570">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FC154F" w:rsidRPr="006B0247" w:rsidRDefault="00FC154F" w:rsidP="00630570">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C154F" w:rsidRPr="006B0247" w:rsidRDefault="00FC154F" w:rsidP="00630570">
            <w:pPr>
              <w:rPr>
                <w:b/>
                <w:bCs/>
                <w:color w:val="000000"/>
                <w:szCs w:val="28"/>
              </w:rPr>
            </w:pPr>
            <w:r w:rsidRPr="006B0247">
              <w:rPr>
                <w:b/>
                <w:bCs/>
                <w:color w:val="000000"/>
                <w:szCs w:val="28"/>
              </w:rPr>
              <w:t> </w:t>
            </w:r>
          </w:p>
          <w:p w:rsidR="00FC154F" w:rsidRPr="006B0247" w:rsidRDefault="00FC154F" w:rsidP="00630570">
            <w:pPr>
              <w:rPr>
                <w:b/>
                <w:bCs/>
                <w:color w:val="000000"/>
                <w:szCs w:val="28"/>
              </w:rPr>
            </w:pPr>
            <w:r w:rsidRPr="006B0247">
              <w:rPr>
                <w:b/>
                <w:bCs/>
                <w:color w:val="000000"/>
                <w:szCs w:val="28"/>
              </w:rPr>
              <w:t> </w:t>
            </w:r>
          </w:p>
        </w:tc>
      </w:tr>
    </w:tbl>
    <w:p w:rsidR="00FC154F" w:rsidRDefault="00FC154F" w:rsidP="00EE105B">
      <w:pPr>
        <w:rPr>
          <w:i/>
          <w:u w:val="single"/>
        </w:rPr>
      </w:pPr>
    </w:p>
    <w:p w:rsidR="00FC154F" w:rsidRDefault="00FC154F" w:rsidP="00EE105B">
      <w:pPr>
        <w:rPr>
          <w:i/>
          <w:u w:val="single"/>
        </w:rPr>
      </w:pPr>
    </w:p>
    <w:p w:rsidR="00FC154F" w:rsidRPr="007540E3" w:rsidRDefault="00FC154F" w:rsidP="00EE105B">
      <w:pPr>
        <w:rPr>
          <w:b/>
        </w:rPr>
      </w:pPr>
      <w:r w:rsidRPr="007540E3">
        <w:rPr>
          <w:b/>
        </w:rPr>
        <w:t>ИТОГО:  ЦЕНА ТОВАРА</w:t>
      </w:r>
      <w:r>
        <w:rPr>
          <w:b/>
        </w:rPr>
        <w:t>__________________________________________________</w:t>
      </w:r>
    </w:p>
    <w:p w:rsidR="00FC154F" w:rsidRPr="007540E3" w:rsidRDefault="00FC154F" w:rsidP="00EE105B">
      <w:pPr>
        <w:rPr>
          <w:i/>
        </w:rPr>
      </w:pPr>
      <w:r w:rsidRPr="007540E3">
        <w:rPr>
          <w:i/>
        </w:rPr>
        <w:t xml:space="preserve">                                                  </w:t>
      </w:r>
      <w:r>
        <w:rPr>
          <w:i/>
        </w:rPr>
        <w:t xml:space="preserve">                    указывается общая цена договора</w:t>
      </w:r>
    </w:p>
    <w:p w:rsidR="00FC154F" w:rsidRDefault="00FC154F" w:rsidP="00EE105B">
      <w:pPr>
        <w:rPr>
          <w:i/>
          <w:u w:val="single"/>
        </w:rPr>
      </w:pPr>
    </w:p>
    <w:p w:rsidR="00FC154F" w:rsidRDefault="00FC154F" w:rsidP="00EE105B">
      <w:pPr>
        <w:rPr>
          <w:i/>
          <w:u w:val="single"/>
        </w:rPr>
      </w:pPr>
    </w:p>
    <w:p w:rsidR="00FC154F" w:rsidRPr="0086779B" w:rsidRDefault="00FC154F" w:rsidP="00EE105B">
      <w:pPr>
        <w:rPr>
          <w:i/>
          <w:u w:val="single"/>
        </w:rPr>
      </w:pPr>
    </w:p>
    <w:p w:rsidR="00FC154F" w:rsidRPr="0086779B" w:rsidRDefault="00FC154F" w:rsidP="00EE105B">
      <w:r>
        <w:br/>
      </w:r>
    </w:p>
    <w:tbl>
      <w:tblPr>
        <w:tblW w:w="9180" w:type="dxa"/>
        <w:tblInd w:w="108" w:type="dxa"/>
        <w:tblLook w:val="0000"/>
      </w:tblPr>
      <w:tblGrid>
        <w:gridCol w:w="4860"/>
        <w:gridCol w:w="4320"/>
      </w:tblGrid>
      <w:tr w:rsidR="00FC154F" w:rsidRPr="0086779B" w:rsidTr="00630570">
        <w:trPr>
          <w:trHeight w:val="551"/>
        </w:trPr>
        <w:tc>
          <w:tcPr>
            <w:tcW w:w="4860" w:type="dxa"/>
          </w:tcPr>
          <w:p w:rsidR="00FC154F" w:rsidRPr="0086779B" w:rsidRDefault="00FC154F" w:rsidP="00630570">
            <w:r w:rsidRPr="0086779B">
              <w:t xml:space="preserve">ПОСТАВЩИК: </w:t>
            </w:r>
          </w:p>
        </w:tc>
        <w:tc>
          <w:tcPr>
            <w:tcW w:w="4320" w:type="dxa"/>
          </w:tcPr>
          <w:p w:rsidR="00FC154F" w:rsidRPr="0086779B" w:rsidRDefault="00FC154F" w:rsidP="00630570">
            <w:pPr>
              <w:pStyle w:val="BodyText"/>
            </w:pPr>
            <w:r w:rsidRPr="0086779B">
              <w:t>ПОКУПАТЕЛЬ: ОАО "НИАЭП"</w:t>
            </w:r>
            <w:r w:rsidRPr="0086779B">
              <w:tab/>
            </w:r>
          </w:p>
        </w:tc>
      </w:tr>
      <w:tr w:rsidR="00FC154F" w:rsidRPr="0086779B" w:rsidTr="00630570">
        <w:tc>
          <w:tcPr>
            <w:tcW w:w="4860" w:type="dxa"/>
          </w:tcPr>
          <w:p w:rsidR="00FC154F" w:rsidRPr="0086779B" w:rsidRDefault="00FC154F" w:rsidP="00630570"/>
          <w:p w:rsidR="00FC154F" w:rsidRPr="0086779B" w:rsidRDefault="00FC154F" w:rsidP="00630570"/>
          <w:p w:rsidR="00FC154F" w:rsidRPr="0086779B" w:rsidRDefault="00FC154F" w:rsidP="00630570"/>
          <w:p w:rsidR="00FC154F" w:rsidRPr="0086779B" w:rsidRDefault="00FC154F" w:rsidP="00630570">
            <w:r w:rsidRPr="0086779B">
              <w:t xml:space="preserve">________________________ </w:t>
            </w:r>
          </w:p>
          <w:p w:rsidR="00FC154F" w:rsidRPr="0086779B" w:rsidRDefault="00FC154F" w:rsidP="00630570"/>
          <w:p w:rsidR="00FC154F" w:rsidRPr="0086779B" w:rsidRDefault="00FC154F" w:rsidP="00630570">
            <w:r w:rsidRPr="0086779B">
              <w:t>«____» _________________ 20</w:t>
            </w:r>
            <w:r>
              <w:rPr>
                <w:lang w:val="en-US"/>
              </w:rPr>
              <w:t>1</w:t>
            </w:r>
            <w:r>
              <w:t>1</w:t>
            </w:r>
            <w:r w:rsidRPr="0086779B">
              <w:t>г.</w:t>
            </w:r>
          </w:p>
          <w:p w:rsidR="00FC154F" w:rsidRPr="0086779B" w:rsidRDefault="00FC154F" w:rsidP="00630570">
            <w:r w:rsidRPr="0086779B">
              <w:t xml:space="preserve">МП </w:t>
            </w:r>
          </w:p>
        </w:tc>
        <w:tc>
          <w:tcPr>
            <w:tcW w:w="4320" w:type="dxa"/>
          </w:tcPr>
          <w:p w:rsidR="00FC154F" w:rsidRPr="0086779B" w:rsidRDefault="00FC154F" w:rsidP="00630570">
            <w:pPr>
              <w:pStyle w:val="BodyText"/>
              <w:spacing w:after="0"/>
            </w:pPr>
            <w:r w:rsidRPr="0086779B">
              <w:t>Директор</w:t>
            </w:r>
          </w:p>
          <w:p w:rsidR="00FC154F" w:rsidRPr="0086779B" w:rsidRDefault="00FC154F" w:rsidP="00630570">
            <w:pPr>
              <w:pStyle w:val="BodyText"/>
              <w:spacing w:after="0"/>
            </w:pPr>
          </w:p>
          <w:p w:rsidR="00FC154F" w:rsidRPr="0086779B" w:rsidRDefault="00FC154F" w:rsidP="00630570">
            <w:pPr>
              <w:pStyle w:val="BodyText"/>
              <w:spacing w:after="0"/>
            </w:pPr>
          </w:p>
          <w:p w:rsidR="00FC154F" w:rsidRPr="0086779B" w:rsidRDefault="00FC154F" w:rsidP="00630570">
            <w:r w:rsidRPr="0086779B">
              <w:t>_________________ В.И. Лимаренко</w:t>
            </w:r>
          </w:p>
          <w:p w:rsidR="00FC154F" w:rsidRPr="0086779B" w:rsidRDefault="00FC154F" w:rsidP="00630570"/>
          <w:p w:rsidR="00FC154F" w:rsidRPr="0086779B" w:rsidRDefault="00FC154F" w:rsidP="00630570">
            <w:r>
              <w:t>«______» ______________ 20</w:t>
            </w:r>
            <w:r w:rsidRPr="0090208A">
              <w:t>1</w:t>
            </w:r>
            <w:r>
              <w:t>1</w:t>
            </w:r>
            <w:r w:rsidRPr="0086779B">
              <w:t>.</w:t>
            </w:r>
          </w:p>
          <w:p w:rsidR="00FC154F" w:rsidRPr="0086779B" w:rsidRDefault="00FC154F" w:rsidP="00630570">
            <w:r w:rsidRPr="0086779B">
              <w:t>МП</w:t>
            </w:r>
          </w:p>
        </w:tc>
      </w:tr>
    </w:tbl>
    <w:p w:rsidR="00FC154F" w:rsidRPr="0086779B" w:rsidRDefault="00FC154F" w:rsidP="00EE105B"/>
    <w:p w:rsidR="00FC154F" w:rsidRDefault="00FC154F" w:rsidP="00EE105B">
      <w:pPr>
        <w:pStyle w:val="a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FC154F" w:rsidRDefault="00FC154F"/>
    <w:sectPr w:rsidR="00FC154F" w:rsidSect="00854B37">
      <w:headerReference w:type="first" r:id="rId7"/>
      <w:pgSz w:w="11907" w:h="16840" w:code="9"/>
      <w:pgMar w:top="1134" w:right="567" w:bottom="1134"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154F" w:rsidRDefault="00FC154F" w:rsidP="00854B37">
      <w:r>
        <w:separator/>
      </w:r>
    </w:p>
  </w:endnote>
  <w:endnote w:type="continuationSeparator" w:id="0">
    <w:p w:rsidR="00FC154F" w:rsidRDefault="00FC154F" w:rsidP="00854B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154F" w:rsidRDefault="00FC154F" w:rsidP="00854B37">
      <w:r>
        <w:separator/>
      </w:r>
    </w:p>
  </w:footnote>
  <w:footnote w:type="continuationSeparator" w:id="0">
    <w:p w:rsidR="00FC154F" w:rsidRDefault="00FC154F" w:rsidP="00854B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54F" w:rsidRDefault="00FC154F" w:rsidP="00854B37">
    <w:pPr>
      <w:pStyle w:val="Heading1"/>
      <w:numPr>
        <w:ilvl w:val="0"/>
        <w:numId w:val="0"/>
      </w:numPr>
      <w:jc w:val="center"/>
      <w:rPr>
        <w:b/>
        <w:sz w:val="28"/>
        <w:szCs w:val="28"/>
      </w:rPr>
    </w:pPr>
    <w:r w:rsidRPr="00C14669">
      <w:rPr>
        <w:b/>
        <w:sz w:val="28"/>
        <w:szCs w:val="28"/>
      </w:rPr>
      <w:t>ЧАСТЬ </w:t>
    </w:r>
    <w:r>
      <w:rPr>
        <w:b/>
        <w:sz w:val="28"/>
        <w:szCs w:val="28"/>
      </w:rPr>
      <w:t>2 «ПРОЕКТ ДОГОВОРА»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6">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6930524"/>
    <w:multiLevelType w:val="multilevel"/>
    <w:tmpl w:val="558EBF64"/>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9">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6"/>
  </w:num>
  <w:num w:numId="3">
    <w:abstractNumId w:val="10"/>
  </w:num>
  <w:num w:numId="4">
    <w:abstractNumId w:val="1"/>
  </w:num>
  <w:num w:numId="5">
    <w:abstractNumId w:val="13"/>
  </w:num>
  <w:num w:numId="6">
    <w:abstractNumId w:val="9"/>
  </w:num>
  <w:num w:numId="7">
    <w:abstractNumId w:val="2"/>
  </w:num>
  <w:num w:numId="8">
    <w:abstractNumId w:val="11"/>
  </w:num>
  <w:num w:numId="9">
    <w:abstractNumId w:val="14"/>
  </w:num>
  <w:num w:numId="10">
    <w:abstractNumId w:val="3"/>
  </w:num>
  <w:num w:numId="11">
    <w:abstractNumId w:val="12"/>
  </w:num>
  <w:num w:numId="12">
    <w:abstractNumId w:val="4"/>
  </w:num>
  <w:num w:numId="13">
    <w:abstractNumId w:val="7"/>
  </w:num>
  <w:num w:numId="14">
    <w:abstractNumId w:val="0"/>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105B"/>
    <w:rsid w:val="00096B89"/>
    <w:rsid w:val="000A7A62"/>
    <w:rsid w:val="000B3976"/>
    <w:rsid w:val="00207401"/>
    <w:rsid w:val="00237393"/>
    <w:rsid w:val="00397DB2"/>
    <w:rsid w:val="004969D1"/>
    <w:rsid w:val="0050463E"/>
    <w:rsid w:val="005F68A1"/>
    <w:rsid w:val="00630570"/>
    <w:rsid w:val="006B0247"/>
    <w:rsid w:val="00717052"/>
    <w:rsid w:val="00736364"/>
    <w:rsid w:val="007540E3"/>
    <w:rsid w:val="007F768A"/>
    <w:rsid w:val="00854B37"/>
    <w:rsid w:val="0086779B"/>
    <w:rsid w:val="0090208A"/>
    <w:rsid w:val="00984A3A"/>
    <w:rsid w:val="009E6DB6"/>
    <w:rsid w:val="00C14669"/>
    <w:rsid w:val="00C276D1"/>
    <w:rsid w:val="00C57348"/>
    <w:rsid w:val="00D2508E"/>
    <w:rsid w:val="00D84728"/>
    <w:rsid w:val="00D963F9"/>
    <w:rsid w:val="00D96FE7"/>
    <w:rsid w:val="00DE551C"/>
    <w:rsid w:val="00DE75A0"/>
    <w:rsid w:val="00E77FC5"/>
    <w:rsid w:val="00EA0813"/>
    <w:rsid w:val="00EE105B"/>
    <w:rsid w:val="00EF6799"/>
    <w:rsid w:val="00FC154F"/>
    <w:rsid w:val="00FC7E64"/>
    <w:rsid w:val="00FD5DB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05B"/>
    <w:rPr>
      <w:rFonts w:ascii="Times New Roman" w:eastAsia="Times New Roman" w:hAnsi="Times New Roman"/>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EE105B"/>
    <w:pPr>
      <w:keepNext/>
      <w:numPr>
        <w:numId w:val="1"/>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E105B"/>
    <w:pPr>
      <w:keepNext/>
      <w:numPr>
        <w:ilvl w:val="1"/>
        <w:numId w:val="1"/>
      </w:numPr>
      <w:spacing w:before="240" w:after="60"/>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EE105B"/>
    <w:rPr>
      <w:rFonts w:ascii="Times New Roman" w:hAnsi="Times New Roman" w:cs="Times New Roman"/>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EE105B"/>
    <w:rPr>
      <w:rFonts w:ascii="Arial" w:hAnsi="Arial" w:cs="Arial"/>
      <w:b/>
      <w:bCs/>
      <w:i/>
      <w:iCs/>
      <w:sz w:val="28"/>
      <w:szCs w:val="28"/>
      <w:lang w:eastAsia="ru-RU"/>
    </w:rPr>
  </w:style>
  <w:style w:type="paragraph" w:customStyle="1" w:styleId="ConsNormal">
    <w:name w:val="ConsNormal"/>
    <w:uiPriority w:val="99"/>
    <w:rsid w:val="00EE105B"/>
    <w:pPr>
      <w:autoSpaceDE w:val="0"/>
      <w:autoSpaceDN w:val="0"/>
      <w:adjustRightInd w:val="0"/>
      <w:ind w:right="19772" w:firstLine="720"/>
    </w:pPr>
    <w:rPr>
      <w:rFonts w:ascii="Arial" w:eastAsia="Times New Roman" w:hAnsi="Arial" w:cs="Arial"/>
      <w:sz w:val="20"/>
      <w:szCs w:val="20"/>
    </w:rPr>
  </w:style>
  <w:style w:type="paragraph" w:styleId="BodyText2">
    <w:name w:val="Body Text 2"/>
    <w:basedOn w:val="Normal"/>
    <w:link w:val="BodyText2Char"/>
    <w:uiPriority w:val="99"/>
    <w:semiHidden/>
    <w:rsid w:val="00EE105B"/>
    <w:pPr>
      <w:spacing w:after="120" w:line="480" w:lineRule="auto"/>
    </w:pPr>
  </w:style>
  <w:style w:type="character" w:customStyle="1" w:styleId="BodyText2Char">
    <w:name w:val="Body Text 2 Char"/>
    <w:basedOn w:val="DefaultParagraphFont"/>
    <w:link w:val="BodyText2"/>
    <w:uiPriority w:val="99"/>
    <w:semiHidden/>
    <w:locked/>
    <w:rsid w:val="00EE105B"/>
    <w:rPr>
      <w:rFonts w:ascii="Times New Roman" w:hAnsi="Times New Roman" w:cs="Times New Roman"/>
      <w:sz w:val="24"/>
      <w:szCs w:val="24"/>
      <w:lang w:eastAsia="ru-RU"/>
    </w:rPr>
  </w:style>
  <w:style w:type="paragraph" w:customStyle="1" w:styleId="a">
    <w:name w:val="Пункт"/>
    <w:basedOn w:val="Normal"/>
    <w:uiPriority w:val="99"/>
    <w:rsid w:val="00EE105B"/>
    <w:pPr>
      <w:numPr>
        <w:ilvl w:val="2"/>
        <w:numId w:val="1"/>
      </w:numPr>
      <w:spacing w:line="360" w:lineRule="auto"/>
      <w:jc w:val="both"/>
    </w:pPr>
    <w:rPr>
      <w:sz w:val="28"/>
      <w:szCs w:val="28"/>
    </w:rPr>
  </w:style>
  <w:style w:type="character" w:styleId="Hyperlink">
    <w:name w:val="Hyperlink"/>
    <w:basedOn w:val="DefaultParagraphFont"/>
    <w:uiPriority w:val="99"/>
    <w:rsid w:val="00EE105B"/>
    <w:rPr>
      <w:rFonts w:cs="Times New Roman"/>
      <w:color w:val="0000FF"/>
      <w:u w:val="single"/>
    </w:rPr>
  </w:style>
  <w:style w:type="paragraph" w:styleId="BodyText">
    <w:name w:val="Body Text"/>
    <w:basedOn w:val="Normal"/>
    <w:link w:val="BodyTextChar"/>
    <w:uiPriority w:val="99"/>
    <w:semiHidden/>
    <w:rsid w:val="00EE105B"/>
    <w:pPr>
      <w:spacing w:after="120"/>
    </w:pPr>
  </w:style>
  <w:style w:type="character" w:customStyle="1" w:styleId="BodyTextChar">
    <w:name w:val="Body Text Char"/>
    <w:basedOn w:val="DefaultParagraphFont"/>
    <w:link w:val="BodyText"/>
    <w:uiPriority w:val="99"/>
    <w:semiHidden/>
    <w:locked/>
    <w:rsid w:val="00EE105B"/>
    <w:rPr>
      <w:rFonts w:ascii="Times New Roman" w:hAnsi="Times New Roman" w:cs="Times New Roman"/>
      <w:sz w:val="24"/>
      <w:szCs w:val="24"/>
      <w:lang w:eastAsia="ru-RU"/>
    </w:rPr>
  </w:style>
  <w:style w:type="paragraph" w:customStyle="1" w:styleId="a0">
    <w:name w:val="Подрисуночная подпись"/>
    <w:next w:val="Normal"/>
    <w:uiPriority w:val="99"/>
    <w:rsid w:val="00EE105B"/>
    <w:pPr>
      <w:spacing w:after="60"/>
      <w:jc w:val="center"/>
    </w:pPr>
    <w:rPr>
      <w:rFonts w:ascii="Times New Roman" w:hAnsi="Times New Roman"/>
      <w:color w:val="000000"/>
      <w:sz w:val="28"/>
      <w:szCs w:val="20"/>
      <w:lang w:eastAsia="en-US"/>
    </w:rPr>
  </w:style>
  <w:style w:type="paragraph" w:customStyle="1" w:styleId="BodyText31">
    <w:name w:val="Body Text 31"/>
    <w:basedOn w:val="Normal"/>
    <w:uiPriority w:val="99"/>
    <w:rsid w:val="00EE105B"/>
    <w:pPr>
      <w:ind w:firstLine="567"/>
      <w:jc w:val="both"/>
    </w:pPr>
    <w:rPr>
      <w:szCs w:val="20"/>
    </w:rPr>
  </w:style>
  <w:style w:type="paragraph" w:customStyle="1" w:styleId="3">
    <w:name w:val="Стиль3"/>
    <w:basedOn w:val="BodyTextIndent2"/>
    <w:uiPriority w:val="99"/>
    <w:rsid w:val="00D96FE7"/>
    <w:pPr>
      <w:widowControl w:val="0"/>
      <w:tabs>
        <w:tab w:val="num" w:pos="1307"/>
      </w:tabs>
      <w:adjustRightInd w:val="0"/>
      <w:spacing w:after="0" w:line="240" w:lineRule="auto"/>
      <w:ind w:left="1080"/>
      <w:jc w:val="both"/>
      <w:textAlignment w:val="baseline"/>
    </w:pPr>
    <w:rPr>
      <w:szCs w:val="20"/>
    </w:rPr>
  </w:style>
  <w:style w:type="paragraph" w:styleId="BodyTextIndent2">
    <w:name w:val="Body Text Indent 2"/>
    <w:basedOn w:val="Normal"/>
    <w:link w:val="BodyTextIndent2Char"/>
    <w:uiPriority w:val="99"/>
    <w:semiHidden/>
    <w:rsid w:val="00D96FE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D96FE7"/>
    <w:rPr>
      <w:rFonts w:ascii="Times New Roman" w:hAnsi="Times New Roman" w:cs="Times New Roman"/>
      <w:sz w:val="24"/>
      <w:szCs w:val="24"/>
      <w:lang w:eastAsia="ru-RU"/>
    </w:rPr>
  </w:style>
  <w:style w:type="paragraph" w:styleId="Header">
    <w:name w:val="header"/>
    <w:basedOn w:val="Normal"/>
    <w:link w:val="HeaderChar"/>
    <w:uiPriority w:val="99"/>
    <w:rsid w:val="00854B37"/>
    <w:pPr>
      <w:tabs>
        <w:tab w:val="center" w:pos="4677"/>
        <w:tab w:val="right" w:pos="9355"/>
      </w:tabs>
    </w:pPr>
  </w:style>
  <w:style w:type="character" w:customStyle="1" w:styleId="HeaderChar">
    <w:name w:val="Header Char"/>
    <w:basedOn w:val="DefaultParagraphFont"/>
    <w:link w:val="Header"/>
    <w:uiPriority w:val="99"/>
    <w:locked/>
    <w:rsid w:val="00854B37"/>
    <w:rPr>
      <w:rFonts w:ascii="Times New Roman" w:hAnsi="Times New Roman" w:cs="Times New Roman"/>
      <w:sz w:val="24"/>
      <w:szCs w:val="24"/>
      <w:lang w:eastAsia="ru-RU"/>
    </w:rPr>
  </w:style>
  <w:style w:type="paragraph" w:styleId="Footer">
    <w:name w:val="footer"/>
    <w:basedOn w:val="Normal"/>
    <w:link w:val="FooterChar"/>
    <w:uiPriority w:val="99"/>
    <w:semiHidden/>
    <w:rsid w:val="00854B37"/>
    <w:pPr>
      <w:tabs>
        <w:tab w:val="center" w:pos="4677"/>
        <w:tab w:val="right" w:pos="9355"/>
      </w:tabs>
    </w:pPr>
  </w:style>
  <w:style w:type="character" w:customStyle="1" w:styleId="FooterChar">
    <w:name w:val="Footer Char"/>
    <w:basedOn w:val="DefaultParagraphFont"/>
    <w:link w:val="Footer"/>
    <w:uiPriority w:val="99"/>
    <w:semiHidden/>
    <w:locked/>
    <w:rsid w:val="00854B37"/>
    <w:rPr>
      <w:rFonts w:ascii="Times New Roman" w:hAnsi="Times New Roman" w:cs="Times New Roman"/>
      <w:sz w:val="24"/>
      <w:szCs w:val="24"/>
      <w:lang w:eastAsia="ru-RU"/>
    </w:rPr>
  </w:style>
  <w:style w:type="paragraph" w:styleId="BalloonText">
    <w:name w:val="Balloon Text"/>
    <w:basedOn w:val="Normal"/>
    <w:link w:val="BalloonTextChar"/>
    <w:uiPriority w:val="99"/>
    <w:semiHidden/>
    <w:rsid w:val="0050463E"/>
    <w:rPr>
      <w:rFonts w:ascii="Tahoma" w:hAnsi="Tahoma" w:cs="Tahoma"/>
      <w:sz w:val="16"/>
      <w:szCs w:val="16"/>
    </w:rPr>
  </w:style>
  <w:style w:type="character" w:customStyle="1" w:styleId="BalloonTextChar">
    <w:name w:val="Balloon Text Char"/>
    <w:basedOn w:val="DefaultParagraphFont"/>
    <w:link w:val="BalloonText"/>
    <w:uiPriority w:val="99"/>
    <w:semiHidden/>
    <w:rsid w:val="00D44DFE"/>
    <w:rPr>
      <w:rFonts w:ascii="Times New Roman" w:eastAsia="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13600084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63</TotalTime>
  <Pages>6</Pages>
  <Words>2398</Words>
  <Characters>13669</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6679</dc:creator>
  <cp:keywords/>
  <dc:description/>
  <cp:lastModifiedBy>6610</cp:lastModifiedBy>
  <cp:revision>6</cp:revision>
  <cp:lastPrinted>2012-10-05T08:26:00Z</cp:lastPrinted>
  <dcterms:created xsi:type="dcterms:W3CDTF">2012-10-03T12:15:00Z</dcterms:created>
  <dcterms:modified xsi:type="dcterms:W3CDTF">2012-10-05T10:30:00Z</dcterms:modified>
</cp:coreProperties>
</file>