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64D" w:rsidRDefault="00C8464D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8464D" w:rsidRPr="00E73503" w:rsidRDefault="00C8464D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C8464D" w:rsidRPr="001B1299">
        <w:trPr>
          <w:trHeight w:val="581"/>
        </w:trPr>
        <w:tc>
          <w:tcPr>
            <w:tcW w:w="9828" w:type="dxa"/>
            <w:vAlign w:val="center"/>
          </w:tcPr>
          <w:p w:rsidR="00C8464D" w:rsidRPr="001B1299" w:rsidRDefault="00C8464D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</w:t>
            </w:r>
            <w:r>
              <w:rPr>
                <w:b/>
                <w:bCs/>
                <w:u w:val="single"/>
                <w:lang w:val="en-US"/>
              </w:rPr>
              <w:t>3</w:t>
            </w:r>
            <w:r>
              <w:rPr>
                <w:b/>
                <w:bCs/>
                <w:u w:val="single"/>
              </w:rPr>
              <w:t>09 от «</w:t>
            </w:r>
            <w:r>
              <w:rPr>
                <w:b/>
                <w:bCs/>
                <w:u w:val="single"/>
                <w:lang w:val="en-US"/>
              </w:rPr>
              <w:t>08</w:t>
            </w:r>
            <w:r>
              <w:rPr>
                <w:b/>
                <w:bCs/>
                <w:u w:val="single"/>
              </w:rPr>
              <w:t>»  августа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C8464D" w:rsidRPr="00654985" w:rsidRDefault="00C8464D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8004</w:t>
            </w:r>
          </w:p>
          <w:p w:rsidR="00C8464D" w:rsidRPr="00654985" w:rsidRDefault="00C8464D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</w:rPr>
              <w:t>979</w:t>
            </w:r>
            <w:r>
              <w:rPr>
                <w:b/>
                <w:bCs/>
                <w:lang w:val="en-US"/>
              </w:rPr>
              <w:t>/</w:t>
            </w:r>
            <w:r>
              <w:rPr>
                <w:b/>
                <w:bCs/>
              </w:rPr>
              <w:t>129</w:t>
            </w:r>
          </w:p>
        </w:tc>
      </w:tr>
    </w:tbl>
    <w:p w:rsidR="00C8464D" w:rsidRDefault="00C8464D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C8464D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8464D" w:rsidRPr="007D4215" w:rsidRDefault="00C8464D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C8464D" w:rsidRPr="007D4215">
        <w:trPr>
          <w:trHeight w:val="146"/>
        </w:trPr>
        <w:tc>
          <w:tcPr>
            <w:tcW w:w="9948" w:type="dxa"/>
            <w:gridSpan w:val="2"/>
          </w:tcPr>
          <w:p w:rsidR="00C8464D" w:rsidRPr="007D4215" w:rsidRDefault="00C8464D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C8464D" w:rsidRPr="007D4215" w:rsidRDefault="00C8464D" w:rsidP="004052B7">
            <w:pPr>
              <w:tabs>
                <w:tab w:val="left" w:pos="1134"/>
              </w:tabs>
              <w:jc w:val="both"/>
            </w:pP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8464D" w:rsidRPr="00B975CB" w:rsidRDefault="00C8464D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C846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4D" w:rsidRPr="007938E2" w:rsidRDefault="00C846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4D" w:rsidRPr="007938E2" w:rsidRDefault="00C8464D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C8464D" w:rsidRPr="007938E2" w:rsidRDefault="00C8464D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C846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4D" w:rsidRPr="007938E2" w:rsidRDefault="00C846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4D" w:rsidRPr="007938E2" w:rsidRDefault="00C8464D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C846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4D" w:rsidRPr="007938E2" w:rsidRDefault="00C846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4D" w:rsidRPr="007938E2" w:rsidRDefault="00C8464D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C846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4D" w:rsidRPr="007938E2" w:rsidRDefault="00C846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4D" w:rsidRPr="007938E2" w:rsidRDefault="00C8464D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C846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4D" w:rsidRPr="007938E2" w:rsidRDefault="00C846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4D" w:rsidRPr="007938E2" w:rsidRDefault="00C8464D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C846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4D" w:rsidRPr="007938E2" w:rsidRDefault="00C8464D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4D" w:rsidRPr="00B74E80" w:rsidRDefault="00C8464D" w:rsidP="004052B7">
            <w:pPr>
              <w:jc w:val="both"/>
            </w:pPr>
            <w:r w:rsidRPr="0095466C">
              <w:t>Гончаров Дмитрий Михайлович</w:t>
            </w:r>
            <w:r>
              <w:t>, телефон: (3823) 54-77-28</w:t>
            </w:r>
            <w:r w:rsidRPr="00F512FA">
              <w:t xml:space="preserve">, </w:t>
            </w:r>
            <w:r>
              <w:t xml:space="preserve">52-62-72, </w:t>
            </w:r>
            <w:r w:rsidRPr="00F512FA">
              <w:t xml:space="preserve">факс (3823) </w:t>
            </w:r>
            <w:r>
              <w:t>54-18-38</w:t>
            </w:r>
          </w:p>
        </w:tc>
      </w:tr>
      <w:tr w:rsidR="00C846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4D" w:rsidRPr="007938E2" w:rsidRDefault="00C8464D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4D" w:rsidRPr="007938E2" w:rsidRDefault="00C8464D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C8464D" w:rsidRPr="007938E2" w:rsidRDefault="00C8464D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C846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64D" w:rsidRPr="007938E2" w:rsidRDefault="00C846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64D" w:rsidRPr="007938E2" w:rsidRDefault="00C8464D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C8464D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C8464D" w:rsidRPr="00B975CB" w:rsidRDefault="00C8464D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C8464D" w:rsidRPr="001B1299">
        <w:trPr>
          <w:trHeight w:val="146"/>
        </w:trPr>
        <w:tc>
          <w:tcPr>
            <w:tcW w:w="9948" w:type="dxa"/>
            <w:gridSpan w:val="2"/>
          </w:tcPr>
          <w:p w:rsidR="00C8464D" w:rsidRPr="00952098" w:rsidRDefault="00C8464D" w:rsidP="00654985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  <w:r w:rsidRPr="00952098">
              <w:rPr>
                <w:b/>
                <w:bCs/>
              </w:rPr>
              <w:t xml:space="preserve">право заключения договора на поставку </w:t>
            </w:r>
            <w:r w:rsidRPr="0095466C">
              <w:rPr>
                <w:b/>
                <w:bCs/>
              </w:rPr>
              <w:t>вычислительной техники и расходных материалов</w:t>
            </w:r>
          </w:p>
          <w:p w:rsidR="00C8464D" w:rsidRPr="00F16CE4" w:rsidRDefault="00C8464D" w:rsidP="004052B7">
            <w:pPr>
              <w:rPr>
                <w:b/>
                <w:bCs/>
              </w:rPr>
            </w:pP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Pr="00B975CB" w:rsidRDefault="00C8464D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ЧАСТЬ».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Pr="00B975CB" w:rsidRDefault="00C8464D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Pr="00B975CB" w:rsidRDefault="00C8464D" w:rsidP="004052B7">
            <w:pPr>
              <w:ind w:right="153"/>
              <w:jc w:val="both"/>
              <w:rPr>
                <w:b/>
                <w:bCs/>
              </w:rPr>
            </w:pPr>
            <w:r w:rsidRPr="00F51414">
              <w:t>в течение 28 календарных дней</w:t>
            </w:r>
            <w:r w:rsidRPr="00F51414">
              <w:rPr>
                <w:rFonts w:ascii="Book Antiqua" w:hAnsi="Book Antiqua" w:cs="Book Antiqua"/>
                <w:color w:val="000000"/>
              </w:rPr>
              <w:t xml:space="preserve"> </w:t>
            </w:r>
            <w:r w:rsidRPr="00F51414">
              <w:t>с момента получения письменного уведомления от Покупателя об осуществлении поставки</w:t>
            </w:r>
            <w:r>
              <w:t>.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Default="00C8464D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C8464D" w:rsidRPr="00B975CB" w:rsidRDefault="00C8464D" w:rsidP="004052B7">
            <w:pPr>
              <w:rPr>
                <w:color w:val="FF0000"/>
              </w:rPr>
            </w:pPr>
            <w:r w:rsidRPr="001671F5">
              <w:t xml:space="preserve">100 % оплата по факту поставки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1671F5">
              <w:t xml:space="preserve"> счетов-фактур и товарных накладных.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Pr="00B975CB" w:rsidRDefault="00C8464D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8464D" w:rsidRPr="00B975CB" w:rsidRDefault="00C8464D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Pr="00841AE2" w:rsidRDefault="00C8464D" w:rsidP="00B74E80">
            <w:pPr>
              <w:ind w:right="153"/>
            </w:pPr>
            <w:r w:rsidRPr="00841AE2">
              <w:t xml:space="preserve">ОАО «СХК», Томская обл. г. Северск, ул. Предзаводская, 9. </w:t>
            </w:r>
          </w:p>
          <w:p w:rsidR="00C8464D" w:rsidRPr="00841AE2" w:rsidRDefault="00C8464D" w:rsidP="00B74E80">
            <w:pPr>
              <w:spacing w:line="240" w:lineRule="atLeast"/>
            </w:pPr>
            <w:r w:rsidRPr="00841AE2">
              <w:t xml:space="preserve">Способы доставки: </w:t>
            </w:r>
          </w:p>
          <w:p w:rsidR="00C8464D" w:rsidRPr="0095466C" w:rsidRDefault="00C8464D" w:rsidP="00FE112F">
            <w:r w:rsidRPr="0095466C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C8464D" w:rsidRPr="0095466C" w:rsidRDefault="00C8464D" w:rsidP="00FE112F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66C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C8464D" w:rsidRPr="002B23DB" w:rsidRDefault="00C8464D" w:rsidP="00E0412E">
            <w:r w:rsidRPr="00841AE2">
              <w:t xml:space="preserve"> 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Pr="00B975CB" w:rsidRDefault="00C8464D" w:rsidP="004052B7">
            <w:pPr>
              <w:rPr>
                <w:color w:val="FF0000"/>
              </w:rPr>
            </w:pP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8464D" w:rsidRDefault="00C8464D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C8464D" w:rsidRPr="00B975CB" w:rsidRDefault="00C8464D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Pr="004939EB" w:rsidRDefault="00C8464D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C8464D" w:rsidRPr="004939EB" w:rsidRDefault="00C8464D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C8464D" w:rsidRPr="00B975CB" w:rsidRDefault="00C8464D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Pr="00B975CB" w:rsidRDefault="00C8464D" w:rsidP="004052B7"/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8464D" w:rsidRPr="00B975CB" w:rsidRDefault="00C8464D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C8464D" w:rsidRPr="001B1299">
        <w:trPr>
          <w:trHeight w:val="678"/>
        </w:trPr>
        <w:tc>
          <w:tcPr>
            <w:tcW w:w="9948" w:type="dxa"/>
            <w:gridSpan w:val="2"/>
          </w:tcPr>
          <w:p w:rsidR="00C8464D" w:rsidRPr="00FE112F" w:rsidRDefault="00C8464D" w:rsidP="00FE112F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  <w:r>
              <w:rPr>
                <w:b/>
                <w:bCs/>
                <w:color w:val="000000"/>
              </w:rPr>
              <w:t xml:space="preserve"> </w:t>
            </w:r>
            <w:r w:rsidRPr="0095466C">
              <w:rPr>
                <w:b/>
                <w:bCs/>
              </w:rPr>
              <w:t>317</w:t>
            </w:r>
            <w:r w:rsidRPr="0095466C">
              <w:rPr>
                <w:b/>
                <w:bCs/>
                <w:lang w:val="en-US"/>
              </w:rPr>
              <w:t> </w:t>
            </w:r>
            <w:r>
              <w:rPr>
                <w:b/>
                <w:bCs/>
              </w:rPr>
              <w:t>087</w:t>
            </w:r>
            <w:r w:rsidRPr="0095466C">
              <w:rPr>
                <w:b/>
                <w:bCs/>
              </w:rPr>
              <w:t xml:space="preserve"> </w:t>
            </w:r>
            <w:r w:rsidRPr="000D7390">
              <w:rPr>
                <w:color w:val="000000"/>
              </w:rPr>
              <w:t>(</w:t>
            </w:r>
            <w:r w:rsidRPr="0095466C">
              <w:t>триста семнадцать тысяч восемьдесят семь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64 копейки,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C8464D" w:rsidRPr="00CA1BE0" w:rsidRDefault="00C8464D" w:rsidP="00FE112F">
            <w:pPr>
              <w:rPr>
                <w:b/>
                <w:bCs/>
                <w:color w:val="000000"/>
              </w:rPr>
            </w:pPr>
          </w:p>
          <w:p w:rsidR="00C8464D" w:rsidRPr="00FE112F" w:rsidRDefault="00C8464D" w:rsidP="00FE112F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268 718 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д</w:t>
            </w:r>
            <w:r w:rsidRPr="0095466C">
              <w:rPr>
                <w:color w:val="000000"/>
              </w:rPr>
              <w:t>вести шестьдесят восемь тысяч семьсот восемнадцать рублей тридцать четыре копейки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34 копейки, без учета НДС</w:t>
            </w:r>
          </w:p>
          <w:p w:rsidR="00C8464D" w:rsidRDefault="00C8464D" w:rsidP="00FE112F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C8464D" w:rsidRPr="005333A7" w:rsidRDefault="00C8464D" w:rsidP="00FE112F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C8464D" w:rsidRPr="00CA1BE0" w:rsidRDefault="00C8464D" w:rsidP="00FE112F">
            <w:pPr>
              <w:rPr>
                <w:b/>
                <w:bCs/>
                <w:color w:val="000000"/>
              </w:rPr>
            </w:pPr>
          </w:p>
          <w:p w:rsidR="00C8464D" w:rsidRDefault="00C8464D" w:rsidP="00FE112F">
            <w:pPr>
              <w:rPr>
                <w:b/>
                <w:bCs/>
                <w:color w:val="000000"/>
              </w:rPr>
            </w:pPr>
            <w:r w:rsidRPr="00E5573E">
              <w:t xml:space="preserve">Цена договора включает </w:t>
            </w:r>
            <w:r>
              <w:t xml:space="preserve">в себя:  </w:t>
            </w:r>
            <w:r w:rsidRPr="0037081F">
              <w:t xml:space="preserve">стоимость товара, стоимость тары, </w:t>
            </w:r>
            <w:r w:rsidRPr="0095466C">
              <w:t xml:space="preserve">упаковки, маркировки, </w:t>
            </w:r>
            <w:r w:rsidRPr="0037081F">
              <w:t>транспортные расходы</w:t>
            </w:r>
            <w:r w:rsidRPr="0095466C">
              <w:t xml:space="preserve"> </w:t>
            </w:r>
            <w:r>
              <w:t>по доставке ТМЦ Покупателю</w:t>
            </w:r>
            <w:r w:rsidRPr="0037081F">
              <w:t>, налоги, страхование, уплату таможенных пошлин, сборы и другие расходы связанные с исполнением договора.</w:t>
            </w:r>
          </w:p>
          <w:p w:rsidR="00C8464D" w:rsidRPr="001B1299" w:rsidRDefault="00C8464D" w:rsidP="004052B7">
            <w:pPr>
              <w:rPr>
                <w:u w:val="single"/>
              </w:rPr>
            </w:pP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Default="00C8464D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C8464D" w:rsidRPr="00225C74" w:rsidRDefault="00C8464D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8464D" w:rsidRPr="00B975CB" w:rsidRDefault="00C8464D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Default="00C8464D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C8464D" w:rsidRDefault="00C8464D" w:rsidP="004052B7">
            <w:pPr>
              <w:tabs>
                <w:tab w:val="left" w:pos="1134"/>
              </w:tabs>
            </w:pPr>
          </w:p>
          <w:p w:rsidR="00C8464D" w:rsidRPr="006B0578" w:rsidRDefault="00C8464D" w:rsidP="004052B7">
            <w:pPr>
              <w:tabs>
                <w:tab w:val="left" w:pos="1134"/>
              </w:tabs>
            </w:pPr>
            <w:r w:rsidRPr="006B0578">
              <w:rPr>
                <w:rStyle w:val="Hyperlink"/>
                <w:b/>
                <w:bCs/>
                <w:i/>
                <w:iCs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Pr="00B975CB" w:rsidRDefault="00C8464D" w:rsidP="004052B7"/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8464D" w:rsidRDefault="00C8464D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C8464D" w:rsidRPr="00B975CB" w:rsidRDefault="00C8464D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C8464D" w:rsidRPr="001B1299">
        <w:trPr>
          <w:trHeight w:val="146"/>
        </w:trPr>
        <w:tc>
          <w:tcPr>
            <w:tcW w:w="9948" w:type="dxa"/>
            <w:gridSpan w:val="2"/>
          </w:tcPr>
          <w:p w:rsidR="00C8464D" w:rsidRPr="00D12912" w:rsidRDefault="00C8464D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C8464D" w:rsidRDefault="00C8464D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  <w:p w:rsidR="00C8464D" w:rsidRPr="006B4D55" w:rsidRDefault="00C8464D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8464D" w:rsidRDefault="00C8464D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C8464D" w:rsidRPr="00B975CB" w:rsidRDefault="00C8464D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Default="00C8464D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C8464D" w:rsidRPr="00CE0D41" w:rsidRDefault="00C8464D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C8464D" w:rsidRPr="001B1299">
        <w:trPr>
          <w:trHeight w:val="146"/>
        </w:trPr>
        <w:tc>
          <w:tcPr>
            <w:tcW w:w="9948" w:type="dxa"/>
            <w:gridSpan w:val="2"/>
          </w:tcPr>
          <w:p w:rsidR="00C8464D" w:rsidRPr="00EC648D" w:rsidRDefault="00C8464D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«14»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августа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C8464D" w:rsidRPr="001B1299">
        <w:trPr>
          <w:trHeight w:val="146"/>
        </w:trPr>
        <w:tc>
          <w:tcPr>
            <w:tcW w:w="9948" w:type="dxa"/>
            <w:gridSpan w:val="2"/>
          </w:tcPr>
          <w:p w:rsidR="00C8464D" w:rsidRPr="00EC648D" w:rsidRDefault="00C8464D" w:rsidP="004052B7">
            <w:pPr>
              <w:rPr>
                <w:b/>
                <w:bCs/>
                <w:u w:val="single"/>
              </w:rPr>
            </w:pP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8464D" w:rsidRPr="00B975CB" w:rsidRDefault="00C8464D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C8464D" w:rsidRPr="001B1299">
        <w:trPr>
          <w:trHeight w:val="146"/>
        </w:trPr>
        <w:tc>
          <w:tcPr>
            <w:tcW w:w="9948" w:type="dxa"/>
            <w:gridSpan w:val="2"/>
          </w:tcPr>
          <w:p w:rsidR="00C8464D" w:rsidRDefault="00C8464D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C8464D" w:rsidRPr="009E2FC9" w:rsidRDefault="00C8464D" w:rsidP="002227FA"/>
          <w:p w:rsidR="00C8464D" w:rsidRPr="001B1299" w:rsidRDefault="00C8464D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C8464D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8464D" w:rsidRPr="001B1299" w:rsidRDefault="00C8464D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C8464D" w:rsidRPr="001B1299">
        <w:trPr>
          <w:trHeight w:val="146"/>
        </w:trPr>
        <w:tc>
          <w:tcPr>
            <w:tcW w:w="9948" w:type="dxa"/>
            <w:gridSpan w:val="2"/>
          </w:tcPr>
          <w:p w:rsidR="00C8464D" w:rsidRDefault="00C8464D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C8464D" w:rsidRDefault="00C8464D" w:rsidP="002227FA"/>
          <w:p w:rsidR="00C8464D" w:rsidRPr="001B1299" w:rsidRDefault="00C8464D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Pr="00B975CB" w:rsidRDefault="00C8464D" w:rsidP="004052B7"/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8464D" w:rsidRPr="00B975CB" w:rsidRDefault="00C8464D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C8464D" w:rsidRPr="00B975CB">
        <w:trPr>
          <w:trHeight w:val="146"/>
        </w:trPr>
        <w:tc>
          <w:tcPr>
            <w:tcW w:w="9948" w:type="dxa"/>
            <w:gridSpan w:val="2"/>
          </w:tcPr>
          <w:p w:rsidR="00C8464D" w:rsidRPr="00AE6F72" w:rsidRDefault="00C8464D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C8464D" w:rsidRPr="00225DB0" w:rsidRDefault="00C8464D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8464D" w:rsidRPr="00242BFB" w:rsidRDefault="00C8464D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8464D" w:rsidRPr="009E58BB" w:rsidRDefault="00C8464D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8464D" w:rsidRPr="00B975CB" w:rsidRDefault="00C8464D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C8464D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8464D" w:rsidRPr="00B975CB" w:rsidRDefault="00C8464D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C8464D" w:rsidRPr="001B1299">
        <w:trPr>
          <w:trHeight w:val="559"/>
        </w:trPr>
        <w:tc>
          <w:tcPr>
            <w:tcW w:w="9948" w:type="dxa"/>
            <w:gridSpan w:val="2"/>
          </w:tcPr>
          <w:p w:rsidR="00C8464D" w:rsidRPr="001B1299" w:rsidRDefault="00C8464D" w:rsidP="004052B7">
            <w:r>
              <w:t>не требуется</w:t>
            </w:r>
          </w:p>
          <w:p w:rsidR="00C8464D" w:rsidRPr="001B1299" w:rsidRDefault="00C8464D" w:rsidP="004052B7"/>
        </w:tc>
      </w:tr>
      <w:tr w:rsidR="00C8464D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C8464D" w:rsidRDefault="00C8464D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C8464D" w:rsidRPr="00B975CB" w:rsidRDefault="00C8464D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C8464D" w:rsidRPr="00B975CB">
        <w:trPr>
          <w:trHeight w:val="271"/>
        </w:trPr>
        <w:tc>
          <w:tcPr>
            <w:tcW w:w="9948" w:type="dxa"/>
            <w:gridSpan w:val="2"/>
          </w:tcPr>
          <w:p w:rsidR="00C8464D" w:rsidRDefault="00C8464D" w:rsidP="004052B7"/>
          <w:p w:rsidR="00C8464D" w:rsidRPr="00B975CB" w:rsidRDefault="00C8464D" w:rsidP="004052B7"/>
        </w:tc>
      </w:tr>
      <w:tr w:rsidR="00C8464D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8464D" w:rsidRDefault="00C8464D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C8464D" w:rsidRDefault="00C8464D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C8464D" w:rsidRDefault="00C8464D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C8464D" w:rsidRPr="00B975CB" w:rsidRDefault="00C8464D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C8464D" w:rsidRPr="00B975CB">
        <w:trPr>
          <w:trHeight w:val="1118"/>
        </w:trPr>
        <w:tc>
          <w:tcPr>
            <w:tcW w:w="9948" w:type="dxa"/>
            <w:gridSpan w:val="2"/>
          </w:tcPr>
          <w:p w:rsidR="00C8464D" w:rsidRPr="00254E37" w:rsidRDefault="00C8464D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C8464D" w:rsidRPr="00254E37" w:rsidRDefault="00C8464D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8464D" w:rsidRDefault="00C8464D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C8464D" w:rsidRPr="00B975CB" w:rsidRDefault="00C8464D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C8464D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C8464D" w:rsidRPr="00B975CB" w:rsidRDefault="00C8464D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C8464D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C8464D" w:rsidRPr="00B975CB" w:rsidRDefault="00C8464D" w:rsidP="004052B7">
            <w:pPr>
              <w:rPr>
                <w:b/>
                <w:bCs/>
              </w:rPr>
            </w:pPr>
          </w:p>
        </w:tc>
      </w:tr>
      <w:tr w:rsidR="00C8464D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C8464D" w:rsidRPr="00B975CB" w:rsidRDefault="00C8464D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C8464D" w:rsidRPr="00B975CB">
        <w:trPr>
          <w:trHeight w:val="3353"/>
        </w:trPr>
        <w:tc>
          <w:tcPr>
            <w:tcW w:w="9948" w:type="dxa"/>
            <w:gridSpan w:val="2"/>
          </w:tcPr>
          <w:p w:rsidR="00C8464D" w:rsidRPr="00354B24" w:rsidRDefault="00C8464D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4B24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C8464D" w:rsidRPr="00354B24" w:rsidRDefault="00C8464D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4B24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C8464D" w:rsidRPr="00072459" w:rsidRDefault="00C8464D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C8464D" w:rsidRPr="000E6546" w:rsidRDefault="00C8464D" w:rsidP="000E6546"/>
    <w:sectPr w:rsidR="00C8464D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64D" w:rsidRDefault="00C8464D" w:rsidP="007938E2">
      <w:r>
        <w:separator/>
      </w:r>
    </w:p>
  </w:endnote>
  <w:endnote w:type="continuationSeparator" w:id="1">
    <w:p w:rsidR="00C8464D" w:rsidRDefault="00C8464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4D" w:rsidRDefault="00C8464D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C8464D" w:rsidRDefault="00C846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64D" w:rsidRDefault="00C8464D" w:rsidP="007938E2">
      <w:r>
        <w:separator/>
      </w:r>
    </w:p>
  </w:footnote>
  <w:footnote w:type="continuationSeparator" w:id="1">
    <w:p w:rsidR="00C8464D" w:rsidRDefault="00C8464D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4D" w:rsidRPr="00FC6B64" w:rsidRDefault="00C8464D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C8464D" w:rsidRDefault="00C8464D" w:rsidP="006B02BB">
    <w:pPr>
      <w:pStyle w:val="Header"/>
    </w:pPr>
    <w:r>
      <w:t>_____________________________________________________________________________</w:t>
    </w:r>
  </w:p>
  <w:p w:rsidR="00C8464D" w:rsidRDefault="00C8464D" w:rsidP="00B62271">
    <w:pPr>
      <w:pStyle w:val="Header"/>
    </w:pPr>
  </w:p>
  <w:p w:rsidR="00C8464D" w:rsidRDefault="00C846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671F5"/>
    <w:rsid w:val="001A1CB3"/>
    <w:rsid w:val="001A2900"/>
    <w:rsid w:val="001B1299"/>
    <w:rsid w:val="001E1983"/>
    <w:rsid w:val="001E2034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54B24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714C"/>
    <w:rsid w:val="00555FE9"/>
    <w:rsid w:val="0056033C"/>
    <w:rsid w:val="005A6CAF"/>
    <w:rsid w:val="005B2A5F"/>
    <w:rsid w:val="005C1799"/>
    <w:rsid w:val="005C3A6A"/>
    <w:rsid w:val="005F7DD8"/>
    <w:rsid w:val="00601F0C"/>
    <w:rsid w:val="00602D1D"/>
    <w:rsid w:val="00646F65"/>
    <w:rsid w:val="0065498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5466C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8464D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7B00"/>
    <w:rsid w:val="00F512FA"/>
    <w:rsid w:val="00F51414"/>
    <w:rsid w:val="00F76C65"/>
    <w:rsid w:val="00F91EAA"/>
    <w:rsid w:val="00FC6B64"/>
    <w:rsid w:val="00FE101E"/>
    <w:rsid w:val="00FE112F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4</Pages>
  <Words>1550</Words>
  <Characters>8841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6</cp:revision>
  <cp:lastPrinted>2013-08-16T05:58:00Z</cp:lastPrinted>
  <dcterms:created xsi:type="dcterms:W3CDTF">2014-08-08T07:18:00Z</dcterms:created>
  <dcterms:modified xsi:type="dcterms:W3CDTF">2014-08-08T10:27:00Z</dcterms:modified>
</cp:coreProperties>
</file>