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411" w:rsidRDefault="00E26411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E26411" w:rsidRDefault="00E2641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E26411" w:rsidRDefault="00E2641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26411" w:rsidRPr="00AE6B22" w:rsidRDefault="00E2641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E2641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26411" w:rsidRPr="00FC009D" w:rsidRDefault="00E2641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26411" w:rsidRPr="00FC009D" w:rsidRDefault="00E26411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26411" w:rsidRPr="00FC009D" w:rsidRDefault="00E26411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26411" w:rsidRPr="00FC009D">
        <w:trPr>
          <w:trHeight w:val="18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26411" w:rsidRPr="009A5C74" w:rsidRDefault="00E26411" w:rsidP="00E8550F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E26411" w:rsidRDefault="00E26411" w:rsidP="00E8550F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26411" w:rsidRPr="00FD5F77" w:rsidRDefault="00E26411" w:rsidP="00E8550F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26411" w:rsidRPr="00A16F29" w:rsidRDefault="00E26411" w:rsidP="00E8550F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26411" w:rsidRPr="00FC009D">
        <w:trPr>
          <w:trHeight w:val="955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26411" w:rsidRDefault="00E26411" w:rsidP="00E8550F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E26411" w:rsidRDefault="00E26411" w:rsidP="00E8550F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26411" w:rsidRDefault="00E26411" w:rsidP="00E8550F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26411" w:rsidRDefault="00E2641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26411" w:rsidRPr="00AD35B1" w:rsidRDefault="00E2641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26411" w:rsidRPr="00A16F29" w:rsidRDefault="00E2641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26411" w:rsidRDefault="00E26411" w:rsidP="00E8550F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26411" w:rsidRPr="00AD35B1" w:rsidRDefault="00E2641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26411" w:rsidRDefault="00E2641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26411" w:rsidRPr="00AD35B1" w:rsidRDefault="00E2641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26411" w:rsidRPr="00A16F29" w:rsidRDefault="00E26411" w:rsidP="00E8550F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26411" w:rsidRPr="00FC009D">
        <w:trPr>
          <w:trHeight w:val="246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26411" w:rsidRDefault="00E26411" w:rsidP="00E8550F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26411" w:rsidRPr="00AD35B1" w:rsidRDefault="00E2641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26411" w:rsidRDefault="00E26411" w:rsidP="00E8550F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26411" w:rsidRDefault="00E26411" w:rsidP="00E8550F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26411" w:rsidRDefault="00E26411" w:rsidP="00E8550F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26411" w:rsidRPr="00FC009D" w:rsidRDefault="00E26411" w:rsidP="00755D3D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E26411" w:rsidRPr="00FC009D">
        <w:trPr>
          <w:trHeight w:val="473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E26411" w:rsidRPr="00FC009D" w:rsidRDefault="00E2641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26411" w:rsidRPr="0001692C" w:rsidRDefault="00E26411" w:rsidP="0001692C">
            <w:pPr>
              <w:pStyle w:val="ListParagraph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E26411" w:rsidRPr="00FC009D" w:rsidRDefault="00E2641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E26411" w:rsidRPr="000035D6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26411" w:rsidRPr="007F4E78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E26411" w:rsidRPr="00F322E9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26411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26411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26411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26411" w:rsidRPr="00641F6C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26411" w:rsidRPr="00C74B4E" w:rsidRDefault="00E26411" w:rsidP="00E8550F">
            <w:pPr>
              <w:pStyle w:val="-6"/>
              <w:numPr>
                <w:ilvl w:val="0"/>
                <w:numId w:val="6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26411" w:rsidRPr="00C74B4E" w:rsidRDefault="00E26411" w:rsidP="00E8550F">
            <w:pPr>
              <w:pStyle w:val="-6"/>
              <w:numPr>
                <w:ilvl w:val="0"/>
                <w:numId w:val="6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26411" w:rsidRPr="005671FF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6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5"/>
            <w:bookmarkEnd w:id="76"/>
          </w:p>
          <w:p w:rsidR="00E26411" w:rsidRPr="005671FF" w:rsidRDefault="00E26411" w:rsidP="00E8550F">
            <w:pPr>
              <w:pStyle w:val="a"/>
              <w:numPr>
                <w:ilvl w:val="4"/>
                <w:numId w:val="6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26411" w:rsidRPr="005671FF" w:rsidRDefault="00E26411" w:rsidP="00E8550F">
            <w:pPr>
              <w:pStyle w:val="a"/>
              <w:numPr>
                <w:ilvl w:val="4"/>
                <w:numId w:val="6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26411" w:rsidRDefault="00E26411" w:rsidP="00E8550F">
            <w:pPr>
              <w:pStyle w:val="a"/>
              <w:numPr>
                <w:ilvl w:val="4"/>
                <w:numId w:val="6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26411" w:rsidRPr="005671FF" w:rsidRDefault="00E26411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26411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26411" w:rsidRPr="00AB5B20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26411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26411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26411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26411" w:rsidRDefault="00E2641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26411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26411" w:rsidRPr="00FC009D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26411" w:rsidRPr="00FC009D" w:rsidRDefault="00E26411" w:rsidP="00E8550F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A1F5D" w:rsidRDefault="00E2641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26411" w:rsidRPr="00412D5D" w:rsidRDefault="00E26411" w:rsidP="00E8550F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26411" w:rsidRPr="002562F4" w:rsidRDefault="00E2641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26411" w:rsidRPr="00412D5D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26411" w:rsidRPr="00656215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7"/>
          </w:p>
          <w:p w:rsidR="00E26411" w:rsidRPr="003012C7" w:rsidRDefault="00E26411" w:rsidP="00E8550F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78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8"/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26411" w:rsidRPr="002562F4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26411" w:rsidRPr="00656215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26411" w:rsidRPr="003012C7" w:rsidRDefault="00E2641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26411" w:rsidRPr="00656215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26411" w:rsidRPr="00656215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26411" w:rsidRPr="003012C7" w:rsidRDefault="00E26411" w:rsidP="00E8550F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79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79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E26411" w:rsidRPr="00CC3AA2" w:rsidRDefault="00E26411" w:rsidP="00E8550F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455AF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455AF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455AF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455AF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26411" w:rsidRPr="003012C7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26411" w:rsidRPr="00412D5D" w:rsidRDefault="00E26411" w:rsidP="00E8550F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26411" w:rsidRDefault="00E26411" w:rsidP="00E8550F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E26411" w:rsidRPr="00DA3FA6" w:rsidRDefault="00E26411" w:rsidP="00E8550F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2"/>
          </w:p>
          <w:p w:rsidR="00E26411" w:rsidRPr="00DA3FA6" w:rsidRDefault="00E26411" w:rsidP="00E8550F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E26411" w:rsidRPr="00DA3FA6" w:rsidRDefault="00E26411" w:rsidP="00E8550F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26411" w:rsidRPr="00DA3FA6" w:rsidRDefault="00E26411" w:rsidP="00E8550F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26411" w:rsidRPr="0084666B" w:rsidRDefault="00E26411" w:rsidP="00E8550F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26411" w:rsidRPr="00656215" w:rsidRDefault="00E26411" w:rsidP="00E8550F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4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4"/>
          </w:p>
          <w:p w:rsidR="00E26411" w:rsidRPr="00DA3FA6" w:rsidRDefault="00E26411" w:rsidP="00E8550F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DA3FA6" w:rsidRDefault="00E26411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E26411" w:rsidRPr="00BA1F2B" w:rsidRDefault="00E26411" w:rsidP="00E8550F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E26411" w:rsidRPr="00BA1F2B" w:rsidRDefault="00E26411" w:rsidP="00E8550F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E26411" w:rsidRPr="00BA1F2B" w:rsidRDefault="00E26411" w:rsidP="00E8550F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E26411" w:rsidRPr="00BA1F2B" w:rsidRDefault="00E26411" w:rsidP="00E8550F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E26411" w:rsidRPr="00BA1F2B" w:rsidRDefault="00E26411" w:rsidP="00E8550F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E26411" w:rsidRPr="004132BA" w:rsidRDefault="00E26411" w:rsidP="00E8550F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34377" w:rsidRDefault="00E26411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E26411" w:rsidRPr="00676509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E26411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E26411" w:rsidRPr="00083382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E26411" w:rsidRPr="00083382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E26411" w:rsidRPr="00582474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E26411" w:rsidRPr="000F53C2" w:rsidRDefault="00E26411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1455AF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E26411" w:rsidRPr="00175F4B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E26411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582474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E26411" w:rsidRPr="00083382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E26411" w:rsidRPr="00582474" w:rsidRDefault="00E26411" w:rsidP="00E8550F">
            <w:pPr>
              <w:pStyle w:val="Times12"/>
              <w:numPr>
                <w:ilvl w:val="0"/>
                <w:numId w:val="38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E26411" w:rsidRPr="00F567FD" w:rsidRDefault="00E26411" w:rsidP="00E8550F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E26411" w:rsidRPr="00F567FD" w:rsidRDefault="00E26411" w:rsidP="00E8550F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E26411" w:rsidRPr="00F567FD" w:rsidRDefault="00E26411" w:rsidP="00E8550F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Default="00E26411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E26411" w:rsidRPr="00F567FD" w:rsidRDefault="00E26411" w:rsidP="00E8550F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Default="00E26411" w:rsidP="00E8550F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E26411" w:rsidRPr="00F567FD" w:rsidRDefault="00E26411" w:rsidP="00E8550F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0619BA" w:rsidRDefault="00E2641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26411" w:rsidRPr="00AA57E4" w:rsidRDefault="00E26411" w:rsidP="00E8550F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26411" w:rsidRDefault="00E26411" w:rsidP="00E8550F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26411" w:rsidRPr="00AA57E4" w:rsidRDefault="00E26411" w:rsidP="00E8550F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AA57E4" w:rsidRDefault="00E26411" w:rsidP="00E8550F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26411" w:rsidRPr="00AA57E4" w:rsidRDefault="00E26411" w:rsidP="00E8550F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26411" w:rsidRPr="00AA57E4" w:rsidRDefault="00E26411" w:rsidP="00E8550F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26411" w:rsidRPr="000619BA" w:rsidRDefault="00E26411" w:rsidP="00E8550F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26411" w:rsidRPr="00DE0B73" w:rsidRDefault="00E26411" w:rsidP="00E8550F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26411" w:rsidRDefault="00E26411" w:rsidP="00E8550F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26411" w:rsidRPr="00EF37DD" w:rsidRDefault="00E26411" w:rsidP="00E8550F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26411" w:rsidRPr="00FA02D7" w:rsidRDefault="00E2641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26411" w:rsidRPr="00AE7722" w:rsidRDefault="00E2641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26411" w:rsidRPr="00AE7722" w:rsidRDefault="00E26411" w:rsidP="00E8550F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26411" w:rsidRPr="00676509" w:rsidRDefault="00E26411" w:rsidP="00E8550F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6"/>
          </w:p>
          <w:p w:rsidR="00E26411" w:rsidRPr="00676509" w:rsidRDefault="00E26411" w:rsidP="00E8550F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E26411" w:rsidRPr="00676509" w:rsidRDefault="00E26411" w:rsidP="00E8550F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26411" w:rsidRPr="00FC009D" w:rsidRDefault="00E26411" w:rsidP="00E8550F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E26411" w:rsidRDefault="00E26411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E26411" w:rsidRPr="00676509" w:rsidRDefault="00E26411" w:rsidP="00E8550F">
            <w:pPr>
              <w:pStyle w:val="ListParagraph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4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4"/>
          </w:p>
          <w:p w:rsidR="00E26411" w:rsidRPr="00676509" w:rsidRDefault="00E26411" w:rsidP="00E8550F">
            <w:pPr>
              <w:pStyle w:val="ListParagraph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E26411" w:rsidRPr="00676509" w:rsidRDefault="00E26411" w:rsidP="00E8550F">
            <w:pPr>
              <w:pStyle w:val="ListParagraph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26411" w:rsidRPr="00676509" w:rsidRDefault="00E26411" w:rsidP="00E8550F">
            <w:pPr>
              <w:pStyle w:val="ListParagraph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E26411" w:rsidRPr="00134C01" w:rsidRDefault="00E26411" w:rsidP="00E8550F">
            <w:pPr>
              <w:pStyle w:val="ListParagraph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26411" w:rsidRPr="00DE0B73" w:rsidRDefault="00E26411" w:rsidP="00E8550F">
            <w:pPr>
              <w:pStyle w:val="ListParagraph"/>
              <w:numPr>
                <w:ilvl w:val="0"/>
                <w:numId w:val="4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8"/>
          </w:p>
          <w:p w:rsidR="00E26411" w:rsidRPr="00CD7AA8" w:rsidRDefault="00E26411" w:rsidP="00E8550F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E26411" w:rsidRPr="00C300C7" w:rsidRDefault="00E26411" w:rsidP="00E8550F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E26411" w:rsidRPr="00C300C7" w:rsidRDefault="00E26411" w:rsidP="00E8550F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99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99"/>
          </w:p>
          <w:p w:rsidR="00E26411" w:rsidRPr="00DE0B73" w:rsidRDefault="00E26411" w:rsidP="00E8550F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26411" w:rsidRPr="00DE0B73" w:rsidRDefault="00E26411" w:rsidP="00E8550F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26411" w:rsidRPr="00DE0B73" w:rsidRDefault="00E26411" w:rsidP="00E8550F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1455AF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E26411" w:rsidRPr="00134C01" w:rsidRDefault="00E2641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26411" w:rsidRPr="00DE0B73" w:rsidRDefault="00E26411" w:rsidP="00E8550F">
            <w:pPr>
              <w:pStyle w:val="ListParagraph"/>
              <w:numPr>
                <w:ilvl w:val="0"/>
                <w:numId w:val="4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E26411" w:rsidRPr="00EC3767" w:rsidRDefault="00E26411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26411" w:rsidRPr="00FF25AB" w:rsidRDefault="00E26411" w:rsidP="00E8550F">
            <w:pPr>
              <w:pStyle w:val="NormalWeb"/>
              <w:numPr>
                <w:ilvl w:val="0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26411" w:rsidRDefault="00E26411" w:rsidP="00E8550F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26411" w:rsidRDefault="00E26411" w:rsidP="00E8550F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26411" w:rsidRDefault="00E26411" w:rsidP="00E8550F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26411" w:rsidRDefault="00E26411" w:rsidP="00E8550F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26411" w:rsidRDefault="00E26411" w:rsidP="00E8550F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26411" w:rsidRPr="00FF25AB" w:rsidRDefault="00E26411" w:rsidP="00E8550F">
            <w:pPr>
              <w:pStyle w:val="NormalWeb"/>
              <w:numPr>
                <w:ilvl w:val="0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В случае уклонения лица, с которым заключается договор, от подписания договора, заказчик:</w:t>
            </w:r>
          </w:p>
          <w:p w:rsidR="00E26411" w:rsidRDefault="00E26411" w:rsidP="00E8550F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26411" w:rsidRDefault="00E26411" w:rsidP="00E8550F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26411" w:rsidRPr="00FF25AB" w:rsidRDefault="00E26411" w:rsidP="00E8550F">
            <w:pPr>
              <w:pStyle w:val="NormalWeb"/>
              <w:numPr>
                <w:ilvl w:val="0"/>
                <w:numId w:val="4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26411" w:rsidRDefault="00E26411" w:rsidP="00E8550F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26411" w:rsidRPr="00FF25AB" w:rsidRDefault="00E26411" w:rsidP="00E8550F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признанным победителем закупки, уклонился от заключения договора;</w:t>
            </w:r>
          </w:p>
          <w:p w:rsidR="00E26411" w:rsidRPr="00FF25AB" w:rsidRDefault="00E26411" w:rsidP="00E8550F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единственным участником, с которым заключается договор, уклонился от заключения договора;</w:t>
            </w:r>
          </w:p>
          <w:p w:rsidR="00E26411" w:rsidRPr="00FF25AB" w:rsidRDefault="00E26411" w:rsidP="00E8550F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26411" w:rsidRPr="00FC009D" w:rsidRDefault="00E26411" w:rsidP="00E8550F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26411" w:rsidRDefault="00E2641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26411" w:rsidRPr="00FF25AB" w:rsidRDefault="00E26411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7" w:history="1">
              <w:r w:rsidRPr="00684B04">
                <w:rPr>
                  <w:rStyle w:val="Hyperlink"/>
                </w:rPr>
                <w:t>bodrenko@eleron.org</w:t>
              </w:r>
            </w:hyperlink>
            <w:r w:rsidRPr="00684B04">
              <w:t>, тел. (499)725-00-17.</w:t>
            </w:r>
          </w:p>
          <w:p w:rsidR="00E26411" w:rsidRPr="00FF25AB" w:rsidRDefault="00E2641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26411" w:rsidRPr="00FF25AB" w:rsidRDefault="00E2641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26411" w:rsidRPr="00FF25AB" w:rsidRDefault="00E2641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26411" w:rsidRPr="00FF25AB" w:rsidRDefault="00E2641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26411" w:rsidRPr="00FF25AB" w:rsidRDefault="00E2641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26411" w:rsidRPr="00FF25AB" w:rsidRDefault="00E2641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E8550F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26411" w:rsidRPr="00FF25AB" w:rsidRDefault="00E2641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F25AB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26411" w:rsidRPr="00FF25AB" w:rsidRDefault="00E2641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1.</w:t>
            </w:r>
            <w:r w:rsidRPr="00FF25A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26411" w:rsidRPr="00FF25AB" w:rsidRDefault="00E26411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F25AB">
              <w:t>2.</w:t>
            </w:r>
            <w:r w:rsidRPr="00FF25AB">
              <w:tab/>
              <w:t>Адрес электронной почты: 0707@rosatom.ru;</w:t>
            </w:r>
          </w:p>
          <w:p w:rsidR="00E26411" w:rsidRPr="00FF25AB" w:rsidRDefault="00E2641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3.</w:t>
            </w:r>
            <w:r w:rsidRPr="00FF25A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26411" w:rsidRDefault="00E26411" w:rsidP="005D6E3F">
      <w:pPr>
        <w:ind w:firstLine="709"/>
        <w:jc w:val="both"/>
        <w:rPr>
          <w:b/>
          <w:bCs/>
          <w:i/>
          <w:iCs/>
        </w:rPr>
      </w:pPr>
    </w:p>
    <w:p w:rsidR="00E26411" w:rsidRDefault="00E26411" w:rsidP="001455AF">
      <w:pPr>
        <w:tabs>
          <w:tab w:val="left" w:pos="1800"/>
        </w:tabs>
        <w:spacing w:after="120"/>
      </w:pPr>
      <w:r>
        <w:t>Исполнитель</w:t>
      </w:r>
    </w:p>
    <w:p w:rsidR="00E26411" w:rsidRDefault="00E26411" w:rsidP="001455AF">
      <w:pPr>
        <w:tabs>
          <w:tab w:val="left" w:pos="1800"/>
        </w:tabs>
        <w:spacing w:after="120"/>
      </w:pPr>
      <w:r>
        <w:t>Ведущий специалист отдела по организации</w:t>
      </w:r>
    </w:p>
    <w:p w:rsidR="00E26411" w:rsidRDefault="00E26411" w:rsidP="001455AF">
      <w:pPr>
        <w:tabs>
          <w:tab w:val="left" w:pos="1800"/>
        </w:tabs>
        <w:spacing w:after="120"/>
        <w:rPr>
          <w:b/>
          <w:bCs/>
          <w:i/>
          <w:iCs/>
        </w:rPr>
      </w:pPr>
      <w:r>
        <w:t>и сопровождению закупочной деятельности  ____________ А.С. Мироненко</w:t>
      </w:r>
    </w:p>
    <w:sectPr w:rsidR="00E26411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411" w:rsidRDefault="00E26411">
      <w:r>
        <w:separator/>
      </w:r>
    </w:p>
  </w:endnote>
  <w:endnote w:type="continuationSeparator" w:id="0">
    <w:p w:rsidR="00E26411" w:rsidRDefault="00E26411">
      <w:r>
        <w:continuationSeparator/>
      </w:r>
    </w:p>
  </w:endnote>
  <w:endnote w:type="continuationNotice" w:id="1">
    <w:p w:rsidR="00E26411" w:rsidRDefault="00E2641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411" w:rsidRPr="00FE6219" w:rsidRDefault="00E2641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411" w:rsidRDefault="00E26411">
      <w:r>
        <w:separator/>
      </w:r>
    </w:p>
  </w:footnote>
  <w:footnote w:type="continuationSeparator" w:id="0">
    <w:p w:rsidR="00E26411" w:rsidRDefault="00E26411">
      <w:r>
        <w:continuationSeparator/>
      </w:r>
    </w:p>
  </w:footnote>
  <w:footnote w:type="continuationNotice" w:id="1">
    <w:p w:rsidR="00E26411" w:rsidRDefault="00E2641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411" w:rsidRPr="00F429FC" w:rsidRDefault="00E2641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17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3"/>
  </w:num>
  <w:num w:numId="6">
    <w:abstractNumId w:val="44"/>
  </w:num>
  <w:num w:numId="7">
    <w:abstractNumId w:val="40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2"/>
  </w:num>
  <w:num w:numId="17">
    <w:abstractNumId w:val="42"/>
  </w:num>
  <w:num w:numId="18">
    <w:abstractNumId w:val="25"/>
  </w:num>
  <w:num w:numId="19">
    <w:abstractNumId w:val="19"/>
  </w:num>
  <w:num w:numId="20">
    <w:abstractNumId w:val="16"/>
  </w:num>
  <w:num w:numId="21">
    <w:abstractNumId w:val="47"/>
  </w:num>
  <w:num w:numId="22">
    <w:abstractNumId w:val="9"/>
  </w:num>
  <w:num w:numId="23">
    <w:abstractNumId w:val="15"/>
  </w:num>
  <w:num w:numId="24">
    <w:abstractNumId w:val="37"/>
  </w:num>
  <w:num w:numId="25">
    <w:abstractNumId w:val="49"/>
  </w:num>
  <w:num w:numId="26">
    <w:abstractNumId w:val="57"/>
  </w:num>
  <w:num w:numId="27">
    <w:abstractNumId w:val="55"/>
  </w:num>
  <w:num w:numId="28">
    <w:abstractNumId w:val="13"/>
  </w:num>
  <w:num w:numId="29">
    <w:abstractNumId w:val="31"/>
  </w:num>
  <w:num w:numId="30">
    <w:abstractNumId w:val="38"/>
  </w:num>
  <w:num w:numId="31">
    <w:abstractNumId w:val="41"/>
  </w:num>
  <w:num w:numId="32">
    <w:abstractNumId w:val="24"/>
  </w:num>
  <w:num w:numId="33">
    <w:abstractNumId w:val="34"/>
  </w:num>
  <w:num w:numId="34">
    <w:abstractNumId w:val="10"/>
  </w:num>
  <w:num w:numId="35">
    <w:abstractNumId w:val="32"/>
  </w:num>
  <w:num w:numId="36">
    <w:abstractNumId w:val="56"/>
  </w:num>
  <w:num w:numId="37">
    <w:abstractNumId w:val="8"/>
  </w:num>
  <w:num w:numId="38">
    <w:abstractNumId w:val="51"/>
  </w:num>
  <w:num w:numId="39">
    <w:abstractNumId w:val="12"/>
  </w:num>
  <w:num w:numId="40">
    <w:abstractNumId w:val="50"/>
  </w:num>
  <w:num w:numId="41">
    <w:abstractNumId w:val="48"/>
  </w:num>
  <w:num w:numId="42">
    <w:abstractNumId w:val="6"/>
  </w:num>
  <w:num w:numId="43">
    <w:abstractNumId w:val="20"/>
  </w:num>
  <w:num w:numId="44">
    <w:abstractNumId w:val="43"/>
  </w:num>
  <w:num w:numId="45">
    <w:abstractNumId w:val="30"/>
  </w:num>
  <w:num w:numId="46">
    <w:abstractNumId w:val="46"/>
  </w:num>
  <w:num w:numId="47">
    <w:abstractNumId w:val="21"/>
  </w:num>
  <w:num w:numId="48">
    <w:abstractNumId w:val="18"/>
  </w:num>
  <w:num w:numId="49">
    <w:abstractNumId w:val="36"/>
  </w:num>
  <w:num w:numId="50">
    <w:abstractNumId w:val="29"/>
  </w:num>
  <w:num w:numId="51">
    <w:abstractNumId w:val="54"/>
  </w:num>
  <w:num w:numId="52">
    <w:abstractNumId w:val="7"/>
  </w:num>
  <w:num w:numId="53">
    <w:abstractNumId w:val="17"/>
  </w:num>
  <w:num w:numId="54">
    <w:abstractNumId w:val="27"/>
  </w:num>
  <w:num w:numId="55">
    <w:abstractNumId w:val="39"/>
  </w:num>
  <w:num w:numId="56">
    <w:abstractNumId w:val="45"/>
  </w:num>
  <w:num w:numId="57">
    <w:abstractNumId w:val="4"/>
  </w:num>
  <w:num w:numId="58">
    <w:abstractNumId w:val="28"/>
  </w:num>
  <w:num w:numId="59">
    <w:abstractNumId w:val="11"/>
  </w:num>
  <w:num w:numId="60">
    <w:abstractNumId w:val="5"/>
  </w:num>
  <w:num w:numId="61">
    <w:abstractNumId w:val="14"/>
  </w:num>
  <w:num w:numId="6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50432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432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432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432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4322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4322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4322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322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0432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4322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4322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04322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8"/>
      </w:numPr>
    </w:pPr>
  </w:style>
  <w:style w:type="numbering" w:customStyle="1" w:styleId="1">
    <w:name w:val="Стиль1"/>
    <w:rsid w:val="00504322"/>
    <w:pPr>
      <w:numPr>
        <w:numId w:val="15"/>
      </w:numPr>
    </w:pPr>
  </w:style>
  <w:style w:type="numbering" w:customStyle="1" w:styleId="11">
    <w:name w:val="Стиль11"/>
    <w:rsid w:val="00504322"/>
    <w:pPr>
      <w:numPr>
        <w:numId w:val="17"/>
      </w:numPr>
    </w:pPr>
  </w:style>
  <w:style w:type="numbering" w:customStyle="1" w:styleId="2">
    <w:name w:val="Стиль2"/>
    <w:rsid w:val="00504322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06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17</Pages>
  <Words>6650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20</cp:revision>
  <cp:lastPrinted>2015-04-29T13:55:00Z</cp:lastPrinted>
  <dcterms:created xsi:type="dcterms:W3CDTF">2015-01-15T12:15:00Z</dcterms:created>
  <dcterms:modified xsi:type="dcterms:W3CDTF">2015-04-29T13:55:00Z</dcterms:modified>
</cp:coreProperties>
</file>