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C25" w:rsidRPr="003162D8" w:rsidRDefault="00894C25" w:rsidP="005E12AF">
      <w:pPr>
        <w:jc w:val="center"/>
        <w:outlineLvl w:val="0"/>
        <w:rPr>
          <w:rFonts w:ascii="Times New Roman" w:hAnsi="Times New Roman" w:cs="Times New Roman"/>
        </w:rPr>
      </w:pPr>
      <w:r w:rsidRPr="003162D8">
        <w:rPr>
          <w:rFonts w:ascii="Times New Roman" w:hAnsi="Times New Roman" w:cs="Times New Roman"/>
        </w:rPr>
        <w:t>ИЗВЕЩЕНИЕ О ПРОДЛЕНИИ СРОКА ПОДАЧИ ЗАЯВОК</w:t>
      </w:r>
    </w:p>
    <w:p w:rsidR="00894C25" w:rsidRPr="003162D8" w:rsidRDefault="00894C25" w:rsidP="005E12AF">
      <w:pPr>
        <w:jc w:val="center"/>
        <w:outlineLvl w:val="0"/>
        <w:rPr>
          <w:rFonts w:ascii="Times New Roman" w:hAnsi="Times New Roman" w:cs="Times New Roman"/>
        </w:rPr>
      </w:pPr>
      <w:r w:rsidRPr="003162D8">
        <w:rPr>
          <w:rFonts w:ascii="Times New Roman" w:hAnsi="Times New Roman" w:cs="Times New Roman"/>
        </w:rPr>
        <w:t>224/67-03/13-123/2 ОЗЦЭ</w:t>
      </w:r>
    </w:p>
    <w:p w:rsidR="00894C25" w:rsidRPr="003162D8" w:rsidRDefault="00894C25" w:rsidP="005E12AF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894C25" w:rsidRPr="00A6215E" w:rsidRDefault="00894C25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894C25" w:rsidRPr="00A6215E" w:rsidRDefault="00894C25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94C25" w:rsidRPr="00A6215E" w:rsidRDefault="00894C25" w:rsidP="005E12AF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894C25" w:rsidRDefault="00894C25" w:rsidP="005E12AF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894C25" w:rsidRPr="006F3094" w:rsidRDefault="00894C25" w:rsidP="005E12A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Павлова Юлия Викторовна,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>
        <w:rPr>
          <w:rFonts w:ascii="Times New Roman" w:hAnsi="Times New Roman" w:cs="Times New Roman"/>
          <w:lang w:val="en-US"/>
        </w:rPr>
        <w:t>yupavlova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894C25" w:rsidRPr="00BD1E5B" w:rsidRDefault="00894C25" w:rsidP="005E12A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894C25" w:rsidRPr="00A6215E" w:rsidRDefault="00894C25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 w:rsidRPr="00520DB2">
        <w:rPr>
          <w:rFonts w:ascii="Times New Roman" w:hAnsi="Times New Roman" w:cs="Times New Roman"/>
        </w:rPr>
        <w:t xml:space="preserve">Поставка </w:t>
      </w:r>
      <w:r w:rsidRPr="00496C1D">
        <w:rPr>
          <w:rFonts w:ascii="Times New Roman" w:hAnsi="Times New Roman" w:cs="Times New Roman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894C25" w:rsidRPr="00A6215E" w:rsidRDefault="00894C25" w:rsidP="005E12A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894C25" w:rsidRPr="00A6215E" w:rsidRDefault="00894C25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894C25" w:rsidRPr="00A6215E" w:rsidRDefault="00894C25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94C25" w:rsidRPr="00A6215E" w:rsidRDefault="00894C25" w:rsidP="005E12A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94C25" w:rsidRPr="00A6215E" w:rsidRDefault="00894C25" w:rsidP="005E12A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4C25" w:rsidRPr="00A6215E" w:rsidRDefault="00894C25" w:rsidP="005E12A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4C25" w:rsidRPr="009C628F" w:rsidRDefault="00894C25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C628F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9C628F">
        <w:rPr>
          <w:rFonts w:ascii="Times New Roman" w:hAnsi="Times New Roman" w:cs="Times New Roman"/>
        </w:rPr>
        <w:t xml:space="preserve">: </w:t>
      </w:r>
      <w:r w:rsidRPr="007714D6">
        <w:rPr>
          <w:rFonts w:ascii="Times New Roman" w:hAnsi="Times New Roman" w:cs="Times New Roman"/>
        </w:rPr>
        <w:t>494</w:t>
      </w:r>
      <w:r>
        <w:rPr>
          <w:rFonts w:ascii="Times New Roman" w:hAnsi="Times New Roman" w:cs="Times New Roman"/>
        </w:rPr>
        <w:t xml:space="preserve"> </w:t>
      </w:r>
      <w:r w:rsidRPr="007714D6">
        <w:rPr>
          <w:rFonts w:ascii="Times New Roman" w:hAnsi="Times New Roman" w:cs="Times New Roman"/>
        </w:rPr>
        <w:t>131,</w:t>
      </w:r>
      <w:r>
        <w:rPr>
          <w:rFonts w:ascii="Times New Roman" w:hAnsi="Times New Roman" w:cs="Times New Roman"/>
        </w:rPr>
        <w:t xml:space="preserve"> </w:t>
      </w:r>
      <w:r w:rsidRPr="007714D6">
        <w:rPr>
          <w:rFonts w:ascii="Times New Roman" w:hAnsi="Times New Roman" w:cs="Times New Roman"/>
        </w:rPr>
        <w:t>00 (Четыреста девяносто четыре тысячи сто тридцать один</w:t>
      </w:r>
      <w:r w:rsidRPr="009C628F">
        <w:rPr>
          <w:rFonts w:ascii="Times New Roman" w:hAnsi="Times New Roman" w:cs="Times New Roman"/>
        </w:rPr>
        <w:t xml:space="preserve"> рубл</w:t>
      </w:r>
      <w:r>
        <w:rPr>
          <w:rFonts w:ascii="Times New Roman" w:hAnsi="Times New Roman" w:cs="Times New Roman"/>
        </w:rPr>
        <w:t>ь</w:t>
      </w:r>
      <w:r w:rsidRPr="009C628F">
        <w:rPr>
          <w:rFonts w:ascii="Times New Roman" w:hAnsi="Times New Roman" w:cs="Times New Roman"/>
        </w:rPr>
        <w:t xml:space="preserve"> 00 копеек) рубл</w:t>
      </w:r>
      <w:r>
        <w:rPr>
          <w:rFonts w:ascii="Times New Roman" w:hAnsi="Times New Roman" w:cs="Times New Roman"/>
        </w:rPr>
        <w:t>ь</w:t>
      </w:r>
      <w:r w:rsidRPr="009C628F">
        <w:rPr>
          <w:rFonts w:ascii="Times New Roman" w:hAnsi="Times New Roman" w:cs="Times New Roman"/>
        </w:rPr>
        <w:t xml:space="preserve"> с НДС. С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 w:cs="Times New Roman"/>
        </w:rPr>
        <w:t xml:space="preserve">д. </w:t>
      </w:r>
      <w:r w:rsidRPr="009C628F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94C25" w:rsidRPr="009C628F" w:rsidRDefault="00894C25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C628F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9C628F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94C25" w:rsidRPr="00A6215E" w:rsidRDefault="00894C25" w:rsidP="005E12A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94C25" w:rsidRDefault="00894C25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894C25" w:rsidRPr="00AA2BBD" w:rsidRDefault="00894C25" w:rsidP="00AA2B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A2BBD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A2BBD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A2BBD">
        <w:rPr>
          <w:rFonts w:ascii="Times New Roman" w:hAnsi="Times New Roman" w:cs="Times New Roman"/>
          <w:b/>
          <w:bCs/>
        </w:rPr>
        <w:t>:</w:t>
      </w:r>
    </w:p>
    <w:p w:rsidR="00894C25" w:rsidRPr="00AA2BBD" w:rsidRDefault="00894C25" w:rsidP="00AA2BB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AA2BBD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A2BBD">
        <w:rPr>
          <w:rFonts w:ascii="Times New Roman" w:hAnsi="Times New Roman" w:cs="Times New Roman"/>
          <w:color w:val="0000FF"/>
        </w:rPr>
        <w:t xml:space="preserve"> </w:t>
      </w:r>
      <w:r w:rsidRPr="00AA2BBD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A2BBD">
        <w:rPr>
          <w:rFonts w:ascii="Times New Roman" w:hAnsi="Times New Roman" w:cs="Times New Roman"/>
          <w:spacing w:val="-6"/>
        </w:rPr>
        <w:t>на участие в запросе цен</w:t>
      </w:r>
      <w:r w:rsidRPr="00AA2BBD">
        <w:rPr>
          <w:rFonts w:ascii="Times New Roman" w:hAnsi="Times New Roman" w:cs="Times New Roman"/>
        </w:rPr>
        <w:t xml:space="preserve"> продлевается на 4 рабочих дня.</w:t>
      </w:r>
    </w:p>
    <w:p w:rsidR="00894C25" w:rsidRPr="00A6215E" w:rsidRDefault="00894C25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94C25" w:rsidRPr="00A6215E" w:rsidRDefault="00894C25" w:rsidP="005E12AF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7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894C25" w:rsidRPr="00A6215E" w:rsidRDefault="00894C25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94C25" w:rsidRPr="00A6215E" w:rsidRDefault="00894C25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94C25" w:rsidRPr="00A6215E" w:rsidRDefault="00894C25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894C25" w:rsidRPr="00A6215E" w:rsidRDefault="00894C25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894C25" w:rsidRPr="00A6215E" w:rsidRDefault="00894C25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94C25" w:rsidRPr="00D55FE5" w:rsidRDefault="00894C25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4C25" w:rsidRPr="00A6215E" w:rsidRDefault="00894C25" w:rsidP="005E12A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4C25" w:rsidRPr="00A6215E" w:rsidRDefault="00894C25" w:rsidP="005E12AF">
      <w:pPr>
        <w:jc w:val="center"/>
        <w:rPr>
          <w:rFonts w:ascii="Times New Roman" w:hAnsi="Times New Roman" w:cs="Times New Roman"/>
          <w:color w:val="000000"/>
        </w:rPr>
      </w:pPr>
    </w:p>
    <w:p w:rsidR="00894C25" w:rsidRDefault="00894C25" w:rsidP="005E12AF">
      <w:pPr>
        <w:jc w:val="both"/>
        <w:rPr>
          <w:rFonts w:cs="Times New Roman"/>
        </w:rPr>
      </w:pPr>
    </w:p>
    <w:sectPr w:rsidR="00894C25" w:rsidSect="00795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749B"/>
    <w:rsid w:val="000648DD"/>
    <w:rsid w:val="003162D8"/>
    <w:rsid w:val="0036723D"/>
    <w:rsid w:val="003B2264"/>
    <w:rsid w:val="003D771F"/>
    <w:rsid w:val="00454708"/>
    <w:rsid w:val="00496C1D"/>
    <w:rsid w:val="004E5D69"/>
    <w:rsid w:val="00520DB2"/>
    <w:rsid w:val="0052768D"/>
    <w:rsid w:val="005E12AF"/>
    <w:rsid w:val="006F3094"/>
    <w:rsid w:val="007714D6"/>
    <w:rsid w:val="00795615"/>
    <w:rsid w:val="00887A00"/>
    <w:rsid w:val="00894C25"/>
    <w:rsid w:val="008E3C0C"/>
    <w:rsid w:val="009C628F"/>
    <w:rsid w:val="00A6215E"/>
    <w:rsid w:val="00AA2BBD"/>
    <w:rsid w:val="00B15C4C"/>
    <w:rsid w:val="00BA40B6"/>
    <w:rsid w:val="00BD1E5B"/>
    <w:rsid w:val="00C275C1"/>
    <w:rsid w:val="00C572F3"/>
    <w:rsid w:val="00D14104"/>
    <w:rsid w:val="00D42E6F"/>
    <w:rsid w:val="00D55FE5"/>
    <w:rsid w:val="00D5749B"/>
    <w:rsid w:val="00D822F8"/>
    <w:rsid w:val="00DA6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2AF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"/>
    <w:basedOn w:val="Normal"/>
    <w:uiPriority w:val="99"/>
    <w:rsid w:val="005E12AF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3162D8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736</Words>
  <Characters>4197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cp:lastPrinted>2013-04-30T06:19:00Z</cp:lastPrinted>
  <dcterms:created xsi:type="dcterms:W3CDTF">2013-04-24T14:08:00Z</dcterms:created>
  <dcterms:modified xsi:type="dcterms:W3CDTF">2013-04-30T06:22:00Z</dcterms:modified>
</cp:coreProperties>
</file>