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418" w:rsidRPr="008E6F0D" w:rsidRDefault="00AF5418" w:rsidP="00482647">
      <w:pPr>
        <w:pStyle w:val="Times12"/>
        <w:ind w:firstLine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 </w:t>
      </w:r>
      <w:r w:rsidRPr="008E6F0D">
        <w:rPr>
          <w:sz w:val="28"/>
          <w:szCs w:val="28"/>
        </w:rPr>
        <w:t>3</w:t>
      </w:r>
    </w:p>
    <w:p w:rsidR="00AF5418" w:rsidRPr="008E6F0D" w:rsidRDefault="00AF5418" w:rsidP="00C34839">
      <w:pPr>
        <w:ind w:left="2880" w:firstLine="720"/>
        <w:jc w:val="right"/>
        <w:rPr>
          <w:b/>
          <w:bCs/>
        </w:rPr>
      </w:pPr>
      <w:r>
        <w:rPr>
          <w:sz w:val="28"/>
          <w:szCs w:val="28"/>
        </w:rPr>
        <w:t xml:space="preserve">к Договору № </w:t>
      </w:r>
      <w:r w:rsidRPr="008E6F0D">
        <w:rPr>
          <w:sz w:val="28"/>
          <w:szCs w:val="28"/>
        </w:rPr>
        <w:t>____</w:t>
      </w:r>
      <w:r>
        <w:rPr>
          <w:bCs/>
        </w:rPr>
        <w:t>от</w:t>
      </w:r>
      <w:r w:rsidRPr="008E6F0D">
        <w:rPr>
          <w:bCs/>
        </w:rPr>
        <w:t xml:space="preserve"> </w:t>
      </w:r>
      <w:r>
        <w:rPr>
          <w:bCs/>
        </w:rPr>
        <w:t xml:space="preserve">«___»___________2014г. </w:t>
      </w:r>
    </w:p>
    <w:p w:rsidR="00AF5418" w:rsidRPr="0060109A" w:rsidRDefault="00AF5418" w:rsidP="00482647">
      <w:pPr>
        <w:pStyle w:val="Times12"/>
        <w:ind w:firstLine="0"/>
        <w:jc w:val="right"/>
        <w:rPr>
          <w:sz w:val="28"/>
          <w:szCs w:val="28"/>
        </w:rPr>
      </w:pPr>
    </w:p>
    <w:p w:rsidR="00AF5418" w:rsidRDefault="00AF5418" w:rsidP="00482647">
      <w:pPr>
        <w:pStyle w:val="Times12"/>
        <w:ind w:firstLine="0"/>
        <w:jc w:val="right"/>
        <w:rPr>
          <w:sz w:val="28"/>
          <w:szCs w:val="28"/>
        </w:rPr>
      </w:pPr>
    </w:p>
    <w:p w:rsidR="00AF5418" w:rsidRPr="0085523F" w:rsidRDefault="00AF5418" w:rsidP="0048264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Pr="0085523F">
        <w:rPr>
          <w:sz w:val="28"/>
          <w:szCs w:val="28"/>
        </w:rPr>
        <w:t>Сведения о цепочке собственников, включая бенеф</w:t>
      </w:r>
      <w:r>
        <w:rPr>
          <w:sz w:val="28"/>
          <w:szCs w:val="28"/>
        </w:rPr>
        <w:t>ициаров (в том числе конечных).</w:t>
      </w:r>
    </w:p>
    <w:p w:rsidR="00AF5418" w:rsidRPr="0085523F" w:rsidRDefault="00AF5418" w:rsidP="0048264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Pr="0085523F">
        <w:rPr>
          <w:sz w:val="28"/>
          <w:szCs w:val="28"/>
        </w:rPr>
        <w:t xml:space="preserve"> ________________________________________________________ </w:t>
      </w:r>
    </w:p>
    <w:p w:rsidR="00AF5418" w:rsidRDefault="00AF5418" w:rsidP="00482647">
      <w:pPr>
        <w:rPr>
          <w:sz w:val="20"/>
          <w:szCs w:val="20"/>
        </w:rPr>
      </w:pPr>
      <w:r w:rsidRPr="0095775E">
        <w:t xml:space="preserve">                                           </w:t>
      </w:r>
      <w:r>
        <w:t xml:space="preserve">                                     </w:t>
      </w:r>
      <w:r>
        <w:rPr>
          <w:sz w:val="20"/>
          <w:szCs w:val="20"/>
        </w:rPr>
        <w:t>наименование организации участника запроса предложений</w:t>
      </w:r>
    </w:p>
    <w:p w:rsidR="00AF5418" w:rsidRDefault="00AF5418" w:rsidP="0048264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F5418" w:rsidRPr="00DA05F5" w:rsidTr="006E2F1B">
        <w:trPr>
          <w:trHeight w:val="510"/>
        </w:trPr>
        <w:tc>
          <w:tcPr>
            <w:tcW w:w="567" w:type="dxa"/>
            <w:vMerge w:val="restart"/>
            <w:vAlign w:val="center"/>
          </w:tcPr>
          <w:p w:rsidR="00AF5418" w:rsidRPr="00DA05F5" w:rsidRDefault="00AF5418" w:rsidP="006E2F1B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AF5418" w:rsidRPr="00DA05F5" w:rsidRDefault="00AF5418" w:rsidP="006E2F1B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Информация об участнике </w:t>
            </w:r>
            <w:r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vAlign w:val="bottom"/>
          </w:tcPr>
          <w:p w:rsidR="00AF5418" w:rsidRPr="00DA05F5" w:rsidRDefault="00AF5418" w:rsidP="006E2F1B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AF5418" w:rsidRPr="00DA05F5" w:rsidRDefault="00AF5418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F5418" w:rsidRPr="00DA05F5" w:rsidTr="006E2F1B">
        <w:trPr>
          <w:trHeight w:val="1590"/>
        </w:trPr>
        <w:tc>
          <w:tcPr>
            <w:tcW w:w="567" w:type="dxa"/>
            <w:vMerge/>
            <w:vAlign w:val="center"/>
          </w:tcPr>
          <w:p w:rsidR="00AF5418" w:rsidRPr="00DA05F5" w:rsidRDefault="00AF5418" w:rsidP="006E2F1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AF5418" w:rsidRPr="00DA05F5" w:rsidRDefault="00AF5418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AF5418" w:rsidRPr="00DA05F5" w:rsidRDefault="00AF5418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AF5418" w:rsidRPr="00DA05F5" w:rsidRDefault="00AF5418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AF5418" w:rsidRPr="00DA05F5" w:rsidRDefault="00AF5418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AF5418" w:rsidRPr="00DA05F5" w:rsidRDefault="00AF5418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AF5418" w:rsidRPr="00DA05F5" w:rsidRDefault="00AF5418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AF5418" w:rsidRPr="00DA05F5" w:rsidRDefault="00AF5418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AF5418" w:rsidRPr="00DA05F5" w:rsidRDefault="00AF5418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AF5418" w:rsidRPr="00DA05F5" w:rsidRDefault="00AF5418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AF5418" w:rsidRPr="00DA05F5" w:rsidRDefault="00AF5418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AF5418" w:rsidRPr="00DA05F5" w:rsidRDefault="00AF5418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AF5418" w:rsidRPr="00DA05F5" w:rsidRDefault="00AF5418" w:rsidP="006E2F1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AF5418" w:rsidRPr="00DA05F5" w:rsidRDefault="00AF5418" w:rsidP="006E2F1B">
            <w:pPr>
              <w:jc w:val="center"/>
              <w:rPr>
                <w:sz w:val="20"/>
                <w:szCs w:val="20"/>
              </w:rPr>
            </w:pPr>
            <w:r w:rsidRPr="00DA05F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AF5418" w:rsidRPr="00DA05F5" w:rsidRDefault="00AF5418" w:rsidP="006E2F1B">
            <w:pPr>
              <w:rPr>
                <w:sz w:val="20"/>
                <w:szCs w:val="20"/>
              </w:rPr>
            </w:pPr>
          </w:p>
        </w:tc>
      </w:tr>
      <w:tr w:rsidR="00AF5418" w:rsidRPr="009068B6" w:rsidTr="006E2F1B">
        <w:trPr>
          <w:trHeight w:val="315"/>
        </w:trPr>
        <w:tc>
          <w:tcPr>
            <w:tcW w:w="567" w:type="dxa"/>
            <w:noWrap/>
            <w:vAlign w:val="center"/>
          </w:tcPr>
          <w:p w:rsidR="00AF5418" w:rsidRPr="00DA05F5" w:rsidRDefault="00AF5418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AF5418" w:rsidRPr="00DA05F5" w:rsidRDefault="00AF5418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AF5418" w:rsidRPr="00DA05F5" w:rsidRDefault="00AF5418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AF5418" w:rsidRPr="00DA05F5" w:rsidRDefault="00AF5418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AF5418" w:rsidRPr="00DA05F5" w:rsidRDefault="00AF5418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AF5418" w:rsidRPr="00DA05F5" w:rsidRDefault="00AF5418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AF5418" w:rsidRPr="00DA05F5" w:rsidRDefault="00AF5418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AF5418" w:rsidRPr="00DA05F5" w:rsidRDefault="00AF5418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AF5418" w:rsidRPr="00DA05F5" w:rsidRDefault="00AF5418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AF5418" w:rsidRPr="00DA05F5" w:rsidRDefault="00AF5418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AF5418" w:rsidRPr="00DA05F5" w:rsidRDefault="00AF5418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AF5418" w:rsidRPr="00DA05F5" w:rsidRDefault="00AF5418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F5418" w:rsidRPr="00DA05F5" w:rsidRDefault="00AF5418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AF5418" w:rsidRPr="00DA05F5" w:rsidRDefault="00AF5418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AF5418" w:rsidRPr="009068B6" w:rsidRDefault="00AF5418" w:rsidP="006E2F1B">
            <w:pPr>
              <w:jc w:val="center"/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15</w:t>
            </w:r>
          </w:p>
        </w:tc>
      </w:tr>
      <w:tr w:rsidR="00AF5418" w:rsidRPr="009068B6" w:rsidTr="006E2F1B">
        <w:trPr>
          <w:trHeight w:val="630"/>
        </w:trPr>
        <w:tc>
          <w:tcPr>
            <w:tcW w:w="567" w:type="dxa"/>
            <w:noWrap/>
            <w:vAlign w:val="bottom"/>
          </w:tcPr>
          <w:p w:rsidR="00AF5418" w:rsidRPr="009068B6" w:rsidRDefault="00AF5418" w:rsidP="006E2F1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AF5418" w:rsidRPr="009068B6" w:rsidRDefault="00AF5418" w:rsidP="006E2F1B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5418" w:rsidRPr="00DA05F5" w:rsidRDefault="00AF5418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</w:p>
        </w:tc>
      </w:tr>
      <w:tr w:rsidR="00AF5418" w:rsidRPr="009068B6" w:rsidTr="006E2F1B">
        <w:trPr>
          <w:trHeight w:val="315"/>
        </w:trPr>
        <w:tc>
          <w:tcPr>
            <w:tcW w:w="567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5418" w:rsidRPr="00DA05F5" w:rsidRDefault="00AF5418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</w:p>
        </w:tc>
      </w:tr>
      <w:tr w:rsidR="00AF5418" w:rsidRPr="009068B6" w:rsidTr="006E2F1B">
        <w:trPr>
          <w:trHeight w:val="315"/>
        </w:trPr>
        <w:tc>
          <w:tcPr>
            <w:tcW w:w="567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F5418" w:rsidRPr="00DA05F5" w:rsidRDefault="00AF5418" w:rsidP="006E2F1B">
            <w:pPr>
              <w:rPr>
                <w:iCs/>
                <w:sz w:val="20"/>
                <w:szCs w:val="20"/>
              </w:rPr>
            </w:pPr>
            <w:r w:rsidRPr="00DA05F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AF5418" w:rsidRPr="009068B6" w:rsidRDefault="00AF5418" w:rsidP="006E2F1B">
            <w:pPr>
              <w:rPr>
                <w:iCs/>
                <w:sz w:val="20"/>
                <w:szCs w:val="20"/>
              </w:rPr>
            </w:pPr>
            <w:r w:rsidRPr="009068B6">
              <w:rPr>
                <w:iCs/>
                <w:sz w:val="20"/>
                <w:szCs w:val="20"/>
              </w:rPr>
              <w:t> </w:t>
            </w:r>
          </w:p>
        </w:tc>
      </w:tr>
      <w:tr w:rsidR="00AF5418" w:rsidRPr="009068B6" w:rsidTr="006E2F1B">
        <w:trPr>
          <w:trHeight w:val="315"/>
        </w:trPr>
        <w:tc>
          <w:tcPr>
            <w:tcW w:w="567" w:type="dxa"/>
            <w:noWrap/>
            <w:vAlign w:val="bottom"/>
          </w:tcPr>
          <w:p w:rsidR="00AF5418" w:rsidRPr="009068B6" w:rsidRDefault="00AF5418" w:rsidP="006E2F1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AF5418" w:rsidRPr="009068B6" w:rsidRDefault="00AF5418" w:rsidP="006E2F1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F5418" w:rsidRPr="009068B6" w:rsidRDefault="00AF5418" w:rsidP="006E2F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5418" w:rsidRPr="009068B6" w:rsidRDefault="00AF5418" w:rsidP="006E2F1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F5418" w:rsidRPr="009068B6" w:rsidRDefault="00AF5418" w:rsidP="006E2F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5418" w:rsidRPr="009068B6" w:rsidRDefault="00AF5418" w:rsidP="006E2F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5418" w:rsidRPr="00DA05F5" w:rsidRDefault="00AF5418" w:rsidP="006E2F1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AF5418" w:rsidRPr="009068B6" w:rsidRDefault="00AF5418" w:rsidP="006E2F1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F5418" w:rsidRPr="009068B6" w:rsidRDefault="00AF5418" w:rsidP="006E2F1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F5418" w:rsidRPr="009068B6" w:rsidRDefault="00AF5418" w:rsidP="006E2F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5418" w:rsidRPr="009068B6" w:rsidRDefault="00AF5418" w:rsidP="006E2F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5418" w:rsidRPr="009068B6" w:rsidRDefault="00AF5418" w:rsidP="006E2F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AF5418" w:rsidRPr="009068B6" w:rsidRDefault="00AF5418" w:rsidP="006E2F1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AF5418" w:rsidRPr="009068B6" w:rsidRDefault="00AF5418" w:rsidP="006E2F1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AF5418" w:rsidRPr="009068B6" w:rsidRDefault="00AF5418" w:rsidP="006E2F1B">
            <w:pPr>
              <w:rPr>
                <w:sz w:val="20"/>
                <w:szCs w:val="20"/>
              </w:rPr>
            </w:pPr>
          </w:p>
        </w:tc>
      </w:tr>
      <w:tr w:rsidR="00AF5418" w:rsidRPr="009068B6" w:rsidTr="006E2F1B">
        <w:trPr>
          <w:trHeight w:val="315"/>
        </w:trPr>
        <w:tc>
          <w:tcPr>
            <w:tcW w:w="567" w:type="dxa"/>
            <w:noWrap/>
            <w:vAlign w:val="bottom"/>
          </w:tcPr>
          <w:p w:rsidR="00AF5418" w:rsidRPr="009068B6" w:rsidRDefault="00AF5418" w:rsidP="006E2F1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AF5418" w:rsidRPr="009068B6" w:rsidRDefault="00AF5418" w:rsidP="006E2F1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F5418" w:rsidRPr="009068B6" w:rsidRDefault="00AF5418" w:rsidP="006E2F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5418" w:rsidRPr="009068B6" w:rsidRDefault="00AF5418" w:rsidP="006E2F1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F5418" w:rsidRPr="009068B6" w:rsidRDefault="00AF5418" w:rsidP="006E2F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5418" w:rsidRPr="009068B6" w:rsidRDefault="00AF5418" w:rsidP="006E2F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5418" w:rsidRPr="00DA05F5" w:rsidRDefault="00AF5418" w:rsidP="006E2F1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AF5418" w:rsidRPr="009068B6" w:rsidRDefault="00AF5418" w:rsidP="006E2F1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AF5418" w:rsidRPr="009068B6" w:rsidRDefault="00AF5418" w:rsidP="006E2F1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AF5418" w:rsidRPr="009068B6" w:rsidRDefault="00AF5418" w:rsidP="006E2F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5418" w:rsidRPr="009068B6" w:rsidRDefault="00AF5418" w:rsidP="006E2F1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AF5418" w:rsidRPr="009068B6" w:rsidRDefault="00AF5418" w:rsidP="006E2F1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AF5418" w:rsidRPr="009068B6" w:rsidRDefault="00AF5418" w:rsidP="006E2F1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AF5418" w:rsidRPr="009068B6" w:rsidRDefault="00AF5418" w:rsidP="006E2F1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AF5418" w:rsidRPr="009068B6" w:rsidRDefault="00AF5418" w:rsidP="006E2F1B">
            <w:pPr>
              <w:rPr>
                <w:sz w:val="20"/>
                <w:szCs w:val="20"/>
              </w:rPr>
            </w:pPr>
          </w:p>
        </w:tc>
      </w:tr>
    </w:tbl>
    <w:p w:rsidR="00AF5418" w:rsidRPr="00554653" w:rsidRDefault="00AF5418" w:rsidP="00482647">
      <w:pPr>
        <w:pStyle w:val="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5418" w:rsidRPr="00FE6219" w:rsidRDefault="00AF5418" w:rsidP="00482647">
      <w:pPr>
        <w:pStyle w:val="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AF5418" w:rsidRPr="005A6995" w:rsidRDefault="00AF5418" w:rsidP="00482647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AF5418" w:rsidRPr="00C43A67" w:rsidRDefault="00AF5418" w:rsidP="00482647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t>М.П.</w:t>
      </w:r>
    </w:p>
    <w:p w:rsidR="00AF5418" w:rsidRPr="00FE6219" w:rsidRDefault="00AF5418" w:rsidP="00482647">
      <w:pPr>
        <w:jc w:val="center"/>
        <w:rPr>
          <w:b/>
        </w:rPr>
      </w:pPr>
    </w:p>
    <w:p w:rsidR="00AF5418" w:rsidRDefault="00AF5418"/>
    <w:sectPr w:rsidR="00AF5418" w:rsidSect="004826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5418" w:rsidRDefault="00AF5418" w:rsidP="00AB657F">
      <w:r>
        <w:separator/>
      </w:r>
    </w:p>
  </w:endnote>
  <w:endnote w:type="continuationSeparator" w:id="1">
    <w:p w:rsidR="00AF5418" w:rsidRDefault="00AF5418" w:rsidP="00AB65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418" w:rsidRDefault="00AF541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418" w:rsidRDefault="00AF541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418" w:rsidRDefault="00AF541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5418" w:rsidRDefault="00AF5418" w:rsidP="00AB657F">
      <w:r>
        <w:separator/>
      </w:r>
    </w:p>
  </w:footnote>
  <w:footnote w:type="continuationSeparator" w:id="1">
    <w:p w:rsidR="00AF5418" w:rsidRDefault="00AF5418" w:rsidP="00AB65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418" w:rsidRDefault="00AF541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418" w:rsidRDefault="00AF541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5418" w:rsidRDefault="00AF541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2647"/>
    <w:rsid w:val="00057C6E"/>
    <w:rsid w:val="00064DE9"/>
    <w:rsid w:val="000A2F68"/>
    <w:rsid w:val="00192079"/>
    <w:rsid w:val="001C7C69"/>
    <w:rsid w:val="001E12AA"/>
    <w:rsid w:val="001E3502"/>
    <w:rsid w:val="0021277D"/>
    <w:rsid w:val="00221DA8"/>
    <w:rsid w:val="002940E0"/>
    <w:rsid w:val="00420059"/>
    <w:rsid w:val="00452F45"/>
    <w:rsid w:val="004802AD"/>
    <w:rsid w:val="00482647"/>
    <w:rsid w:val="00550444"/>
    <w:rsid w:val="00552574"/>
    <w:rsid w:val="00554653"/>
    <w:rsid w:val="0056181E"/>
    <w:rsid w:val="005961F5"/>
    <w:rsid w:val="005A6995"/>
    <w:rsid w:val="005E40AF"/>
    <w:rsid w:val="0060109A"/>
    <w:rsid w:val="00675E53"/>
    <w:rsid w:val="00697C43"/>
    <w:rsid w:val="006B6C2F"/>
    <w:rsid w:val="006E2F1B"/>
    <w:rsid w:val="007310FD"/>
    <w:rsid w:val="007467A1"/>
    <w:rsid w:val="00772150"/>
    <w:rsid w:val="007A5511"/>
    <w:rsid w:val="007B70E4"/>
    <w:rsid w:val="007E2B8B"/>
    <w:rsid w:val="0081091E"/>
    <w:rsid w:val="008427A0"/>
    <w:rsid w:val="0085523F"/>
    <w:rsid w:val="00862A51"/>
    <w:rsid w:val="008A2E43"/>
    <w:rsid w:val="008E6F0D"/>
    <w:rsid w:val="009041D5"/>
    <w:rsid w:val="009068B6"/>
    <w:rsid w:val="0095775E"/>
    <w:rsid w:val="009A068A"/>
    <w:rsid w:val="00A119B2"/>
    <w:rsid w:val="00A514C9"/>
    <w:rsid w:val="00AB657F"/>
    <w:rsid w:val="00AC09E6"/>
    <w:rsid w:val="00AC2609"/>
    <w:rsid w:val="00AF5418"/>
    <w:rsid w:val="00B437F4"/>
    <w:rsid w:val="00B61AD2"/>
    <w:rsid w:val="00B63D5F"/>
    <w:rsid w:val="00BE1BA5"/>
    <w:rsid w:val="00C049B9"/>
    <w:rsid w:val="00C34839"/>
    <w:rsid w:val="00C43A67"/>
    <w:rsid w:val="00C642B8"/>
    <w:rsid w:val="00CD367A"/>
    <w:rsid w:val="00D03DE2"/>
    <w:rsid w:val="00DA05F5"/>
    <w:rsid w:val="00DD4450"/>
    <w:rsid w:val="00E17384"/>
    <w:rsid w:val="00E33B9E"/>
    <w:rsid w:val="00E4474A"/>
    <w:rsid w:val="00E56BC9"/>
    <w:rsid w:val="00E63E51"/>
    <w:rsid w:val="00E9678E"/>
    <w:rsid w:val="00EA313E"/>
    <w:rsid w:val="00EE13A3"/>
    <w:rsid w:val="00F65861"/>
    <w:rsid w:val="00F8620B"/>
    <w:rsid w:val="00FE6219"/>
    <w:rsid w:val="00FE6A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2647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mes12">
    <w:name w:val="Times 12"/>
    <w:basedOn w:val="Normal"/>
    <w:uiPriority w:val="99"/>
    <w:rsid w:val="0048264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ункт б/н"/>
    <w:basedOn w:val="Normal"/>
    <w:uiPriority w:val="99"/>
    <w:rsid w:val="00482647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styleId="Header">
    <w:name w:val="header"/>
    <w:basedOn w:val="Normal"/>
    <w:link w:val="HeaderChar"/>
    <w:uiPriority w:val="99"/>
    <w:rsid w:val="00AB65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B657F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AB65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B657F"/>
    <w:rPr>
      <w:rFonts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8109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63E51"/>
    <w:rPr>
      <w:rFonts w:cs="Times New Roman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180</Words>
  <Characters>1031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3</dc:title>
  <dc:subject/>
  <dc:creator>SCC</dc:creator>
  <cp:keywords/>
  <dc:description/>
  <cp:lastModifiedBy>niti</cp:lastModifiedBy>
  <cp:revision>2</cp:revision>
  <cp:lastPrinted>2014-01-22T05:53:00Z</cp:lastPrinted>
  <dcterms:created xsi:type="dcterms:W3CDTF">2014-01-22T05:54:00Z</dcterms:created>
  <dcterms:modified xsi:type="dcterms:W3CDTF">2014-01-22T05:54:00Z</dcterms:modified>
</cp:coreProperties>
</file>