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83" w:rsidRPr="00FF0662" w:rsidRDefault="00C16383" w:rsidP="00134E27">
      <w:pPr>
        <w:jc w:val="center"/>
        <w:outlineLvl w:val="0"/>
        <w:rPr>
          <w:rFonts w:ascii="Times New Roman" w:hAnsi="Times New Roman" w:cs="Times New Roman"/>
        </w:rPr>
      </w:pPr>
      <w:r w:rsidRPr="00FF0662">
        <w:rPr>
          <w:rFonts w:ascii="Times New Roman" w:hAnsi="Times New Roman" w:cs="Times New Roman"/>
        </w:rPr>
        <w:t>ИЗВЕЩЕНИЕ О ПРОДЛЕНИИ СРОКА ПОДАЧИ ЗАЯВОК</w:t>
      </w:r>
    </w:p>
    <w:p w:rsidR="00C16383" w:rsidRDefault="00C16383" w:rsidP="00134E27">
      <w:pPr>
        <w:jc w:val="center"/>
        <w:outlineLvl w:val="0"/>
        <w:rPr>
          <w:rFonts w:ascii="Times New Roman" w:hAnsi="Times New Roman" w:cs="Times New Roman"/>
        </w:rPr>
      </w:pPr>
      <w:r w:rsidRPr="0091736A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224/6</w:t>
      </w:r>
      <w:r w:rsidRPr="0091736A">
        <w:rPr>
          <w:rFonts w:ascii="Times New Roman" w:hAnsi="Times New Roman" w:cs="Times New Roman"/>
        </w:rPr>
        <w:t>7-03/1</w:t>
      </w:r>
      <w:r>
        <w:rPr>
          <w:rFonts w:ascii="Times New Roman" w:hAnsi="Times New Roman" w:cs="Times New Roman"/>
        </w:rPr>
        <w:t>3-102/2</w:t>
      </w:r>
      <w:r w:rsidRPr="009173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Pr="0091736A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ЦЭ</w:t>
      </w:r>
    </w:p>
    <w:p w:rsidR="00C16383" w:rsidRPr="00A6215E" w:rsidRDefault="00C16383" w:rsidP="00134E27">
      <w:pPr>
        <w:jc w:val="center"/>
        <w:outlineLvl w:val="0"/>
        <w:rPr>
          <w:rFonts w:ascii="Times New Roman" w:hAnsi="Times New Roman" w:cs="Times New Roman"/>
        </w:rPr>
      </w:pP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16383" w:rsidRPr="00A6215E" w:rsidRDefault="00C16383" w:rsidP="00134E2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16383" w:rsidRDefault="00C16383" w:rsidP="00134E2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16383" w:rsidRPr="006F3094" w:rsidRDefault="00C16383" w:rsidP="00134E2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Калякин Дмитрий Георгиевич,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48-96,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16383" w:rsidRPr="00BD1E5B" w:rsidRDefault="00C16383" w:rsidP="00134E2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520DB2">
        <w:rPr>
          <w:rFonts w:ascii="Times New Roman" w:hAnsi="Times New Roman" w:cs="Times New Roman"/>
        </w:rPr>
        <w:t xml:space="preserve">Поставка </w:t>
      </w:r>
      <w:r w:rsidRPr="00496C1D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16383" w:rsidRPr="00A6215E" w:rsidRDefault="00C16383" w:rsidP="00134E2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16383" w:rsidRPr="00A6215E" w:rsidRDefault="00C16383" w:rsidP="00134E2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6383" w:rsidRPr="00A6215E" w:rsidRDefault="00C16383" w:rsidP="00134E2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6383" w:rsidRPr="00A6215E" w:rsidRDefault="00C16383" w:rsidP="00134E2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6383" w:rsidRPr="009C628F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C628F">
        <w:rPr>
          <w:rFonts w:ascii="Times New Roman" w:hAnsi="Times New Roman" w:cs="Times New Roman"/>
        </w:rPr>
        <w:t>: 222 308, 00 (Двести двадцать две тысячи триста восемь рублей 00 копеек) рубл</w:t>
      </w:r>
      <w:r>
        <w:rPr>
          <w:rFonts w:ascii="Times New Roman" w:hAnsi="Times New Roman" w:cs="Times New Roman"/>
        </w:rPr>
        <w:t>ей</w:t>
      </w:r>
      <w:r w:rsidRPr="009C628F">
        <w:rPr>
          <w:rFonts w:ascii="Times New Roman" w:hAnsi="Times New Roman" w:cs="Times New Roman"/>
        </w:rPr>
        <w:t xml:space="preserve"> с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9C628F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16383" w:rsidRPr="009C628F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62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16383" w:rsidRPr="00A6215E" w:rsidRDefault="00C16383" w:rsidP="00134E2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16383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16383" w:rsidRPr="001B7931" w:rsidRDefault="00C16383" w:rsidP="001B793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B793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B793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B7931">
        <w:rPr>
          <w:rFonts w:ascii="Times New Roman" w:hAnsi="Times New Roman" w:cs="Times New Roman"/>
          <w:b/>
          <w:bCs/>
        </w:rPr>
        <w:t>:</w:t>
      </w:r>
    </w:p>
    <w:p w:rsidR="00C16383" w:rsidRPr="001B7931" w:rsidRDefault="00C16383" w:rsidP="001B793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B793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B7931">
        <w:rPr>
          <w:rFonts w:ascii="Times New Roman" w:hAnsi="Times New Roman" w:cs="Times New Roman"/>
          <w:color w:val="0000FF"/>
        </w:rPr>
        <w:t xml:space="preserve"> </w:t>
      </w:r>
      <w:r w:rsidRPr="001B793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B7931">
        <w:rPr>
          <w:rFonts w:ascii="Times New Roman" w:hAnsi="Times New Roman" w:cs="Times New Roman"/>
          <w:spacing w:val="-6"/>
        </w:rPr>
        <w:t>на участие в запросе цен</w:t>
      </w:r>
      <w:r w:rsidRPr="001B7931">
        <w:rPr>
          <w:rFonts w:ascii="Times New Roman" w:hAnsi="Times New Roman" w:cs="Times New Roman"/>
        </w:rPr>
        <w:t xml:space="preserve"> продлевается на 4 рабочих дня.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16383" w:rsidRPr="00A6215E" w:rsidRDefault="00C16383" w:rsidP="00134E2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6383" w:rsidRPr="00D55FE5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6383" w:rsidRPr="00A6215E" w:rsidRDefault="00C16383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6383" w:rsidRDefault="00C16383" w:rsidP="00134E27">
      <w:pPr>
        <w:jc w:val="both"/>
      </w:pPr>
      <w:bookmarkStart w:id="0" w:name="_GoBack"/>
      <w:bookmarkEnd w:id="0"/>
    </w:p>
    <w:sectPr w:rsidR="00C16383" w:rsidSect="0070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B76"/>
    <w:rsid w:val="000648DD"/>
    <w:rsid w:val="000A0A2E"/>
    <w:rsid w:val="001231E6"/>
    <w:rsid w:val="00134E27"/>
    <w:rsid w:val="001B7931"/>
    <w:rsid w:val="0036723D"/>
    <w:rsid w:val="003D771F"/>
    <w:rsid w:val="00454708"/>
    <w:rsid w:val="00496C1D"/>
    <w:rsid w:val="004E5D69"/>
    <w:rsid w:val="00520DB2"/>
    <w:rsid w:val="006F3094"/>
    <w:rsid w:val="007018FD"/>
    <w:rsid w:val="007310BC"/>
    <w:rsid w:val="00887A00"/>
    <w:rsid w:val="008E3C0C"/>
    <w:rsid w:val="0091736A"/>
    <w:rsid w:val="0099617B"/>
    <w:rsid w:val="009C628F"/>
    <w:rsid w:val="00A33B76"/>
    <w:rsid w:val="00A6215E"/>
    <w:rsid w:val="00B15C4C"/>
    <w:rsid w:val="00BA40B6"/>
    <w:rsid w:val="00BD1E5B"/>
    <w:rsid w:val="00C16383"/>
    <w:rsid w:val="00C334EB"/>
    <w:rsid w:val="00C572F3"/>
    <w:rsid w:val="00D14104"/>
    <w:rsid w:val="00D42E6F"/>
    <w:rsid w:val="00D55FE5"/>
    <w:rsid w:val="00D576E0"/>
    <w:rsid w:val="00D822F8"/>
    <w:rsid w:val="00DA6B67"/>
    <w:rsid w:val="00FF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E2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0">
    <w:name w:val="Знак Знак1 Знак Знак1 Знак Знак Знак Знак"/>
    <w:basedOn w:val="Normal"/>
    <w:uiPriority w:val="99"/>
    <w:rsid w:val="00134E27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1 Знак Знак Знак Знак Знак Знак"/>
    <w:basedOn w:val="Normal"/>
    <w:link w:val="DefaultParagraphFont"/>
    <w:uiPriority w:val="99"/>
    <w:rsid w:val="007310BC"/>
    <w:pPr>
      <w:suppressAutoHyphens w:val="0"/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1">
    <w:name w:val="Знак1"/>
    <w:basedOn w:val="Normal"/>
    <w:uiPriority w:val="99"/>
    <w:rsid w:val="00FF066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735</Words>
  <Characters>4193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cp:lastPrinted>2013-04-29T07:20:00Z</cp:lastPrinted>
  <dcterms:created xsi:type="dcterms:W3CDTF">2013-04-23T10:36:00Z</dcterms:created>
  <dcterms:modified xsi:type="dcterms:W3CDTF">2013-04-29T07:21:00Z</dcterms:modified>
</cp:coreProperties>
</file>