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666FEC" w:rsidRDefault="00666FEC" w:rsidP="00666FEC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выполнение </w:t>
      </w:r>
      <w:r>
        <w:rPr>
          <w:b/>
          <w:bCs/>
          <w:sz w:val="28"/>
          <w:szCs w:val="28"/>
        </w:rPr>
        <w:t xml:space="preserve">работ </w:t>
      </w:r>
      <w:r>
        <w:rPr>
          <w:b/>
          <w:sz w:val="28"/>
          <w:szCs w:val="28"/>
        </w:rPr>
        <w:t>по устройству систем электроснабжения в здании №19а Ленинградского отделения филиала «Северо-западный территориальный округ» ФГУП «РосРАО»</w:t>
      </w:r>
      <w:r>
        <w:rPr>
          <w:b/>
          <w:bCs/>
          <w:color w:val="000000"/>
          <w:sz w:val="28"/>
          <w:szCs w:val="28"/>
        </w:rPr>
        <w:t>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666FEC" w:rsidRPr="002755C3" w:rsidRDefault="00666FEC" w:rsidP="00666FEC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666FEC" w:rsidRDefault="00666FEC" w:rsidP="00666FEC">
      <w:pPr>
        <w:ind w:left="709"/>
        <w:jc w:val="center"/>
      </w:pPr>
      <w:r w:rsidRPr="00FE40C9">
        <w:t>на выполнение монтажных</w:t>
      </w:r>
      <w:r>
        <w:t>, пуско-наладочных, ремонтных</w:t>
      </w:r>
      <w:r w:rsidRPr="00FE40C9">
        <w:t xml:space="preserve"> работ</w:t>
      </w:r>
    </w:p>
    <w:p w:rsidR="00666FEC" w:rsidRDefault="00666FEC" w:rsidP="00666FEC">
      <w:pPr>
        <w:ind w:left="709"/>
        <w:jc w:val="center"/>
      </w:pPr>
      <w:r>
        <w:t>при сооружении, модернизации, реконструкции или ремонте объектов</w:t>
      </w:r>
    </w:p>
    <w:p w:rsidR="00666FEC" w:rsidRDefault="00666FEC" w:rsidP="00666FEC">
      <w:pPr>
        <w:ind w:left="709"/>
        <w:jc w:val="center"/>
      </w:pPr>
      <w:r>
        <w:t>строительства и инженерных систем</w:t>
      </w:r>
    </w:p>
    <w:p w:rsidR="00666FEC" w:rsidRDefault="00666FEC" w:rsidP="00666FEC">
      <w:pPr>
        <w:ind w:left="709"/>
        <w:jc w:val="center"/>
      </w:pPr>
      <w:r>
        <w:t>по объекту:</w:t>
      </w:r>
      <w:r w:rsidRPr="007436A6">
        <w:t xml:space="preserve"> </w:t>
      </w:r>
      <w:r>
        <w:t xml:space="preserve">здание №19а </w:t>
      </w:r>
      <w:r w:rsidRPr="009246B9">
        <w:t>Ленинградско</w:t>
      </w:r>
      <w:r>
        <w:t>го</w:t>
      </w:r>
      <w:r w:rsidRPr="00FE40C9">
        <w:t xml:space="preserve"> отделени</w:t>
      </w:r>
      <w:r>
        <w:t>я филиала «Северо-западный</w:t>
      </w:r>
    </w:p>
    <w:p w:rsidR="00666FEC" w:rsidRDefault="00666FEC" w:rsidP="00666FEC">
      <w:pPr>
        <w:ind w:left="709"/>
        <w:jc w:val="center"/>
      </w:pPr>
      <w:r w:rsidRPr="00FE40C9">
        <w:t>территориальный округ» ФГУП «РосРАО»</w:t>
      </w:r>
      <w:r>
        <w:t>.</w:t>
      </w:r>
    </w:p>
    <w:p w:rsidR="00666FEC" w:rsidRDefault="00666FEC" w:rsidP="00666FEC">
      <w:pPr>
        <w:ind w:left="709"/>
        <w:jc w:val="center"/>
      </w:pPr>
    </w:p>
    <w:p w:rsidR="00666FEC" w:rsidRDefault="00666FEC" w:rsidP="00666FEC">
      <w:pPr>
        <w:ind w:left="709"/>
        <w:jc w:val="center"/>
      </w:pPr>
    </w:p>
    <w:p w:rsidR="00666FEC" w:rsidRDefault="00666FEC" w:rsidP="00666FEC">
      <w:pPr>
        <w:ind w:left="709"/>
        <w:jc w:val="center"/>
      </w:pPr>
      <w:r>
        <w:t>СОДЕРЖАНИЕ</w:t>
      </w:r>
    </w:p>
    <w:p w:rsidR="00666FEC" w:rsidRDefault="00666FEC" w:rsidP="00666FEC">
      <w:pPr>
        <w:ind w:left="709"/>
        <w:jc w:val="center"/>
      </w:pPr>
    </w:p>
    <w:p w:rsidR="00666FEC" w:rsidRPr="007436A6" w:rsidRDefault="00666FEC" w:rsidP="00666FEC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666FEC" w:rsidRDefault="00666FEC" w:rsidP="00666FEC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, ОСНОВАНИЕ.</w:t>
      </w:r>
    </w:p>
    <w:p w:rsidR="00666FEC" w:rsidRDefault="00666FEC" w:rsidP="00666FEC">
      <w:pPr>
        <w:ind w:left="2977" w:hanging="1561"/>
      </w:pPr>
      <w:r>
        <w:t xml:space="preserve">Подраздел </w:t>
      </w:r>
      <w:proofErr w:type="gramStart"/>
      <w:r>
        <w:t xml:space="preserve">2.1  </w:t>
      </w:r>
      <w:r w:rsidRPr="00682EE3">
        <w:t>Сведения</w:t>
      </w:r>
      <w:proofErr w:type="gramEnd"/>
      <w:r w:rsidRPr="00682EE3">
        <w:t xml:space="preserve">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</w:r>
      <w:r>
        <w:t>.</w:t>
      </w:r>
    </w:p>
    <w:p w:rsidR="00666FEC" w:rsidRDefault="00666FEC" w:rsidP="00666FEC">
      <w:pPr>
        <w:ind w:left="2977" w:hanging="1561"/>
      </w:pPr>
      <w:r>
        <w:t xml:space="preserve">Подраздел </w:t>
      </w:r>
      <w:proofErr w:type="gramStart"/>
      <w:r>
        <w:t xml:space="preserve">2.2  </w:t>
      </w:r>
      <w:r w:rsidRPr="00682EE3">
        <w:t>Требования</w:t>
      </w:r>
      <w:proofErr w:type="gramEnd"/>
      <w:r w:rsidRPr="00682EE3">
        <w:t xml:space="preserve">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</w:r>
      <w:r>
        <w:t>.</w:t>
      </w:r>
    </w:p>
    <w:p w:rsidR="00666FEC" w:rsidRDefault="00666FEC" w:rsidP="00666FEC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r>
        <w:t>ВЫПОЛНЯЕМЫМ РАБОТАМ.</w:t>
      </w:r>
    </w:p>
    <w:p w:rsidR="00666FEC" w:rsidRDefault="00666FEC" w:rsidP="00666FEC">
      <w:pPr>
        <w:ind w:left="709" w:firstLine="707"/>
      </w:pPr>
      <w:r>
        <w:t xml:space="preserve">Подраздел </w:t>
      </w:r>
      <w:proofErr w:type="gramStart"/>
      <w:r>
        <w:t xml:space="preserve">3.1  </w:t>
      </w:r>
      <w:r w:rsidRPr="00682EE3">
        <w:t>Цель</w:t>
      </w:r>
      <w:proofErr w:type="gramEnd"/>
      <w:r w:rsidRPr="00682EE3">
        <w:t xml:space="preserve"> проведения работ</w:t>
      </w:r>
      <w:r>
        <w:t>.</w:t>
      </w:r>
    </w:p>
    <w:p w:rsidR="00666FEC" w:rsidRDefault="00666FEC" w:rsidP="00666FEC">
      <w:pPr>
        <w:ind w:left="709" w:firstLine="707"/>
      </w:pPr>
      <w:r w:rsidRPr="00275735">
        <w:t xml:space="preserve">Подраздел </w:t>
      </w:r>
      <w:proofErr w:type="gramStart"/>
      <w:r w:rsidRPr="00275735">
        <w:t xml:space="preserve">3.2 </w:t>
      </w:r>
      <w:r>
        <w:t xml:space="preserve"> </w:t>
      </w:r>
      <w:r w:rsidRPr="004476B1">
        <w:t>Объем</w:t>
      </w:r>
      <w:proofErr w:type="gramEnd"/>
      <w:r w:rsidRPr="004476B1">
        <w:t xml:space="preserve"> выполняемых работ</w:t>
      </w:r>
      <w:r w:rsidRPr="00275735">
        <w:t>.</w:t>
      </w:r>
    </w:p>
    <w:p w:rsidR="00666FEC" w:rsidRDefault="00666FEC" w:rsidP="00666FEC">
      <w:pPr>
        <w:ind w:left="2977" w:hanging="1561"/>
      </w:pPr>
      <w:r>
        <w:t xml:space="preserve">Подраздел </w:t>
      </w:r>
      <w:proofErr w:type="gramStart"/>
      <w:r>
        <w:t xml:space="preserve">3.3  </w:t>
      </w:r>
      <w:r w:rsidRPr="004476B1">
        <w:t>Требования</w:t>
      </w:r>
      <w:proofErr w:type="gramEnd"/>
      <w:r w:rsidRPr="004476B1">
        <w:t xml:space="preserve">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</w:r>
      <w:r>
        <w:t>.</w:t>
      </w:r>
    </w:p>
    <w:p w:rsidR="00666FEC" w:rsidRDefault="00666FEC" w:rsidP="00666FEC">
      <w:pPr>
        <w:ind w:left="709"/>
      </w:pPr>
      <w:r w:rsidRPr="00275735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666FEC" w:rsidRDefault="00666FEC" w:rsidP="00666FEC">
      <w:pPr>
        <w:ind w:left="709"/>
      </w:pPr>
      <w:r w:rsidRPr="00275735">
        <w:t xml:space="preserve">РАЗДЕЛ </w:t>
      </w:r>
      <w:r>
        <w:t>5</w:t>
      </w:r>
      <w:r w:rsidRPr="00275735">
        <w:t>.</w:t>
      </w:r>
      <w:r>
        <w:t xml:space="preserve">   МЕСТО ВЫПОЛНЯЕМЫХ РАБОТ.</w:t>
      </w:r>
    </w:p>
    <w:p w:rsidR="00666FEC" w:rsidRDefault="00666FEC" w:rsidP="00666FEC">
      <w:pPr>
        <w:ind w:left="1985" w:hanging="1276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</w:t>
      </w:r>
      <w:proofErr w:type="gramStart"/>
      <w:r w:rsidRPr="00275735">
        <w:t xml:space="preserve">И </w:t>
      </w:r>
      <w:r>
        <w:t xml:space="preserve"> </w:t>
      </w:r>
      <w:r w:rsidRPr="00275735">
        <w:t>МЕРОПРИЯТИЙ</w:t>
      </w:r>
      <w:proofErr w:type="gramEnd"/>
      <w:r>
        <w:t>.</w:t>
      </w:r>
    </w:p>
    <w:p w:rsidR="00666FEC" w:rsidRDefault="00666FEC" w:rsidP="00666FEC">
      <w:pPr>
        <w:ind w:left="709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СРОК </w:t>
      </w:r>
      <w:r>
        <w:t xml:space="preserve">(ИНТЕРВАЛ) </w:t>
      </w:r>
      <w:r w:rsidRPr="00275735">
        <w:t>ВЫПОЛНЕНИЯ РАБОТ</w:t>
      </w:r>
      <w:r>
        <w:t>.</w:t>
      </w:r>
    </w:p>
    <w:p w:rsidR="00666FEC" w:rsidRDefault="00666FEC" w:rsidP="00666FEC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666FEC" w:rsidRPr="00275735" w:rsidRDefault="00666FEC" w:rsidP="00666FEC">
      <w:pPr>
        <w:ind w:left="709"/>
      </w:pPr>
      <w:r>
        <w:t>РАЗДЕЛ 9</w:t>
      </w:r>
      <w:r w:rsidRPr="00275735">
        <w:t xml:space="preserve">. </w:t>
      </w:r>
      <w:r>
        <w:t xml:space="preserve">  </w:t>
      </w:r>
      <w:r w:rsidRPr="00275735">
        <w:t>ТРЕБОВАНИЯ К ОСОБЫМ УСЛОВИЯМ РАБОТ.</w:t>
      </w:r>
    </w:p>
    <w:p w:rsidR="00666FEC" w:rsidRPr="00275735" w:rsidRDefault="00666FEC" w:rsidP="00666FEC">
      <w:pPr>
        <w:ind w:left="709"/>
      </w:pPr>
      <w:r w:rsidRPr="00275735">
        <w:t>РАЗДЕЛ 1</w:t>
      </w:r>
      <w:r>
        <w:t>0</w:t>
      </w:r>
      <w:r w:rsidRPr="00275735">
        <w:t>. ТРЕБОВАНИЯ К СРОКУ И (ИЛИ) ОБЪЕМУ ПРЕДОСТАВЛЕНИЯ ГАРАНТИЙ.</w:t>
      </w:r>
    </w:p>
    <w:p w:rsidR="00666FEC" w:rsidRPr="00275735" w:rsidRDefault="00666FEC" w:rsidP="00666FEC">
      <w:pPr>
        <w:ind w:left="709"/>
      </w:pPr>
      <w:r w:rsidRPr="00275735">
        <w:t>РАЗДЕЛ 1</w:t>
      </w:r>
      <w:r>
        <w:t>1</w:t>
      </w:r>
      <w:r w:rsidRPr="00275735">
        <w:t>. ТРЕБОВАНИЯ К БЕЗОПАСНОСТИ ВЫПОЛНЯЕМЫХ РАБОТ.</w:t>
      </w:r>
    </w:p>
    <w:p w:rsidR="00666FEC" w:rsidRPr="00275735" w:rsidRDefault="00666FEC" w:rsidP="00666FEC">
      <w:pPr>
        <w:ind w:left="709"/>
      </w:pPr>
      <w:r w:rsidRPr="00275735">
        <w:t>РАЗДЕЛ 1</w:t>
      </w:r>
      <w:r>
        <w:t>2</w:t>
      </w:r>
      <w:r w:rsidRPr="00275735">
        <w:t>. ТРЕБОВАНИЯ К РЕЗУЛЬТАТАМ РАБОТ И ПОРЯДКУ ПРИЕМКИ.</w:t>
      </w:r>
    </w:p>
    <w:p w:rsidR="00666FEC" w:rsidRDefault="00666FEC" w:rsidP="00666FEC">
      <w:pPr>
        <w:ind w:left="709"/>
      </w:pPr>
      <w:r w:rsidRPr="00275735">
        <w:t xml:space="preserve">РАЗДЕЛ </w:t>
      </w:r>
      <w:r w:rsidRPr="002755C3">
        <w:t>1</w:t>
      </w:r>
      <w:r>
        <w:t>3</w:t>
      </w:r>
      <w:r w:rsidRPr="002755C3">
        <w:t>. ТРЕБОВАНИЯ К ФОРМЕ ПРЕДСТАВЛЯЕМОЙ ИНФОРМАЦИИ.</w:t>
      </w:r>
    </w:p>
    <w:p w:rsidR="00666FEC" w:rsidRDefault="00666FEC" w:rsidP="00666FEC">
      <w:pPr>
        <w:ind w:left="709"/>
      </w:pPr>
      <w:r w:rsidRPr="00275735">
        <w:t xml:space="preserve">РАЗДЕЛ </w:t>
      </w:r>
      <w:r w:rsidRPr="002755C3">
        <w:t>1</w:t>
      </w:r>
      <w:r>
        <w:t>4</w:t>
      </w:r>
      <w:r w:rsidRPr="002755C3">
        <w:t xml:space="preserve">. ТРЕБОВАНИЯ К </w:t>
      </w:r>
      <w:r>
        <w:t>ТЕХНИЧЕСКОМУ ОБУЧЕНИЮ ПЕРСОНАЛА ЗАКАЗЧИКА</w:t>
      </w:r>
      <w:r w:rsidRPr="002755C3">
        <w:t>.</w:t>
      </w:r>
    </w:p>
    <w:p w:rsidR="00666FEC" w:rsidRPr="002755C3" w:rsidRDefault="00666FEC" w:rsidP="00666FEC">
      <w:pPr>
        <w:tabs>
          <w:tab w:val="left" w:pos="2127"/>
        </w:tabs>
        <w:ind w:left="709"/>
      </w:pPr>
      <w:r w:rsidRPr="00275735">
        <w:t xml:space="preserve">РАЗДЕЛ </w:t>
      </w:r>
      <w:r>
        <w:t>15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666FEC" w:rsidRPr="00275735" w:rsidRDefault="00666FEC" w:rsidP="00666FEC">
      <w:pPr>
        <w:ind w:left="709"/>
      </w:pPr>
    </w:p>
    <w:p w:rsidR="00666FEC" w:rsidRDefault="00666FEC" w:rsidP="00666FEC">
      <w:pPr>
        <w:ind w:left="709"/>
        <w:jc w:val="center"/>
      </w:pPr>
    </w:p>
    <w:p w:rsidR="00666FEC" w:rsidRDefault="00666FEC" w:rsidP="00666FEC">
      <w:pPr>
        <w:ind w:left="709"/>
        <w:jc w:val="center"/>
      </w:pPr>
    </w:p>
    <w:p w:rsidR="00666FEC" w:rsidRDefault="00666FEC" w:rsidP="00666FEC">
      <w:pPr>
        <w:ind w:left="709"/>
        <w:jc w:val="center"/>
      </w:pPr>
    </w:p>
    <w:p w:rsidR="00666FEC" w:rsidRDefault="00666FEC" w:rsidP="00666FEC">
      <w:pPr>
        <w:ind w:left="709"/>
        <w:jc w:val="center"/>
      </w:pPr>
    </w:p>
    <w:p w:rsidR="00666FEC" w:rsidRDefault="00666FEC" w:rsidP="00666FEC">
      <w:pPr>
        <w:ind w:left="709"/>
        <w:jc w:val="center"/>
      </w:pPr>
    </w:p>
    <w:p w:rsidR="00666FEC" w:rsidRDefault="00666FEC" w:rsidP="00666FEC">
      <w:pPr>
        <w:ind w:left="709"/>
        <w:jc w:val="center"/>
      </w:pPr>
    </w:p>
    <w:p w:rsidR="00666FEC" w:rsidRDefault="00666FEC" w:rsidP="00666FEC">
      <w:pPr>
        <w:ind w:left="709"/>
        <w:jc w:val="center"/>
      </w:pPr>
    </w:p>
    <w:p w:rsidR="00666FEC" w:rsidRPr="007B69A0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7B69A0">
        <w:rPr>
          <w:b/>
        </w:rPr>
        <w:t>НАИМЕНОВАНИЕ ВЫПОЛНЯЕМЫХ РАБОТ.</w:t>
      </w:r>
    </w:p>
    <w:p w:rsidR="00666FEC" w:rsidRPr="00FE40C9" w:rsidRDefault="00666FEC" w:rsidP="00666FEC">
      <w:pPr>
        <w:ind w:left="720" w:firstLine="696"/>
        <w:jc w:val="both"/>
      </w:pPr>
      <w:r w:rsidRPr="00205BCE">
        <w:lastRenderedPageBreak/>
        <w:t xml:space="preserve">Выполнение работ </w:t>
      </w:r>
      <w:r w:rsidRPr="00791C28">
        <w:t>по устройству систем электроснабжения в здани</w:t>
      </w:r>
      <w:r>
        <w:t>и</w:t>
      </w:r>
      <w:r w:rsidRPr="00791C28">
        <w:t xml:space="preserve"> №19а Ленинградского отделения</w:t>
      </w:r>
      <w:r w:rsidRPr="00205BCE">
        <w:t xml:space="preserve"> филиала «Северо-западный территориальный округ» ФГУП «РосРАО».</w:t>
      </w:r>
    </w:p>
    <w:p w:rsidR="00666FEC" w:rsidRPr="007B69A0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7B69A0">
        <w:rPr>
          <w:b/>
        </w:rPr>
        <w:t>ОБЩИЕ ПОЛОЖЕНИЯ, ОСНОВАНИЕ.</w:t>
      </w:r>
    </w:p>
    <w:p w:rsidR="00666FEC" w:rsidRPr="005952DC" w:rsidRDefault="00666FEC" w:rsidP="00666FEC">
      <w:pPr>
        <w:numPr>
          <w:ilvl w:val="1"/>
          <w:numId w:val="17"/>
        </w:numPr>
        <w:tabs>
          <w:tab w:val="left" w:pos="1418"/>
        </w:tabs>
        <w:ind w:left="720" w:hanging="11"/>
        <w:jc w:val="both"/>
      </w:pPr>
      <w:r w:rsidRPr="005952DC">
        <w:rPr>
          <w:b/>
        </w:rPr>
        <w:t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систем:</w:t>
      </w:r>
    </w:p>
    <w:p w:rsidR="00666FEC" w:rsidRPr="005952DC" w:rsidRDefault="00666FEC" w:rsidP="00666FEC">
      <w:pPr>
        <w:tabs>
          <w:tab w:val="left" w:pos="709"/>
        </w:tabs>
        <w:ind w:left="709" w:firstLine="709"/>
        <w:jc w:val="both"/>
      </w:pPr>
      <w:r w:rsidRPr="005952DC">
        <w:t xml:space="preserve">Работы </w:t>
      </w:r>
      <w:r w:rsidRPr="00791C28">
        <w:t>по устройству систем электроснабжения в здани</w:t>
      </w:r>
      <w:r>
        <w:t>и</w:t>
      </w:r>
      <w:r w:rsidRPr="00791C28">
        <w:t xml:space="preserve"> №19а Ленинградского отделения</w:t>
      </w:r>
      <w:r w:rsidRPr="005952DC">
        <w:t xml:space="preserve"> филиала «Северо-западный территориальный округ» ФГУП «РосРАО» выполнить в соответствии с требованиями действующих норм и правил, настоящим </w:t>
      </w:r>
      <w:r>
        <w:t>Т</w:t>
      </w:r>
      <w:r w:rsidRPr="005952DC">
        <w:t xml:space="preserve">ехническим заданием и </w:t>
      </w:r>
      <w:r w:rsidRPr="005D3FB8">
        <w:t>рабочей документацией К-2125-000-00 Э.0</w:t>
      </w:r>
      <w:r w:rsidRPr="005952DC">
        <w:t xml:space="preserve">. </w:t>
      </w:r>
    </w:p>
    <w:p w:rsidR="00666FEC" w:rsidRDefault="00666FEC" w:rsidP="00666FEC">
      <w:pPr>
        <w:ind w:left="720" w:firstLine="698"/>
        <w:jc w:val="both"/>
      </w:pPr>
      <w:r w:rsidRPr="00245EDB">
        <w:t>Сметная документация составлена и проверена аттестованным специалист</w:t>
      </w:r>
      <w:r>
        <w:t>о</w:t>
      </w:r>
      <w:r w:rsidRPr="00245EDB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666FEC" w:rsidRPr="00000C70" w:rsidRDefault="00666FEC" w:rsidP="00666FEC">
      <w:pPr>
        <w:ind w:left="720" w:firstLine="698"/>
        <w:jc w:val="both"/>
      </w:pPr>
      <w:r w:rsidRPr="00000C70">
        <w:t xml:space="preserve">Материалы для выполнения работ предоставляются Заказчиком. Перечень </w:t>
      </w:r>
      <w:proofErr w:type="gramStart"/>
      <w:r w:rsidRPr="00000C70">
        <w:t>передаваемых  материалов</w:t>
      </w:r>
      <w:proofErr w:type="gramEnd"/>
      <w:r w:rsidRPr="00000C70">
        <w:t xml:space="preserve"> указан в Техническом задании (Приложение №</w:t>
      </w:r>
      <w:r>
        <w:t>3</w:t>
      </w:r>
      <w:r w:rsidRPr="00000C70">
        <w:t xml:space="preserve"> к </w:t>
      </w:r>
      <w:r w:rsidRPr="005D3FB8">
        <w:t>Техническому заданию</w:t>
      </w:r>
      <w:r>
        <w:t>).</w:t>
      </w:r>
    </w:p>
    <w:p w:rsidR="00666FEC" w:rsidRDefault="00666FEC" w:rsidP="00666FEC">
      <w:pPr>
        <w:numPr>
          <w:ilvl w:val="1"/>
          <w:numId w:val="17"/>
        </w:numPr>
        <w:tabs>
          <w:tab w:val="left" w:pos="1418"/>
        </w:tabs>
        <w:ind w:left="709" w:hanging="4"/>
        <w:jc w:val="both"/>
        <w:rPr>
          <w:color w:val="FF0000"/>
        </w:rPr>
      </w:pPr>
      <w:r w:rsidRPr="009246B9">
        <w:rPr>
          <w:b/>
        </w:rPr>
        <w:t>Требования к разработке ППР</w:t>
      </w:r>
      <w:r>
        <w:rPr>
          <w:b/>
        </w:rPr>
        <w:t>, в случае выполнения монтажных работ по оборудованию и требования к разработке рабочих программ ПНР, в случае выполнения пусконаладочных работ</w:t>
      </w:r>
      <w:r w:rsidRPr="009246B9">
        <w:rPr>
          <w:b/>
        </w:rPr>
        <w:t>:</w:t>
      </w:r>
    </w:p>
    <w:p w:rsidR="00666FEC" w:rsidRPr="003F6D33" w:rsidRDefault="00666FEC" w:rsidP="00666FEC">
      <w:pPr>
        <w:tabs>
          <w:tab w:val="left" w:pos="1418"/>
        </w:tabs>
        <w:ind w:left="720" w:firstLine="698"/>
        <w:jc w:val="both"/>
        <w:rPr>
          <w:color w:val="FF0000"/>
        </w:rPr>
      </w:pPr>
      <w:r w:rsidRPr="00C73AA3">
        <w:rPr>
          <w:color w:val="000000"/>
        </w:rPr>
        <w:t xml:space="preserve">До начала производства работ </w:t>
      </w:r>
      <w:r>
        <w:rPr>
          <w:color w:val="000000"/>
        </w:rPr>
        <w:t>Подрядчик (</w:t>
      </w:r>
      <w:r w:rsidRPr="00C73AA3">
        <w:rPr>
          <w:color w:val="000000"/>
        </w:rPr>
        <w:t>Исполнитель</w:t>
      </w:r>
      <w:r>
        <w:rPr>
          <w:color w:val="000000"/>
        </w:rPr>
        <w:t>)</w:t>
      </w:r>
      <w:r w:rsidRPr="00C73AA3">
        <w:rPr>
          <w:color w:val="000000"/>
        </w:rPr>
        <w:t xml:space="preserve">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</w:t>
      </w:r>
      <w:r>
        <w:rPr>
          <w:color w:val="000000"/>
        </w:rPr>
        <w:t xml:space="preserve">при </w:t>
      </w:r>
      <w:r w:rsidRPr="005952DC">
        <w:t>выполнении работ.</w:t>
      </w:r>
    </w:p>
    <w:p w:rsidR="00666FEC" w:rsidRPr="007B69A0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7B69A0">
        <w:rPr>
          <w:b/>
        </w:rPr>
        <w:t>ТРЕБОВАНИЯ К ВЫПОЛНЯЕМЫМ РАБОТАМ.</w:t>
      </w:r>
    </w:p>
    <w:p w:rsidR="00666FEC" w:rsidRPr="00964ED0" w:rsidRDefault="00666FEC" w:rsidP="00666FEC">
      <w:pPr>
        <w:numPr>
          <w:ilvl w:val="1"/>
          <w:numId w:val="17"/>
        </w:numPr>
        <w:tabs>
          <w:tab w:val="left" w:pos="1418"/>
        </w:tabs>
      </w:pPr>
      <w:r>
        <w:rPr>
          <w:b/>
        </w:rPr>
        <w:t xml:space="preserve">Цель проведения работ: </w:t>
      </w:r>
      <w:r w:rsidRPr="00964ED0">
        <w:t>Устройство</w:t>
      </w:r>
      <w:r>
        <w:t xml:space="preserve"> </w:t>
      </w:r>
      <w:r w:rsidRPr="00791C28">
        <w:t>систем электроснабжения в здание №19а</w:t>
      </w:r>
      <w:r>
        <w:t>.</w:t>
      </w:r>
    </w:p>
    <w:p w:rsidR="00666FEC" w:rsidRPr="00964ED0" w:rsidRDefault="00666FEC" w:rsidP="00666FEC">
      <w:pPr>
        <w:numPr>
          <w:ilvl w:val="1"/>
          <w:numId w:val="17"/>
        </w:numPr>
        <w:tabs>
          <w:tab w:val="left" w:pos="1418"/>
        </w:tabs>
        <w:ind w:left="709" w:firstLine="0"/>
        <w:jc w:val="both"/>
      </w:pPr>
      <w:r w:rsidRPr="00964ED0">
        <w:rPr>
          <w:b/>
        </w:rPr>
        <w:t xml:space="preserve">Объем выполняемых работ: </w:t>
      </w:r>
      <w:r w:rsidRPr="00964ED0">
        <w:t xml:space="preserve">В соответствии с </w:t>
      </w:r>
      <w:r w:rsidRPr="00705738">
        <w:t xml:space="preserve">локальным сметным расчетом №1-19а-2014 </w:t>
      </w:r>
      <w:r w:rsidRPr="005D3FB8">
        <w:t>(Приложение №1 к Техническому заданию) и рабочей документацией К-2125-000-00 Э.0 (Приложение №2 к Техническому заданию).</w:t>
      </w:r>
      <w:r w:rsidRPr="00964ED0">
        <w:t xml:space="preserve"> </w:t>
      </w:r>
    </w:p>
    <w:p w:rsidR="00666FEC" w:rsidRPr="00656D12" w:rsidRDefault="00666FEC" w:rsidP="00666FEC">
      <w:pPr>
        <w:numPr>
          <w:ilvl w:val="1"/>
          <w:numId w:val="17"/>
        </w:numPr>
        <w:tabs>
          <w:tab w:val="left" w:pos="1418"/>
        </w:tabs>
        <w:ind w:left="709" w:hanging="4"/>
        <w:jc w:val="both"/>
        <w:rPr>
          <w:b/>
          <w:color w:val="FF0000"/>
        </w:rPr>
      </w:pPr>
      <w:r w:rsidRPr="00532711">
        <w:rPr>
          <w:b/>
        </w:rPr>
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работ:</w:t>
      </w:r>
      <w:r>
        <w:rPr>
          <w:b/>
        </w:rPr>
        <w:t xml:space="preserve"> </w:t>
      </w:r>
    </w:p>
    <w:p w:rsidR="00666FEC" w:rsidRPr="00C73AA3" w:rsidRDefault="00666FEC" w:rsidP="00666FEC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666FEC" w:rsidRDefault="00666FEC" w:rsidP="00666FEC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666FEC" w:rsidRPr="00C73AA3" w:rsidRDefault="00666FEC" w:rsidP="00666FEC">
      <w:pPr>
        <w:tabs>
          <w:tab w:val="left" w:pos="1418"/>
        </w:tabs>
        <w:ind w:left="709" w:firstLine="709"/>
        <w:jc w:val="both"/>
      </w:pPr>
      <w:r w:rsidRPr="00C73AA3">
        <w:t xml:space="preserve">Для предупреждения </w:t>
      </w:r>
      <w:proofErr w:type="gramStart"/>
      <w:r w:rsidRPr="00C73AA3">
        <w:t>поражения</w:t>
      </w:r>
      <w:proofErr w:type="gramEnd"/>
      <w:r w:rsidRPr="00C73AA3">
        <w:t xml:space="preserve"> работающих электрическим током следует предусматривать:</w:t>
      </w:r>
    </w:p>
    <w:p w:rsidR="00666FEC" w:rsidRDefault="00666FEC" w:rsidP="00666FEC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t>у</w:t>
      </w:r>
      <w:r w:rsidRPr="00C73AA3">
        <w:t>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666FEC" w:rsidRDefault="00666FEC" w:rsidP="00666FEC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 w:rsidRPr="00656D12">
        <w:t>способы заземления металличе</w:t>
      </w:r>
      <w:r>
        <w:t>ских частей электрооборудования.</w:t>
      </w:r>
    </w:p>
    <w:p w:rsidR="00666FEC" w:rsidRPr="00C73AA3" w:rsidRDefault="00666FEC" w:rsidP="00666FEC">
      <w:pPr>
        <w:tabs>
          <w:tab w:val="left" w:pos="1418"/>
        </w:tabs>
        <w:ind w:left="709" w:firstLine="709"/>
        <w:jc w:val="both"/>
      </w:pPr>
      <w:r w:rsidRPr="00C73AA3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666FEC" w:rsidRPr="00C73AA3" w:rsidRDefault="00666FEC" w:rsidP="00666FEC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t>о</w:t>
      </w:r>
      <w:r w:rsidRPr="00C73AA3">
        <w:t>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666FEC" w:rsidRPr="00C73AA3" w:rsidRDefault="00666FEC" w:rsidP="00666FEC">
      <w:pPr>
        <w:numPr>
          <w:ilvl w:val="0"/>
          <w:numId w:val="19"/>
        </w:numPr>
        <w:tabs>
          <w:tab w:val="left" w:pos="1418"/>
        </w:tabs>
        <w:ind w:left="0" w:firstLine="709"/>
        <w:jc w:val="both"/>
      </w:pPr>
      <w:r>
        <w:t>о</w:t>
      </w:r>
      <w:r w:rsidRPr="00C73AA3">
        <w:t>пределить средства защиты работающих</w:t>
      </w:r>
      <w:r w:rsidRPr="00C73AA3">
        <w:rPr>
          <w:lang w:val="en-US"/>
        </w:rPr>
        <w:t>;</w:t>
      </w:r>
    </w:p>
    <w:p w:rsidR="00666FEC" w:rsidRPr="00C73AA3" w:rsidRDefault="00666FEC" w:rsidP="00666FEC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lastRenderedPageBreak/>
        <w:t>п</w:t>
      </w:r>
      <w:r w:rsidRPr="00C73AA3">
        <w:t>редусматривать, при необходимости, специальные меры по хранению опасных и вредных веществ.</w:t>
      </w:r>
    </w:p>
    <w:p w:rsidR="00666FEC" w:rsidRPr="00C73AA3" w:rsidRDefault="00666FEC" w:rsidP="00666FEC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666FEC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666FEC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666FEC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666FEC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роизводство работ;</w:t>
      </w:r>
    </w:p>
    <w:p w:rsidR="00666FEC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666FEC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666FEC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666FEC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666FEC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666FEC" w:rsidRPr="00482C87" w:rsidRDefault="00666FEC" w:rsidP="00666FEC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ознакомления.</w:t>
      </w:r>
    </w:p>
    <w:p w:rsidR="00666FEC" w:rsidRPr="00FD676E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FD676E">
        <w:rPr>
          <w:b/>
        </w:rPr>
        <w:t>ПЕРЕЧЕНЬ ПРОЕКТНОЙ И РАБОЧЕЙ ДОКУМЕНТАЦИИ.</w:t>
      </w:r>
    </w:p>
    <w:p w:rsidR="00666FEC" w:rsidRPr="007B69A0" w:rsidRDefault="00666FEC" w:rsidP="00666FEC">
      <w:pPr>
        <w:ind w:left="720" w:firstLine="698"/>
        <w:rPr>
          <w:color w:val="FF0000"/>
        </w:rPr>
      </w:pPr>
      <w:r w:rsidRPr="005D3FB8">
        <w:t xml:space="preserve">Рабочая документация </w:t>
      </w:r>
      <w:r>
        <w:t>К-2125-000-00 Э.0</w:t>
      </w:r>
      <w:r w:rsidRPr="00705738">
        <w:t>, локальный сметный расчет №1-19а-2014.</w:t>
      </w:r>
    </w:p>
    <w:p w:rsidR="00666FEC" w:rsidRPr="007B69A0" w:rsidRDefault="00666FEC" w:rsidP="00666FEC">
      <w:pPr>
        <w:numPr>
          <w:ilvl w:val="0"/>
          <w:numId w:val="17"/>
        </w:numPr>
        <w:spacing w:before="240"/>
        <w:ind w:left="709" w:firstLine="425"/>
        <w:jc w:val="center"/>
        <w:rPr>
          <w:b/>
          <w:color w:val="FF0000"/>
        </w:rPr>
      </w:pPr>
      <w:r w:rsidRPr="007B69A0">
        <w:rPr>
          <w:b/>
        </w:rPr>
        <w:t>МЕСТО ВЫПОЛНЯЕМЫХ РАБОТ.</w:t>
      </w:r>
    </w:p>
    <w:p w:rsidR="00666FEC" w:rsidRPr="00532711" w:rsidRDefault="00666FEC" w:rsidP="00666FEC">
      <w:pPr>
        <w:ind w:left="709" w:firstLine="709"/>
        <w:jc w:val="both"/>
        <w:rPr>
          <w:b/>
          <w:color w:val="FF0000"/>
        </w:rPr>
      </w:pPr>
      <w:r w:rsidRPr="00205BCE">
        <w:t xml:space="preserve">Здание № 19а </w:t>
      </w:r>
      <w:r w:rsidRPr="002B56DA">
        <w:t>Ленинградско</w:t>
      </w:r>
      <w:r>
        <w:t xml:space="preserve">го </w:t>
      </w:r>
      <w:r w:rsidRPr="002B56DA">
        <w:t>отделени</w:t>
      </w:r>
      <w:r>
        <w:t>я</w:t>
      </w:r>
      <w:r w:rsidRPr="002B56DA">
        <w:t xml:space="preserve"> филиала «Северо-западный территориальный округ» ФГУП «РосРАО» расположенное по адресу: Ленинградская область, г.</w:t>
      </w:r>
      <w:r>
        <w:t xml:space="preserve"> </w:t>
      </w:r>
      <w:r w:rsidRPr="002B56DA">
        <w:t xml:space="preserve">Сосновый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666FEC" w:rsidRPr="007B69A0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7B69A0">
        <w:rPr>
          <w:b/>
        </w:rPr>
        <w:t xml:space="preserve">ТРЕБОВАНИЯ И УСЛОВИЯ К РАЗРАБОТКЕ ПРИРОДООХРАННЫХ МЕР </w:t>
      </w:r>
      <w:proofErr w:type="gramStart"/>
      <w:r w:rsidRPr="007B69A0">
        <w:rPr>
          <w:b/>
        </w:rPr>
        <w:t>И  МЕРОПРИЯТИЙ</w:t>
      </w:r>
      <w:proofErr w:type="gramEnd"/>
      <w:r w:rsidRPr="007B69A0">
        <w:rPr>
          <w:b/>
        </w:rPr>
        <w:t>.</w:t>
      </w:r>
    </w:p>
    <w:p w:rsidR="00666FEC" w:rsidRPr="007B69A0" w:rsidRDefault="00666FEC" w:rsidP="00666FEC">
      <w:pPr>
        <w:ind w:left="709"/>
        <w:rPr>
          <w:color w:val="FF0000"/>
        </w:rPr>
      </w:pPr>
      <w:r w:rsidRPr="00205BCE">
        <w:t>Не требуется.</w:t>
      </w:r>
    </w:p>
    <w:p w:rsidR="00666FEC" w:rsidRPr="00923944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923944">
        <w:rPr>
          <w:b/>
        </w:rPr>
        <w:t>СРОК (ИНТЕРВАЛ) ВЫПОЛНЕНИЯ РАБОТ.</w:t>
      </w:r>
    </w:p>
    <w:p w:rsidR="00666FEC" w:rsidRPr="0066503B" w:rsidRDefault="00666FEC" w:rsidP="00666FEC">
      <w:pPr>
        <w:spacing w:before="60"/>
        <w:ind w:left="720"/>
      </w:pPr>
      <w:r w:rsidRPr="0066503B">
        <w:t xml:space="preserve">Дата начала выполнения работ: </w:t>
      </w:r>
      <w:r>
        <w:t>– с момента заключения договора;</w:t>
      </w:r>
    </w:p>
    <w:p w:rsidR="00666FEC" w:rsidRPr="0066503B" w:rsidRDefault="00666FEC" w:rsidP="00666FEC">
      <w:pPr>
        <w:ind w:left="720"/>
      </w:pPr>
      <w:r w:rsidRPr="0066503B">
        <w:t xml:space="preserve">дата окончания выполнения работ: </w:t>
      </w:r>
      <w:proofErr w:type="gramStart"/>
      <w:r w:rsidRPr="0066503B">
        <w:t xml:space="preserve">–  </w:t>
      </w:r>
      <w:r w:rsidRPr="00145BC1">
        <w:t>в</w:t>
      </w:r>
      <w:proofErr w:type="gramEnd"/>
      <w:r w:rsidRPr="00145BC1">
        <w:t xml:space="preserve"> </w:t>
      </w:r>
      <w:r w:rsidRPr="00DE2549">
        <w:t>течение 25 (двадцати пяти)</w:t>
      </w:r>
      <w:r w:rsidRPr="00145BC1">
        <w:t xml:space="preserve"> рабочих дней с момента заключения договора.</w:t>
      </w:r>
    </w:p>
    <w:p w:rsidR="00666FEC" w:rsidRPr="00923944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923944">
        <w:rPr>
          <w:b/>
        </w:rPr>
        <w:t>ТРЕБОВАНИЯ К КАЧЕСТВУ ВЫПОЛНЯЕМЫХ РАБОТ.</w:t>
      </w:r>
    </w:p>
    <w:p w:rsidR="00666FEC" w:rsidRDefault="00666FEC" w:rsidP="00666FEC">
      <w:pPr>
        <w:ind w:left="709"/>
        <w:rPr>
          <w:color w:val="FF0000"/>
        </w:rPr>
      </w:pPr>
      <w:r w:rsidRPr="00205BCE">
        <w:t>Работы выполнить в соответствии с действующими нормами и правилами.</w:t>
      </w:r>
    </w:p>
    <w:p w:rsidR="00666FEC" w:rsidRPr="00923944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923944">
        <w:rPr>
          <w:b/>
        </w:rPr>
        <w:t>ТРЕБОВАНИЯ К ОСОБЫМ УСЛОВИЯМ РАБОТ.</w:t>
      </w:r>
    </w:p>
    <w:p w:rsidR="00666FEC" w:rsidRPr="00BD5477" w:rsidRDefault="00666FEC" w:rsidP="00666FEC">
      <w:pPr>
        <w:pStyle w:val="afffc"/>
        <w:numPr>
          <w:ilvl w:val="1"/>
          <w:numId w:val="17"/>
        </w:numPr>
        <w:tabs>
          <w:tab w:val="left" w:pos="1418"/>
        </w:tabs>
        <w:ind w:left="709" w:hanging="4"/>
        <w:jc w:val="both"/>
      </w:pPr>
      <w:r w:rsidRPr="00BD5477"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666FEC" w:rsidRPr="00BD5477" w:rsidRDefault="00666FEC" w:rsidP="00666FEC">
      <w:pPr>
        <w:pStyle w:val="afffc"/>
        <w:numPr>
          <w:ilvl w:val="1"/>
          <w:numId w:val="17"/>
        </w:numPr>
        <w:ind w:left="709" w:hanging="4"/>
        <w:jc w:val="both"/>
      </w:pPr>
      <w:r w:rsidRPr="00BD5477"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666FEC" w:rsidRDefault="00666FEC" w:rsidP="00666FEC">
      <w:pPr>
        <w:pStyle w:val="afffc"/>
        <w:numPr>
          <w:ilvl w:val="1"/>
          <w:numId w:val="17"/>
        </w:numPr>
        <w:ind w:left="709" w:hanging="4"/>
        <w:jc w:val="both"/>
      </w:pPr>
      <w:r w:rsidRPr="00BD5477"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666FEC" w:rsidRDefault="00666FEC" w:rsidP="00666FEC">
      <w:pPr>
        <w:pStyle w:val="afffc"/>
        <w:jc w:val="both"/>
      </w:pPr>
    </w:p>
    <w:p w:rsidR="00666FEC" w:rsidRDefault="00666FEC" w:rsidP="00666FEC">
      <w:pPr>
        <w:pStyle w:val="afffc"/>
        <w:jc w:val="both"/>
      </w:pPr>
    </w:p>
    <w:p w:rsidR="00666FEC" w:rsidRDefault="00666FEC" w:rsidP="00666FEC">
      <w:pPr>
        <w:pStyle w:val="afffc"/>
        <w:jc w:val="both"/>
      </w:pPr>
    </w:p>
    <w:p w:rsidR="00666FEC" w:rsidRDefault="00666FEC" w:rsidP="00666FEC">
      <w:pPr>
        <w:pStyle w:val="afffc"/>
        <w:jc w:val="both"/>
      </w:pPr>
    </w:p>
    <w:p w:rsidR="00666FEC" w:rsidRPr="00923944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923944">
        <w:rPr>
          <w:b/>
        </w:rPr>
        <w:t>ТРЕБОВАНИЯ К СРОКУ И (ИЛИ) ОБЪЕМУ ПРЕДОСТАВЛЕНИЯ ГАРАНТИЙ.</w:t>
      </w:r>
    </w:p>
    <w:p w:rsidR="00666FEC" w:rsidRPr="00BD5477" w:rsidRDefault="00666FEC" w:rsidP="00666FEC">
      <w:pPr>
        <w:ind w:left="720" w:firstLine="696"/>
        <w:jc w:val="both"/>
        <w:rPr>
          <w:b/>
        </w:rPr>
      </w:pPr>
      <w:r w:rsidRPr="00BD5477">
        <w:t xml:space="preserve">Подрядчик (Исполнитель) оформляет гарантийный паспорт на выполненные работы. Гарантийный срок на </w:t>
      </w:r>
      <w:proofErr w:type="gramStart"/>
      <w:r w:rsidRPr="00BD5477">
        <w:t>результаты  выполненных</w:t>
      </w:r>
      <w:proofErr w:type="gramEnd"/>
      <w:r w:rsidRPr="00BD5477">
        <w:t xml:space="preserve"> Подрядчиком (Исполнителем) работ устанавливается не менее 36 (Тридцати шести) месяцев, при соблюдении правильной </w:t>
      </w:r>
      <w:r w:rsidRPr="00BD5477">
        <w:lastRenderedPageBreak/>
        <w:t>эксплуатации Заказчиком результата работ. Гарантийный срок исчисляется с момента принятия Заказчиком результата работ.</w:t>
      </w:r>
    </w:p>
    <w:p w:rsidR="00666FEC" w:rsidRPr="00923944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923944">
        <w:rPr>
          <w:b/>
        </w:rPr>
        <w:t>ТРЕБОВАНИЯ К БЕЗОПАСНОСТИ ВЫПОЛНЯЕМЫХ РАБОТ.</w:t>
      </w:r>
    </w:p>
    <w:p w:rsidR="00666FEC" w:rsidRPr="00145BC1" w:rsidRDefault="00666FEC" w:rsidP="00666FEC">
      <w:pPr>
        <w:numPr>
          <w:ilvl w:val="1"/>
          <w:numId w:val="17"/>
        </w:numPr>
        <w:ind w:left="709" w:hanging="4"/>
        <w:rPr>
          <w:b/>
        </w:rPr>
      </w:pPr>
      <w:r w:rsidRPr="00145BC1">
        <w:t xml:space="preserve">При выполнении работ Подрядчик (Исполнитель) </w:t>
      </w:r>
      <w:proofErr w:type="gramStart"/>
      <w:r w:rsidRPr="00145BC1">
        <w:t>организовывает  систему</w:t>
      </w:r>
      <w:proofErr w:type="gramEnd"/>
      <w:r w:rsidRPr="00145BC1">
        <w:t xml:space="preserve"> управления охраной труда с назначением персонально ответственных лиц за безопасное ведение работ;</w:t>
      </w:r>
    </w:p>
    <w:p w:rsidR="00666FEC" w:rsidRPr="00145BC1" w:rsidRDefault="00666FEC" w:rsidP="00666FEC">
      <w:pPr>
        <w:numPr>
          <w:ilvl w:val="1"/>
          <w:numId w:val="17"/>
        </w:numPr>
        <w:ind w:left="709" w:hanging="4"/>
        <w:jc w:val="both"/>
        <w:rPr>
          <w:b/>
        </w:rPr>
      </w:pPr>
      <w:r w:rsidRPr="00145BC1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666FEC" w:rsidRPr="00145BC1" w:rsidRDefault="00666FEC" w:rsidP="00666FEC">
      <w:pPr>
        <w:numPr>
          <w:ilvl w:val="1"/>
          <w:numId w:val="17"/>
        </w:numPr>
        <w:ind w:left="709" w:hanging="4"/>
        <w:jc w:val="both"/>
        <w:rPr>
          <w:b/>
        </w:rPr>
      </w:pPr>
      <w:r w:rsidRPr="00145BC1">
        <w:t>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666FEC" w:rsidRPr="005B5997" w:rsidRDefault="00666FEC" w:rsidP="00666FEC">
      <w:pPr>
        <w:numPr>
          <w:ilvl w:val="0"/>
          <w:numId w:val="18"/>
        </w:numPr>
        <w:ind w:left="1418" w:hanging="709"/>
        <w:jc w:val="both"/>
      </w:pPr>
      <w:r w:rsidRPr="005B5997">
        <w:t>Технический регламент о безопасности зданий и сооружений № 384-ФЗ от 30 декабря 2009 года;</w:t>
      </w:r>
    </w:p>
    <w:p w:rsidR="00666FEC" w:rsidRPr="005B5997" w:rsidRDefault="00666FEC" w:rsidP="00666FEC">
      <w:pPr>
        <w:numPr>
          <w:ilvl w:val="0"/>
          <w:numId w:val="18"/>
        </w:numPr>
        <w:ind w:left="1418" w:hanging="709"/>
        <w:jc w:val="both"/>
      </w:pPr>
      <w:r w:rsidRPr="005B5997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666FEC" w:rsidRPr="005B5997" w:rsidRDefault="00666FEC" w:rsidP="00666FEC">
      <w:pPr>
        <w:numPr>
          <w:ilvl w:val="0"/>
          <w:numId w:val="18"/>
        </w:numPr>
        <w:ind w:left="1418" w:hanging="709"/>
        <w:jc w:val="both"/>
      </w:pPr>
      <w:r w:rsidRPr="005B5997">
        <w:t>СНиП 12-01-2004 «Организация строительства»;</w:t>
      </w:r>
    </w:p>
    <w:p w:rsidR="00666FEC" w:rsidRPr="005B5997" w:rsidRDefault="00666FEC" w:rsidP="00666FEC">
      <w:pPr>
        <w:numPr>
          <w:ilvl w:val="0"/>
          <w:numId w:val="18"/>
        </w:numPr>
        <w:ind w:left="1418" w:hanging="709"/>
        <w:jc w:val="both"/>
      </w:pPr>
      <w:r w:rsidRPr="005B5997">
        <w:t>СНиП 12-03-2001 «Безопасность труда в строительстве». Часть 1;</w:t>
      </w:r>
    </w:p>
    <w:p w:rsidR="00666FEC" w:rsidRPr="005B5997" w:rsidRDefault="00666FEC" w:rsidP="00666FEC">
      <w:pPr>
        <w:numPr>
          <w:ilvl w:val="0"/>
          <w:numId w:val="18"/>
        </w:numPr>
        <w:ind w:left="1418" w:hanging="709"/>
        <w:jc w:val="both"/>
      </w:pPr>
      <w:r w:rsidRPr="005B5997">
        <w:t>СНиП 12-04-2002 «Безопасность труда в строительстве». Часть 2;</w:t>
      </w:r>
    </w:p>
    <w:p w:rsidR="00666FEC" w:rsidRPr="005B5997" w:rsidRDefault="00666FEC" w:rsidP="00666FEC">
      <w:pPr>
        <w:numPr>
          <w:ilvl w:val="0"/>
          <w:numId w:val="18"/>
        </w:numPr>
        <w:ind w:left="1418" w:hanging="709"/>
        <w:jc w:val="both"/>
      </w:pPr>
      <w:r w:rsidRPr="005B5997">
        <w:t>ППБ 05-86 «Правила пожарной безопасности при производстве строительно-монтажных работ»;</w:t>
      </w:r>
    </w:p>
    <w:p w:rsidR="00666FEC" w:rsidRPr="005B5997" w:rsidRDefault="00666FEC" w:rsidP="00666FEC">
      <w:pPr>
        <w:numPr>
          <w:ilvl w:val="0"/>
          <w:numId w:val="18"/>
        </w:numPr>
        <w:ind w:left="1418" w:hanging="709"/>
        <w:jc w:val="both"/>
      </w:pPr>
      <w:r w:rsidRPr="005B5997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666FEC" w:rsidRPr="00923944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923944">
        <w:rPr>
          <w:b/>
        </w:rPr>
        <w:t>ТРЕБОВАНИЯ К РЕЗУЛЬТАТАМ РАБОТ И ПОРЯДКУ ПРИЕМКИ.</w:t>
      </w:r>
    </w:p>
    <w:p w:rsidR="00666FEC" w:rsidRDefault="00666FEC" w:rsidP="00666FEC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145BC1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666FEC" w:rsidRDefault="00666FEC" w:rsidP="00666FEC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145BC1">
        <w:t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исполнительную документацию на выполненный объем работ.</w:t>
      </w:r>
    </w:p>
    <w:p w:rsidR="00666FEC" w:rsidRPr="00145BC1" w:rsidRDefault="00666FEC" w:rsidP="00666FEC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145BC1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666FEC" w:rsidRDefault="00666FEC" w:rsidP="00666FEC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145BC1"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666FEC" w:rsidRDefault="00666FEC" w:rsidP="00666FEC">
      <w:pPr>
        <w:widowControl w:val="0"/>
        <w:autoSpaceDE w:val="0"/>
        <w:autoSpaceDN w:val="0"/>
        <w:adjustRightInd w:val="0"/>
        <w:jc w:val="both"/>
      </w:pPr>
    </w:p>
    <w:p w:rsidR="00666FEC" w:rsidRDefault="00666FEC" w:rsidP="00666FEC">
      <w:pPr>
        <w:widowControl w:val="0"/>
        <w:autoSpaceDE w:val="0"/>
        <w:autoSpaceDN w:val="0"/>
        <w:adjustRightInd w:val="0"/>
        <w:jc w:val="both"/>
      </w:pPr>
    </w:p>
    <w:p w:rsidR="00666FEC" w:rsidRPr="00145BC1" w:rsidRDefault="00666FEC" w:rsidP="00666FEC">
      <w:pPr>
        <w:widowControl w:val="0"/>
        <w:autoSpaceDE w:val="0"/>
        <w:autoSpaceDN w:val="0"/>
        <w:adjustRightInd w:val="0"/>
        <w:jc w:val="both"/>
      </w:pPr>
    </w:p>
    <w:p w:rsidR="00666FEC" w:rsidRPr="00923944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923944">
        <w:rPr>
          <w:b/>
        </w:rPr>
        <w:t>ТРЕБОВАНИЯ К ФОРМЕ ПРЕДСТАВЛЯЕМОЙ ИНФОРМАЦИИ.</w:t>
      </w:r>
    </w:p>
    <w:p w:rsidR="00666FEC" w:rsidRPr="00145BC1" w:rsidRDefault="00666FEC" w:rsidP="00666FEC">
      <w:pPr>
        <w:ind w:left="720" w:firstLine="696"/>
        <w:jc w:val="both"/>
      </w:pPr>
      <w:r>
        <w:lastRenderedPageBreak/>
        <w:t>«</w:t>
      </w:r>
      <w:r w:rsidRPr="00145BC1">
        <w:t>Акт о приёмке выполненных работ» (форма КС-2), «Справк</w:t>
      </w:r>
      <w:r>
        <w:t>а</w:t>
      </w:r>
      <w:r w:rsidRPr="00145BC1">
        <w:t xml:space="preserve"> о стоимости выполненны</w:t>
      </w:r>
      <w:r>
        <w:t>х работ и затрат» (форма КС-3</w:t>
      </w:r>
      <w:proofErr w:type="gramStart"/>
      <w:r>
        <w:t>),</w:t>
      </w:r>
      <w:r w:rsidRPr="00145BC1">
        <w:t xml:space="preserve">  исполнительная</w:t>
      </w:r>
      <w:proofErr w:type="gramEnd"/>
      <w:r w:rsidRPr="00145BC1">
        <w:t xml:space="preserve">  документацию на выполненный объем работ представляется в 2-х экземплярах.</w:t>
      </w:r>
    </w:p>
    <w:p w:rsidR="00666FEC" w:rsidRPr="00923944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923944">
        <w:rPr>
          <w:b/>
        </w:rPr>
        <w:t>ТРЕБОВАНИЯ К ТЕХНИЧЕСКОМУ ОБУЧЕНИЮ ПЕРСОНАЛА ЗАКАЗЧИКА.</w:t>
      </w:r>
    </w:p>
    <w:p w:rsidR="00666FEC" w:rsidRDefault="00666FEC" w:rsidP="00666FEC">
      <w:pPr>
        <w:ind w:firstLine="709"/>
        <w:jc w:val="both"/>
      </w:pPr>
      <w:r w:rsidRPr="00145BC1">
        <w:t>Не требуется.</w:t>
      </w:r>
    </w:p>
    <w:p w:rsidR="00666FEC" w:rsidRPr="00923944" w:rsidRDefault="00666FEC" w:rsidP="00666FEC">
      <w:pPr>
        <w:numPr>
          <w:ilvl w:val="0"/>
          <w:numId w:val="17"/>
        </w:numPr>
        <w:spacing w:before="240"/>
        <w:jc w:val="center"/>
        <w:rPr>
          <w:b/>
        </w:rPr>
      </w:pPr>
      <w:r w:rsidRPr="00923944">
        <w:rPr>
          <w:b/>
        </w:rPr>
        <w:t>ПЕРЕЧЕНЬ ПРИЛОЖЕНИЙ.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"/>
        <w:gridCol w:w="6026"/>
        <w:gridCol w:w="2275"/>
      </w:tblGrid>
      <w:tr w:rsidR="00666FEC" w:rsidRPr="00FE40C9" w:rsidTr="00FF4303">
        <w:trPr>
          <w:trHeight w:val="447"/>
        </w:trPr>
        <w:tc>
          <w:tcPr>
            <w:tcW w:w="1089" w:type="dxa"/>
          </w:tcPr>
          <w:p w:rsidR="00666FEC" w:rsidRPr="00FE40C9" w:rsidRDefault="00666FEC" w:rsidP="00FF4303">
            <w:pPr>
              <w:jc w:val="center"/>
            </w:pPr>
            <w:r w:rsidRPr="00FE40C9">
              <w:t>№ п/п</w:t>
            </w:r>
          </w:p>
        </w:tc>
        <w:tc>
          <w:tcPr>
            <w:tcW w:w="6521" w:type="dxa"/>
          </w:tcPr>
          <w:p w:rsidR="00666FEC" w:rsidRPr="00FE40C9" w:rsidRDefault="00666FEC" w:rsidP="00FF4303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666FEC" w:rsidRPr="00FE40C9" w:rsidRDefault="00666FEC" w:rsidP="00FF4303">
            <w:pPr>
              <w:jc w:val="center"/>
            </w:pPr>
            <w:r w:rsidRPr="00FE40C9">
              <w:t>Количество листов</w:t>
            </w:r>
          </w:p>
        </w:tc>
      </w:tr>
      <w:tr w:rsidR="00666FEC" w:rsidRPr="00FE40C9" w:rsidTr="00FF4303">
        <w:tc>
          <w:tcPr>
            <w:tcW w:w="1089" w:type="dxa"/>
          </w:tcPr>
          <w:p w:rsidR="00666FEC" w:rsidRPr="00FE40C9" w:rsidRDefault="00666FEC" w:rsidP="00FF4303">
            <w:pPr>
              <w:jc w:val="center"/>
            </w:pPr>
            <w:bookmarkStart w:id="0" w:name="_GoBack" w:colFirst="1" w:colLast="1"/>
            <w:r>
              <w:t>1</w:t>
            </w:r>
            <w:r w:rsidRPr="00FE40C9">
              <w:t>.</w:t>
            </w:r>
          </w:p>
        </w:tc>
        <w:tc>
          <w:tcPr>
            <w:tcW w:w="6521" w:type="dxa"/>
          </w:tcPr>
          <w:p w:rsidR="00666FEC" w:rsidRPr="00FE40C9" w:rsidRDefault="00666FEC" w:rsidP="00FF4303">
            <w:pPr>
              <w:jc w:val="both"/>
            </w:pPr>
            <w:r w:rsidRPr="00FE40C9">
              <w:t>Локальн</w:t>
            </w:r>
            <w:r>
              <w:t xml:space="preserve">ый сметный расчет </w:t>
            </w:r>
            <w:r w:rsidRPr="00705738">
              <w:t>№1-19а-2014</w:t>
            </w:r>
          </w:p>
        </w:tc>
        <w:tc>
          <w:tcPr>
            <w:tcW w:w="2374" w:type="dxa"/>
          </w:tcPr>
          <w:p w:rsidR="00666FEC" w:rsidRPr="004247EC" w:rsidRDefault="00666FEC" w:rsidP="00FF4303">
            <w:pPr>
              <w:jc w:val="center"/>
            </w:pPr>
            <w:r w:rsidRPr="004247EC">
              <w:t>7</w:t>
            </w:r>
          </w:p>
        </w:tc>
      </w:tr>
      <w:tr w:rsidR="00666FEC" w:rsidRPr="00FE40C9" w:rsidTr="00FF4303">
        <w:tc>
          <w:tcPr>
            <w:tcW w:w="1089" w:type="dxa"/>
          </w:tcPr>
          <w:p w:rsidR="00666FEC" w:rsidRPr="00C23A0F" w:rsidRDefault="00666FEC" w:rsidP="00FF4303">
            <w:pPr>
              <w:jc w:val="center"/>
            </w:pPr>
            <w:r w:rsidRPr="00C23A0F">
              <w:t>2.</w:t>
            </w:r>
          </w:p>
        </w:tc>
        <w:tc>
          <w:tcPr>
            <w:tcW w:w="6521" w:type="dxa"/>
          </w:tcPr>
          <w:p w:rsidR="00666FEC" w:rsidRPr="00C23A0F" w:rsidRDefault="00666FEC" w:rsidP="00FF4303">
            <w:pPr>
              <w:jc w:val="both"/>
            </w:pPr>
            <w:r w:rsidRPr="00C23A0F">
              <w:t xml:space="preserve">Рабочая документация </w:t>
            </w:r>
            <w:r>
              <w:t>К-2125-000-00 Э.0</w:t>
            </w:r>
          </w:p>
        </w:tc>
        <w:tc>
          <w:tcPr>
            <w:tcW w:w="2374" w:type="dxa"/>
          </w:tcPr>
          <w:p w:rsidR="00666FEC" w:rsidRPr="00523F28" w:rsidRDefault="00666FEC" w:rsidP="00FF4303">
            <w:pPr>
              <w:jc w:val="center"/>
            </w:pPr>
            <w:r w:rsidRPr="00523F28">
              <w:t>13</w:t>
            </w:r>
          </w:p>
        </w:tc>
      </w:tr>
      <w:bookmarkEnd w:id="0"/>
      <w:tr w:rsidR="00666FEC" w:rsidRPr="00003AD7" w:rsidTr="00FF4303">
        <w:tc>
          <w:tcPr>
            <w:tcW w:w="1089" w:type="dxa"/>
          </w:tcPr>
          <w:p w:rsidR="00666FEC" w:rsidRPr="00517693" w:rsidRDefault="00666FEC" w:rsidP="00FF4303">
            <w:pPr>
              <w:jc w:val="center"/>
            </w:pPr>
            <w:r w:rsidRPr="00517693">
              <w:t>3.</w:t>
            </w:r>
          </w:p>
        </w:tc>
        <w:tc>
          <w:tcPr>
            <w:tcW w:w="6521" w:type="dxa"/>
          </w:tcPr>
          <w:p w:rsidR="00666FEC" w:rsidRPr="00517693" w:rsidRDefault="00666FEC" w:rsidP="00FF4303">
            <w:pPr>
              <w:jc w:val="both"/>
            </w:pPr>
            <w:r>
              <w:t>Ведомость материалов</w:t>
            </w:r>
          </w:p>
        </w:tc>
        <w:tc>
          <w:tcPr>
            <w:tcW w:w="2374" w:type="dxa"/>
          </w:tcPr>
          <w:p w:rsidR="00666FEC" w:rsidRPr="00517693" w:rsidRDefault="00666FEC" w:rsidP="00FF4303">
            <w:pPr>
              <w:jc w:val="center"/>
            </w:pPr>
            <w:r>
              <w:t>2</w:t>
            </w:r>
          </w:p>
        </w:tc>
      </w:tr>
    </w:tbl>
    <w:p w:rsidR="001A72A4" w:rsidRPr="00270579" w:rsidRDefault="001A72A4" w:rsidP="008E1F83">
      <w:pPr>
        <w:widowControl w:val="0"/>
        <w:jc w:val="center"/>
      </w:pPr>
    </w:p>
    <w:sectPr w:rsidR="001A72A4" w:rsidRPr="00270579" w:rsidSect="00376CCD">
      <w:footerReference w:type="default" r:id="rId11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6FEC">
      <w:rPr>
        <w:noProof/>
      </w:rPr>
      <w:t>6</w:t>
    </w:r>
    <w:r>
      <w:fldChar w:fldCharType="end"/>
    </w:r>
  </w:p>
  <w:p w:rsidR="009316E3" w:rsidRDefault="00666FE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7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8"/>
  </w:num>
  <w:num w:numId="12">
    <w:abstractNumId w:val="6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16"/>
  </w:num>
  <w:num w:numId="18">
    <w:abstractNumId w:val="5"/>
  </w:num>
  <w:num w:numId="19">
    <w:abstractNumId w:val="17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C90AA09-2D5A-4F5F-8962-97D5543A0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65</TotalTime>
  <Pages>6</Pages>
  <Words>1304</Words>
  <Characters>9585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10868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42</cp:revision>
  <cp:lastPrinted>2013-05-13T10:31:00Z</cp:lastPrinted>
  <dcterms:created xsi:type="dcterms:W3CDTF">2013-12-04T11:06:00Z</dcterms:created>
  <dcterms:modified xsi:type="dcterms:W3CDTF">2014-06-27T05:45:00Z</dcterms:modified>
</cp:coreProperties>
</file>