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AB2" w:rsidRPr="00927CFA" w:rsidRDefault="00E21AB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E21AB2" w:rsidRDefault="00E21AB2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E21AB2" w:rsidRPr="00F74A75" w:rsidRDefault="00E21AB2" w:rsidP="009E4B00">
      <w:pPr>
        <w:pStyle w:val="12"/>
        <w:widowControl/>
        <w:rPr>
          <w:bCs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z w:val="28"/>
          <w:szCs w:val="24"/>
        </w:rPr>
        <w:t>СОДЕРЖАНИЕ</w:t>
      </w:r>
      <w:bookmarkEnd w:id="22"/>
      <w:bookmarkEnd w:id="23"/>
    </w:p>
    <w:p w:rsidR="00E21AB2" w:rsidRPr="00CF2AAA" w:rsidRDefault="00E21AB2" w:rsidP="009E4B00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21AB2" w:rsidRDefault="00E21AB2">
      <w:pPr>
        <w:pStyle w:val="TOC1"/>
        <w:rPr>
          <w:szCs w:val="24"/>
        </w:rPr>
      </w:pPr>
      <w:r w:rsidRPr="00C81ECE">
        <w:rPr>
          <w:bCs/>
          <w:szCs w:val="24"/>
        </w:rPr>
        <w:fldChar w:fldCharType="begin"/>
      </w:r>
      <w:r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9353651" w:history="1">
        <w:r w:rsidRPr="00CE06DE">
          <w:rPr>
            <w:rStyle w:val="Hyperlink"/>
            <w:iCs/>
          </w:rPr>
          <w:t>I.</w:t>
        </w:r>
        <w:r>
          <w:rPr>
            <w:szCs w:val="24"/>
          </w:rPr>
          <w:tab/>
        </w:r>
        <w:r w:rsidRPr="00CE06DE">
          <w:rPr>
            <w:rStyle w:val="Hyperlink"/>
            <w:iCs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_Toc419353651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52" w:history="1">
        <w:r w:rsidRPr="00CE06DE">
          <w:rPr>
            <w:rStyle w:val="Hyperlink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_Toc419353652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53" w:history="1">
        <w:r w:rsidRPr="00CE06DE">
          <w:rPr>
            <w:rStyle w:val="Hyperlink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_Toc419353653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54" w:history="1">
        <w:r w:rsidRPr="00CE06DE">
          <w:rPr>
            <w:rStyle w:val="Hyperlink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_Toc419353654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55" w:history="1">
        <w:r w:rsidRPr="00CE06DE">
          <w:rPr>
            <w:rStyle w:val="Hyperlink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_Toc419353655 \h </w:instrText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56" w:history="1">
        <w:r w:rsidRPr="00CE06DE">
          <w:rPr>
            <w:rStyle w:val="Hyperlink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_Toc419353656 \h </w:instrText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57" w:history="1">
        <w:r w:rsidRPr="00CE06DE">
          <w:rPr>
            <w:rStyle w:val="Hyperlink"/>
          </w:rPr>
          <w:t>ГРАФИК ВЫПОЛНЕНИЯ РАБОТ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_Toc419353657 \h </w:instrText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58" w:history="1">
        <w:r w:rsidRPr="00CE06DE">
          <w:rPr>
            <w:rStyle w:val="Hyperlink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_Toc419353658 \h </w:instrText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59" w:history="1">
        <w:r w:rsidRPr="00CE06DE">
          <w:rPr>
            <w:rStyle w:val="Hyperlink"/>
          </w:rPr>
          <w:t>СПРАВКА ОБ ОПЫТЕ ВЫПОЛНЕНИЯ ДОГОВОРОВ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_Toc419353659 \h </w:instrText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60" w:history="1">
        <w:r w:rsidRPr="00CE06DE">
          <w:rPr>
            <w:rStyle w:val="Hyperlink"/>
          </w:rPr>
          <w:t>СПРАВКА О МАТЕРИАЛЬНО-ТЕХНИЧЕСКИХ РЕСУРСАХ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_Toc419353660 \h </w:instrText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61" w:history="1">
        <w:r w:rsidRPr="00CE06DE">
          <w:rPr>
            <w:rStyle w:val="Hyperlink"/>
          </w:rPr>
          <w:t>СПРАВКА О КАДРОВЫХ РЕСУРСАХ (Форма 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_Toc419353661 \h </w:instrText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E21AB2" w:rsidRDefault="00E21AB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9353662" w:history="1">
        <w:r w:rsidRPr="00CE06DE">
          <w:rPr>
            <w:rStyle w:val="Hyperlink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9)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_Toc419353662 \h </w:instrText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E21AB2" w:rsidRDefault="00E21AB2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E21AB2" w:rsidRDefault="00E21AB2" w:rsidP="00C87330">
      <w:pPr>
        <w:pStyle w:val="Times12"/>
        <w:ind w:right="-29" w:firstLine="709"/>
        <w:rPr>
          <w:b/>
          <w:i/>
          <w:szCs w:val="24"/>
        </w:rPr>
        <w:sectPr w:rsidR="00E21AB2" w:rsidSect="00C81ECE">
          <w:headerReference w:type="default" r:id="rId7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E21AB2" w:rsidRPr="00073F65" w:rsidRDefault="00E21AB2" w:rsidP="00F70977">
      <w:pPr>
        <w:keepNext/>
        <w:numPr>
          <w:ilvl w:val="0"/>
          <w:numId w:val="44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9353651"/>
      <w:r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E21AB2" w:rsidRPr="00FC009D" w:rsidRDefault="00E21AB2" w:rsidP="00C87330"/>
    <w:p w:rsidR="00E21AB2" w:rsidRDefault="00E21AB2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>
        <w:rPr>
          <w:b/>
          <w:bCs w:val="0"/>
          <w:i/>
          <w:szCs w:val="24"/>
        </w:rPr>
        <w:t xml:space="preserve"> – в электронной или бумажной форме, аукциона, редукциона </w:t>
      </w:r>
      <w:r>
        <w:rPr>
          <w:b/>
          <w:i/>
          <w:szCs w:val="28"/>
        </w:rPr>
        <w:t>в бумажной форме</w:t>
      </w:r>
    </w:p>
    <w:p w:rsidR="00E21AB2" w:rsidRDefault="00E21AB2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E21AB2" w:rsidRDefault="00E21AB2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27"/>
    </w:p>
    <w:p w:rsidR="00E21AB2" w:rsidRPr="00FC009D" w:rsidRDefault="00E21AB2" w:rsidP="00C87330">
      <w:pPr>
        <w:pStyle w:val="Times12"/>
        <w:jc w:val="right"/>
        <w:rPr>
          <w:bCs w:val="0"/>
          <w:sz w:val="28"/>
          <w:szCs w:val="28"/>
        </w:rPr>
      </w:pPr>
    </w:p>
    <w:p w:rsidR="00E21AB2" w:rsidRPr="00FC009D" w:rsidRDefault="00E21AB2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21AB2" w:rsidRPr="00FC009D" w:rsidRDefault="00E21AB2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21AB2" w:rsidRPr="00FC009D" w:rsidRDefault="00E21AB2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21AB2" w:rsidRPr="00FC009D" w:rsidRDefault="00E21AB2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9353652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E21AB2" w:rsidRPr="00FC009D" w:rsidRDefault="00E21AB2" w:rsidP="00C87330">
      <w:pPr>
        <w:tabs>
          <w:tab w:val="left" w:pos="7938"/>
        </w:tabs>
        <w:ind w:firstLine="4820"/>
        <w:jc w:val="center"/>
        <w:rPr>
          <w:b/>
        </w:rPr>
      </w:pPr>
    </w:p>
    <w:p w:rsidR="00E21AB2" w:rsidRPr="00FC009D" w:rsidRDefault="00E21AB2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21AB2" w:rsidRDefault="00E21AB2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21AB2" w:rsidRPr="00FC009D" w:rsidRDefault="00E21AB2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21AB2" w:rsidRPr="00FC009D" w:rsidRDefault="00E21AB2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21AB2" w:rsidRPr="00FC009D" w:rsidRDefault="00E21AB2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21AB2" w:rsidRPr="00FC009D" w:rsidRDefault="00E21AB2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21AB2" w:rsidRPr="00FC009D" w:rsidRDefault="00E21AB2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21AB2" w:rsidRPr="00FC009D" w:rsidRDefault="00E21AB2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21AB2" w:rsidRPr="00FC009D" w:rsidRDefault="00E21AB2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21AB2" w:rsidRPr="00FC009D" w:rsidRDefault="00E21AB2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21AB2" w:rsidRPr="00FC009D" w:rsidRDefault="00E21AB2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E21AB2" w:rsidRPr="00FC009D" w:rsidRDefault="00E21AB2" w:rsidP="00D6583B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E21AB2" w:rsidRPr="00FC009D" w:rsidRDefault="00E21AB2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21AB2" w:rsidRPr="00FC009D">
        <w:trPr>
          <w:cantSplit/>
          <w:tblHeader/>
        </w:trPr>
        <w:tc>
          <w:tcPr>
            <w:tcW w:w="709" w:type="dxa"/>
            <w:vAlign w:val="center"/>
          </w:tcPr>
          <w:p w:rsidR="00E21AB2" w:rsidRPr="00FC009D" w:rsidRDefault="00E21AB2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21AB2" w:rsidRPr="00FC009D" w:rsidRDefault="00E21AB2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21AB2" w:rsidRPr="00FC009D" w:rsidRDefault="00E21AB2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21AB2" w:rsidRPr="00FC009D">
        <w:trPr>
          <w:cantSplit/>
        </w:trPr>
        <w:tc>
          <w:tcPr>
            <w:tcW w:w="709" w:type="dxa"/>
            <w:vAlign w:val="center"/>
          </w:tcPr>
          <w:p w:rsidR="00E21AB2" w:rsidRPr="00FC009D" w:rsidRDefault="00E21AB2" w:rsidP="00F7097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21AB2" w:rsidRPr="00FC009D" w:rsidRDefault="00E21AB2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21AB2" w:rsidRPr="00FC009D" w:rsidRDefault="00E21AB2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21AB2" w:rsidRPr="00FC009D">
        <w:trPr>
          <w:cantSplit/>
        </w:trPr>
        <w:tc>
          <w:tcPr>
            <w:tcW w:w="709" w:type="dxa"/>
            <w:vAlign w:val="center"/>
          </w:tcPr>
          <w:p w:rsidR="00E21AB2" w:rsidRPr="00FC009D" w:rsidRDefault="00E21AB2" w:rsidP="00F7097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21AB2" w:rsidRPr="00FC009D" w:rsidRDefault="00E21AB2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21AB2" w:rsidRPr="00FC009D" w:rsidRDefault="00E21AB2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21AB2" w:rsidRPr="00FC009D" w:rsidTr="00282962">
        <w:trPr>
          <w:cantSplit/>
        </w:trPr>
        <w:tc>
          <w:tcPr>
            <w:tcW w:w="709" w:type="dxa"/>
            <w:vAlign w:val="center"/>
          </w:tcPr>
          <w:p w:rsidR="00E21AB2" w:rsidRPr="00FC009D" w:rsidRDefault="00E21AB2" w:rsidP="00F7097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21AB2" w:rsidRPr="00FC009D" w:rsidRDefault="00E21AB2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E21AB2" w:rsidRPr="00FC009D" w:rsidRDefault="00E21AB2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21AB2" w:rsidRPr="00FC009D" w:rsidTr="00282962">
        <w:trPr>
          <w:cantSplit/>
        </w:trPr>
        <w:tc>
          <w:tcPr>
            <w:tcW w:w="709" w:type="dxa"/>
            <w:vAlign w:val="center"/>
          </w:tcPr>
          <w:p w:rsidR="00E21AB2" w:rsidRPr="00FC009D" w:rsidRDefault="00E21AB2" w:rsidP="00F7097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21AB2" w:rsidRPr="00FC009D" w:rsidRDefault="00E21AB2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21AB2" w:rsidRPr="00FC009D" w:rsidRDefault="00E21AB2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21AB2" w:rsidRPr="00FC009D" w:rsidRDefault="00E21AB2" w:rsidP="00C87330">
      <w:pPr>
        <w:pStyle w:val="af4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21AB2" w:rsidRDefault="00E21AB2" w:rsidP="00D6583B">
      <w:pPr>
        <w:pStyle w:val="af4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 w:rsidRPr="00957B7B">
        <w:rPr>
          <w:rFonts w:ascii="Times New Roman" w:hAnsi="Times New Roman"/>
          <w:b/>
          <w:i/>
          <w:szCs w:val="28"/>
        </w:rPr>
        <w:t>60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/>
          <w:sz w:val="28"/>
          <w:szCs w:val="28"/>
        </w:rPr>
        <w:t xml:space="preserve"> </w:t>
      </w:r>
      <w:r w:rsidRPr="00880752">
        <w:rPr>
          <w:rFonts w:ascii="Times New Roman" w:hAnsi="Times New Roman"/>
          <w:sz w:val="28"/>
          <w:szCs w:val="28"/>
        </w:rPr>
        <w:t xml:space="preserve">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E21AB2" w:rsidRDefault="00E21AB2" w:rsidP="00C87330">
      <w:pPr>
        <w:pStyle w:val="NormalWeb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21AB2" w:rsidRDefault="00E21AB2" w:rsidP="00D6583B">
      <w:pPr>
        <w:pStyle w:val="NormalWeb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21AB2" w:rsidRPr="00100970" w:rsidRDefault="00E21AB2" w:rsidP="00D6583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21AB2" w:rsidRPr="00FC009D" w:rsidRDefault="00E21AB2" w:rsidP="00D6583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21AB2" w:rsidRDefault="00E21AB2" w:rsidP="00F70977">
      <w:pPr>
        <w:pStyle w:val="NormalWeb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21AB2" w:rsidRPr="00FC009D" w:rsidRDefault="00E21AB2" w:rsidP="00F70977">
      <w:pPr>
        <w:pStyle w:val="NormalWeb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21AB2" w:rsidRPr="00FC009D" w:rsidRDefault="00E21AB2" w:rsidP="00F70977">
      <w:pPr>
        <w:pStyle w:val="NormalWeb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E21AB2" w:rsidRPr="00FC009D" w:rsidRDefault="00E21AB2" w:rsidP="00D6583B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E21AB2" w:rsidRPr="00FC009D" w:rsidRDefault="00E21AB2" w:rsidP="00D6583B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E21AB2" w:rsidRPr="00FC009D" w:rsidRDefault="00E21AB2" w:rsidP="00D6583B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E21AB2" w:rsidRDefault="00E21AB2" w:rsidP="00F70977">
      <w:pPr>
        <w:pStyle w:val="NormalWeb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21AB2" w:rsidRDefault="00E21AB2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21AB2" w:rsidRPr="00FC009D" w:rsidRDefault="00E21AB2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21AB2" w:rsidRDefault="00E21AB2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21AB2" w:rsidRPr="00FC009D" w:rsidRDefault="00E21AB2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21AB2" w:rsidRDefault="00E21AB2" w:rsidP="00D6583B">
      <w:pPr>
        <w:pStyle w:val="NormalWeb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21AB2" w:rsidRPr="00C35EF7" w:rsidRDefault="00E21AB2" w:rsidP="002208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21AB2" w:rsidRDefault="00E21AB2" w:rsidP="00D6583B">
      <w:pPr>
        <w:pStyle w:val="NormalWeb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21AB2" w:rsidRPr="00FC009D" w:rsidRDefault="00E21AB2" w:rsidP="00D6583B">
      <w:pPr>
        <w:pStyle w:val="NormalWeb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21AB2" w:rsidRDefault="00E21AB2" w:rsidP="00D6583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21AB2" w:rsidRPr="00FC009D" w:rsidRDefault="00E21AB2" w:rsidP="00D6583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21AB2" w:rsidRPr="00FC009D" w:rsidRDefault="00E21AB2" w:rsidP="00F70977">
      <w:pPr>
        <w:pStyle w:val="NormalWeb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21AB2" w:rsidRDefault="00E21AB2" w:rsidP="00F70977">
      <w:pPr>
        <w:pStyle w:val="NormalWeb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21AB2" w:rsidRPr="00DF05AF" w:rsidRDefault="00E21AB2" w:rsidP="00F70977">
      <w:pPr>
        <w:pStyle w:val="NormalWeb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21AB2" w:rsidRDefault="00E21AB2" w:rsidP="00F70977">
      <w:pPr>
        <w:pStyle w:val="NormalWeb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21AB2" w:rsidRDefault="00E21AB2" w:rsidP="00F70977">
      <w:pPr>
        <w:pStyle w:val="NormalWeb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21AB2" w:rsidRPr="00914AB9" w:rsidRDefault="00E21AB2" w:rsidP="00F70977">
      <w:pPr>
        <w:pStyle w:val="NormalWeb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21AB2" w:rsidRDefault="00E21AB2" w:rsidP="00D6583B">
      <w:pPr>
        <w:pStyle w:val="NormalWeb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21AB2" w:rsidRDefault="00E21AB2" w:rsidP="00D6583B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21AB2" w:rsidRDefault="00E21AB2" w:rsidP="00D6583B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21AB2" w:rsidRPr="00881537" w:rsidRDefault="00E21AB2" w:rsidP="00D6583B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21AB2" w:rsidRDefault="00E21AB2" w:rsidP="00D6583B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21AB2" w:rsidRDefault="00E21AB2" w:rsidP="00D6583B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21AB2" w:rsidRPr="001205C1" w:rsidRDefault="00E21AB2" w:rsidP="00D6583B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E21AB2" w:rsidRPr="00FC009D" w:rsidRDefault="00E21AB2" w:rsidP="00D6583B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21AB2" w:rsidRDefault="00E21AB2" w:rsidP="008D522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21AB2" w:rsidRPr="002C5C15" w:rsidRDefault="00E21AB2" w:rsidP="00F70977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21AB2" w:rsidRPr="002C5C15" w:rsidRDefault="00E21AB2" w:rsidP="00F70977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21AB2" w:rsidRPr="00C112BC" w:rsidRDefault="00E21AB2" w:rsidP="00F70977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21AB2" w:rsidRDefault="00E21AB2" w:rsidP="00C87330">
      <w:pPr>
        <w:pStyle w:val="af4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</w:p>
    <w:p w:rsidR="00E21AB2" w:rsidRPr="00FC009D" w:rsidRDefault="00E21AB2" w:rsidP="00C87330">
      <w:pPr>
        <w:pStyle w:val="af4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21AB2" w:rsidRPr="00FC009D" w:rsidRDefault="00E21AB2" w:rsidP="00C87330">
      <w:pPr>
        <w:pStyle w:val="af4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21AB2" w:rsidRPr="00FC009D" w:rsidTr="00500240">
        <w:trPr>
          <w:tblHeader/>
        </w:trPr>
        <w:tc>
          <w:tcPr>
            <w:tcW w:w="1091" w:type="dxa"/>
            <w:vAlign w:val="center"/>
          </w:tcPr>
          <w:p w:rsidR="00E21AB2" w:rsidRPr="00FC009D" w:rsidRDefault="00E21AB2" w:rsidP="00500240">
            <w:pPr>
              <w:pStyle w:val="af6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E21AB2" w:rsidRPr="00FC009D" w:rsidRDefault="00E21AB2" w:rsidP="00500240">
            <w:pPr>
              <w:pStyle w:val="af6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E21AB2" w:rsidRPr="00FC009D" w:rsidRDefault="00E21AB2" w:rsidP="00500240">
            <w:pPr>
              <w:pStyle w:val="af6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21AB2" w:rsidRPr="00FC009D" w:rsidRDefault="00E21AB2" w:rsidP="00500240">
            <w:pPr>
              <w:pStyle w:val="af6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E21AB2" w:rsidRPr="00FC009D" w:rsidTr="00500240">
        <w:tc>
          <w:tcPr>
            <w:tcW w:w="1091" w:type="dxa"/>
            <w:vAlign w:val="center"/>
          </w:tcPr>
          <w:p w:rsidR="00E21AB2" w:rsidRPr="00FC009D" w:rsidRDefault="00E21AB2" w:rsidP="00F70977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21AB2" w:rsidRPr="00FC009D" w:rsidRDefault="00E21AB2" w:rsidP="00500240">
            <w:pPr>
              <w:pStyle w:val="af6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21AB2" w:rsidRPr="00FC009D" w:rsidRDefault="00E21AB2" w:rsidP="00500240">
            <w:pPr>
              <w:pStyle w:val="af6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E21AB2" w:rsidRPr="00FC009D" w:rsidTr="00500240">
        <w:tc>
          <w:tcPr>
            <w:tcW w:w="1091" w:type="dxa"/>
            <w:vAlign w:val="center"/>
          </w:tcPr>
          <w:p w:rsidR="00E21AB2" w:rsidRPr="0083031A" w:rsidRDefault="00E21AB2" w:rsidP="00F70977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21AB2" w:rsidRPr="0083031A" w:rsidRDefault="00E21AB2" w:rsidP="00500240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21AB2" w:rsidRPr="00FC009D" w:rsidRDefault="00E21AB2" w:rsidP="00500240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E21AB2" w:rsidRPr="00FC009D" w:rsidTr="00500240">
        <w:tc>
          <w:tcPr>
            <w:tcW w:w="1091" w:type="dxa"/>
            <w:vAlign w:val="center"/>
          </w:tcPr>
          <w:p w:rsidR="00E21AB2" w:rsidRPr="0083031A" w:rsidRDefault="00E21AB2" w:rsidP="00F70977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21AB2" w:rsidRPr="0083031A" w:rsidRDefault="00E21AB2" w:rsidP="00500240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21AB2" w:rsidRPr="00FC009D" w:rsidRDefault="00E21AB2" w:rsidP="00500240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E21AB2" w:rsidRPr="00FC009D" w:rsidTr="00500240">
        <w:tc>
          <w:tcPr>
            <w:tcW w:w="1091" w:type="dxa"/>
            <w:vAlign w:val="center"/>
          </w:tcPr>
          <w:p w:rsidR="00E21AB2" w:rsidRPr="0083031A" w:rsidRDefault="00E21AB2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21AB2" w:rsidRPr="0083031A" w:rsidRDefault="00E21AB2" w:rsidP="00500240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E21AB2" w:rsidRPr="00FC009D" w:rsidRDefault="00E21AB2" w:rsidP="00500240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E21AB2" w:rsidRPr="00FC009D" w:rsidTr="00500240">
        <w:tc>
          <w:tcPr>
            <w:tcW w:w="1091" w:type="dxa"/>
            <w:vAlign w:val="center"/>
          </w:tcPr>
          <w:p w:rsidR="00E21AB2" w:rsidRPr="0083031A" w:rsidRDefault="00E21AB2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21AB2" w:rsidRPr="0083031A" w:rsidRDefault="00E21AB2" w:rsidP="00500240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E21AB2" w:rsidRPr="00FC009D" w:rsidRDefault="00E21AB2" w:rsidP="00500240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E21AB2" w:rsidRPr="00FC009D" w:rsidTr="00500240">
        <w:tc>
          <w:tcPr>
            <w:tcW w:w="1091" w:type="dxa"/>
            <w:vAlign w:val="center"/>
          </w:tcPr>
          <w:p w:rsidR="00E21AB2" w:rsidRPr="0083031A" w:rsidRDefault="00E21AB2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21AB2" w:rsidRPr="0083031A" w:rsidRDefault="00E21AB2" w:rsidP="00500240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E21AB2" w:rsidRPr="00FC009D" w:rsidRDefault="00E21AB2" w:rsidP="00500240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E21AB2" w:rsidRPr="00FC009D" w:rsidTr="00500240">
        <w:tc>
          <w:tcPr>
            <w:tcW w:w="1091" w:type="dxa"/>
            <w:vAlign w:val="center"/>
          </w:tcPr>
          <w:p w:rsidR="00E21AB2" w:rsidRPr="0083031A" w:rsidRDefault="00E21AB2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21AB2" w:rsidRPr="0083031A" w:rsidRDefault="00E21AB2" w:rsidP="00500240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E21AB2" w:rsidRPr="0083031A" w:rsidRDefault="00E21AB2" w:rsidP="00500240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21AB2" w:rsidRPr="00FC009D" w:rsidRDefault="00E21AB2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21AB2" w:rsidRPr="00FC009D" w:rsidRDefault="00E21AB2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21AB2" w:rsidRPr="00FC009D" w:rsidRDefault="00E21AB2" w:rsidP="00C87330">
      <w:pPr>
        <w:pStyle w:val="af4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E21AB2" w:rsidRPr="00FC009D" w:rsidRDefault="00E21AB2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21AB2" w:rsidRPr="00FC009D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21AB2" w:rsidRPr="00FC009D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21AB2" w:rsidRPr="00FC009D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28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21AB2" w:rsidRPr="00FC009D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21AB2" w:rsidRPr="009449E0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21AB2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7639FA" w:rsidRDefault="00E21AB2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21AB2" w:rsidRPr="00100970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E21AB2" w:rsidRPr="00100970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E21AB2" w:rsidRPr="00100970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Pr="007C46B1"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Pr="007C46B1"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21AB2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E21AB2" w:rsidRPr="00A356CF" w:rsidRDefault="00E21AB2" w:rsidP="00F7097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E21AB2" w:rsidDel="00EC0238" w:rsidRDefault="00E21AB2" w:rsidP="00BC16A1">
      <w:pPr>
        <w:pStyle w:val="Times12"/>
        <w:tabs>
          <w:tab w:val="left" w:pos="1134"/>
        </w:tabs>
        <w:rPr>
          <w:szCs w:val="24"/>
        </w:rPr>
      </w:pPr>
      <w:r w:rsidDel="00EC0238">
        <w:rPr>
          <w:szCs w:val="24"/>
        </w:rPr>
        <w:t xml:space="preserve"> </w:t>
      </w:r>
    </w:p>
    <w:p w:rsidR="00E21AB2" w:rsidRDefault="00E21AB2" w:rsidP="00BC16A1">
      <w:pPr>
        <w:pStyle w:val="Times12"/>
        <w:ind w:left="600" w:firstLine="0"/>
        <w:rPr>
          <w:sz w:val="20"/>
          <w:szCs w:val="20"/>
        </w:rPr>
      </w:pPr>
    </w:p>
    <w:p w:rsidR="00E21AB2" w:rsidRDefault="00E21AB2" w:rsidP="00BC16A1">
      <w:pPr>
        <w:pStyle w:val="Times12"/>
        <w:ind w:left="600" w:firstLine="0"/>
        <w:rPr>
          <w:sz w:val="20"/>
          <w:szCs w:val="20"/>
        </w:rPr>
      </w:pPr>
    </w:p>
    <w:p w:rsidR="00E21AB2" w:rsidRDefault="00E21AB2" w:rsidP="00BC16A1">
      <w:pPr>
        <w:pStyle w:val="Times12"/>
        <w:ind w:left="600" w:firstLine="0"/>
        <w:rPr>
          <w:sz w:val="20"/>
          <w:szCs w:val="20"/>
        </w:rPr>
      </w:pPr>
    </w:p>
    <w:p w:rsidR="00E21AB2" w:rsidRDefault="00E21AB2" w:rsidP="00BC16A1">
      <w:pPr>
        <w:pStyle w:val="Times12"/>
        <w:ind w:left="600" w:firstLine="0"/>
        <w:rPr>
          <w:sz w:val="20"/>
          <w:szCs w:val="20"/>
        </w:rPr>
      </w:pPr>
    </w:p>
    <w:p w:rsidR="00E21AB2" w:rsidRDefault="00E21AB2" w:rsidP="00BC16A1">
      <w:pPr>
        <w:pStyle w:val="Times12"/>
        <w:ind w:left="600" w:firstLine="0"/>
        <w:rPr>
          <w:sz w:val="20"/>
          <w:szCs w:val="20"/>
        </w:rPr>
      </w:pPr>
    </w:p>
    <w:p w:rsidR="00E21AB2" w:rsidRDefault="00E21AB2" w:rsidP="00BC16A1">
      <w:pPr>
        <w:pStyle w:val="Times12"/>
        <w:ind w:left="600" w:firstLine="0"/>
        <w:rPr>
          <w:sz w:val="20"/>
          <w:szCs w:val="20"/>
        </w:rPr>
      </w:pPr>
    </w:p>
    <w:p w:rsidR="00E21AB2" w:rsidRDefault="00E21AB2" w:rsidP="00F70977">
      <w:pPr>
        <w:pStyle w:val="Times12"/>
        <w:ind w:firstLine="0"/>
        <w:rPr>
          <w:sz w:val="20"/>
          <w:szCs w:val="20"/>
        </w:rPr>
      </w:pPr>
    </w:p>
    <w:p w:rsidR="00E21AB2" w:rsidRDefault="00E21AB2" w:rsidP="00F70977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E21AB2" w:rsidRPr="00FC009D" w:rsidRDefault="00E21AB2" w:rsidP="00F7097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21AB2" w:rsidRPr="0022001A" w:rsidRDefault="00E21AB2" w:rsidP="00F7097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21AB2" w:rsidRPr="0022001A" w:rsidRDefault="00E21AB2" w:rsidP="00F7097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21AB2" w:rsidRPr="00FC009D" w:rsidRDefault="00E21AB2" w:rsidP="00F70977">
      <w:pPr>
        <w:jc w:val="right"/>
        <w:rPr>
          <w:b/>
          <w:sz w:val="22"/>
          <w:szCs w:val="22"/>
        </w:rPr>
      </w:pPr>
    </w:p>
    <w:p w:rsidR="00E21AB2" w:rsidRPr="00B03ADB" w:rsidRDefault="00E21AB2" w:rsidP="00F70977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AB2" w:rsidRDefault="00E21AB2" w:rsidP="00F7097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21AB2" w:rsidRPr="00FC009D" w:rsidRDefault="00E21AB2" w:rsidP="00F70977">
      <w:pPr>
        <w:jc w:val="right"/>
        <w:rPr>
          <w:b/>
          <w:i/>
          <w:iCs/>
        </w:rPr>
      </w:pPr>
    </w:p>
    <w:p w:rsidR="00E21AB2" w:rsidRPr="00936804" w:rsidDel="00EC0238" w:rsidRDefault="00E21AB2" w:rsidP="00F70977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2201948"/>
      <w:bookmarkStart w:id="47" w:name="_Toc41935365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  <w:bookmarkEnd w:id="47"/>
    </w:p>
    <w:p w:rsidR="00E21AB2" w:rsidRPr="00FC009D" w:rsidRDefault="00E21AB2" w:rsidP="00F709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21AB2" w:rsidRDefault="00E21AB2" w:rsidP="00F70977">
      <w:pPr>
        <w:jc w:val="both"/>
        <w:rPr>
          <w:lang w:eastAsia="en-US"/>
        </w:rPr>
      </w:pPr>
    </w:p>
    <w:p w:rsidR="00E21AB2" w:rsidDel="00EC0238" w:rsidRDefault="00E21AB2" w:rsidP="00F70977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E21AB2" w:rsidRPr="002B303E" w:rsidDel="00EC0238" w:rsidRDefault="00E21AB2" w:rsidP="00F70977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E21AB2" w:rsidRPr="002B303E" w:rsidDel="00EC0238" w:rsidTr="00272CDA">
        <w:trPr>
          <w:tblHeader/>
        </w:trPr>
        <w:tc>
          <w:tcPr>
            <w:tcW w:w="540" w:type="dxa"/>
            <w:vAlign w:val="center"/>
          </w:tcPr>
          <w:p w:rsidR="00E21AB2" w:rsidRPr="005F6473" w:rsidDel="00EC0238" w:rsidRDefault="00E21AB2" w:rsidP="00272CD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E21AB2" w:rsidRPr="005F6473" w:rsidDel="00EC0238" w:rsidRDefault="00E21AB2" w:rsidP="00272CD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E21AB2" w:rsidRPr="005F6473" w:rsidDel="00EC0238" w:rsidRDefault="00E21AB2" w:rsidP="00272CD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E21AB2" w:rsidRPr="005F6473" w:rsidDel="00EC0238" w:rsidRDefault="00E21AB2" w:rsidP="00272CD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E21AB2" w:rsidRPr="005F6473" w:rsidDel="00EC0238" w:rsidRDefault="00E21AB2" w:rsidP="00272CD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E21AB2" w:rsidRPr="002B303E" w:rsidDel="00EC0238" w:rsidTr="00272CDA">
        <w:trPr>
          <w:tblHeader/>
        </w:trPr>
        <w:tc>
          <w:tcPr>
            <w:tcW w:w="540" w:type="dxa"/>
            <w:vAlign w:val="center"/>
          </w:tcPr>
          <w:p w:rsidR="00E21AB2" w:rsidRPr="002B303E" w:rsidDel="00EC0238" w:rsidRDefault="00E21AB2" w:rsidP="00272CD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E21AB2" w:rsidRPr="002B303E" w:rsidDel="00EC0238" w:rsidTr="00272CDA">
        <w:tc>
          <w:tcPr>
            <w:tcW w:w="540" w:type="dxa"/>
          </w:tcPr>
          <w:p w:rsidR="00E21AB2" w:rsidRPr="002B303E" w:rsidDel="00EC0238" w:rsidRDefault="00E21AB2" w:rsidP="00272CD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E21AB2" w:rsidRPr="002B303E" w:rsidDel="00EC0238" w:rsidRDefault="00E21AB2" w:rsidP="00272CDA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E21AB2" w:rsidRPr="002B303E" w:rsidDel="00EC0238" w:rsidRDefault="00E21AB2" w:rsidP="00272CD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21AB2" w:rsidRPr="002B303E" w:rsidDel="00EC0238" w:rsidRDefault="00E21AB2" w:rsidP="00272CD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E21AB2" w:rsidRPr="002B303E" w:rsidDel="00EC0238" w:rsidTr="00272CDA">
        <w:tc>
          <w:tcPr>
            <w:tcW w:w="540" w:type="dxa"/>
          </w:tcPr>
          <w:p w:rsidR="00E21AB2" w:rsidRPr="002B303E" w:rsidDel="00EC0238" w:rsidRDefault="00E21AB2" w:rsidP="00272CD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E21AB2" w:rsidRPr="002B303E" w:rsidDel="00EC0238" w:rsidRDefault="00E21AB2" w:rsidP="00272CDA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E21AB2" w:rsidRPr="002B303E" w:rsidDel="00EC0238" w:rsidRDefault="00E21AB2" w:rsidP="00272CD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E21AB2" w:rsidRPr="002B303E" w:rsidDel="00EC0238" w:rsidTr="00272CDA">
        <w:trPr>
          <w:trHeight w:val="1671"/>
        </w:trPr>
        <w:tc>
          <w:tcPr>
            <w:tcW w:w="540" w:type="dxa"/>
            <w:vMerge w:val="restart"/>
          </w:tcPr>
          <w:p w:rsidR="00E21AB2" w:rsidRPr="002B303E" w:rsidDel="00EC0238" w:rsidRDefault="00E21AB2" w:rsidP="00272CD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E21AB2" w:rsidRPr="002B303E" w:rsidDel="00EC0238" w:rsidRDefault="00E21AB2" w:rsidP="00272CD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E21AB2" w:rsidRPr="002B303E" w:rsidDel="00EC0238" w:rsidRDefault="00E21AB2" w:rsidP="00272CD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E21AB2" w:rsidRPr="002B303E" w:rsidDel="00EC0238" w:rsidRDefault="00E21AB2" w:rsidP="00272CD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E21AB2" w:rsidRPr="002B303E" w:rsidDel="00EC0238" w:rsidRDefault="00E21AB2" w:rsidP="00272CDA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Указывается</w:t>
            </w:r>
          </w:p>
          <w:p w:rsidR="00E21AB2" w:rsidRPr="002B303E" w:rsidDel="00EC0238" w:rsidRDefault="00E21AB2" w:rsidP="00272CDA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E21AB2" w:rsidRPr="002B303E" w:rsidDel="00EC0238" w:rsidTr="00272CDA">
        <w:trPr>
          <w:trHeight w:val="1903"/>
        </w:trPr>
        <w:tc>
          <w:tcPr>
            <w:tcW w:w="540" w:type="dxa"/>
            <w:vMerge/>
          </w:tcPr>
          <w:p w:rsidR="00E21AB2" w:rsidRPr="002B303E" w:rsidDel="00EC0238" w:rsidRDefault="00E21AB2" w:rsidP="00272CD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E21AB2" w:rsidRPr="002B303E" w:rsidDel="00EC0238" w:rsidRDefault="00E21AB2" w:rsidP="00272CD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E21AB2" w:rsidRPr="005F6473" w:rsidDel="00EC0238" w:rsidRDefault="00E21AB2" w:rsidP="00272CD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E21AB2" w:rsidRPr="002B303E" w:rsidDel="00EC0238" w:rsidRDefault="00E21AB2" w:rsidP="00272CDA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E21AB2" w:rsidRPr="002B303E" w:rsidDel="00EC0238" w:rsidRDefault="00E21AB2" w:rsidP="00272CDA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E21AB2" w:rsidRPr="002B303E" w:rsidDel="00EC0238" w:rsidTr="00272CDA">
        <w:trPr>
          <w:trHeight w:val="1404"/>
        </w:trPr>
        <w:tc>
          <w:tcPr>
            <w:tcW w:w="540" w:type="dxa"/>
            <w:vMerge w:val="restart"/>
          </w:tcPr>
          <w:p w:rsidR="00E21AB2" w:rsidRPr="002B303E" w:rsidDel="00EC0238" w:rsidRDefault="00E21AB2" w:rsidP="00272CD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E21AB2" w:rsidRPr="005F6473" w:rsidDel="00EC0238" w:rsidRDefault="00E21AB2" w:rsidP="00272CDA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E21AB2" w:rsidRPr="00241B8D" w:rsidDel="00EC0238" w:rsidRDefault="00E21AB2" w:rsidP="00272CDA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E21AB2" w:rsidRPr="00241B8D" w:rsidDel="00EC0238" w:rsidRDefault="00E21AB2" w:rsidP="00272CDA">
            <w:pPr>
              <w:jc w:val="center"/>
              <w:rPr>
                <w:i/>
                <w:lang w:eastAsia="en-US"/>
              </w:rPr>
            </w:pPr>
            <w:r w:rsidRPr="00241B8D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E21AB2" w:rsidRPr="002B303E" w:rsidDel="00EC0238" w:rsidTr="00272CDA">
        <w:trPr>
          <w:trHeight w:val="1267"/>
        </w:trPr>
        <w:tc>
          <w:tcPr>
            <w:tcW w:w="540" w:type="dxa"/>
            <w:vMerge/>
          </w:tcPr>
          <w:p w:rsidR="00E21AB2" w:rsidRPr="002B303E" w:rsidDel="00EC0238" w:rsidRDefault="00E21AB2" w:rsidP="00272CD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E21AB2" w:rsidRPr="002B303E" w:rsidDel="00EC0238" w:rsidRDefault="00E21AB2" w:rsidP="00272CD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21AB2" w:rsidRPr="005F6473" w:rsidDel="00EC0238" w:rsidRDefault="00E21AB2" w:rsidP="00272CD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E21AB2" w:rsidRPr="005F6473" w:rsidDel="00EC0238" w:rsidRDefault="00E21AB2" w:rsidP="00272CDA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E21AB2" w:rsidRPr="002B303E" w:rsidDel="00EC0238" w:rsidRDefault="00E21AB2" w:rsidP="00272CDA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E21AB2" w:rsidRPr="00012898" w:rsidDel="00EC0238" w:rsidRDefault="00E21AB2" w:rsidP="00F709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21AB2" w:rsidRPr="008B0FDE" w:rsidDel="00EC0238" w:rsidRDefault="00E21AB2" w:rsidP="00F709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21AB2" w:rsidRPr="008B0FDE" w:rsidDel="00EC0238" w:rsidRDefault="00E21AB2" w:rsidP="00F7097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21AB2" w:rsidDel="00EC0238" w:rsidRDefault="00E21AB2" w:rsidP="00F7097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21AB2" w:rsidRPr="00FC009D" w:rsidDel="00EC0238" w:rsidRDefault="00E21AB2" w:rsidP="00F70977">
      <w:pPr>
        <w:jc w:val="center"/>
        <w:rPr>
          <w:b/>
        </w:rPr>
      </w:pPr>
    </w:p>
    <w:p w:rsidR="00E21AB2" w:rsidRPr="00FC009D" w:rsidDel="00EC0238" w:rsidRDefault="00E21AB2" w:rsidP="00F7097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21AB2" w:rsidRDefault="00E21AB2" w:rsidP="00F7097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21AB2" w:rsidRPr="00FC009D" w:rsidDel="00EC0238" w:rsidRDefault="00E21AB2" w:rsidP="00F7097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21AB2" w:rsidRPr="00FC009D" w:rsidDel="00EC0238" w:rsidRDefault="00E21AB2" w:rsidP="00F7097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21AB2" w:rsidRPr="0076483D" w:rsidDel="00EC0238" w:rsidRDefault="00E21AB2" w:rsidP="00F7097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21AB2" w:rsidRPr="00770FB1" w:rsidDel="00EC0238" w:rsidRDefault="00E21AB2" w:rsidP="00F7097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E21AB2" w:rsidRPr="00FC009D" w:rsidDel="00EC0238" w:rsidRDefault="00E21AB2" w:rsidP="00F70977">
      <w:pPr>
        <w:pStyle w:val="Times12"/>
        <w:ind w:firstLine="0"/>
        <w:rPr>
          <w:sz w:val="20"/>
          <w:szCs w:val="20"/>
        </w:rPr>
        <w:sectPr w:rsidR="00E21AB2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21AB2" w:rsidRPr="00815223" w:rsidRDefault="00E21AB2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E21AB2" w:rsidRPr="00FC009D" w:rsidRDefault="00E21AB2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21AB2" w:rsidRPr="00FC009D" w:rsidRDefault="00E21AB2" w:rsidP="00BC16A1">
      <w:pPr>
        <w:pStyle w:val="Times12"/>
        <w:ind w:left="10065" w:firstLine="0"/>
        <w:jc w:val="left"/>
        <w:rPr>
          <w:szCs w:val="24"/>
        </w:rPr>
      </w:pPr>
    </w:p>
    <w:p w:rsidR="00E21AB2" w:rsidRPr="00FC009D" w:rsidRDefault="00E21AB2" w:rsidP="00BC16A1">
      <w:pPr>
        <w:jc w:val="right"/>
        <w:rPr>
          <w:b/>
          <w:sz w:val="22"/>
          <w:szCs w:val="22"/>
        </w:rPr>
      </w:pPr>
    </w:p>
    <w:p w:rsidR="00E21AB2" w:rsidRPr="00FC009D" w:rsidRDefault="00E21AB2" w:rsidP="00BC16A1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8" w:name="_СВЕДЕНИЯ_О_ПРИНАДЛЕЖНОСТИ"/>
      <w:bookmarkStart w:id="49" w:name="_СВЕДЕНИЯ_О_ЦЕПОЧКЕ"/>
      <w:bookmarkStart w:id="50" w:name="_Toc402520354"/>
      <w:bookmarkStart w:id="51" w:name="_Toc419353654"/>
      <w:bookmarkEnd w:id="48"/>
      <w:bookmarkEnd w:id="4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50"/>
      <w:bookmarkEnd w:id="51"/>
    </w:p>
    <w:p w:rsidR="00E21AB2" w:rsidRPr="00FC009D" w:rsidRDefault="00E21AB2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21AB2" w:rsidRPr="00FC009D" w:rsidRDefault="00E21AB2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21AB2" w:rsidRPr="00FC009D" w:rsidRDefault="00E21AB2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1AB2" w:rsidRPr="00FC009D" w:rsidTr="00500240">
        <w:trPr>
          <w:trHeight w:val="510"/>
        </w:trPr>
        <w:tc>
          <w:tcPr>
            <w:tcW w:w="567" w:type="dxa"/>
            <w:vMerge w:val="restart"/>
            <w:vAlign w:val="center"/>
          </w:tcPr>
          <w:p w:rsidR="00E21AB2" w:rsidRPr="00FC009D" w:rsidRDefault="00E21AB2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E21AB2" w:rsidRPr="00FC009D" w:rsidRDefault="00E21AB2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E21AB2" w:rsidRPr="00FC009D" w:rsidRDefault="00E21AB2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21AB2" w:rsidRPr="00FC009D" w:rsidTr="00500240">
        <w:trPr>
          <w:trHeight w:val="1590"/>
        </w:trPr>
        <w:tc>
          <w:tcPr>
            <w:tcW w:w="567" w:type="dxa"/>
            <w:vMerge/>
            <w:vAlign w:val="center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E21AB2" w:rsidRPr="00FC009D" w:rsidRDefault="00E21AB2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7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21AB2" w:rsidRPr="00FC009D" w:rsidTr="00500240">
        <w:trPr>
          <w:trHeight w:val="630"/>
        </w:trPr>
        <w:tc>
          <w:tcPr>
            <w:tcW w:w="567" w:type="dxa"/>
            <w:noWrap/>
            <w:vAlign w:val="bottom"/>
          </w:tcPr>
          <w:p w:rsidR="00E21AB2" w:rsidRPr="00FC009D" w:rsidRDefault="00E21AB2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21AB2" w:rsidRPr="00FC009D" w:rsidRDefault="00E21AB2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7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7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21AB2" w:rsidRPr="00FC009D" w:rsidTr="00500240">
        <w:trPr>
          <w:trHeight w:val="315"/>
        </w:trPr>
        <w:tc>
          <w:tcPr>
            <w:tcW w:w="567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7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</w:tbl>
    <w:p w:rsidR="00E21AB2" w:rsidRPr="00FC009D" w:rsidRDefault="00E21AB2" w:rsidP="00BC16A1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FC009D" w:rsidRDefault="00E21AB2" w:rsidP="00BC16A1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21AB2" w:rsidRPr="00FC009D" w:rsidRDefault="00E21AB2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21AB2" w:rsidRPr="00FC009D" w:rsidRDefault="00E21AB2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21AB2" w:rsidRPr="00FC009D" w:rsidRDefault="00E21AB2" w:rsidP="00BC16A1">
      <w:pPr>
        <w:jc w:val="center"/>
        <w:rPr>
          <w:b/>
        </w:rPr>
      </w:pPr>
    </w:p>
    <w:p w:rsidR="00E21AB2" w:rsidRPr="00FC009D" w:rsidRDefault="00E21AB2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21AB2" w:rsidRPr="00FC009D" w:rsidRDefault="00E21AB2" w:rsidP="00F7097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21AB2" w:rsidRPr="00FC009D" w:rsidRDefault="00E21AB2" w:rsidP="00BC16A1">
      <w:pPr>
        <w:pStyle w:val="Times12"/>
        <w:ind w:firstLine="0"/>
        <w:jc w:val="left"/>
        <w:rPr>
          <w:szCs w:val="24"/>
        </w:rPr>
      </w:pPr>
    </w:p>
    <w:p w:rsidR="00E21AB2" w:rsidRPr="00FC009D" w:rsidRDefault="00E21AB2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E21AB2" w:rsidRPr="00FC009D" w:rsidRDefault="00E21AB2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21AB2" w:rsidRPr="00FC009D" w:rsidTr="00500240">
        <w:trPr>
          <w:trHeight w:val="510"/>
        </w:trPr>
        <w:tc>
          <w:tcPr>
            <w:tcW w:w="566" w:type="dxa"/>
            <w:vMerge w:val="restart"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21AB2" w:rsidRPr="00FC009D" w:rsidTr="00500240">
        <w:trPr>
          <w:trHeight w:val="1590"/>
        </w:trPr>
        <w:tc>
          <w:tcPr>
            <w:tcW w:w="566" w:type="dxa"/>
            <w:vMerge/>
            <w:vAlign w:val="center"/>
          </w:tcPr>
          <w:p w:rsidR="00E21AB2" w:rsidRPr="00FC009D" w:rsidRDefault="00E21AB2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21AB2" w:rsidRPr="00FC009D" w:rsidTr="00500240">
        <w:trPr>
          <w:trHeight w:val="630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56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</w:p>
        </w:tc>
      </w:tr>
    </w:tbl>
    <w:p w:rsidR="00E21AB2" w:rsidRDefault="00E21AB2" w:rsidP="00BC16A1">
      <w:pPr>
        <w:pStyle w:val="Times12"/>
        <w:ind w:firstLine="0"/>
        <w:jc w:val="left"/>
        <w:rPr>
          <w:szCs w:val="24"/>
        </w:rPr>
        <w:sectPr w:rsidR="00E21AB2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21AB2" w:rsidRPr="00FC009D" w:rsidRDefault="00E21AB2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21AB2" w:rsidRPr="00FC009D" w:rsidTr="00500240">
        <w:trPr>
          <w:trHeight w:val="510"/>
        </w:trPr>
        <w:tc>
          <w:tcPr>
            <w:tcW w:w="12475" w:type="dxa"/>
            <w:gridSpan w:val="7"/>
            <w:vAlign w:val="bottom"/>
          </w:tcPr>
          <w:p w:rsidR="00E21AB2" w:rsidRPr="00FC009D" w:rsidRDefault="00E21AB2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21AB2" w:rsidRPr="00FC009D" w:rsidTr="00500240">
        <w:trPr>
          <w:trHeight w:val="1590"/>
        </w:trPr>
        <w:tc>
          <w:tcPr>
            <w:tcW w:w="851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21AB2" w:rsidRPr="00FC009D" w:rsidRDefault="00E21AB2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E21AB2" w:rsidRPr="00FC009D" w:rsidRDefault="00E21AB2" w:rsidP="00500240">
            <w:pPr>
              <w:rPr>
                <w:i/>
                <w:sz w:val="20"/>
                <w:szCs w:val="20"/>
              </w:rPr>
            </w:pP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E21AB2" w:rsidRPr="00FC009D" w:rsidRDefault="00E21AB2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21AB2" w:rsidRPr="00FC009D" w:rsidTr="00500240">
        <w:trPr>
          <w:trHeight w:val="386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21AB2" w:rsidRPr="00FC009D" w:rsidTr="00500240">
        <w:trPr>
          <w:trHeight w:val="407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21AB2" w:rsidRPr="00FC009D" w:rsidTr="00500240">
        <w:trPr>
          <w:trHeight w:val="427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21AB2" w:rsidRPr="00FC009D" w:rsidTr="00500240">
        <w:trPr>
          <w:trHeight w:val="40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1AB2" w:rsidRPr="00FC009D" w:rsidTr="00500240">
        <w:trPr>
          <w:trHeight w:val="315"/>
        </w:trPr>
        <w:tc>
          <w:tcPr>
            <w:tcW w:w="85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21AB2" w:rsidRPr="00FC009D" w:rsidRDefault="00E21AB2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21AB2" w:rsidRPr="00FC009D" w:rsidRDefault="00E21AB2" w:rsidP="00BC16A1">
      <w:pPr>
        <w:jc w:val="right"/>
        <w:rPr>
          <w:sz w:val="22"/>
        </w:rPr>
      </w:pPr>
    </w:p>
    <w:p w:rsidR="00E21AB2" w:rsidRPr="00FC009D" w:rsidRDefault="00E21AB2" w:rsidP="00C87330">
      <w:pPr>
        <w:pStyle w:val="Times12"/>
        <w:jc w:val="right"/>
        <w:rPr>
          <w:bCs w:val="0"/>
          <w:sz w:val="28"/>
          <w:szCs w:val="28"/>
        </w:rPr>
        <w:sectPr w:rsidR="00E21AB2" w:rsidRPr="00FC009D" w:rsidSect="0085523F">
          <w:headerReference w:type="default" r:id="rId8"/>
          <w:footerReference w:type="default" r:id="rId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21AB2" w:rsidRPr="00041B9D" w:rsidRDefault="00E21AB2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из</w:t>
      </w:r>
      <w:r w:rsidRPr="00041B9D">
        <w:rPr>
          <w:b/>
          <w:i/>
          <w:szCs w:val="28"/>
        </w:rPr>
        <w:t xml:space="preserve"> данной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E21AB2" w:rsidRPr="00FC009D" w:rsidRDefault="00E21AB2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E21AB2" w:rsidRPr="00FC009D" w:rsidRDefault="00E21AB2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21AB2" w:rsidRPr="00FC009D" w:rsidRDefault="00E21AB2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21AB2" w:rsidRPr="00FC009D" w:rsidRDefault="00E21AB2" w:rsidP="00C87330">
      <w:pPr>
        <w:pStyle w:val="Times12"/>
        <w:jc w:val="center"/>
        <w:rPr>
          <w:b/>
          <w:snapToGrid w:val="0"/>
          <w:szCs w:val="24"/>
        </w:rPr>
      </w:pPr>
    </w:p>
    <w:p w:rsidR="00E21AB2" w:rsidRPr="00B03ADB" w:rsidRDefault="00E21AB2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AB2" w:rsidRPr="00FC009D" w:rsidRDefault="00E21AB2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21AB2" w:rsidRPr="00FC009D" w:rsidRDefault="00E21AB2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2" w:name="_Техническое_предложение_(Форма"/>
      <w:bookmarkStart w:id="53" w:name="_Toc235439567"/>
      <w:bookmarkStart w:id="54" w:name="_Toc390267515"/>
      <w:bookmarkStart w:id="55" w:name="_Toc419353655"/>
      <w:bookmarkEnd w:id="5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3"/>
      <w:bookmarkEnd w:id="54"/>
      <w:bookmarkEnd w:id="55"/>
    </w:p>
    <w:p w:rsidR="00E21AB2" w:rsidRPr="00FC009D" w:rsidRDefault="00E21AB2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21AB2" w:rsidRPr="00927CFA" w:rsidRDefault="00E21AB2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21AB2" w:rsidRPr="00FC009D" w:rsidRDefault="00E21AB2" w:rsidP="00C87330">
      <w:pPr>
        <w:pStyle w:val="Times12"/>
        <w:rPr>
          <w:i/>
          <w:sz w:val="22"/>
        </w:rPr>
      </w:pPr>
    </w:p>
    <w:p w:rsidR="00E21AB2" w:rsidRPr="00FC009D" w:rsidRDefault="00E21AB2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102E0C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21AB2" w:rsidRPr="00102E0C" w:rsidRDefault="00E21AB2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21AB2" w:rsidRPr="00102E0C" w:rsidRDefault="00E21AB2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21AB2" w:rsidRPr="00FC009D" w:rsidRDefault="00E21AB2" w:rsidP="00C87330">
      <w:pPr>
        <w:jc w:val="center"/>
        <w:rPr>
          <w:b/>
        </w:rPr>
      </w:pPr>
    </w:p>
    <w:p w:rsidR="00E21AB2" w:rsidRPr="00FC009D" w:rsidRDefault="00E21AB2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21AB2" w:rsidRPr="00FC009D" w:rsidRDefault="00E21AB2" w:rsidP="00F70977">
      <w:pPr>
        <w:pStyle w:val="Times12"/>
        <w:numPr>
          <w:ilvl w:val="0"/>
          <w:numId w:val="2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2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21AB2" w:rsidRPr="00102E0C" w:rsidRDefault="00E21AB2" w:rsidP="00F70977">
      <w:pPr>
        <w:pStyle w:val="Times12"/>
        <w:numPr>
          <w:ilvl w:val="0"/>
          <w:numId w:val="2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21AB2" w:rsidRPr="00FC009D" w:rsidRDefault="00E21AB2" w:rsidP="00F70977">
      <w:pPr>
        <w:pStyle w:val="Times12"/>
        <w:numPr>
          <w:ilvl w:val="0"/>
          <w:numId w:val="2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21AB2" w:rsidRPr="00FC009D" w:rsidRDefault="00E21AB2" w:rsidP="00F70977">
      <w:pPr>
        <w:pStyle w:val="Times12"/>
        <w:numPr>
          <w:ilvl w:val="0"/>
          <w:numId w:val="2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21AB2" w:rsidRPr="00FC009D" w:rsidRDefault="00E21AB2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21AB2" w:rsidRPr="00FC009D" w:rsidRDefault="00E21AB2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21AB2" w:rsidRPr="00FC009D" w:rsidRDefault="00E21AB2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E21AB2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21AB2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21AB2" w:rsidRPr="009D5A9A" w:rsidRDefault="00E21AB2" w:rsidP="009D5A9A">
      <w:pPr>
        <w:spacing w:before="60" w:after="60"/>
        <w:ind w:firstLine="709"/>
        <w:jc w:val="both"/>
        <w:rPr>
          <w:bCs/>
          <w:i/>
        </w:rPr>
      </w:pPr>
      <w:r w:rsidRPr="00FC009D">
        <w:t xml:space="preserve">В случае представления в составе заявки участника </w:t>
      </w:r>
      <w:r>
        <w:t>закупки</w:t>
      </w:r>
      <w:r w:rsidRPr="00FC009D"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t>дение выполнения требований ИТТ.</w:t>
      </w:r>
    </w:p>
    <w:p w:rsidR="00E21AB2" w:rsidRPr="00FC009D" w:rsidRDefault="00E21AB2" w:rsidP="00F70977">
      <w:pPr>
        <w:pStyle w:val="Times12"/>
        <w:numPr>
          <w:ilvl w:val="0"/>
          <w:numId w:val="2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E21AB2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Ссылки на ПП</w:t>
            </w:r>
          </w:p>
        </w:tc>
      </w:tr>
      <w:tr w:rsidR="00E21AB2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AB2" w:rsidRPr="00FC009D" w:rsidRDefault="00E21AB2" w:rsidP="00C87330">
            <w:pPr>
              <w:jc w:val="center"/>
            </w:pPr>
          </w:p>
        </w:tc>
      </w:tr>
      <w:tr w:rsidR="00E21AB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21AB2" w:rsidRPr="00FC009D" w:rsidRDefault="00E21AB2" w:rsidP="00C87330"/>
          <w:p w:rsidR="00E21AB2" w:rsidRPr="00FC009D" w:rsidRDefault="00E21AB2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21AB2" w:rsidRPr="00FC009D" w:rsidRDefault="00E21AB2" w:rsidP="00C87330"/>
          <w:p w:rsidR="00E21AB2" w:rsidRPr="00FC009D" w:rsidRDefault="00E21AB2" w:rsidP="00C87330">
            <w:r w:rsidRPr="00FC009D">
              <w:t>порядковый номер</w:t>
            </w:r>
          </w:p>
        </w:tc>
      </w:tr>
      <w:tr w:rsidR="00E21AB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21AB2" w:rsidRPr="00FC009D" w:rsidRDefault="00E21AB2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E21AB2" w:rsidRPr="00FC009D" w:rsidRDefault="00E21AB2" w:rsidP="00C87330">
            <w:r w:rsidRPr="00FC009D">
              <w:t xml:space="preserve">номер пункта Технических требований </w:t>
            </w:r>
          </w:p>
        </w:tc>
      </w:tr>
      <w:tr w:rsidR="00E21AB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21AB2" w:rsidRPr="00FC009D" w:rsidRDefault="00E21AB2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21AB2" w:rsidRPr="00FC009D" w:rsidRDefault="00E21AB2" w:rsidP="00C87330"/>
        </w:tc>
      </w:tr>
      <w:tr w:rsidR="00E21AB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21AB2" w:rsidRPr="00FC009D" w:rsidRDefault="00E21AB2" w:rsidP="00C87330"/>
        </w:tc>
        <w:tc>
          <w:tcPr>
            <w:tcW w:w="7513" w:type="dxa"/>
            <w:gridSpan w:val="3"/>
          </w:tcPr>
          <w:p w:rsidR="00E21AB2" w:rsidRPr="00FC009D" w:rsidRDefault="00E21AB2" w:rsidP="00C87330">
            <w:r w:rsidRPr="00FC009D">
              <w:t>"да" - будет выполнен полностью</w:t>
            </w:r>
          </w:p>
        </w:tc>
      </w:tr>
      <w:tr w:rsidR="00E21AB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21AB2" w:rsidRPr="00FC009D" w:rsidRDefault="00E21AB2" w:rsidP="00C87330"/>
        </w:tc>
        <w:tc>
          <w:tcPr>
            <w:tcW w:w="7513" w:type="dxa"/>
            <w:gridSpan w:val="3"/>
          </w:tcPr>
          <w:p w:rsidR="00E21AB2" w:rsidRPr="00FC009D" w:rsidRDefault="00E21AB2" w:rsidP="00C87330">
            <w:r w:rsidRPr="00FC009D">
              <w:t>"нет" - не будет выполнен</w:t>
            </w:r>
          </w:p>
        </w:tc>
      </w:tr>
      <w:tr w:rsidR="00E21AB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21AB2" w:rsidRPr="00FC009D" w:rsidRDefault="00E21AB2" w:rsidP="00C87330"/>
        </w:tc>
        <w:tc>
          <w:tcPr>
            <w:tcW w:w="7513" w:type="dxa"/>
            <w:gridSpan w:val="3"/>
          </w:tcPr>
          <w:p w:rsidR="00E21AB2" w:rsidRPr="00FC009D" w:rsidRDefault="00E21AB2" w:rsidP="00C87330">
            <w:r w:rsidRPr="00FC009D">
              <w:t>"частично" – выполняется с "такими-то" ограничениями</w:t>
            </w:r>
          </w:p>
        </w:tc>
      </w:tr>
      <w:tr w:rsidR="00E21AB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21AB2" w:rsidRPr="00FC009D" w:rsidRDefault="00E21AB2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21AB2" w:rsidRPr="00FC009D" w:rsidRDefault="00E21AB2" w:rsidP="00C87330">
            <w:r w:rsidRPr="00FC009D">
              <w:t>необходимые пояснения</w:t>
            </w:r>
          </w:p>
        </w:tc>
      </w:tr>
      <w:tr w:rsidR="00E21AB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21AB2" w:rsidRPr="00FC009D" w:rsidRDefault="00E21AB2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21AB2" w:rsidRPr="00FC009D" w:rsidRDefault="00E21AB2" w:rsidP="00C8733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21AB2" w:rsidRPr="00FC009D" w:rsidRDefault="00E21AB2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E21AB2" w:rsidRPr="00FC009D" w:rsidRDefault="00E21AB2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E21AB2" w:rsidRPr="00FC009D" w:rsidRDefault="00E21AB2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E21AB2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E21AB2" w:rsidRPr="00FC009D" w:rsidRDefault="00E21AB2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E21AB2" w:rsidRPr="00FC009D" w:rsidRDefault="00E21AB2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E21AB2" w:rsidRPr="00FC009D" w:rsidRDefault="00E21AB2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E21AB2" w:rsidRPr="00FC009D" w:rsidRDefault="00E21AB2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21AB2" w:rsidRPr="00FC009D">
        <w:trPr>
          <w:trHeight w:val="371"/>
        </w:trPr>
        <w:tc>
          <w:tcPr>
            <w:tcW w:w="600" w:type="dxa"/>
          </w:tcPr>
          <w:p w:rsidR="00E21AB2" w:rsidRPr="00FC009D" w:rsidRDefault="00E21AB2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21AB2" w:rsidRPr="00FC009D" w:rsidRDefault="00E21AB2" w:rsidP="00C87330"/>
        </w:tc>
        <w:tc>
          <w:tcPr>
            <w:tcW w:w="1440" w:type="dxa"/>
          </w:tcPr>
          <w:p w:rsidR="00E21AB2" w:rsidRPr="00FC009D" w:rsidRDefault="00E21AB2" w:rsidP="00C87330"/>
        </w:tc>
        <w:tc>
          <w:tcPr>
            <w:tcW w:w="2880" w:type="dxa"/>
          </w:tcPr>
          <w:p w:rsidR="00E21AB2" w:rsidRPr="00FC009D" w:rsidRDefault="00E21AB2" w:rsidP="00C87330">
            <w:pPr>
              <w:ind w:firstLine="16"/>
              <w:jc w:val="center"/>
            </w:pPr>
          </w:p>
        </w:tc>
      </w:tr>
      <w:tr w:rsidR="00E21AB2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E21AB2" w:rsidRPr="00FC009D" w:rsidRDefault="00E21AB2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E21AB2" w:rsidRPr="00FC009D" w:rsidRDefault="00E21AB2" w:rsidP="00C8733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E21AB2" w:rsidRPr="00FC009D" w:rsidRDefault="00E21AB2" w:rsidP="00C87330"/>
        </w:tc>
        <w:tc>
          <w:tcPr>
            <w:tcW w:w="2880" w:type="dxa"/>
            <w:tcBorders>
              <w:bottom w:val="double" w:sz="4" w:space="0" w:color="auto"/>
            </w:tcBorders>
          </w:tcPr>
          <w:p w:rsidR="00E21AB2" w:rsidRPr="00FC009D" w:rsidRDefault="00E21AB2" w:rsidP="00C87330">
            <w:pPr>
              <w:ind w:firstLine="16"/>
              <w:jc w:val="center"/>
            </w:pPr>
          </w:p>
        </w:tc>
      </w:tr>
    </w:tbl>
    <w:p w:rsidR="00E21AB2" w:rsidRPr="00FC009D" w:rsidRDefault="00E21AB2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21AB2" w:rsidRPr="00FC009D" w:rsidRDefault="00E21AB2" w:rsidP="00F70977">
      <w:pPr>
        <w:pStyle w:val="a"/>
        <w:numPr>
          <w:ilvl w:val="4"/>
          <w:numId w:val="22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21AB2" w:rsidRPr="00FC009D" w:rsidRDefault="00E21AB2" w:rsidP="00667182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E21AB2" w:rsidRPr="00FC009D" w:rsidRDefault="00E21AB2" w:rsidP="00C87330">
      <w:pPr>
        <w:shd w:val="clear" w:color="auto" w:fill="FFFFFF"/>
        <w:tabs>
          <w:tab w:val="left" w:pos="1080"/>
        </w:tabs>
        <w:suppressAutoHyphens/>
        <w:sectPr w:rsidR="00E21AB2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21AB2" w:rsidRPr="00041B9D" w:rsidRDefault="00E21AB2" w:rsidP="00102E0C">
      <w:pPr>
        <w:pStyle w:val="Times12"/>
        <w:jc w:val="center"/>
        <w:rPr>
          <w:b/>
          <w:i/>
          <w:szCs w:val="28"/>
        </w:rPr>
      </w:pPr>
      <w:bookmarkStart w:id="56" w:name="_Toc90385113"/>
      <w:bookmarkStart w:id="57" w:name="_Toc98251758"/>
      <w:bookmarkStart w:id="58" w:name="форма3"/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E21AB2" w:rsidRDefault="00E21AB2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E21AB2" w:rsidRPr="00012898" w:rsidRDefault="00E21AB2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E21AB2" w:rsidRPr="00FC009D" w:rsidRDefault="00E21AB2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56"/>
      <w:bookmarkEnd w:id="57"/>
      <w:r w:rsidRPr="00FC009D">
        <w:rPr>
          <w:bCs w:val="0"/>
          <w:sz w:val="28"/>
          <w:szCs w:val="28"/>
        </w:rPr>
        <w:t>__.</w:t>
      </w:r>
      <w:bookmarkEnd w:id="58"/>
    </w:p>
    <w:p w:rsidR="00E21AB2" w:rsidRPr="00FC009D" w:rsidRDefault="00E21AB2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21AB2" w:rsidRPr="00FC009D" w:rsidRDefault="00E21AB2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21AB2" w:rsidRPr="00FC009D" w:rsidRDefault="00E21AB2" w:rsidP="00C87330">
      <w:pPr>
        <w:pStyle w:val="Times12"/>
        <w:jc w:val="center"/>
        <w:rPr>
          <w:b/>
          <w:snapToGrid w:val="0"/>
          <w:szCs w:val="24"/>
        </w:rPr>
      </w:pPr>
    </w:p>
    <w:p w:rsidR="00E21AB2" w:rsidRPr="00B03ADB" w:rsidRDefault="00E21AB2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AB2" w:rsidRPr="00FC009D" w:rsidRDefault="00E21AB2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21AB2" w:rsidRPr="00FC009D" w:rsidRDefault="00E21AB2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9" w:name="_Сводная_таблица_стоимости"/>
      <w:bookmarkStart w:id="60" w:name="_Toc270325674"/>
      <w:bookmarkStart w:id="61" w:name="_Toc390267516"/>
      <w:bookmarkStart w:id="62" w:name="_Toc419353656"/>
      <w:bookmarkEnd w:id="5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60"/>
      <w:bookmarkEnd w:id="61"/>
      <w:bookmarkEnd w:id="62"/>
    </w:p>
    <w:p w:rsidR="00E21AB2" w:rsidRPr="00FC009D" w:rsidRDefault="00E21AB2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E21AB2" w:rsidRPr="00102E0C" w:rsidRDefault="00E21AB2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21AB2" w:rsidRPr="00FC009D" w:rsidRDefault="00E21AB2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E21AB2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E21AB2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E21AB2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E21AB2" w:rsidRPr="00FC009D">
        <w:trPr>
          <w:cantSplit/>
          <w:trHeight w:val="355"/>
        </w:trPr>
        <w:tc>
          <w:tcPr>
            <w:tcW w:w="33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21AB2" w:rsidRPr="00BD74A5" w:rsidRDefault="00E21AB2" w:rsidP="00C87330">
            <w:pPr>
              <w:pStyle w:val="af8"/>
              <w:ind w:left="20" w:right="11"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BD74A5">
              <w:rPr>
                <w:rFonts w:ascii="Times New Roman" w:hAnsi="Times New Roman"/>
                <w:szCs w:val="24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21AB2" w:rsidRPr="00FC009D">
        <w:trPr>
          <w:cantSplit/>
          <w:trHeight w:val="20"/>
        </w:trPr>
        <w:tc>
          <w:tcPr>
            <w:tcW w:w="33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21AB2" w:rsidRPr="00FC009D" w:rsidRDefault="00E21AB2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21AB2" w:rsidRPr="00FC009D">
        <w:trPr>
          <w:cantSplit/>
          <w:trHeight w:val="20"/>
        </w:trPr>
        <w:tc>
          <w:tcPr>
            <w:tcW w:w="33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21AB2" w:rsidRPr="00FC009D" w:rsidRDefault="00E21AB2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21AB2" w:rsidRPr="00FC009D">
        <w:trPr>
          <w:cantSplit/>
          <w:trHeight w:val="20"/>
        </w:trPr>
        <w:tc>
          <w:tcPr>
            <w:tcW w:w="33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21AB2" w:rsidRPr="00FC009D" w:rsidRDefault="00E21AB2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21AB2" w:rsidRPr="00FC009D">
        <w:trPr>
          <w:cantSplit/>
          <w:trHeight w:val="20"/>
        </w:trPr>
        <w:tc>
          <w:tcPr>
            <w:tcW w:w="33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21AB2" w:rsidRPr="00FC009D" w:rsidRDefault="00E21AB2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21AB2" w:rsidRPr="00FC009D">
        <w:trPr>
          <w:cantSplit/>
          <w:trHeight w:val="20"/>
        </w:trPr>
        <w:tc>
          <w:tcPr>
            <w:tcW w:w="33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21AB2" w:rsidRPr="00FC009D" w:rsidRDefault="00E21AB2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21AB2" w:rsidRPr="00FC009D">
        <w:trPr>
          <w:cantSplit/>
          <w:trHeight w:val="20"/>
        </w:trPr>
        <w:tc>
          <w:tcPr>
            <w:tcW w:w="33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21AB2" w:rsidRPr="00FC009D" w:rsidRDefault="00E21AB2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21AB2" w:rsidRPr="00FC009D">
        <w:trPr>
          <w:cantSplit/>
          <w:trHeight w:val="20"/>
        </w:trPr>
        <w:tc>
          <w:tcPr>
            <w:tcW w:w="33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21AB2" w:rsidRPr="00FC009D" w:rsidRDefault="00E21AB2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21AB2" w:rsidRPr="00FC009D">
        <w:trPr>
          <w:cantSplit/>
          <w:trHeight w:val="20"/>
        </w:trPr>
        <w:tc>
          <w:tcPr>
            <w:tcW w:w="33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21AB2" w:rsidRPr="00FC009D" w:rsidRDefault="00E21AB2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21AB2" w:rsidRPr="00FC009D" w:rsidRDefault="00E21AB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102E0C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21AB2" w:rsidRPr="00102E0C" w:rsidRDefault="00E21AB2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21AB2" w:rsidRPr="00102E0C" w:rsidRDefault="00E21AB2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21AB2" w:rsidRPr="00FC009D" w:rsidRDefault="00E21AB2" w:rsidP="00C87330">
      <w:pPr>
        <w:jc w:val="center"/>
        <w:rPr>
          <w:b/>
        </w:rPr>
      </w:pPr>
    </w:p>
    <w:p w:rsidR="00E21AB2" w:rsidRPr="00FC009D" w:rsidRDefault="00E21AB2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E21AB2" w:rsidRPr="00FC009D" w:rsidRDefault="00E21AB2" w:rsidP="00F70977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21AB2" w:rsidRPr="00102E0C" w:rsidRDefault="00E21AB2" w:rsidP="00F70977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21AB2" w:rsidRPr="00FC009D" w:rsidRDefault="00E21AB2" w:rsidP="00F70977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21AB2" w:rsidRPr="00FC009D" w:rsidRDefault="00E21AB2" w:rsidP="00F70977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E21AB2" w:rsidRPr="00FC009D" w:rsidRDefault="00E21AB2" w:rsidP="00B26DF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t xml:space="preserve"> 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E21AB2" w:rsidRPr="00FC009D" w:rsidRDefault="00E21AB2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21AB2" w:rsidRPr="00FC009D" w:rsidRDefault="00E21AB2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21AB2" w:rsidRPr="00FC009D" w:rsidRDefault="00E21AB2" w:rsidP="00B26DF8">
      <w:pPr>
        <w:pStyle w:val="Times12"/>
        <w:jc w:val="center"/>
        <w:rPr>
          <w:b/>
          <w:snapToGrid w:val="0"/>
          <w:szCs w:val="24"/>
        </w:rPr>
      </w:pPr>
    </w:p>
    <w:p w:rsidR="00E21AB2" w:rsidRPr="00B03ADB" w:rsidRDefault="00E21AB2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AB2" w:rsidRPr="00FC009D" w:rsidRDefault="00E21AB2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21AB2" w:rsidRPr="00FC009D" w:rsidRDefault="00E21AB2" w:rsidP="00B26DF8">
      <w:pPr>
        <w:pStyle w:val="Heading2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3" w:name="_Toc390267520"/>
      <w:bookmarkStart w:id="64" w:name="_Toc419353657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63"/>
      <w:bookmarkEnd w:id="64"/>
    </w:p>
    <w:p w:rsidR="00E21AB2" w:rsidRPr="00FC009D" w:rsidRDefault="00E21AB2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21AB2" w:rsidRPr="00102E0C" w:rsidRDefault="00E21AB2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21AB2" w:rsidRPr="00FC009D" w:rsidRDefault="00E21AB2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21AB2" w:rsidRPr="00FC009D" w:rsidRDefault="00E21AB2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21AB2" w:rsidRPr="00FC009D" w:rsidRDefault="00E21AB2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21AB2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21AB2" w:rsidRPr="00FC009D" w:rsidRDefault="00E21AB2" w:rsidP="00145D26">
            <w:pPr>
              <w:pStyle w:val="a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21AB2" w:rsidRPr="00FC009D" w:rsidRDefault="00E21AB2" w:rsidP="00386C50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21AB2" w:rsidRPr="00FC009D" w:rsidRDefault="00E21AB2" w:rsidP="00FF6CAD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</w:rPr>
              <w:t>указать год, например «201</w:t>
            </w:r>
            <w:r>
              <w:rPr>
                <w:b/>
                <w:i/>
              </w:rPr>
              <w:t>5</w:t>
            </w:r>
            <w:r w:rsidRPr="00FC009D">
              <w:rPr>
                <w:b/>
                <w:i/>
              </w:rPr>
              <w:t>»]</w:t>
            </w:r>
          </w:p>
        </w:tc>
      </w:tr>
      <w:tr w:rsidR="00E21AB2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E21AB2" w:rsidRPr="00FC009D" w:rsidRDefault="00E21AB2" w:rsidP="00145D26">
            <w:pPr>
              <w:pStyle w:val="a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21AB2" w:rsidRPr="00FC009D" w:rsidRDefault="00E21AB2" w:rsidP="00145D26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21AB2" w:rsidRPr="00FC009D" w:rsidRDefault="00E21AB2" w:rsidP="00145D26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</w:rPr>
              <w:t>указать квартал, например «1»</w:t>
            </w:r>
            <w:r w:rsidRPr="00FC009D">
              <w:rPr>
                <w:b/>
                <w:i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21AB2" w:rsidRPr="00FC009D" w:rsidRDefault="00E21AB2" w:rsidP="00145D26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21AB2" w:rsidRPr="00FC009D" w:rsidRDefault="00E21AB2" w:rsidP="00145D26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[указать квартал, например «3»]</w:t>
            </w:r>
          </w:p>
        </w:tc>
      </w:tr>
      <w:tr w:rsidR="00E21AB2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21AB2" w:rsidRPr="00FC009D" w:rsidRDefault="00E21AB2" w:rsidP="00145D26">
            <w:pPr>
              <w:pStyle w:val="a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21AB2" w:rsidRPr="00FC009D" w:rsidRDefault="00E21AB2" w:rsidP="00145D26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E21AB2" w:rsidRPr="00FC009D" w:rsidRDefault="00E21AB2" w:rsidP="00145D26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vAlign w:val="center"/>
          </w:tcPr>
          <w:p w:rsidR="00E21AB2" w:rsidRPr="00FC009D" w:rsidRDefault="00E21AB2" w:rsidP="00145D26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vAlign w:val="center"/>
          </w:tcPr>
          <w:p w:rsidR="00E21AB2" w:rsidRPr="00FC009D" w:rsidRDefault="00E21AB2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vAlign w:val="center"/>
          </w:tcPr>
          <w:p w:rsidR="00E21AB2" w:rsidRPr="00FC009D" w:rsidRDefault="00E21AB2" w:rsidP="00145D26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vAlign w:val="center"/>
          </w:tcPr>
          <w:p w:rsidR="00E21AB2" w:rsidRPr="00FC009D" w:rsidRDefault="00E21AB2" w:rsidP="00145D26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vAlign w:val="center"/>
          </w:tcPr>
          <w:p w:rsidR="00E21AB2" w:rsidRPr="00FC009D" w:rsidRDefault="00E21AB2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vAlign w:val="center"/>
          </w:tcPr>
          <w:p w:rsidR="00E21AB2" w:rsidRPr="00FC009D" w:rsidRDefault="00E21AB2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21AB2" w:rsidRPr="00FC009D" w:rsidRDefault="00E21AB2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21AB2" w:rsidRPr="00FC009D" w:rsidRDefault="00E21AB2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21AB2" w:rsidRPr="00FC009D" w:rsidTr="00145D26">
        <w:tc>
          <w:tcPr>
            <w:tcW w:w="1280" w:type="pct"/>
          </w:tcPr>
          <w:p w:rsidR="00E21AB2" w:rsidRPr="00FC009D" w:rsidRDefault="00E21AB2" w:rsidP="00145D26">
            <w:pPr>
              <w:pStyle w:val="a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21AB2" w:rsidRPr="00FC009D" w:rsidTr="00145D26">
        <w:trPr>
          <w:trHeight w:val="252"/>
        </w:trPr>
        <w:tc>
          <w:tcPr>
            <w:tcW w:w="1280" w:type="pct"/>
          </w:tcPr>
          <w:p w:rsidR="00E21AB2" w:rsidRPr="00FC009D" w:rsidRDefault="00E21AB2" w:rsidP="00145D26">
            <w:pPr>
              <w:pStyle w:val="a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21AB2" w:rsidRPr="00FC009D" w:rsidTr="00145D26">
        <w:tc>
          <w:tcPr>
            <w:tcW w:w="1280" w:type="pct"/>
          </w:tcPr>
          <w:p w:rsidR="00E21AB2" w:rsidRPr="00FC009D" w:rsidRDefault="00E21AB2" w:rsidP="00145D26">
            <w:pPr>
              <w:pStyle w:val="a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21AB2" w:rsidRPr="00FC009D" w:rsidTr="00145D26">
        <w:tc>
          <w:tcPr>
            <w:tcW w:w="1280" w:type="pct"/>
          </w:tcPr>
          <w:p w:rsidR="00E21AB2" w:rsidRPr="00FC009D" w:rsidRDefault="00E21AB2" w:rsidP="00145D26">
            <w:pPr>
              <w:pStyle w:val="a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21AB2" w:rsidRPr="00FC009D" w:rsidTr="00145D26">
        <w:tc>
          <w:tcPr>
            <w:tcW w:w="1280" w:type="pct"/>
          </w:tcPr>
          <w:p w:rsidR="00E21AB2" w:rsidRPr="00FC009D" w:rsidRDefault="00E21AB2" w:rsidP="00145D26">
            <w:pPr>
              <w:pStyle w:val="a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21AB2" w:rsidRPr="00FC009D" w:rsidTr="00145D26">
        <w:tc>
          <w:tcPr>
            <w:tcW w:w="1280" w:type="pct"/>
          </w:tcPr>
          <w:p w:rsidR="00E21AB2" w:rsidRPr="00FC009D" w:rsidRDefault="00E21AB2" w:rsidP="00145D26">
            <w:pPr>
              <w:pStyle w:val="a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21AB2" w:rsidRPr="00FC009D" w:rsidRDefault="00E21AB2" w:rsidP="00145D26">
            <w:pPr>
              <w:pStyle w:val="a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21AB2" w:rsidRPr="00FC009D" w:rsidTr="00145D26">
        <w:tc>
          <w:tcPr>
            <w:tcW w:w="1280" w:type="pct"/>
          </w:tcPr>
          <w:p w:rsidR="00E21AB2" w:rsidRPr="00FC009D" w:rsidRDefault="00E21AB2" w:rsidP="00386C50">
            <w:pPr>
              <w:pStyle w:val="a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szCs w:val="24"/>
              </w:rPr>
            </w:pPr>
          </w:p>
        </w:tc>
      </w:tr>
      <w:tr w:rsidR="00E21AB2" w:rsidRPr="00FC009D" w:rsidTr="00145D26">
        <w:tc>
          <w:tcPr>
            <w:tcW w:w="1280" w:type="pct"/>
          </w:tcPr>
          <w:p w:rsidR="00E21AB2" w:rsidRPr="00FC009D" w:rsidRDefault="00E21AB2" w:rsidP="00386C50">
            <w:pPr>
              <w:pStyle w:val="a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21AB2" w:rsidRPr="00FC009D" w:rsidRDefault="00E21AB2" w:rsidP="00145D26">
            <w:pPr>
              <w:pStyle w:val="a8"/>
              <w:widowControl w:val="0"/>
              <w:jc w:val="both"/>
              <w:rPr>
                <w:szCs w:val="24"/>
              </w:rPr>
            </w:pPr>
          </w:p>
        </w:tc>
      </w:tr>
    </w:tbl>
    <w:p w:rsidR="00E21AB2" w:rsidRPr="00FC009D" w:rsidRDefault="00E21AB2" w:rsidP="00B26DF8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102E0C" w:rsidRDefault="00E21AB2" w:rsidP="00B26DF8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21AB2" w:rsidRPr="00102E0C" w:rsidRDefault="00E21AB2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21AB2" w:rsidRPr="00102E0C" w:rsidRDefault="00E21AB2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21AB2" w:rsidRPr="00FC009D" w:rsidRDefault="00E21AB2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t>ИНСТРУКЦИИ ПО ЗАПОЛНЕНИЮ</w:t>
      </w:r>
    </w:p>
    <w:p w:rsidR="00E21AB2" w:rsidRDefault="00E21AB2" w:rsidP="00F70977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Default="00E21AB2" w:rsidP="00F70977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21AB2" w:rsidRPr="00102E0C" w:rsidRDefault="00E21AB2" w:rsidP="00F70977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21AB2" w:rsidRDefault="00E21AB2" w:rsidP="00F70977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21AB2" w:rsidRDefault="00E21AB2" w:rsidP="00F70977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21AB2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21AB2" w:rsidRPr="00FC009D" w:rsidRDefault="00E21AB2" w:rsidP="00C87330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21AB2" w:rsidRPr="00FC009D" w:rsidRDefault="00E21AB2" w:rsidP="00FF6CAD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</w:rPr>
              <w:t>[указать год, например «201</w:t>
            </w:r>
            <w:r>
              <w:rPr>
                <w:b/>
                <w:i/>
              </w:rPr>
              <w:t>5</w:t>
            </w:r>
            <w:r w:rsidRPr="00FC009D">
              <w:rPr>
                <w:b/>
                <w:i/>
              </w:rPr>
              <w:t>»]</w:t>
            </w:r>
          </w:p>
        </w:tc>
      </w:tr>
      <w:tr w:rsidR="00E21AB2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</w:rPr>
              <w:t>указать квартал, например «3»]</w:t>
            </w:r>
          </w:p>
        </w:tc>
      </w:tr>
      <w:tr w:rsidR="00E21AB2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widowControl w:val="0"/>
              <w:ind w:right="-50" w:hanging="8"/>
              <w:jc w:val="center"/>
              <w:rPr>
                <w:b/>
                <w:i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21AB2" w:rsidRPr="00FC009D" w:rsidRDefault="00E21AB2" w:rsidP="00C87330">
            <w:pPr>
              <w:widowControl w:val="0"/>
              <w:ind w:right="-50" w:hanging="8"/>
              <w:jc w:val="center"/>
              <w:rPr>
                <w:b/>
                <w:i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21AB2" w:rsidRPr="00FC009D" w:rsidRDefault="00E21AB2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21AB2" w:rsidRPr="00FC009D" w:rsidRDefault="00E21AB2" w:rsidP="00C87330">
            <w:pPr>
              <w:widowControl w:val="0"/>
              <w:ind w:left="-51" w:right="-57" w:hanging="6"/>
              <w:jc w:val="center"/>
              <w:rPr>
                <w:b/>
                <w:i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21AB2" w:rsidRPr="00FC009D" w:rsidRDefault="00E21AB2" w:rsidP="00C87330">
            <w:pPr>
              <w:widowControl w:val="0"/>
              <w:ind w:left="-51" w:right="-57" w:hanging="6"/>
              <w:jc w:val="center"/>
              <w:rPr>
                <w:b/>
                <w:i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21AB2" w:rsidRPr="00FC009D" w:rsidRDefault="00E21AB2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21AB2" w:rsidRPr="00FC009D" w:rsidRDefault="00E21AB2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21AB2" w:rsidRPr="00FC009D" w:rsidRDefault="00E21AB2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21AB2" w:rsidRPr="00FC009D" w:rsidRDefault="00E21AB2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21AB2" w:rsidRPr="00FC009D" w:rsidTr="00156506">
        <w:tc>
          <w:tcPr>
            <w:tcW w:w="1553" w:type="pct"/>
          </w:tcPr>
          <w:p w:rsidR="00E21AB2" w:rsidRPr="00FC009D" w:rsidRDefault="00E21AB2" w:rsidP="00C87330">
            <w:pPr>
              <w:pStyle w:val="a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73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7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10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7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21AB2" w:rsidRPr="00FC009D" w:rsidTr="00B83F8C">
        <w:tc>
          <w:tcPr>
            <w:tcW w:w="1553" w:type="pct"/>
          </w:tcPr>
          <w:p w:rsidR="00E21AB2" w:rsidRPr="00FC009D" w:rsidRDefault="00E21AB2" w:rsidP="00C87330">
            <w:pPr>
              <w:pStyle w:val="a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21AB2" w:rsidRPr="00FC009D" w:rsidTr="00156506">
        <w:tc>
          <w:tcPr>
            <w:tcW w:w="1553" w:type="pct"/>
          </w:tcPr>
          <w:p w:rsidR="00E21AB2" w:rsidRPr="00FC009D" w:rsidRDefault="00E21AB2" w:rsidP="00C87330">
            <w:pPr>
              <w:pStyle w:val="a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7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21AB2" w:rsidRPr="00FC009D" w:rsidTr="00B83F8C">
        <w:tc>
          <w:tcPr>
            <w:tcW w:w="1553" w:type="pct"/>
          </w:tcPr>
          <w:p w:rsidR="00E21AB2" w:rsidRPr="00FC009D" w:rsidRDefault="00E21AB2" w:rsidP="00C87330">
            <w:pPr>
              <w:pStyle w:val="a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19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21AB2" w:rsidRPr="00FC009D" w:rsidTr="00B83F8C">
        <w:tc>
          <w:tcPr>
            <w:tcW w:w="1553" w:type="pct"/>
          </w:tcPr>
          <w:p w:rsidR="00E21AB2" w:rsidRPr="00FC009D" w:rsidRDefault="00E21AB2" w:rsidP="00C87330">
            <w:pPr>
              <w:pStyle w:val="a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19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21AB2" w:rsidRPr="00FC009D" w:rsidTr="00B83F8C">
        <w:tc>
          <w:tcPr>
            <w:tcW w:w="1553" w:type="pct"/>
          </w:tcPr>
          <w:p w:rsidR="00E21AB2" w:rsidRPr="00FC009D" w:rsidRDefault="00E21AB2" w:rsidP="00C87330">
            <w:pPr>
              <w:pStyle w:val="a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19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21AB2" w:rsidRPr="00FC009D" w:rsidRDefault="00E21AB2" w:rsidP="00C87330">
            <w:pPr>
              <w:pStyle w:val="a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21AB2" w:rsidRPr="00FC009D">
        <w:tc>
          <w:tcPr>
            <w:tcW w:w="1553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szCs w:val="24"/>
              </w:rPr>
            </w:pPr>
          </w:p>
        </w:tc>
      </w:tr>
      <w:tr w:rsidR="00E21AB2" w:rsidRPr="00FC009D" w:rsidTr="00C87330">
        <w:tc>
          <w:tcPr>
            <w:tcW w:w="1553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21AB2" w:rsidRPr="00FC009D" w:rsidRDefault="00E21AB2" w:rsidP="00C87330">
            <w:pPr>
              <w:pStyle w:val="a8"/>
              <w:widowControl w:val="0"/>
              <w:jc w:val="both"/>
              <w:rPr>
                <w:szCs w:val="24"/>
              </w:rPr>
            </w:pPr>
          </w:p>
        </w:tc>
      </w:tr>
    </w:tbl>
    <w:p w:rsidR="00E21AB2" w:rsidRPr="00FC009D" w:rsidRDefault="00E21AB2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E21AB2" w:rsidRPr="00FC009D" w:rsidRDefault="00E21AB2" w:rsidP="009D5A9A">
      <w:pPr>
        <w:pStyle w:val="Times12"/>
        <w:tabs>
          <w:tab w:val="left" w:pos="0"/>
          <w:tab w:val="num" w:pos="1134"/>
        </w:tabs>
        <w:ind w:right="-30" w:firstLine="0"/>
        <w:rPr>
          <w:szCs w:val="20"/>
        </w:rPr>
      </w:pPr>
    </w:p>
    <w:p w:rsidR="00E21AB2" w:rsidRPr="00FC009D" w:rsidRDefault="00E21AB2" w:rsidP="00C87330">
      <w:pPr>
        <w:shd w:val="clear" w:color="auto" w:fill="FFFFFF"/>
        <w:tabs>
          <w:tab w:val="left" w:pos="1080"/>
        </w:tabs>
        <w:suppressAutoHyphens/>
        <w:ind w:firstLine="540"/>
        <w:sectPr w:rsidR="00E21AB2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21AB2" w:rsidRPr="00FC009D" w:rsidRDefault="00E21AB2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E21AB2" w:rsidRPr="00FC009D" w:rsidRDefault="00E21AB2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21AB2" w:rsidRPr="00FC009D" w:rsidRDefault="00E21AB2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21AB2" w:rsidRPr="00FC009D" w:rsidRDefault="00E21AB2" w:rsidP="00C87330">
      <w:pPr>
        <w:pStyle w:val="Times12"/>
        <w:jc w:val="right"/>
        <w:rPr>
          <w:b/>
          <w:bCs w:val="0"/>
          <w:sz w:val="22"/>
        </w:rPr>
      </w:pPr>
    </w:p>
    <w:p w:rsidR="00E21AB2" w:rsidRPr="00B03ADB" w:rsidRDefault="00E21AB2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AB2" w:rsidRPr="00FC009D" w:rsidRDefault="00E21AB2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21AB2" w:rsidRPr="00FC009D" w:rsidRDefault="00E21AB2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5" w:name="_График_оплаты_выполняемых"/>
      <w:bookmarkStart w:id="66" w:name="_Toc390267522"/>
      <w:bookmarkStart w:id="67" w:name="_Toc419353658"/>
      <w:bookmarkStart w:id="68" w:name="_Toc255987075"/>
      <w:bookmarkEnd w:id="6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6"/>
      <w:bookmarkEnd w:id="67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21AB2" w:rsidRPr="00FC009D" w:rsidRDefault="00E21AB2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>
        <w:t>5</w:t>
      </w:r>
      <w:r w:rsidRPr="00FC009D">
        <w:t>)</w:t>
      </w:r>
      <w:bookmarkEnd w:id="68"/>
    </w:p>
    <w:p w:rsidR="00E21AB2" w:rsidRPr="00FC009D" w:rsidRDefault="00E21AB2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21AB2" w:rsidRPr="00102E0C" w:rsidRDefault="00E21AB2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21AB2" w:rsidRPr="00FC009D" w:rsidTr="00C87330">
        <w:trPr>
          <w:cantSplit/>
          <w:trHeight w:val="503"/>
        </w:trPr>
        <w:tc>
          <w:tcPr>
            <w:tcW w:w="480" w:type="dxa"/>
            <w:vMerge w:val="restart"/>
            <w:vAlign w:val="center"/>
          </w:tcPr>
          <w:p w:rsidR="00E21AB2" w:rsidRPr="00FC009D" w:rsidRDefault="00E21AB2" w:rsidP="00C87330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vAlign w:val="center"/>
          </w:tcPr>
          <w:p w:rsidR="00E21AB2" w:rsidRPr="00FC009D" w:rsidRDefault="00E21AB2" w:rsidP="00E120F5">
            <w:pPr>
              <w:pStyle w:val="a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>
              <w:rPr>
                <w:b/>
                <w:i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E21AB2" w:rsidRPr="00FC009D" w:rsidRDefault="00E21AB2" w:rsidP="00C87330">
            <w:pPr>
              <w:pStyle w:val="a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21AB2" w:rsidRPr="00FC009D" w:rsidTr="00C87330">
        <w:trPr>
          <w:cantSplit/>
          <w:trHeight w:val="502"/>
        </w:trPr>
        <w:tc>
          <w:tcPr>
            <w:tcW w:w="480" w:type="dxa"/>
            <w:vMerge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21AB2" w:rsidRPr="00FC009D" w:rsidRDefault="00E21AB2" w:rsidP="00C87330">
            <w:pPr>
              <w:pStyle w:val="a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vAlign w:val="center"/>
          </w:tcPr>
          <w:p w:rsidR="00E21AB2" w:rsidRPr="00FC009D" w:rsidRDefault="00E21AB2" w:rsidP="00C87330">
            <w:pPr>
              <w:pStyle w:val="a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vAlign w:val="center"/>
          </w:tcPr>
          <w:p w:rsidR="00E21AB2" w:rsidRPr="00FC009D" w:rsidRDefault="00E21AB2" w:rsidP="00C87330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21AB2" w:rsidRPr="00FC009D" w:rsidTr="00C87330">
        <w:tc>
          <w:tcPr>
            <w:tcW w:w="480" w:type="dxa"/>
          </w:tcPr>
          <w:p w:rsidR="00E21AB2" w:rsidRPr="00FC009D" w:rsidRDefault="00E21AB2" w:rsidP="00C87330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21AB2" w:rsidRPr="00FC009D" w:rsidTr="00C87330">
        <w:tc>
          <w:tcPr>
            <w:tcW w:w="480" w:type="dxa"/>
          </w:tcPr>
          <w:p w:rsidR="00E21AB2" w:rsidRPr="00FC009D" w:rsidRDefault="00E21AB2" w:rsidP="00C87330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21AB2" w:rsidRPr="00FC009D" w:rsidTr="00C87330">
        <w:tc>
          <w:tcPr>
            <w:tcW w:w="480" w:type="dxa"/>
          </w:tcPr>
          <w:p w:rsidR="00E21AB2" w:rsidRPr="00FC009D" w:rsidRDefault="00E21AB2" w:rsidP="00C87330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21AB2" w:rsidRPr="00FC009D" w:rsidTr="00C87330">
        <w:tc>
          <w:tcPr>
            <w:tcW w:w="480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21AB2" w:rsidRPr="00FC009D" w:rsidTr="00C87330">
        <w:trPr>
          <w:trHeight w:val="343"/>
        </w:trPr>
        <w:tc>
          <w:tcPr>
            <w:tcW w:w="8866" w:type="dxa"/>
            <w:gridSpan w:val="7"/>
            <w:shd w:val="clear" w:color="auto" w:fill="FFFFFF"/>
            <w:vAlign w:val="center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21AB2" w:rsidRPr="00FC009D" w:rsidRDefault="00E21AB2" w:rsidP="00C87330">
            <w:pPr>
              <w:pStyle w:val="a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102E0C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21AB2" w:rsidRPr="00102E0C" w:rsidRDefault="00E21AB2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21AB2" w:rsidRPr="00102E0C" w:rsidRDefault="00E21AB2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21AB2" w:rsidRPr="00FC009D" w:rsidRDefault="00E21AB2" w:rsidP="00C87330">
      <w:pPr>
        <w:jc w:val="center"/>
        <w:rPr>
          <w:b/>
        </w:rPr>
      </w:pPr>
    </w:p>
    <w:p w:rsidR="00E21AB2" w:rsidRPr="00FC009D" w:rsidRDefault="00E21AB2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21AB2" w:rsidRPr="00FC009D" w:rsidRDefault="00E21AB2" w:rsidP="00F70977">
      <w:pPr>
        <w:pStyle w:val="Times12"/>
        <w:numPr>
          <w:ilvl w:val="0"/>
          <w:numId w:val="2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2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21AB2" w:rsidRPr="00102E0C" w:rsidRDefault="00E21AB2" w:rsidP="00F70977">
      <w:pPr>
        <w:pStyle w:val="Times12"/>
        <w:numPr>
          <w:ilvl w:val="0"/>
          <w:numId w:val="2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21AB2" w:rsidRPr="00FC009D" w:rsidRDefault="00E21AB2" w:rsidP="00F70977">
      <w:pPr>
        <w:pStyle w:val="Times12"/>
        <w:numPr>
          <w:ilvl w:val="0"/>
          <w:numId w:val="2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E21AB2" w:rsidRPr="00FC009D" w:rsidRDefault="00E21AB2" w:rsidP="00F70977">
      <w:pPr>
        <w:pStyle w:val="Times12"/>
        <w:numPr>
          <w:ilvl w:val="0"/>
          <w:numId w:val="2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21AB2" w:rsidRPr="00FC009D" w:rsidRDefault="00E21AB2" w:rsidP="00F70977">
      <w:pPr>
        <w:pStyle w:val="Times12"/>
        <w:numPr>
          <w:ilvl w:val="0"/>
          <w:numId w:val="2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21AB2" w:rsidRPr="00FC009D" w:rsidRDefault="00E21AB2" w:rsidP="00C87330">
      <w:pPr>
        <w:pStyle w:val="Times12"/>
        <w:ind w:left="360" w:right="-30" w:firstLine="0"/>
        <w:rPr>
          <w:sz w:val="22"/>
        </w:rPr>
      </w:pPr>
    </w:p>
    <w:p w:rsidR="00E21AB2" w:rsidRPr="00FC009D" w:rsidRDefault="00E21AB2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21AB2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E21AB2" w:rsidRPr="00FC009D" w:rsidRDefault="00E21AB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E21AB2" w:rsidRPr="00FC009D" w:rsidRDefault="00E21AB2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21AB2" w:rsidRPr="00FC009D" w:rsidRDefault="00E21AB2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21AB2" w:rsidRPr="00FC009D" w:rsidRDefault="00E21AB2" w:rsidP="00C87330">
      <w:pPr>
        <w:pStyle w:val="Times12"/>
        <w:jc w:val="right"/>
        <w:rPr>
          <w:b/>
          <w:bCs w:val="0"/>
          <w:sz w:val="22"/>
        </w:rPr>
      </w:pPr>
    </w:p>
    <w:p w:rsidR="00E21AB2" w:rsidRPr="00B03ADB" w:rsidRDefault="00E21AB2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AB2" w:rsidRPr="00FC009D" w:rsidRDefault="00E21AB2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E21AB2" w:rsidRPr="00FC009D" w:rsidRDefault="00E21AB2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9" w:name="_Справка_о_перечне"/>
      <w:bookmarkStart w:id="70" w:name="_Toc255987078"/>
      <w:bookmarkStart w:id="71" w:name="_Toc390267523"/>
      <w:bookmarkStart w:id="72" w:name="_Toc419353659"/>
      <w:bookmarkEnd w:id="6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70"/>
      <w:bookmarkEnd w:id="71"/>
      <w:bookmarkEnd w:id="72"/>
    </w:p>
    <w:p w:rsidR="00E21AB2" w:rsidRPr="00FC009D" w:rsidRDefault="00E21AB2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21AB2" w:rsidRPr="00FC009D" w:rsidRDefault="00E21AB2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E21AB2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E21AB2" w:rsidRPr="00FC009D" w:rsidRDefault="00E21AB2" w:rsidP="00B83F8C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E21AB2" w:rsidRPr="00FC009D" w:rsidRDefault="00E21AB2" w:rsidP="00BA5B86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E21AB2" w:rsidRPr="00FC009D" w:rsidRDefault="00E21AB2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21AB2" w:rsidRPr="00FC009D" w:rsidRDefault="00E21AB2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E21AB2" w:rsidRPr="00FC009D" w:rsidRDefault="00E21AB2">
            <w:pPr>
              <w:pStyle w:val="a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E21AB2" w:rsidRPr="00FC009D" w:rsidRDefault="00E21AB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21AB2" w:rsidRPr="00FC009D" w:rsidRDefault="00E21AB2" w:rsidP="00BE3001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E21AB2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E21AB2" w:rsidRPr="00FC009D" w:rsidRDefault="00E21AB2">
            <w:pPr>
              <w:pStyle w:val="a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E21AB2" w:rsidRPr="00FC009D" w:rsidRDefault="00E21AB2">
            <w:pPr>
              <w:pStyle w:val="a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21AB2" w:rsidRPr="00FC009D" w:rsidRDefault="00E21AB2">
            <w:pPr>
              <w:pStyle w:val="a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E21AB2" w:rsidRPr="00FC009D" w:rsidRDefault="00E21AB2">
            <w:pPr>
              <w:pStyle w:val="a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E21AB2" w:rsidRPr="00FC009D" w:rsidRDefault="00E21AB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21AB2" w:rsidRPr="00FC009D" w:rsidRDefault="00E21AB2" w:rsidP="00BE3001">
            <w:pPr>
              <w:pStyle w:val="a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21AB2" w:rsidRPr="00FC009D" w:rsidRDefault="00E21AB2" w:rsidP="000D60F2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E21AB2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E21AB2" w:rsidRPr="00FC009D" w:rsidRDefault="00E21AB2">
            <w:pPr>
              <w:pStyle w:val="a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E21AB2" w:rsidRPr="00FC009D" w:rsidRDefault="00E21AB2">
            <w:pPr>
              <w:pStyle w:val="a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21AB2" w:rsidRPr="00FC009D" w:rsidRDefault="00E21AB2">
            <w:pPr>
              <w:pStyle w:val="a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E21AB2" w:rsidRPr="00FC009D" w:rsidRDefault="00E21AB2">
            <w:pPr>
              <w:pStyle w:val="a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E21AB2" w:rsidRPr="00FC009D" w:rsidRDefault="00E21AB2" w:rsidP="003F4949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E21AB2" w:rsidRPr="00FC009D" w:rsidRDefault="00E21AB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E21AB2" w:rsidRPr="00FC009D" w:rsidRDefault="00E21AB2" w:rsidP="003F4949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21AB2" w:rsidRPr="00FC009D" w:rsidRDefault="00E21AB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E21AB2" w:rsidRPr="00FC009D" w:rsidRDefault="00E21AB2" w:rsidP="000D60F2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E21AB2" w:rsidRPr="00FC009D" w:rsidTr="00B43C7B">
        <w:trPr>
          <w:trHeight w:val="304"/>
        </w:trPr>
        <w:tc>
          <w:tcPr>
            <w:tcW w:w="789" w:type="dxa"/>
          </w:tcPr>
          <w:p w:rsidR="00E21AB2" w:rsidRPr="00FC009D" w:rsidRDefault="00E21AB2" w:rsidP="000D60F2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E21AB2" w:rsidRPr="00FC009D" w:rsidRDefault="00E21AB2" w:rsidP="000D60F2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E21AB2" w:rsidRPr="00FC009D" w:rsidRDefault="00E21AB2" w:rsidP="000D60F2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E21AB2" w:rsidRPr="00FC009D" w:rsidRDefault="00E21AB2" w:rsidP="000D60F2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E21AB2" w:rsidRPr="00FC009D" w:rsidTr="00B83F8C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1"/>
                <w:numId w:val="39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numPr>
                <w:ilvl w:val="1"/>
                <w:numId w:val="40"/>
              </w:numPr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</w:p>
        </w:tc>
        <w:tc>
          <w:tcPr>
            <w:tcW w:w="214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</w:p>
        </w:tc>
      </w:tr>
      <w:tr w:rsidR="00E21AB2" w:rsidRPr="00FC009D" w:rsidTr="00B83F8C">
        <w:trPr>
          <w:trHeight w:val="227"/>
        </w:trPr>
        <w:tc>
          <w:tcPr>
            <w:tcW w:w="14850" w:type="dxa"/>
            <w:gridSpan w:val="1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2"/>
                <w:numId w:val="4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3"/>
                <w:numId w:val="4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3"/>
                <w:numId w:val="4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3"/>
                <w:numId w:val="4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83F8C">
        <w:trPr>
          <w:trHeight w:val="227"/>
        </w:trPr>
        <w:tc>
          <w:tcPr>
            <w:tcW w:w="14850" w:type="dxa"/>
            <w:gridSpan w:val="1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2"/>
                <w:numId w:val="4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3"/>
                <w:numId w:val="4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0D60F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83F8C">
        <w:trPr>
          <w:trHeight w:val="227"/>
        </w:trPr>
        <w:tc>
          <w:tcPr>
            <w:tcW w:w="14850" w:type="dxa"/>
            <w:gridSpan w:val="1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2"/>
                <w:numId w:val="4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0D60F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83F8C">
        <w:trPr>
          <w:trHeight w:val="227"/>
        </w:trPr>
        <w:tc>
          <w:tcPr>
            <w:tcW w:w="14850" w:type="dxa"/>
            <w:gridSpan w:val="1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0D60F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numPr>
                <w:ilvl w:val="1"/>
                <w:numId w:val="40"/>
              </w:numPr>
              <w:ind w:left="0" w:firstLine="0"/>
            </w:pPr>
          </w:p>
        </w:tc>
        <w:tc>
          <w:tcPr>
            <w:tcW w:w="2451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83F8C">
        <w:trPr>
          <w:trHeight w:val="227"/>
        </w:trPr>
        <w:tc>
          <w:tcPr>
            <w:tcW w:w="14850" w:type="dxa"/>
            <w:gridSpan w:val="1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2"/>
                <w:numId w:val="4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43C7B">
        <w:trPr>
          <w:trHeight w:val="227"/>
        </w:trPr>
        <w:tc>
          <w:tcPr>
            <w:tcW w:w="789" w:type="dxa"/>
          </w:tcPr>
          <w:p w:rsidR="00E21AB2" w:rsidRPr="00FC009D" w:rsidRDefault="00E21AB2" w:rsidP="000D60F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szCs w:val="22"/>
              </w:rPr>
            </w:pPr>
          </w:p>
        </w:tc>
      </w:tr>
      <w:tr w:rsidR="00E21AB2" w:rsidRPr="00FC009D" w:rsidTr="00B43C7B">
        <w:trPr>
          <w:trHeight w:val="227"/>
        </w:trPr>
        <w:tc>
          <w:tcPr>
            <w:tcW w:w="7196" w:type="dxa"/>
            <w:gridSpan w:val="6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pStyle w:val="a8"/>
              <w:spacing w:before="0" w:after="0"/>
              <w:ind w:left="0"/>
              <w:rPr>
                <w:b/>
                <w:szCs w:val="22"/>
              </w:rPr>
            </w:pP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pStyle w:val="a8"/>
              <w:spacing w:before="0" w:after="0"/>
              <w:ind w:left="0"/>
              <w:rPr>
                <w:b/>
                <w:szCs w:val="22"/>
              </w:rPr>
            </w:pPr>
          </w:p>
        </w:tc>
        <w:tc>
          <w:tcPr>
            <w:tcW w:w="1174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pStyle w:val="a8"/>
              <w:spacing w:before="0" w:after="0"/>
              <w:rPr>
                <w:b/>
                <w:szCs w:val="22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pStyle w:val="a8"/>
              <w:spacing w:before="0" w:after="0"/>
              <w:jc w:val="center"/>
              <w:rPr>
                <w:b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E21AB2" w:rsidRPr="00FC009D" w:rsidTr="00B83F8C">
        <w:trPr>
          <w:trHeight w:val="227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1"/>
                <w:numId w:val="39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E21AB2" w:rsidRPr="00FC009D" w:rsidRDefault="00E21AB2" w:rsidP="000D60F2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E21AB2" w:rsidRPr="00FC009D" w:rsidTr="00B43C7B">
        <w:trPr>
          <w:trHeight w:val="228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1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</w:tr>
      <w:tr w:rsidR="00E21AB2" w:rsidRPr="00FC009D" w:rsidTr="00B83F8C">
        <w:trPr>
          <w:trHeight w:val="228"/>
        </w:trPr>
        <w:tc>
          <w:tcPr>
            <w:tcW w:w="14850" w:type="dxa"/>
            <w:gridSpan w:val="12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21AB2" w:rsidRPr="00FC009D" w:rsidTr="00B43C7B">
        <w:trPr>
          <w:trHeight w:val="228"/>
        </w:trPr>
        <w:tc>
          <w:tcPr>
            <w:tcW w:w="789" w:type="dxa"/>
          </w:tcPr>
          <w:p w:rsidR="00E21AB2" w:rsidRPr="00FC009D" w:rsidRDefault="00E21AB2" w:rsidP="00F70977">
            <w:pPr>
              <w:pStyle w:val="ListParagraph"/>
              <w:numPr>
                <w:ilvl w:val="2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</w:tr>
      <w:tr w:rsidR="00E21AB2" w:rsidRPr="00FC009D" w:rsidTr="00B43C7B">
        <w:trPr>
          <w:trHeight w:val="228"/>
        </w:trPr>
        <w:tc>
          <w:tcPr>
            <w:tcW w:w="789" w:type="dxa"/>
          </w:tcPr>
          <w:p w:rsidR="00E21AB2" w:rsidRPr="00FC009D" w:rsidRDefault="00E21AB2" w:rsidP="000D60F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</w:tr>
      <w:tr w:rsidR="00E21AB2" w:rsidRPr="00FC009D" w:rsidTr="00B43C7B">
        <w:trPr>
          <w:trHeight w:val="228"/>
        </w:trPr>
        <w:tc>
          <w:tcPr>
            <w:tcW w:w="789" w:type="dxa"/>
          </w:tcPr>
          <w:p w:rsidR="00E21AB2" w:rsidRPr="00FC009D" w:rsidRDefault="00E21AB2" w:rsidP="000D60F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407" w:type="dxa"/>
            <w:gridSpan w:val="5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E21AB2" w:rsidRPr="00FC009D" w:rsidRDefault="00E21AB2" w:rsidP="000D60F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E21AB2" w:rsidRPr="00FC009D" w:rsidTr="00B83F8C">
        <w:trPr>
          <w:trHeight w:val="228"/>
        </w:trPr>
        <w:tc>
          <w:tcPr>
            <w:tcW w:w="789" w:type="dxa"/>
          </w:tcPr>
          <w:p w:rsidR="00E21AB2" w:rsidRPr="00FC009D" w:rsidDel="002B43B5" w:rsidRDefault="00E21AB2" w:rsidP="00F70977">
            <w:pPr>
              <w:pStyle w:val="ListParagraph"/>
              <w:numPr>
                <w:ilvl w:val="1"/>
                <w:numId w:val="39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E21AB2" w:rsidRPr="00FC009D" w:rsidRDefault="00E21AB2" w:rsidP="000D60F2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E21AB2" w:rsidRPr="00FC009D" w:rsidTr="00B43C7B">
        <w:trPr>
          <w:trHeight w:val="228"/>
        </w:trPr>
        <w:tc>
          <w:tcPr>
            <w:tcW w:w="789" w:type="dxa"/>
          </w:tcPr>
          <w:p w:rsidR="00E21AB2" w:rsidRPr="00FC009D" w:rsidDel="002B43B5" w:rsidRDefault="00E21AB2" w:rsidP="000D60F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</w:p>
        </w:tc>
      </w:tr>
      <w:tr w:rsidR="00E21AB2" w:rsidRPr="00FC009D" w:rsidTr="00B43C7B">
        <w:trPr>
          <w:trHeight w:val="228"/>
        </w:trPr>
        <w:tc>
          <w:tcPr>
            <w:tcW w:w="7196" w:type="dxa"/>
            <w:gridSpan w:val="6"/>
          </w:tcPr>
          <w:p w:rsidR="00E21AB2" w:rsidRPr="00FC009D" w:rsidRDefault="00E21AB2" w:rsidP="000D60F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E21AB2" w:rsidRPr="00FC009D" w:rsidRDefault="00E21AB2" w:rsidP="00B43C7B">
            <w:pPr>
              <w:ind w:right="57"/>
              <w:rPr>
                <w:snapToGrid w:val="0"/>
              </w:rPr>
            </w:pPr>
          </w:p>
        </w:tc>
        <w:tc>
          <w:tcPr>
            <w:tcW w:w="911" w:type="dxa"/>
          </w:tcPr>
          <w:p w:rsidR="00E21AB2" w:rsidRPr="00FC009D" w:rsidRDefault="00E21AB2" w:rsidP="00B43C7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21AB2" w:rsidRPr="00FC009D" w:rsidRDefault="00E21AB2" w:rsidP="000D60F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21AB2" w:rsidRPr="00FC009D" w:rsidRDefault="00E21AB2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21AB2" w:rsidRPr="00FC009D" w:rsidRDefault="00E21AB2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21AB2" w:rsidRPr="00FC009D" w:rsidRDefault="00E21AB2" w:rsidP="00C87330">
      <w:pPr>
        <w:jc w:val="center"/>
        <w:rPr>
          <w:b/>
        </w:rPr>
      </w:pPr>
    </w:p>
    <w:p w:rsidR="00E21AB2" w:rsidRPr="00FC009D" w:rsidRDefault="00E21AB2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21AB2" w:rsidRPr="00FC009D" w:rsidRDefault="00E21AB2" w:rsidP="00F70977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E21AB2" w:rsidRPr="00FC009D" w:rsidRDefault="00E21AB2" w:rsidP="00F70977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E21AB2" w:rsidRPr="00FC009D" w:rsidRDefault="00E21AB2" w:rsidP="00F70977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E21AB2" w:rsidRPr="00FC009D" w:rsidRDefault="00E21AB2" w:rsidP="00F70977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21AB2" w:rsidRPr="00FC009D" w:rsidRDefault="00E21AB2" w:rsidP="00F70977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E21AB2" w:rsidRPr="00FC009D" w:rsidRDefault="00E21AB2" w:rsidP="000D60F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E21AB2" w:rsidRDefault="00E21AB2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E21AB2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21AB2" w:rsidRPr="00FC009D" w:rsidRDefault="00E21AB2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E21AB2" w:rsidRPr="00FC009D" w:rsidRDefault="00E21AB2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E21AB2" w:rsidRPr="00FC009D" w:rsidRDefault="00E21AB2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21AB2" w:rsidRPr="00FC009D" w:rsidRDefault="00E21AB2" w:rsidP="00C8733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E21AB2" w:rsidRPr="00FC009D" w:rsidRDefault="00E21AB2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E21AB2" w:rsidRPr="00B03ADB" w:rsidRDefault="00E21AB2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AB2" w:rsidRPr="00FC009D" w:rsidRDefault="00E21AB2" w:rsidP="00C87330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E21AB2" w:rsidRPr="00FC009D" w:rsidRDefault="00E21AB2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3" w:name="_Справка_о_материально-технических_р"/>
      <w:bookmarkStart w:id="74" w:name="_Справка_о_материально-технических"/>
      <w:bookmarkStart w:id="75" w:name="_Toc255987080"/>
      <w:bookmarkStart w:id="76" w:name="_Toc390267526"/>
      <w:bookmarkStart w:id="77" w:name="_Toc419353660"/>
      <w:bookmarkEnd w:id="73"/>
      <w:bookmarkEnd w:id="74"/>
      <w:r w:rsidRPr="00FC009D">
        <w:rPr>
          <w:rFonts w:ascii="Times New Roman" w:hAnsi="Times New Roman" w:cs="Times New Roman"/>
          <w:b w:val="0"/>
          <w:i w:val="0"/>
        </w:rPr>
        <w:t xml:space="preserve">СПРАВКА О МАТЕРИАЛЬНО-ТЕХНИЧЕСКИХ РЕСУРСАХ (Форма </w:t>
      </w:r>
      <w:r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75"/>
      <w:bookmarkEnd w:id="76"/>
      <w:bookmarkEnd w:id="77"/>
    </w:p>
    <w:p w:rsidR="00E21AB2" w:rsidRPr="00FC009D" w:rsidRDefault="00E21AB2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E21AB2" w:rsidRPr="00FC009D" w:rsidRDefault="00E21AB2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E21AB2" w:rsidRPr="00FC009D" w:rsidRDefault="00E21AB2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E21AB2" w:rsidRPr="00FC009D" w:rsidRDefault="00E21AB2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21AB2" w:rsidRPr="00FC009D" w:rsidRDefault="00E21AB2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E21AB2" w:rsidRPr="00FC009D" w:rsidRDefault="00E21AB2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E21AB2" w:rsidRPr="00FC009D" w:rsidTr="00C87330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E21AB2" w:rsidRPr="00FC009D" w:rsidRDefault="00E21AB2" w:rsidP="00C87330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E21AB2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E21AB2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102E0C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i/>
                <w:szCs w:val="24"/>
              </w:rPr>
            </w:pPr>
            <w:smartTag w:uri="urn:schemas-microsoft-com:office:smarttags" w:element="place">
              <w:smartTag w:uri="urn:schemas-microsoft-com:office:smarttags" w:element="City">
                <w:r w:rsidRPr="00FC009D">
                  <w:rPr>
                    <w:i/>
                    <w:szCs w:val="24"/>
                    <w:lang w:val="en-US"/>
                  </w:rPr>
                  <w:t>Hitachi</w:t>
                </w:r>
              </w:smartTag>
            </w:smartTag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FC009D">
                <w:rPr>
                  <w:i/>
                  <w:szCs w:val="24"/>
                </w:rPr>
                <w:t>1 м3</w:t>
              </w:r>
            </w:smartTag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21AB2" w:rsidRDefault="00E21AB2" w:rsidP="00C87330">
            <w:pPr>
              <w:pStyle w:val="a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E21AB2" w:rsidRPr="00FC009D" w:rsidRDefault="00E21AB2" w:rsidP="00C87330">
            <w:pPr>
              <w:pStyle w:val="a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E21AB2" w:rsidRPr="00FC009D" w:rsidRDefault="00E21AB2" w:rsidP="00C87330">
            <w:pPr>
              <w:pStyle w:val="a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Подготовитель-ные земляные  работы</w:t>
            </w:r>
          </w:p>
        </w:tc>
      </w:tr>
      <w:tr w:rsidR="00E21AB2" w:rsidRPr="00FC009D" w:rsidTr="00C87330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</w:p>
        </w:tc>
      </w:tr>
      <w:tr w:rsidR="00E21AB2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E21AB2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</w:tr>
      <w:tr w:rsidR="00E21AB2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</w:tr>
      <w:tr w:rsidR="00E21AB2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E21AB2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</w:p>
        </w:tc>
      </w:tr>
    </w:tbl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21AB2" w:rsidRPr="00FC009D" w:rsidRDefault="00E21AB2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21AB2" w:rsidRPr="00FC009D" w:rsidRDefault="00E21AB2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21AB2" w:rsidRPr="00FC009D" w:rsidRDefault="00E21AB2" w:rsidP="00C87330">
      <w:pPr>
        <w:jc w:val="center"/>
      </w:pPr>
    </w:p>
    <w:p w:rsidR="00E21AB2" w:rsidRPr="00FC009D" w:rsidRDefault="00E21AB2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21AB2" w:rsidRPr="00FC009D" w:rsidRDefault="00E21AB2" w:rsidP="00F70977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21AB2" w:rsidRPr="00FC009D" w:rsidRDefault="00E21AB2" w:rsidP="00F70977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E21AB2" w:rsidRPr="00FC009D" w:rsidRDefault="00E21AB2" w:rsidP="00F70977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78" w:name="_Ref55336398"/>
      <w:bookmarkStart w:id="79" w:name="_Toc57314678"/>
      <w:bookmarkStart w:id="80" w:name="_Toc69728992"/>
      <w:bookmarkStart w:id="81" w:name="_Toc98251780"/>
    </w:p>
    <w:p w:rsidR="00E21AB2" w:rsidRPr="00FC009D" w:rsidRDefault="00E21AB2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End w:id="78"/>
      <w:bookmarkEnd w:id="79"/>
      <w:bookmarkEnd w:id="80"/>
      <w:bookmarkEnd w:id="81"/>
      <w:r w:rsidRPr="00FC009D">
        <w:rPr>
          <w:b/>
          <w:bCs w:val="0"/>
          <w:i/>
          <w:szCs w:val="24"/>
        </w:rPr>
        <w:t xml:space="preserve"> 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E21AB2" w:rsidRPr="00FC009D" w:rsidRDefault="00E21AB2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</w:t>
      </w:r>
      <w:r w:rsidRPr="00FC009D">
        <w:rPr>
          <w:bCs w:val="0"/>
          <w:sz w:val="22"/>
        </w:rPr>
        <w:t>.</w:t>
      </w:r>
    </w:p>
    <w:p w:rsidR="00E21AB2" w:rsidRPr="00FC009D" w:rsidRDefault="00E21AB2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E21AB2" w:rsidRPr="00FC009D" w:rsidRDefault="00E21AB2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E21AB2" w:rsidRPr="00B03ADB" w:rsidRDefault="00E21AB2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AB2" w:rsidRPr="00FC009D" w:rsidRDefault="00E21AB2" w:rsidP="00C87330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E21AB2" w:rsidRPr="00FC009D" w:rsidRDefault="00E21AB2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Справка_о_кадровых_ресурсах_(Форма_"/>
      <w:bookmarkStart w:id="83" w:name="_Справка_о_кадровых"/>
      <w:bookmarkStart w:id="84" w:name="_Toc255987081"/>
      <w:bookmarkStart w:id="85" w:name="_Toc390267528"/>
      <w:bookmarkStart w:id="86" w:name="_Toc419353661"/>
      <w:bookmarkEnd w:id="82"/>
      <w:bookmarkEnd w:id="8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  <w:bookmarkEnd w:id="86"/>
    </w:p>
    <w:p w:rsidR="00E21AB2" w:rsidRPr="00FC009D" w:rsidRDefault="00E21AB2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E21AB2" w:rsidRPr="00FC009D" w:rsidRDefault="00E21AB2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E21AB2" w:rsidRPr="00FC009D" w:rsidRDefault="00E21AB2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E21AB2" w:rsidRPr="00FC009D" w:rsidRDefault="00E21AB2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21AB2" w:rsidRPr="00FC009D" w:rsidRDefault="00E21AB2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E21AB2" w:rsidRPr="00FC009D" w:rsidRDefault="00E21AB2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E21AB2" w:rsidRPr="00FC009D" w:rsidRDefault="00E21AB2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E21AB2" w:rsidRPr="00FC009D" w:rsidTr="00982D39">
        <w:trPr>
          <w:tblHeader/>
        </w:trPr>
        <w:tc>
          <w:tcPr>
            <w:tcW w:w="1313" w:type="pct"/>
            <w:vMerge w:val="restart"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E21AB2" w:rsidRPr="00FC009D" w:rsidRDefault="00E21AB2" w:rsidP="00FE4672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E21AB2" w:rsidRPr="00FC009D" w:rsidRDefault="00E21AB2" w:rsidP="00C87330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E21AB2" w:rsidRPr="00FC009D" w:rsidRDefault="00E21AB2" w:rsidP="00C87330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E21AB2" w:rsidRPr="00FC009D" w:rsidTr="00C81ECE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E21AB2" w:rsidRPr="00FC009D" w:rsidRDefault="00E21AB2" w:rsidP="00EC75ED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E21AB2" w:rsidRPr="00FC009D" w:rsidRDefault="00E21AB2" w:rsidP="00386C5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E21AB2" w:rsidRPr="00FC009D" w:rsidTr="00982D39">
        <w:trPr>
          <w:trHeight w:val="340"/>
        </w:trPr>
        <w:tc>
          <w:tcPr>
            <w:tcW w:w="1313" w:type="pct"/>
            <w:vAlign w:val="center"/>
          </w:tcPr>
          <w:p w:rsidR="00E21AB2" w:rsidRPr="00FC009D" w:rsidRDefault="00E21AB2" w:rsidP="00C87330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40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70" w:type="pct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 w:rsidTr="00982D39">
        <w:trPr>
          <w:trHeight w:val="340"/>
        </w:trPr>
        <w:tc>
          <w:tcPr>
            <w:tcW w:w="1313" w:type="pct"/>
            <w:vAlign w:val="center"/>
          </w:tcPr>
          <w:p w:rsidR="00E21AB2" w:rsidRPr="00FC009D" w:rsidRDefault="00E21AB2" w:rsidP="00C87330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40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70" w:type="pct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 w:rsidTr="00982D39">
        <w:trPr>
          <w:trHeight w:val="340"/>
        </w:trPr>
        <w:tc>
          <w:tcPr>
            <w:tcW w:w="1313" w:type="pct"/>
            <w:vAlign w:val="center"/>
          </w:tcPr>
          <w:p w:rsidR="00E21AB2" w:rsidRPr="00FC009D" w:rsidRDefault="00E21AB2" w:rsidP="00C87330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40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70" w:type="pct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 w:rsidTr="00982D39">
        <w:trPr>
          <w:trHeight w:val="340"/>
        </w:trPr>
        <w:tc>
          <w:tcPr>
            <w:tcW w:w="1313" w:type="pct"/>
            <w:vAlign w:val="center"/>
          </w:tcPr>
          <w:p w:rsidR="00E21AB2" w:rsidRPr="00FC009D" w:rsidRDefault="00E21AB2" w:rsidP="00C87330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40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70" w:type="pct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 w:rsidTr="00982D39">
        <w:trPr>
          <w:trHeight w:val="340"/>
        </w:trPr>
        <w:tc>
          <w:tcPr>
            <w:tcW w:w="131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40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70" w:type="pct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 w:rsidTr="00982D39">
        <w:trPr>
          <w:trHeight w:val="340"/>
        </w:trPr>
        <w:tc>
          <w:tcPr>
            <w:tcW w:w="131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40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70" w:type="pct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 w:rsidTr="00982D39">
        <w:trPr>
          <w:trHeight w:val="340"/>
        </w:trPr>
        <w:tc>
          <w:tcPr>
            <w:tcW w:w="131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40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70" w:type="pct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 w:rsidTr="00982D39">
        <w:trPr>
          <w:trHeight w:val="340"/>
        </w:trPr>
        <w:tc>
          <w:tcPr>
            <w:tcW w:w="131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40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70" w:type="pct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 w:rsidTr="00982D39">
        <w:trPr>
          <w:trHeight w:val="340"/>
        </w:trPr>
        <w:tc>
          <w:tcPr>
            <w:tcW w:w="1313" w:type="pct"/>
            <w:vAlign w:val="center"/>
          </w:tcPr>
          <w:p w:rsidR="00E21AB2" w:rsidRPr="00FC009D" w:rsidRDefault="00E21AB2" w:rsidP="00C87330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96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40" w:type="pct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70" w:type="pct"/>
          </w:tcPr>
          <w:p w:rsidR="00E21AB2" w:rsidRPr="00FC009D" w:rsidRDefault="00E21AB2" w:rsidP="00C87330">
            <w:pPr>
              <w:ind w:firstLine="2"/>
            </w:pPr>
          </w:p>
        </w:tc>
      </w:tr>
    </w:tbl>
    <w:p w:rsidR="00E21AB2" w:rsidRPr="0086736B" w:rsidRDefault="00E21AB2" w:rsidP="00C87330">
      <w:pPr>
        <w:pStyle w:val="af5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2,3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E21AB2" w:rsidRPr="00FC009D" w:rsidRDefault="00E21AB2" w:rsidP="00C87330">
      <w:pPr>
        <w:rPr>
          <w:sz w:val="28"/>
        </w:rPr>
      </w:pPr>
    </w:p>
    <w:p w:rsidR="00E21AB2" w:rsidRPr="007639FA" w:rsidRDefault="00E21AB2" w:rsidP="00C87330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E21AB2" w:rsidRPr="00FC009D">
        <w:trPr>
          <w:trHeight w:val="551"/>
          <w:tblHeader/>
        </w:trPr>
        <w:tc>
          <w:tcPr>
            <w:tcW w:w="224" w:type="pct"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E21AB2" w:rsidRPr="00FC009D" w:rsidRDefault="00E21AB2" w:rsidP="00F53E04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E21AB2" w:rsidRPr="00FC009D" w:rsidRDefault="00E21AB2" w:rsidP="00C87330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E21AB2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E21AB2" w:rsidRPr="00FC009D" w:rsidRDefault="00E21AB2" w:rsidP="00C87330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E21AB2" w:rsidRPr="00FC009D">
        <w:trPr>
          <w:trHeight w:val="227"/>
        </w:trPr>
        <w:tc>
          <w:tcPr>
            <w:tcW w:w="224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>
        <w:trPr>
          <w:trHeight w:val="227"/>
        </w:trPr>
        <w:tc>
          <w:tcPr>
            <w:tcW w:w="224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>
        <w:trPr>
          <w:trHeight w:val="70"/>
        </w:trPr>
        <w:tc>
          <w:tcPr>
            <w:tcW w:w="5000" w:type="pct"/>
            <w:gridSpan w:val="6"/>
            <w:vAlign w:val="center"/>
          </w:tcPr>
          <w:p w:rsidR="00E21AB2" w:rsidRPr="00FC009D" w:rsidRDefault="00E21AB2" w:rsidP="00C87330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E21AB2" w:rsidRPr="00FC009D">
        <w:trPr>
          <w:trHeight w:val="227"/>
        </w:trPr>
        <w:tc>
          <w:tcPr>
            <w:tcW w:w="224" w:type="pct"/>
            <w:vAlign w:val="center"/>
          </w:tcPr>
          <w:p w:rsidR="00E21AB2" w:rsidRPr="00FC009D" w:rsidRDefault="00E21AB2" w:rsidP="00C87330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>
        <w:trPr>
          <w:trHeight w:val="227"/>
        </w:trPr>
        <w:tc>
          <w:tcPr>
            <w:tcW w:w="224" w:type="pct"/>
            <w:vAlign w:val="center"/>
          </w:tcPr>
          <w:p w:rsidR="00E21AB2" w:rsidRPr="00FC009D" w:rsidRDefault="00E21AB2" w:rsidP="00C87330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E21AB2" w:rsidRPr="00FC009D" w:rsidRDefault="00E21AB2" w:rsidP="00C87330">
            <w:pPr>
              <w:ind w:firstLine="2"/>
            </w:pPr>
            <w:r w:rsidRPr="00FC009D">
              <w:t>Глава …</w:t>
            </w:r>
          </w:p>
        </w:tc>
      </w:tr>
      <w:tr w:rsidR="00E21AB2" w:rsidRPr="00FC009D">
        <w:trPr>
          <w:trHeight w:val="227"/>
        </w:trPr>
        <w:tc>
          <w:tcPr>
            <w:tcW w:w="224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</w:tr>
      <w:tr w:rsidR="00E21AB2" w:rsidRPr="00FC009D">
        <w:trPr>
          <w:trHeight w:val="227"/>
        </w:trPr>
        <w:tc>
          <w:tcPr>
            <w:tcW w:w="224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21AB2" w:rsidRPr="00FC009D" w:rsidRDefault="00E21AB2" w:rsidP="00C87330">
            <w:pPr>
              <w:ind w:firstLine="2"/>
            </w:pPr>
          </w:p>
        </w:tc>
      </w:tr>
    </w:tbl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E21AB2" w:rsidRPr="007639FA" w:rsidRDefault="00E21AB2" w:rsidP="00C87330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E21AB2" w:rsidRPr="00FC009D" w:rsidRDefault="00E21AB2" w:rsidP="00C87330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6"/>
        <w:gridCol w:w="2871"/>
        <w:gridCol w:w="1984"/>
        <w:gridCol w:w="3171"/>
        <w:gridCol w:w="4156"/>
      </w:tblGrid>
      <w:tr w:rsidR="00E21AB2" w:rsidRPr="00FC009D">
        <w:trPr>
          <w:trHeight w:val="551"/>
          <w:tblHeader/>
        </w:trPr>
        <w:tc>
          <w:tcPr>
            <w:tcW w:w="189" w:type="pct"/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E21AB2" w:rsidRPr="00FC009D" w:rsidRDefault="00E21AB2" w:rsidP="00C87330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E21AB2" w:rsidRPr="00FC009D" w:rsidRDefault="00E21AB2" w:rsidP="00BE6436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E21AB2" w:rsidRPr="00FC009D">
        <w:trPr>
          <w:trHeight w:val="227"/>
        </w:trPr>
        <w:tc>
          <w:tcPr>
            <w:tcW w:w="189" w:type="pct"/>
            <w:vAlign w:val="center"/>
          </w:tcPr>
          <w:p w:rsidR="00E21AB2" w:rsidRPr="00FC009D" w:rsidRDefault="00E21AB2" w:rsidP="00C87330"/>
        </w:tc>
        <w:tc>
          <w:tcPr>
            <w:tcW w:w="850" w:type="pct"/>
            <w:vAlign w:val="center"/>
          </w:tcPr>
          <w:p w:rsidR="00E21AB2" w:rsidRPr="00FC009D" w:rsidRDefault="00E21AB2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E21AB2" w:rsidRPr="00FC009D" w:rsidRDefault="00E21AB2" w:rsidP="00C87330"/>
        </w:tc>
        <w:tc>
          <w:tcPr>
            <w:tcW w:w="645" w:type="pct"/>
            <w:vAlign w:val="center"/>
          </w:tcPr>
          <w:p w:rsidR="00E21AB2" w:rsidRPr="00FC009D" w:rsidRDefault="00E21AB2" w:rsidP="00C87330"/>
        </w:tc>
        <w:tc>
          <w:tcPr>
            <w:tcW w:w="1031" w:type="pct"/>
            <w:vAlign w:val="center"/>
          </w:tcPr>
          <w:p w:rsidR="00E21AB2" w:rsidRPr="00FC009D" w:rsidRDefault="00E21AB2" w:rsidP="00C87330"/>
        </w:tc>
        <w:tc>
          <w:tcPr>
            <w:tcW w:w="1351" w:type="pct"/>
            <w:vAlign w:val="center"/>
          </w:tcPr>
          <w:p w:rsidR="00E21AB2" w:rsidRPr="00FC009D" w:rsidRDefault="00E21AB2" w:rsidP="00C87330"/>
        </w:tc>
      </w:tr>
      <w:tr w:rsidR="00E21AB2" w:rsidRPr="00FC009D">
        <w:trPr>
          <w:trHeight w:val="227"/>
        </w:trPr>
        <w:tc>
          <w:tcPr>
            <w:tcW w:w="189" w:type="pct"/>
            <w:vAlign w:val="center"/>
          </w:tcPr>
          <w:p w:rsidR="00E21AB2" w:rsidRPr="00FC009D" w:rsidRDefault="00E21AB2" w:rsidP="00C87330"/>
        </w:tc>
        <w:tc>
          <w:tcPr>
            <w:tcW w:w="850" w:type="pct"/>
            <w:vAlign w:val="center"/>
          </w:tcPr>
          <w:p w:rsidR="00E21AB2" w:rsidRPr="00FC009D" w:rsidRDefault="00E21AB2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E21AB2" w:rsidRPr="00FC009D" w:rsidRDefault="00E21AB2" w:rsidP="00C87330"/>
        </w:tc>
        <w:tc>
          <w:tcPr>
            <w:tcW w:w="645" w:type="pct"/>
            <w:vAlign w:val="center"/>
          </w:tcPr>
          <w:p w:rsidR="00E21AB2" w:rsidRPr="00FC009D" w:rsidRDefault="00E21AB2" w:rsidP="00C87330"/>
        </w:tc>
        <w:tc>
          <w:tcPr>
            <w:tcW w:w="1031" w:type="pct"/>
            <w:vAlign w:val="center"/>
          </w:tcPr>
          <w:p w:rsidR="00E21AB2" w:rsidRPr="00FC009D" w:rsidRDefault="00E21AB2" w:rsidP="00C87330"/>
        </w:tc>
        <w:tc>
          <w:tcPr>
            <w:tcW w:w="1351" w:type="pct"/>
            <w:vAlign w:val="center"/>
          </w:tcPr>
          <w:p w:rsidR="00E21AB2" w:rsidRPr="00FC009D" w:rsidRDefault="00E21AB2" w:rsidP="00C87330"/>
        </w:tc>
      </w:tr>
      <w:tr w:rsidR="00E21AB2" w:rsidRPr="00FC009D">
        <w:trPr>
          <w:trHeight w:val="227"/>
        </w:trPr>
        <w:tc>
          <w:tcPr>
            <w:tcW w:w="189" w:type="pct"/>
            <w:vAlign w:val="center"/>
          </w:tcPr>
          <w:p w:rsidR="00E21AB2" w:rsidRPr="00FC009D" w:rsidRDefault="00E21AB2" w:rsidP="00C87330"/>
        </w:tc>
        <w:tc>
          <w:tcPr>
            <w:tcW w:w="850" w:type="pct"/>
            <w:vAlign w:val="center"/>
          </w:tcPr>
          <w:p w:rsidR="00E21AB2" w:rsidRPr="00FC009D" w:rsidRDefault="00E21AB2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E21AB2" w:rsidRPr="00FC009D" w:rsidRDefault="00E21AB2" w:rsidP="00C87330"/>
        </w:tc>
        <w:tc>
          <w:tcPr>
            <w:tcW w:w="645" w:type="pct"/>
            <w:vAlign w:val="center"/>
          </w:tcPr>
          <w:p w:rsidR="00E21AB2" w:rsidRPr="00FC009D" w:rsidRDefault="00E21AB2" w:rsidP="00C87330"/>
        </w:tc>
        <w:tc>
          <w:tcPr>
            <w:tcW w:w="1031" w:type="pct"/>
            <w:vAlign w:val="center"/>
          </w:tcPr>
          <w:p w:rsidR="00E21AB2" w:rsidRPr="00FC009D" w:rsidRDefault="00E21AB2" w:rsidP="00C87330"/>
        </w:tc>
        <w:tc>
          <w:tcPr>
            <w:tcW w:w="1351" w:type="pct"/>
            <w:vAlign w:val="center"/>
          </w:tcPr>
          <w:p w:rsidR="00E21AB2" w:rsidRPr="00FC009D" w:rsidRDefault="00E21AB2" w:rsidP="00C87330"/>
        </w:tc>
      </w:tr>
      <w:tr w:rsidR="00E21AB2" w:rsidRPr="00FC009D">
        <w:trPr>
          <w:trHeight w:val="227"/>
        </w:trPr>
        <w:tc>
          <w:tcPr>
            <w:tcW w:w="189" w:type="pct"/>
            <w:vAlign w:val="center"/>
          </w:tcPr>
          <w:p w:rsidR="00E21AB2" w:rsidRPr="00FC009D" w:rsidRDefault="00E21AB2" w:rsidP="00C87330"/>
        </w:tc>
        <w:tc>
          <w:tcPr>
            <w:tcW w:w="850" w:type="pct"/>
            <w:vAlign w:val="center"/>
          </w:tcPr>
          <w:p w:rsidR="00E21AB2" w:rsidRPr="00FC009D" w:rsidRDefault="00E21AB2" w:rsidP="00C87330"/>
        </w:tc>
        <w:tc>
          <w:tcPr>
            <w:tcW w:w="933" w:type="pct"/>
            <w:vAlign w:val="center"/>
          </w:tcPr>
          <w:p w:rsidR="00E21AB2" w:rsidRPr="00FC009D" w:rsidRDefault="00E21AB2" w:rsidP="00C87330"/>
        </w:tc>
        <w:tc>
          <w:tcPr>
            <w:tcW w:w="645" w:type="pct"/>
            <w:vAlign w:val="center"/>
          </w:tcPr>
          <w:p w:rsidR="00E21AB2" w:rsidRPr="00FC009D" w:rsidRDefault="00E21AB2" w:rsidP="00C87330"/>
        </w:tc>
        <w:tc>
          <w:tcPr>
            <w:tcW w:w="1031" w:type="pct"/>
            <w:vAlign w:val="center"/>
          </w:tcPr>
          <w:p w:rsidR="00E21AB2" w:rsidRPr="00FC009D" w:rsidRDefault="00E21AB2" w:rsidP="00C87330"/>
        </w:tc>
        <w:tc>
          <w:tcPr>
            <w:tcW w:w="1351" w:type="pct"/>
            <w:vAlign w:val="center"/>
          </w:tcPr>
          <w:p w:rsidR="00E21AB2" w:rsidRPr="00FC009D" w:rsidRDefault="00E21AB2" w:rsidP="00C87330"/>
        </w:tc>
      </w:tr>
    </w:tbl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21AB2" w:rsidRPr="00FC009D" w:rsidRDefault="00E21AB2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21AB2" w:rsidRPr="00FC009D" w:rsidRDefault="00E21AB2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21AB2" w:rsidRPr="00FC009D" w:rsidRDefault="00E21AB2" w:rsidP="00C87330">
      <w:pPr>
        <w:jc w:val="center"/>
      </w:pPr>
    </w:p>
    <w:p w:rsidR="00E21AB2" w:rsidRPr="00FC009D" w:rsidRDefault="00E21AB2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E21AB2" w:rsidRPr="00FC009D" w:rsidRDefault="00E21AB2" w:rsidP="00F70977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21AB2" w:rsidRPr="00FC009D" w:rsidRDefault="00E21AB2" w:rsidP="00F70977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E21AB2" w:rsidRPr="00770FB1" w:rsidRDefault="00E21AB2" w:rsidP="00F70977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E21AB2" w:rsidRPr="00FC009D" w:rsidRDefault="00E21AB2" w:rsidP="00F70977">
      <w:pPr>
        <w:pStyle w:val="Times12"/>
        <w:numPr>
          <w:ilvl w:val="1"/>
          <w:numId w:val="23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E21AB2" w:rsidRPr="00FC009D" w:rsidRDefault="00E21AB2" w:rsidP="00F70977">
      <w:pPr>
        <w:pStyle w:val="Times12"/>
        <w:numPr>
          <w:ilvl w:val="1"/>
          <w:numId w:val="23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E21AB2" w:rsidRPr="00FC009D" w:rsidRDefault="00E21AB2" w:rsidP="00F70977">
      <w:pPr>
        <w:pStyle w:val="Times12"/>
        <w:numPr>
          <w:ilvl w:val="1"/>
          <w:numId w:val="23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E21AB2" w:rsidRPr="007639FA" w:rsidRDefault="00E21AB2" w:rsidP="00F70977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b/>
          <w:i/>
          <w:szCs w:val="24"/>
        </w:rPr>
      </w:pPr>
      <w:r w:rsidRPr="007639FA">
        <w:rPr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</w:p>
    <w:p w:rsidR="00E21AB2" w:rsidRPr="007639FA" w:rsidRDefault="00E21AB2" w:rsidP="00F70977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b/>
          <w:i/>
          <w:szCs w:val="24"/>
        </w:rPr>
      </w:pPr>
      <w:r w:rsidRPr="007639FA">
        <w:rPr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E21AB2" w:rsidRPr="007639FA" w:rsidRDefault="00E21AB2" w:rsidP="00F70977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b/>
          <w:i/>
          <w:szCs w:val="24"/>
        </w:rPr>
        <w:t>подтверждающих их квалификацию.</w:t>
      </w:r>
    </w:p>
    <w:p w:rsidR="00E21AB2" w:rsidRDefault="00E21AB2" w:rsidP="00C87330">
      <w:pPr>
        <w:pStyle w:val="31"/>
        <w:ind w:left="0" w:right="421"/>
        <w:jc w:val="center"/>
        <w:rPr>
          <w:sz w:val="20"/>
        </w:rPr>
      </w:pPr>
    </w:p>
    <w:p w:rsidR="00E21AB2" w:rsidRDefault="00E21AB2" w:rsidP="00C87330">
      <w:pPr>
        <w:pStyle w:val="31"/>
        <w:ind w:left="0" w:right="421"/>
        <w:jc w:val="center"/>
        <w:rPr>
          <w:sz w:val="20"/>
        </w:rPr>
        <w:sectPr w:rsidR="00E21AB2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21AB2" w:rsidRPr="00FC009D" w:rsidRDefault="00E21AB2" w:rsidP="0067380D">
      <w:pPr>
        <w:jc w:val="center"/>
        <w:rPr>
          <w:b/>
          <w:i/>
        </w:rPr>
      </w:pPr>
      <w:bookmarkStart w:id="87" w:name="_Справка_по_системе_управления_охран"/>
      <w:bookmarkStart w:id="88" w:name="_Справка_по_системе"/>
      <w:bookmarkStart w:id="89" w:name="форма15"/>
      <w:bookmarkEnd w:id="87"/>
      <w:bookmarkEnd w:id="88"/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E21AB2" w:rsidRPr="00FC009D" w:rsidRDefault="00E21AB2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E21AB2" w:rsidRPr="00FC009D" w:rsidRDefault="00E21AB2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21AB2" w:rsidRPr="00FC009D" w:rsidRDefault="00E21AB2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21AB2" w:rsidRPr="00FC009D" w:rsidRDefault="00E21AB2" w:rsidP="00C87330">
      <w:pPr>
        <w:pStyle w:val="Times12"/>
        <w:jc w:val="right"/>
        <w:rPr>
          <w:b/>
          <w:bCs w:val="0"/>
          <w:sz w:val="22"/>
        </w:rPr>
      </w:pPr>
    </w:p>
    <w:p w:rsidR="00E21AB2" w:rsidRDefault="00E21AB2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AB2" w:rsidRPr="00B03ADB" w:rsidRDefault="00E21AB2" w:rsidP="00986E34">
      <w:pPr>
        <w:jc w:val="center"/>
        <w:rPr>
          <w:sz w:val="28"/>
          <w:szCs w:val="28"/>
        </w:rPr>
      </w:pPr>
    </w:p>
    <w:p w:rsidR="00E21AB2" w:rsidRPr="00FC009D" w:rsidRDefault="00E21AB2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План_распределения_выполнения"/>
      <w:bookmarkStart w:id="91" w:name="_План_распределения_выполнения_объем"/>
      <w:bookmarkStart w:id="92" w:name="_Toc255987085"/>
      <w:bookmarkStart w:id="93" w:name="_Toc390267531"/>
      <w:bookmarkStart w:id="94" w:name="_Toc419353662"/>
      <w:bookmarkEnd w:id="90"/>
      <w:bookmarkEnd w:id="9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  <w:bookmarkEnd w:id="94"/>
    </w:p>
    <w:p w:rsidR="00E21AB2" w:rsidRPr="00FC009D" w:rsidRDefault="00E21AB2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E21AB2" w:rsidRPr="00FC009D" w:rsidRDefault="00E21AB2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21AB2" w:rsidRPr="00FC009D" w:rsidRDefault="00E21AB2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21AB2" w:rsidRPr="00FC009D" w:rsidRDefault="00E21AB2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21AB2" w:rsidRPr="00FC009D" w:rsidRDefault="00E21AB2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21AB2" w:rsidRPr="00FC009D" w:rsidRDefault="00E21AB2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21AB2" w:rsidRPr="00FC009D" w:rsidTr="00AA711D">
        <w:tc>
          <w:tcPr>
            <w:tcW w:w="426" w:type="dxa"/>
            <w:vMerge w:val="restart"/>
            <w:vAlign w:val="center"/>
          </w:tcPr>
          <w:p w:rsidR="00E21AB2" w:rsidRDefault="00E21AB2" w:rsidP="00012898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E21AB2" w:rsidRDefault="00E21AB2" w:rsidP="00012898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E21AB2" w:rsidRDefault="00E21AB2" w:rsidP="00012898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z w:val="24"/>
                <w:szCs w:val="24"/>
              </w:rPr>
              <w:t>выполняющей/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z w:val="24"/>
                <w:szCs w:val="24"/>
              </w:rPr>
              <w:t>работ</w:t>
            </w:r>
            <w:r>
              <w:rPr>
                <w:b/>
                <w:i/>
                <w:sz w:val="24"/>
                <w:szCs w:val="24"/>
              </w:rPr>
              <w:t>/</w:t>
            </w:r>
            <w:r w:rsidRPr="00FC009D">
              <w:rPr>
                <w:b/>
                <w:i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E21AB2" w:rsidRPr="00FC009D" w:rsidRDefault="00E21AB2" w:rsidP="00BE6436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21AB2" w:rsidRDefault="00E21AB2" w:rsidP="00012898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21AB2" w:rsidRDefault="00E21AB2" w:rsidP="00012898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21AB2" w:rsidRPr="00FC009D" w:rsidRDefault="00E21AB2" w:rsidP="00AA711D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E21AB2" w:rsidRPr="00FC009D" w:rsidTr="00AA711D">
        <w:tc>
          <w:tcPr>
            <w:tcW w:w="426" w:type="dxa"/>
            <w:vMerge/>
            <w:vAlign w:val="center"/>
          </w:tcPr>
          <w:p w:rsidR="00E21AB2" w:rsidRDefault="00E21AB2" w:rsidP="00012898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21AB2" w:rsidRDefault="00E21AB2" w:rsidP="00012898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21AB2" w:rsidRDefault="00E21AB2" w:rsidP="00012898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21AB2" w:rsidRPr="00FC009D" w:rsidRDefault="00E21AB2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21AB2" w:rsidRDefault="00E21AB2" w:rsidP="00012898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E21AB2" w:rsidRPr="00FC009D" w:rsidRDefault="00E21AB2" w:rsidP="00BE6436">
            <w:pPr>
              <w:pStyle w:val="a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21AB2" w:rsidRDefault="00E21AB2" w:rsidP="00012898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E21AB2" w:rsidRDefault="00E21AB2" w:rsidP="00012898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21AB2" w:rsidRDefault="00E21AB2" w:rsidP="00012898">
            <w:pPr>
              <w:pStyle w:val="a7"/>
              <w:jc w:val="center"/>
              <w:rPr>
                <w:sz w:val="24"/>
                <w:szCs w:val="24"/>
              </w:rPr>
            </w:pPr>
          </w:p>
        </w:tc>
      </w:tr>
      <w:tr w:rsidR="00E21AB2" w:rsidRPr="00FC009D" w:rsidTr="00AA711D">
        <w:trPr>
          <w:cantSplit/>
        </w:trPr>
        <w:tc>
          <w:tcPr>
            <w:tcW w:w="426" w:type="dxa"/>
            <w:vAlign w:val="center"/>
          </w:tcPr>
          <w:p w:rsidR="00E21AB2" w:rsidRDefault="00E21AB2" w:rsidP="00012898">
            <w:pPr>
              <w:pStyle w:val="a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21AB2" w:rsidRDefault="00E21AB2" w:rsidP="00012898">
            <w:pPr>
              <w:pStyle w:val="a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21AB2" w:rsidRDefault="00E21AB2" w:rsidP="00012898">
            <w:pPr>
              <w:pStyle w:val="a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21AB2" w:rsidRDefault="00E21AB2" w:rsidP="00012898">
            <w:pPr>
              <w:pStyle w:val="a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21AB2" w:rsidRDefault="00E21AB2" w:rsidP="00012898">
            <w:pPr>
              <w:pStyle w:val="a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21AB2" w:rsidRDefault="00E21AB2" w:rsidP="00012898">
            <w:pPr>
              <w:pStyle w:val="a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21AB2" w:rsidRPr="00FC009D" w:rsidRDefault="00E21AB2" w:rsidP="00BE6436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21AB2" w:rsidRDefault="00E21AB2" w:rsidP="00BE6436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21AB2" w:rsidRPr="00FC009D" w:rsidTr="00AA711D">
        <w:tc>
          <w:tcPr>
            <w:tcW w:w="426" w:type="dxa"/>
          </w:tcPr>
          <w:p w:rsidR="00E21AB2" w:rsidRPr="00FC009D" w:rsidRDefault="00E21AB2" w:rsidP="00C87330">
            <w:pPr>
              <w:pStyle w:val="a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2531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2551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2126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1843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1985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1701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</w:tr>
      <w:tr w:rsidR="00E21AB2" w:rsidRPr="00FC009D" w:rsidTr="00AA711D">
        <w:tc>
          <w:tcPr>
            <w:tcW w:w="426" w:type="dxa"/>
          </w:tcPr>
          <w:p w:rsidR="00E21AB2" w:rsidRDefault="00E21AB2" w:rsidP="00012898">
            <w:pPr>
              <w:pStyle w:val="a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2531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2551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2126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1843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1985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1701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</w:tr>
      <w:tr w:rsidR="00E21AB2" w:rsidRPr="00FC009D" w:rsidTr="00AA711D">
        <w:tc>
          <w:tcPr>
            <w:tcW w:w="426" w:type="dxa"/>
          </w:tcPr>
          <w:p w:rsidR="00E21AB2" w:rsidRPr="00FC009D" w:rsidRDefault="00E21AB2" w:rsidP="00C87330">
            <w:pPr>
              <w:pStyle w:val="a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2531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2551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2126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1843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1985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  <w:tc>
          <w:tcPr>
            <w:tcW w:w="1701" w:type="dxa"/>
          </w:tcPr>
          <w:p w:rsidR="00E21AB2" w:rsidRPr="00FC009D" w:rsidRDefault="00E21AB2" w:rsidP="00C87330">
            <w:pPr>
              <w:pStyle w:val="a8"/>
              <w:rPr>
                <w:szCs w:val="24"/>
              </w:rPr>
            </w:pPr>
          </w:p>
        </w:tc>
      </w:tr>
      <w:tr w:rsidR="00E21AB2" w:rsidRPr="00FC009D" w:rsidTr="00AA711D">
        <w:tc>
          <w:tcPr>
            <w:tcW w:w="7230" w:type="dxa"/>
            <w:gridSpan w:val="4"/>
          </w:tcPr>
          <w:p w:rsidR="00E21AB2" w:rsidRDefault="00E21AB2" w:rsidP="00012898">
            <w:pPr>
              <w:pStyle w:val="a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21AB2" w:rsidRPr="00FC009D" w:rsidRDefault="00E21AB2" w:rsidP="00C87330">
            <w:pPr>
              <w:pStyle w:val="a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1AB2" w:rsidRPr="00FC009D" w:rsidRDefault="00E21AB2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21AB2" w:rsidRPr="00FC009D" w:rsidRDefault="00E21AB2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21AB2" w:rsidRPr="00FC009D" w:rsidRDefault="00E21AB2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21AB2" w:rsidRPr="00FC009D" w:rsidRDefault="00E21AB2" w:rsidP="00C87330">
      <w:pPr>
        <w:pStyle w:val="Times12"/>
        <w:rPr>
          <w:szCs w:val="24"/>
        </w:rPr>
      </w:pPr>
    </w:p>
    <w:p w:rsidR="00E21AB2" w:rsidRPr="00FC009D" w:rsidRDefault="00E21AB2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21AB2" w:rsidRPr="00FC009D" w:rsidRDefault="00E21AB2" w:rsidP="00F70977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21AB2" w:rsidRPr="00FC009D" w:rsidRDefault="00E21AB2" w:rsidP="00F70977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E21AB2" w:rsidRPr="00FC009D" w:rsidRDefault="00E21AB2" w:rsidP="00F70977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E21AB2" w:rsidRPr="0076483D" w:rsidRDefault="00E21AB2" w:rsidP="00F70977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21AB2" w:rsidRPr="00FC009D" w:rsidRDefault="00E21AB2" w:rsidP="00F70977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E21AB2" w:rsidRDefault="00E21AB2" w:rsidP="00F70977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E21AB2" w:rsidRDefault="00E21AB2" w:rsidP="00F70977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21AB2" w:rsidRPr="00AA711D" w:rsidRDefault="00E21AB2" w:rsidP="00F70977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E21AB2" w:rsidRPr="00FC009D" w:rsidRDefault="00E21AB2" w:rsidP="00F70977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E21AB2" w:rsidRPr="00C12007" w:rsidRDefault="00E21AB2" w:rsidP="00F70977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предоставить документы</w:t>
      </w:r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</w:t>
      </w:r>
      <w:bookmarkStart w:id="95" w:name="_План_распределения_объемов_выполнен"/>
      <w:bookmarkEnd w:id="89"/>
      <w:bookmarkEnd w:id="95"/>
      <w:r>
        <w:rPr>
          <w:b/>
          <w:i/>
          <w:szCs w:val="28"/>
        </w:rPr>
        <w:t>й.</w:t>
      </w:r>
      <w:bookmarkStart w:id="96" w:name="_Toc412201968"/>
      <w:bookmarkStart w:id="97" w:name="_Toc412201969"/>
      <w:bookmarkStart w:id="98" w:name="_Toc412201970"/>
      <w:bookmarkStart w:id="99" w:name="_Toc412201971"/>
      <w:bookmarkStart w:id="100" w:name="_Toc412201972"/>
      <w:bookmarkStart w:id="101" w:name="_Toc412201973"/>
      <w:bookmarkStart w:id="102" w:name="_СПРАВКА_О_ПОСТАВКЕ"/>
      <w:bookmarkStart w:id="103" w:name="_Toc412201974"/>
      <w:bookmarkStart w:id="104" w:name="_Toc412201975"/>
      <w:bookmarkStart w:id="105" w:name="_Toc412201976"/>
      <w:bookmarkStart w:id="106" w:name="_Toc412201977"/>
      <w:bookmarkStart w:id="107" w:name="_Toc412201978"/>
      <w:bookmarkStart w:id="108" w:name="_Toc412201979"/>
      <w:bookmarkStart w:id="109" w:name="_Toc412201980"/>
      <w:bookmarkStart w:id="110" w:name="_Toc412201981"/>
      <w:bookmarkStart w:id="111" w:name="_Toc412201982"/>
      <w:bookmarkStart w:id="112" w:name="_Toc412201983"/>
      <w:bookmarkStart w:id="113" w:name="_Toc412201984"/>
      <w:bookmarkStart w:id="114" w:name="_Toc412201985"/>
      <w:bookmarkStart w:id="115" w:name="_Toc412201986"/>
      <w:bookmarkStart w:id="116" w:name="_Toc412201987"/>
      <w:bookmarkStart w:id="117" w:name="_Банковская_гарантия_обеспечения_Кон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</w:p>
    <w:sectPr w:rsidR="00E21AB2" w:rsidRPr="00C12007" w:rsidSect="000746FA">
      <w:pgSz w:w="16840" w:h="11907" w:orient="landscape" w:code="9"/>
      <w:pgMar w:top="737" w:right="1701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AB2" w:rsidRDefault="00E21AB2">
      <w:r>
        <w:separator/>
      </w:r>
    </w:p>
  </w:endnote>
  <w:endnote w:type="continuationSeparator" w:id="0">
    <w:p w:rsidR="00E21AB2" w:rsidRDefault="00E21AB2">
      <w:r>
        <w:continuationSeparator/>
      </w:r>
    </w:p>
  </w:endnote>
  <w:endnote w:type="continuationNotice" w:id="1">
    <w:p w:rsidR="00E21AB2" w:rsidRDefault="00E21A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AB2" w:rsidRPr="00FE6219" w:rsidRDefault="00E21AB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AB2" w:rsidRDefault="00E21AB2">
      <w:r>
        <w:separator/>
      </w:r>
    </w:p>
  </w:footnote>
  <w:footnote w:type="continuationSeparator" w:id="0">
    <w:p w:rsidR="00E21AB2" w:rsidRDefault="00E21AB2">
      <w:r>
        <w:continuationSeparator/>
      </w:r>
    </w:p>
  </w:footnote>
  <w:footnote w:type="continuationNotice" w:id="1">
    <w:p w:rsidR="00E21AB2" w:rsidRDefault="00E21A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AB2" w:rsidRPr="00C81ECE" w:rsidRDefault="00E21AB2" w:rsidP="00C81ECE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11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AB2" w:rsidRPr="00F429FC" w:rsidRDefault="00E21AB2" w:rsidP="00C87330">
    <w:pPr>
      <w:pStyle w:val="Header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C08C6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3D8E7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E132D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8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9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4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32"/>
  </w:num>
  <w:num w:numId="17">
    <w:abstractNumId w:val="25"/>
  </w:num>
  <w:num w:numId="18">
    <w:abstractNumId w:val="24"/>
  </w:num>
  <w:num w:numId="19">
    <w:abstractNumId w:val="22"/>
  </w:num>
  <w:num w:numId="20">
    <w:abstractNumId w:val="21"/>
  </w:num>
  <w:num w:numId="21">
    <w:abstractNumId w:val="14"/>
  </w:num>
  <w:num w:numId="22">
    <w:abstractNumId w:val="13"/>
  </w:num>
  <w:num w:numId="23">
    <w:abstractNumId w:val="15"/>
  </w:num>
  <w:num w:numId="24">
    <w:abstractNumId w:val="35"/>
  </w:num>
  <w:num w:numId="25">
    <w:abstractNumId w:val="29"/>
  </w:num>
  <w:num w:numId="26">
    <w:abstractNumId w:val="19"/>
  </w:num>
  <w:num w:numId="27">
    <w:abstractNumId w:val="33"/>
  </w:num>
  <w:num w:numId="28">
    <w:abstractNumId w:val="11"/>
  </w:num>
  <w:num w:numId="29">
    <w:abstractNumId w:val="12"/>
  </w:num>
  <w:num w:numId="30">
    <w:abstractNumId w:val="7"/>
  </w:num>
  <w:num w:numId="31">
    <w:abstractNumId w:val="8"/>
  </w:num>
  <w:num w:numId="32">
    <w:abstractNumId w:val="28"/>
  </w:num>
  <w:num w:numId="33">
    <w:abstractNumId w:val="18"/>
  </w:num>
  <w:num w:numId="34">
    <w:abstractNumId w:val="30"/>
  </w:num>
  <w:num w:numId="35">
    <w:abstractNumId w:val="16"/>
  </w:num>
  <w:num w:numId="36">
    <w:abstractNumId w:val="31"/>
  </w:num>
  <w:num w:numId="37">
    <w:abstractNumId w:val="23"/>
  </w:num>
  <w:num w:numId="38">
    <w:abstractNumId w:val="6"/>
  </w:num>
  <w:num w:numId="39">
    <w:abstractNumId w:val="9"/>
  </w:num>
  <w:num w:numId="40">
    <w:abstractNumId w:val="10"/>
  </w:num>
  <w:num w:numId="41">
    <w:abstractNumId w:val="20"/>
  </w:num>
  <w:num w:numId="42">
    <w:abstractNumId w:val="4"/>
  </w:num>
  <w:num w:numId="43">
    <w:abstractNumId w:val="5"/>
  </w:num>
  <w:num w:numId="44">
    <w:abstractNumId w:val="34"/>
  </w:num>
  <w:num w:numId="45">
    <w:abstractNumId w:val="17"/>
  </w:num>
  <w:num w:numId="46">
    <w:abstractNumId w:val="27"/>
  </w:num>
  <w:num w:numId="47">
    <w:abstractNumId w:val="26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60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6F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06AF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0970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77818"/>
    <w:rsid w:val="0018033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1451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3FD3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1B8D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CDA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303E"/>
    <w:rsid w:val="002B43B5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29C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36B1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27A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7F44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3C8B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026F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05E2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261E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4D9C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473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247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5966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B85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47C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DEC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2FDB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19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6B1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971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41C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436D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6C0D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0FDE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038E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41AB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6804"/>
    <w:rsid w:val="009368F0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C2E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3C04"/>
    <w:rsid w:val="009C4A58"/>
    <w:rsid w:val="009C5F84"/>
    <w:rsid w:val="009C61E7"/>
    <w:rsid w:val="009D1F19"/>
    <w:rsid w:val="009D2544"/>
    <w:rsid w:val="009D350D"/>
    <w:rsid w:val="009D403F"/>
    <w:rsid w:val="009D5A9A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31D"/>
    <w:rsid w:val="00A0446F"/>
    <w:rsid w:val="00A044FC"/>
    <w:rsid w:val="00A047FA"/>
    <w:rsid w:val="00A05E79"/>
    <w:rsid w:val="00A071F8"/>
    <w:rsid w:val="00A10621"/>
    <w:rsid w:val="00A10A3D"/>
    <w:rsid w:val="00A1397A"/>
    <w:rsid w:val="00A1400A"/>
    <w:rsid w:val="00A14785"/>
    <w:rsid w:val="00A14A5C"/>
    <w:rsid w:val="00A15F66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68A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7C8"/>
    <w:rsid w:val="00AA2782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3ADB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5D4E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6BD"/>
    <w:rsid w:val="00B60EB3"/>
    <w:rsid w:val="00B60EF9"/>
    <w:rsid w:val="00B61F16"/>
    <w:rsid w:val="00B63606"/>
    <w:rsid w:val="00B63621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7F6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A08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88E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4A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2BC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47C26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23F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06DE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4694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0B5D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23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4532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1AB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3039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38"/>
    <w:rsid w:val="00EC02F0"/>
    <w:rsid w:val="00EC14CD"/>
    <w:rsid w:val="00EC2C6D"/>
    <w:rsid w:val="00EC5239"/>
    <w:rsid w:val="00EC75B2"/>
    <w:rsid w:val="00EC75ED"/>
    <w:rsid w:val="00EC7834"/>
    <w:rsid w:val="00ED012B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9FC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977"/>
    <w:rsid w:val="00F70D79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750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City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16EF2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9"/>
      </w:numPr>
      <w:jc w:val="right"/>
      <w:outlineLvl w:val="0"/>
    </w:pPr>
    <w:rPr>
      <w:iCs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177818"/>
    <w:rPr>
      <w:iCs/>
      <w:sz w:val="24"/>
      <w:szCs w:val="24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B35D4E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B35D4E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35D4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35D4E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35D4E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35D4E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35D4E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35D4E"/>
    <w:rPr>
      <w:rFonts w:ascii="Cambria" w:hAnsi="Cambria" w:cs="Times New Roman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177818"/>
    <w:rPr>
      <w:rFonts w:ascii="Courier New" w:hAnsi="Courier New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35D4E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35D4E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0"/>
    </w:rPr>
  </w:style>
  <w:style w:type="character" w:styleId="PageNumber">
    <w:name w:val="page number"/>
    <w:basedOn w:val="DefaultParagraphFont"/>
    <w:uiPriority w:val="99"/>
    <w:semiHidden/>
    <w:rsid w:val="00D7569C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D7569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35D4E"/>
    <w:rPr>
      <w:rFonts w:cs="Times New Roman"/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35D4E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</w:rPr>
  </w:style>
  <w:style w:type="paragraph" w:styleId="BalloonText">
    <w:name w:val="Balloon Text"/>
    <w:basedOn w:val="Normal"/>
    <w:link w:val="BalloonTextChar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5D4E"/>
    <w:rPr>
      <w:rFonts w:cs="Times New Roman"/>
      <w:sz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/>
      <w:sz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35D4E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35D4E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  <w:rPr>
      <w:szCs w:val="20"/>
    </w:r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аголовок 11"/>
    <w:basedOn w:val="Normal"/>
    <w:next w:val="Normal"/>
    <w:uiPriority w:val="99"/>
    <w:rsid w:val="00D7569C"/>
    <w:pPr>
      <w:keepNext/>
      <w:jc w:val="center"/>
    </w:pPr>
    <w:rPr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35D4E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35D4E"/>
    <w:rPr>
      <w:rFonts w:cs="Times New Roman"/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9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35D4E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/>
    </w:rPr>
  </w:style>
  <w:style w:type="character" w:styleId="Hyperlink">
    <w:name w:val="Hyperlink"/>
    <w:basedOn w:val="DefaultParagraphFont"/>
    <w:uiPriority w:val="99"/>
    <w:rsid w:val="00D7569C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35D4E"/>
    <w:rPr>
      <w:rFonts w:cs="Times New Roman"/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35D4E"/>
    <w:rPr>
      <w:rFonts w:cs="Times New Roman"/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</w:rPr>
  </w:style>
  <w:style w:type="character" w:customStyle="1" w:styleId="21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sz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/>
      <w:b/>
      <w:i/>
      <w:sz w:val="26"/>
    </w:rPr>
  </w:style>
  <w:style w:type="character" w:customStyle="1" w:styleId="7">
    <w:name w:val="Заголовок 7 Знак"/>
    <w:uiPriority w:val="99"/>
    <w:rsid w:val="00D7569C"/>
    <w:rPr>
      <w:sz w:val="24"/>
    </w:rPr>
  </w:style>
  <w:style w:type="character" w:customStyle="1" w:styleId="8">
    <w:name w:val="Заголовок 8 Знак"/>
    <w:uiPriority w:val="99"/>
    <w:rsid w:val="00D7569C"/>
    <w:rPr>
      <w:i/>
      <w:sz w:val="24"/>
    </w:rPr>
  </w:style>
  <w:style w:type="character" w:customStyle="1" w:styleId="9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2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0">
    <w:name w:val="Уровень3"/>
    <w:basedOn w:val="22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Normal"/>
    <w:uiPriority w:val="99"/>
    <w:rsid w:val="00D7569C"/>
    <w:pPr>
      <w:numPr>
        <w:numId w:val="1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35D4E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rsid w:val="0017781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3">
    <w:name w:val="Основной текст с отступом 2 Знак"/>
    <w:uiPriority w:val="99"/>
    <w:rsid w:val="00D7569C"/>
    <w:rPr>
      <w:sz w:val="24"/>
    </w:rPr>
  </w:style>
  <w:style w:type="character" w:customStyle="1" w:styleId="32">
    <w:name w:val="Заголовок 3 Знак"/>
    <w:uiPriority w:val="99"/>
    <w:semiHidden/>
    <w:rsid w:val="00D7569C"/>
    <w:rPr>
      <w:rFonts w:ascii="Cambria" w:hAnsi="Cambria"/>
      <w:b/>
      <w:sz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35D4E"/>
    <w:rPr>
      <w:rFonts w:cs="Times New Roman"/>
      <w:sz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rsid w:val="0017781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TOC3">
    <w:name w:val="toc 3"/>
    <w:basedOn w:val="Normal"/>
    <w:next w:val="Normal"/>
    <w:autoRedefine/>
    <w:uiPriority w:val="99"/>
    <w:semiHidden/>
    <w:rsid w:val="00177818"/>
    <w:pPr>
      <w:jc w:val="both"/>
    </w:pPr>
    <w:rPr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  <w:rPr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  <w:rPr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  <w:rPr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  <w:rPr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  <w:rPr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Normal"/>
    <w:uiPriority w:val="99"/>
    <w:rsid w:val="0017781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4">
    <w:name w:val="Пункт_2"/>
    <w:basedOn w:val="Normal"/>
    <w:uiPriority w:val="99"/>
    <w:rsid w:val="0017781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">
    <w:name w:val="Пункт_3"/>
    <w:basedOn w:val="Normal"/>
    <w:uiPriority w:val="99"/>
    <w:rsid w:val="00177818"/>
    <w:pPr>
      <w:numPr>
        <w:ilvl w:val="2"/>
        <w:numId w:val="1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177818"/>
    <w:pPr>
      <w:numPr>
        <w:numId w:val="1"/>
      </w:numPr>
    </w:pPr>
  </w:style>
  <w:style w:type="paragraph" w:styleId="ListNumber3">
    <w:name w:val="List Number 3"/>
    <w:basedOn w:val="Normal"/>
    <w:uiPriority w:val="99"/>
    <w:rsid w:val="00177818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177818"/>
    <w:pPr>
      <w:spacing w:after="120"/>
      <w:ind w:left="283"/>
    </w:pPr>
  </w:style>
  <w:style w:type="paragraph" w:styleId="ListNumber">
    <w:name w:val="List Number"/>
    <w:basedOn w:val="Normal"/>
    <w:uiPriority w:val="99"/>
    <w:rsid w:val="00177818"/>
    <w:pPr>
      <w:numPr>
        <w:numId w:val="3"/>
      </w:numPr>
    </w:pPr>
  </w:style>
  <w:style w:type="paragraph" w:customStyle="1" w:styleId="ConsNonformat">
    <w:name w:val="ConsNonformat"/>
    <w:uiPriority w:val="99"/>
    <w:rsid w:val="00177818"/>
    <w:pPr>
      <w:widowControl w:val="0"/>
    </w:pPr>
    <w:rPr>
      <w:rFonts w:ascii="Courier New" w:hAnsi="Courier New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177818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1">
    <w:name w:val="комментарий"/>
    <w:uiPriority w:val="99"/>
    <w:rsid w:val="00177818"/>
    <w:rPr>
      <w:b/>
      <w:i/>
      <w:shd w:val="clear" w:color="auto" w:fill="FFFF99"/>
    </w:rPr>
  </w:style>
  <w:style w:type="paragraph" w:customStyle="1" w:styleId="02statia2">
    <w:name w:val="02statia2"/>
    <w:basedOn w:val="Normal"/>
    <w:uiPriority w:val="99"/>
    <w:rsid w:val="0017781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17781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2"/>
    <w:uiPriority w:val="99"/>
    <w:rsid w:val="00177818"/>
    <w:pPr>
      <w:numPr>
        <w:numId w:val="21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177818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177818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4"/>
    <w:uiPriority w:val="99"/>
    <w:locked/>
    <w:rsid w:val="00177818"/>
    <w:rPr>
      <w:rFonts w:ascii="Arial" w:hAnsi="Arial"/>
      <w:sz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1778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177818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77818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5">
    <w:name w:val="Пункт б/н"/>
    <w:basedOn w:val="Normal"/>
    <w:uiPriority w:val="99"/>
    <w:rsid w:val="00177818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0">
    <w:name w:val="Обычный11"/>
    <w:link w:val="14"/>
    <w:uiPriority w:val="99"/>
    <w:rsid w:val="00177818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4">
    <w:name w:val="Обычный1 Знак"/>
    <w:link w:val="110"/>
    <w:uiPriority w:val="99"/>
    <w:locked/>
    <w:rsid w:val="00177818"/>
    <w:rPr>
      <w:sz w:val="22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17781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177818"/>
    <w:rPr>
      <w:rFonts w:ascii="Arial" w:hAnsi="Arial"/>
      <w:sz w:val="24"/>
      <w:lang w:val="ru-RU" w:eastAsia="ru-RU"/>
    </w:rPr>
  </w:style>
  <w:style w:type="paragraph" w:customStyle="1" w:styleId="af8">
    <w:name w:val="АриалТабл"/>
    <w:basedOn w:val="af4"/>
    <w:uiPriority w:val="99"/>
    <w:rsid w:val="0017781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17781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B35D4E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17781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177818"/>
  </w:style>
  <w:style w:type="character" w:customStyle="1" w:styleId="afa">
    <w:name w:val="Подпункт Знак"/>
    <w:uiPriority w:val="99"/>
    <w:rsid w:val="00177818"/>
    <w:rPr>
      <w:sz w:val="28"/>
      <w:lang w:val="ru-RU" w:eastAsia="ru-RU"/>
    </w:rPr>
  </w:style>
  <w:style w:type="character" w:customStyle="1" w:styleId="FontStyle11">
    <w:name w:val="Font Style11"/>
    <w:uiPriority w:val="99"/>
    <w:rsid w:val="00177818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77818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77818"/>
    <w:rPr>
      <w:b/>
      <w:kern w:val="24"/>
      <w:sz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17781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17781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77818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77818"/>
    <w:rPr>
      <w:rFonts w:ascii="Times New Roman" w:hAnsi="Times New Roman"/>
      <w:b/>
      <w:sz w:val="20"/>
    </w:rPr>
  </w:style>
  <w:style w:type="paragraph" w:customStyle="1" w:styleId="Style20">
    <w:name w:val="Style20"/>
    <w:basedOn w:val="Normal"/>
    <w:uiPriority w:val="99"/>
    <w:rsid w:val="00177818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Revision">
    <w:name w:val="Revision"/>
    <w:hidden/>
    <w:uiPriority w:val="99"/>
    <w:semiHidden/>
    <w:rsid w:val="00177818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177818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177818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">
    <w:name w:val="Стиль1"/>
    <w:rsid w:val="00C2035B"/>
    <w:pPr>
      <w:numPr>
        <w:numId w:val="33"/>
      </w:numPr>
    </w:pPr>
  </w:style>
  <w:style w:type="numbering" w:customStyle="1" w:styleId="2">
    <w:name w:val="Стиль2"/>
    <w:rsid w:val="00C2035B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66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696</TotalTime>
  <Pages>30</Pages>
  <Words>7371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067-REVVO</cp:lastModifiedBy>
  <cp:revision>80</cp:revision>
  <cp:lastPrinted>2015-05-14T03:21:00Z</cp:lastPrinted>
  <dcterms:created xsi:type="dcterms:W3CDTF">2014-06-11T04:26:00Z</dcterms:created>
  <dcterms:modified xsi:type="dcterms:W3CDTF">2015-05-14T03:36:00Z</dcterms:modified>
</cp:coreProperties>
</file>