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F3D" w:rsidRPr="00331F42" w:rsidRDefault="00E42F3D" w:rsidP="004B7814">
      <w:pPr>
        <w:jc w:val="center"/>
        <w:outlineLvl w:val="0"/>
        <w:rPr>
          <w:rFonts w:ascii="Times New Roman" w:hAnsi="Times New Roman" w:cs="Times New Roman"/>
        </w:rPr>
      </w:pPr>
      <w:r w:rsidRPr="00C348B5">
        <w:rPr>
          <w:rFonts w:ascii="Times New Roman" w:hAnsi="Times New Roman" w:cs="Times New Roman"/>
        </w:rPr>
        <w:t>ИЗВЕЩЕНИЕ О ПРОДЛЕНИИ СРОКА ПОДАЧИ ЗАЯВОК</w:t>
      </w:r>
    </w:p>
    <w:p w:rsidR="00E42F3D" w:rsidRDefault="00E42F3D" w:rsidP="004B7814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224/67-03/13-422/2 ОЗЦЭ</w:t>
      </w:r>
      <w:bookmarkStart w:id="0" w:name="_GoBack"/>
      <w:bookmarkEnd w:id="0"/>
    </w:p>
    <w:p w:rsidR="00E42F3D" w:rsidRPr="00331F42" w:rsidRDefault="00E42F3D" w:rsidP="004B7814">
      <w:pPr>
        <w:jc w:val="center"/>
        <w:outlineLvl w:val="0"/>
        <w:rPr>
          <w:rFonts w:ascii="Times New Roman" w:hAnsi="Times New Roman" w:cs="Times New Roman"/>
        </w:rPr>
      </w:pPr>
    </w:p>
    <w:p w:rsidR="00E42F3D" w:rsidRPr="00331F42" w:rsidRDefault="00E42F3D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E42F3D" w:rsidRPr="00331F42" w:rsidRDefault="00E42F3D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42F3D" w:rsidRPr="00331F42" w:rsidRDefault="00E42F3D" w:rsidP="004B7814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E42F3D" w:rsidRPr="00331F42" w:rsidRDefault="00E42F3D" w:rsidP="004B7814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E42F3D" w:rsidRPr="00331F42" w:rsidRDefault="00E42F3D" w:rsidP="004B781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  <w:kern w:val="1"/>
        </w:rPr>
        <w:t>Овчинникова Инга Николаевна</w:t>
      </w:r>
      <w:r w:rsidRPr="00331F42">
        <w:rPr>
          <w:rFonts w:ascii="Times New Roman" w:hAnsi="Times New Roman" w:cs="Times New Roman"/>
        </w:rPr>
        <w:t>, (48439) 9-4</w:t>
      </w:r>
      <w:r>
        <w:rPr>
          <w:rFonts w:ascii="Times New Roman" w:hAnsi="Times New Roman" w:cs="Times New Roman"/>
        </w:rPr>
        <w:t>8-16</w:t>
      </w:r>
      <w:r w:rsidRPr="00331F42">
        <w:rPr>
          <w:rFonts w:ascii="Times New Roman" w:hAnsi="Times New Roman" w:cs="Times New Roman"/>
        </w:rPr>
        <w:t xml:space="preserve">, факс (48439) 9-49-30, </w:t>
      </w:r>
      <w:r>
        <w:rPr>
          <w:rFonts w:ascii="Times New Roman" w:hAnsi="Times New Roman" w:cs="Times New Roman"/>
          <w:lang w:val="en-US"/>
        </w:rPr>
        <w:t>imartinova</w:t>
      </w:r>
      <w:r w:rsidRPr="00562B4A">
        <w:rPr>
          <w:rFonts w:ascii="Times New Roman" w:hAnsi="Times New Roman" w:cs="Times New Roman"/>
        </w:rPr>
        <w:t>@</w:t>
      </w:r>
      <w:r w:rsidRPr="0000344F">
        <w:rPr>
          <w:rFonts w:ascii="Times New Roman" w:hAnsi="Times New Roman" w:cs="Times New Roman"/>
          <w:lang w:val="en-US"/>
        </w:rPr>
        <w:t>ippe</w:t>
      </w:r>
      <w:r w:rsidRPr="00562B4A">
        <w:rPr>
          <w:rFonts w:ascii="Times New Roman" w:hAnsi="Times New Roman" w:cs="Times New Roman"/>
        </w:rPr>
        <w:t>.</w:t>
      </w:r>
      <w:r w:rsidRPr="0000344F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;</w:t>
      </w:r>
    </w:p>
    <w:p w:rsidR="00E42F3D" w:rsidRPr="00331F42" w:rsidRDefault="00E42F3D" w:rsidP="004B7814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 w:rsidRPr="00331F42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331F42">
        <w:rPr>
          <w:rFonts w:ascii="Times New Roman" w:hAnsi="Times New Roman" w:cs="Times New Roman"/>
          <w:lang w:val="en-US"/>
        </w:rPr>
        <w:t>vosina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E42F3D" w:rsidRPr="00331F42" w:rsidRDefault="00E42F3D" w:rsidP="004B7814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договора:</w:t>
      </w:r>
      <w:r w:rsidRPr="00331F42">
        <w:rPr>
          <w:rFonts w:ascii="Times New Roman" w:hAnsi="Times New Roman" w:cs="Times New Roman"/>
        </w:rPr>
        <w:t xml:space="preserve"> поставка </w:t>
      </w:r>
      <w:r>
        <w:rPr>
          <w:rFonts w:ascii="Times New Roman" w:hAnsi="Times New Roman" w:cs="Times New Roman"/>
        </w:rPr>
        <w:t>электронных блоков напряжения</w:t>
      </w:r>
      <w:r w:rsidRPr="002B2924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</w:rPr>
        <w:t>для нужд ФГУП «ГНЦ РФ-ФЭИ».</w:t>
      </w:r>
    </w:p>
    <w:p w:rsidR="00E42F3D" w:rsidRPr="00331F42" w:rsidRDefault="00E42F3D" w:rsidP="004B781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E42F3D" w:rsidRPr="00331F42" w:rsidRDefault="00E42F3D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331F42">
        <w:rPr>
          <w:rFonts w:ascii="Times New Roman" w:hAnsi="Times New Roman" w:cs="Times New Roman"/>
        </w:rPr>
        <w:t>249033, Калужская обл., г. Обнинск, пл. Бондаренко, д.1</w:t>
      </w:r>
    </w:p>
    <w:p w:rsidR="00E42F3D" w:rsidRPr="00331F42" w:rsidRDefault="00E42F3D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42F3D" w:rsidRPr="00331F42" w:rsidRDefault="00E42F3D" w:rsidP="004B781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42F3D" w:rsidRPr="00331F42" w:rsidRDefault="00E42F3D" w:rsidP="004B781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42F3D" w:rsidRPr="00331F42" w:rsidRDefault="00E42F3D" w:rsidP="004B781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42F3D" w:rsidRPr="00152962" w:rsidRDefault="00E42F3D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D4B92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4D4B92">
        <w:rPr>
          <w:rFonts w:ascii="Times New Roman" w:hAnsi="Times New Roman" w:cs="Times New Roman"/>
        </w:rPr>
        <w:t xml:space="preserve">: </w:t>
      </w:r>
      <w:r w:rsidRPr="00091183">
        <w:rPr>
          <w:rFonts w:ascii="Times New Roman" w:hAnsi="Times New Roman" w:cs="Times New Roman"/>
        </w:rPr>
        <w:t>325 444</w:t>
      </w:r>
      <w:r w:rsidRPr="004D4B92">
        <w:rPr>
          <w:rFonts w:ascii="Times New Roman" w:hAnsi="Times New Roman" w:cs="Times New Roman"/>
        </w:rPr>
        <w:t>, 00 (</w:t>
      </w:r>
      <w:r>
        <w:rPr>
          <w:rFonts w:ascii="Times New Roman" w:hAnsi="Times New Roman" w:cs="Times New Roman"/>
        </w:rPr>
        <w:t>Триста двадцать пять</w:t>
      </w:r>
      <w:r w:rsidRPr="004D4B92">
        <w:rPr>
          <w:rFonts w:ascii="Times New Roman" w:hAnsi="Times New Roman" w:cs="Times New Roman"/>
        </w:rPr>
        <w:t xml:space="preserve"> тысяч </w:t>
      </w:r>
      <w:r>
        <w:rPr>
          <w:rFonts w:ascii="Times New Roman" w:hAnsi="Times New Roman" w:cs="Times New Roman"/>
        </w:rPr>
        <w:t>четыреста сорок четыре</w:t>
      </w:r>
      <w:r w:rsidRPr="004D4B92">
        <w:rPr>
          <w:rFonts w:ascii="Times New Roman" w:hAnsi="Times New Roman" w:cs="Times New Roman"/>
          <w:color w:val="000000"/>
        </w:rPr>
        <w:t xml:space="preserve"> рубл</w:t>
      </w:r>
      <w:r>
        <w:rPr>
          <w:rFonts w:ascii="Times New Roman" w:hAnsi="Times New Roman" w:cs="Times New Roman"/>
          <w:color w:val="000000"/>
        </w:rPr>
        <w:t>я</w:t>
      </w:r>
      <w:r w:rsidRPr="004D4B92">
        <w:rPr>
          <w:rFonts w:ascii="Times New Roman" w:hAnsi="Times New Roman" w:cs="Times New Roman"/>
          <w:color w:val="000000"/>
        </w:rPr>
        <w:t xml:space="preserve"> 00 копеек) рубл</w:t>
      </w:r>
      <w:r>
        <w:rPr>
          <w:rFonts w:ascii="Times New Roman" w:hAnsi="Times New Roman" w:cs="Times New Roman"/>
          <w:color w:val="000000"/>
        </w:rPr>
        <w:t>я</w:t>
      </w:r>
      <w:r w:rsidRPr="004D4B92">
        <w:rPr>
          <w:rFonts w:ascii="Times New Roman" w:hAnsi="Times New Roman" w:cs="Times New Roman"/>
          <w:color w:val="000000"/>
        </w:rPr>
        <w:t>,</w:t>
      </w:r>
      <w:r w:rsidRPr="004D4B92">
        <w:rPr>
          <w:rFonts w:ascii="Times New Roman" w:hAnsi="Times New Roman" w:cs="Times New Roman"/>
        </w:rPr>
        <w:t xml:space="preserve"> включая НДС. </w:t>
      </w:r>
      <w:r w:rsidRPr="00152962">
        <w:rPr>
          <w:rFonts w:ascii="Times New Roman" w:hAnsi="Times New Roman" w:cs="Times New Roman"/>
        </w:rPr>
        <w:t>С учетом расходов на тару, упаковку, доставку,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 w:cs="Times New Roman"/>
        </w:rPr>
        <w:t>.</w:t>
      </w:r>
    </w:p>
    <w:p w:rsidR="00E42F3D" w:rsidRPr="004D4B92" w:rsidRDefault="00E42F3D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D4B92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4D4B92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42F3D" w:rsidRPr="00331F42" w:rsidRDefault="00E42F3D" w:rsidP="004B781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42F3D" w:rsidRDefault="00E42F3D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E42F3D" w:rsidRPr="005F67EB" w:rsidRDefault="00E42F3D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5F67EB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5F67EB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5F67EB">
        <w:rPr>
          <w:rFonts w:ascii="Times New Roman" w:hAnsi="Times New Roman" w:cs="Times New Roman"/>
          <w:b/>
          <w:bCs/>
        </w:rPr>
        <w:t>:</w:t>
      </w:r>
    </w:p>
    <w:p w:rsidR="00E42F3D" w:rsidRPr="005F67EB" w:rsidRDefault="00E42F3D" w:rsidP="005F67E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5F67EB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5F67EB">
        <w:rPr>
          <w:rFonts w:ascii="Times New Roman" w:hAnsi="Times New Roman" w:cs="Times New Roman"/>
          <w:color w:val="0000FF"/>
        </w:rPr>
        <w:t xml:space="preserve"> </w:t>
      </w:r>
      <w:r w:rsidRPr="005F67EB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5F67EB">
        <w:rPr>
          <w:rFonts w:ascii="Times New Roman" w:hAnsi="Times New Roman" w:cs="Times New Roman"/>
          <w:spacing w:val="-6"/>
        </w:rPr>
        <w:t>на участие в запросе цен</w:t>
      </w:r>
      <w:r w:rsidRPr="005F67EB">
        <w:rPr>
          <w:rFonts w:ascii="Times New Roman" w:hAnsi="Times New Roman" w:cs="Times New Roman"/>
        </w:rPr>
        <w:t xml:space="preserve"> продлевается на 4 рабочих дня.</w:t>
      </w:r>
    </w:p>
    <w:p w:rsidR="00E42F3D" w:rsidRPr="00331F42" w:rsidRDefault="00E42F3D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42F3D" w:rsidRPr="00331F42" w:rsidRDefault="00E42F3D" w:rsidP="004B7814">
      <w:pPr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26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</w:t>
      </w:r>
      <w:r w:rsidRPr="00331F42">
        <w:rPr>
          <w:rFonts w:ascii="Times New Roman" w:hAnsi="Times New Roman" w:cs="Times New Roman"/>
          <w:spacing w:val="-6"/>
          <w:highlight w:val="yellow"/>
        </w:rPr>
        <w:t>оября 2013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E42F3D" w:rsidRPr="00331F42" w:rsidRDefault="00E42F3D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9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</w:t>
      </w:r>
      <w:r w:rsidRPr="00331F42">
        <w:rPr>
          <w:rFonts w:ascii="Times New Roman" w:hAnsi="Times New Roman" w:cs="Times New Roman"/>
          <w:spacing w:val="-6"/>
          <w:highlight w:val="yellow"/>
        </w:rPr>
        <w:t>ября 2013 года.</w:t>
      </w:r>
    </w:p>
    <w:p w:rsidR="00E42F3D" w:rsidRPr="00331F42" w:rsidRDefault="00E42F3D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9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</w:t>
      </w:r>
      <w:r w:rsidRPr="00331F42">
        <w:rPr>
          <w:rFonts w:ascii="Times New Roman" w:hAnsi="Times New Roman" w:cs="Times New Roman"/>
          <w:spacing w:val="-6"/>
          <w:highlight w:val="yellow"/>
        </w:rPr>
        <w:t>ября 2013 года.</w:t>
      </w:r>
    </w:p>
    <w:p w:rsidR="00E42F3D" w:rsidRPr="00331F42" w:rsidRDefault="00E42F3D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E42F3D" w:rsidRPr="00331F42" w:rsidRDefault="00E42F3D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E42F3D" w:rsidRPr="00331F42" w:rsidRDefault="00E42F3D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42F3D" w:rsidRPr="00331F42" w:rsidRDefault="00E42F3D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42F3D" w:rsidRPr="00331F42" w:rsidRDefault="00E42F3D" w:rsidP="004B78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42F3D" w:rsidRDefault="00E42F3D">
      <w:pPr>
        <w:rPr>
          <w:rFonts w:cs="Times New Roman"/>
        </w:rPr>
      </w:pPr>
    </w:p>
    <w:sectPr w:rsidR="00E42F3D" w:rsidSect="00FE4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0D78"/>
    <w:rsid w:val="0000344F"/>
    <w:rsid w:val="00091183"/>
    <w:rsid w:val="00152962"/>
    <w:rsid w:val="002B2924"/>
    <w:rsid w:val="00331F42"/>
    <w:rsid w:val="00393647"/>
    <w:rsid w:val="004B7814"/>
    <w:rsid w:val="004C0D78"/>
    <w:rsid w:val="004D4B92"/>
    <w:rsid w:val="00562B4A"/>
    <w:rsid w:val="005F67EB"/>
    <w:rsid w:val="008E3C0C"/>
    <w:rsid w:val="00C348B5"/>
    <w:rsid w:val="00C572F3"/>
    <w:rsid w:val="00CF0995"/>
    <w:rsid w:val="00D42E6F"/>
    <w:rsid w:val="00E41301"/>
    <w:rsid w:val="00E42F3D"/>
    <w:rsid w:val="00F0368B"/>
    <w:rsid w:val="00FE3444"/>
    <w:rsid w:val="00FE4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814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C348B5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730</Words>
  <Characters>4167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dcterms:created xsi:type="dcterms:W3CDTF">2013-11-13T06:16:00Z</dcterms:created>
  <dcterms:modified xsi:type="dcterms:W3CDTF">2013-11-19T07:31:00Z</dcterms:modified>
</cp:coreProperties>
</file>