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F4D" w:rsidRDefault="00066F4D" w:rsidP="000E654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066F4D" w:rsidRPr="00E73503" w:rsidRDefault="00066F4D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066F4D" w:rsidRPr="001B1299">
        <w:trPr>
          <w:trHeight w:val="581"/>
        </w:trPr>
        <w:tc>
          <w:tcPr>
            <w:tcW w:w="9828" w:type="dxa"/>
            <w:vAlign w:val="center"/>
          </w:tcPr>
          <w:p w:rsidR="00066F4D" w:rsidRPr="001B1299" w:rsidRDefault="00066F4D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1B1299">
              <w:rPr>
                <w:b/>
                <w:bCs/>
                <w:u w:val="single"/>
              </w:rPr>
              <w:t>№98/</w:t>
            </w:r>
            <w:r>
              <w:rPr>
                <w:b/>
                <w:bCs/>
                <w:u w:val="single"/>
              </w:rPr>
              <w:t>4</w:t>
            </w:r>
            <w:r>
              <w:rPr>
                <w:b/>
                <w:bCs/>
                <w:u w:val="single"/>
                <w:lang w:val="en-US"/>
              </w:rPr>
              <w:t>3</w:t>
            </w:r>
            <w:r>
              <w:rPr>
                <w:b/>
                <w:bCs/>
                <w:u w:val="single"/>
              </w:rPr>
              <w:t>02 от «19»  августа 2014</w:t>
            </w:r>
            <w:r w:rsidRPr="001B1299">
              <w:rPr>
                <w:b/>
                <w:bCs/>
                <w:u w:val="single"/>
              </w:rPr>
              <w:t xml:space="preserve"> года   </w:t>
            </w:r>
          </w:p>
          <w:p w:rsidR="00066F4D" w:rsidRPr="00590030" w:rsidRDefault="00066F4D" w:rsidP="004052B7">
            <w:pPr>
              <w:suppressAutoHyphens/>
              <w:jc w:val="center"/>
              <w:rPr>
                <w:b/>
                <w:bCs/>
              </w:rPr>
            </w:pPr>
            <w:r w:rsidRPr="001B1299">
              <w:rPr>
                <w:b/>
                <w:bCs/>
              </w:rPr>
              <w:t>901-SH-</w:t>
            </w:r>
            <w:r>
              <w:rPr>
                <w:b/>
                <w:bCs/>
                <w:lang w:val="en-US"/>
              </w:rPr>
              <w:t>4</w:t>
            </w:r>
            <w:r>
              <w:rPr>
                <w:b/>
                <w:bCs/>
              </w:rPr>
              <w:t>302</w:t>
            </w:r>
          </w:p>
          <w:p w:rsidR="00066F4D" w:rsidRPr="00590030" w:rsidRDefault="00066F4D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lang w:val="en-US"/>
              </w:rPr>
              <w:t>5890/</w:t>
            </w:r>
            <w:r>
              <w:rPr>
                <w:b/>
                <w:bCs/>
              </w:rPr>
              <w:t>260</w:t>
            </w:r>
          </w:p>
        </w:tc>
      </w:tr>
    </w:tbl>
    <w:p w:rsidR="00066F4D" w:rsidRDefault="00066F4D" w:rsidP="000E6546"/>
    <w:tbl>
      <w:tblPr>
        <w:tblW w:w="9948" w:type="dxa"/>
        <w:tblInd w:w="-106" w:type="dxa"/>
        <w:tblLook w:val="00A0"/>
      </w:tblPr>
      <w:tblGrid>
        <w:gridCol w:w="3557"/>
        <w:gridCol w:w="6391"/>
      </w:tblGrid>
      <w:tr w:rsidR="00066F4D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066F4D" w:rsidRPr="007D4215" w:rsidRDefault="00066F4D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066F4D" w:rsidRPr="007D4215">
        <w:trPr>
          <w:trHeight w:val="146"/>
        </w:trPr>
        <w:tc>
          <w:tcPr>
            <w:tcW w:w="9948" w:type="dxa"/>
            <w:gridSpan w:val="2"/>
          </w:tcPr>
          <w:p w:rsidR="00066F4D" w:rsidRPr="007D4215" w:rsidRDefault="00066F4D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066F4D" w:rsidRPr="007D4215" w:rsidRDefault="00066F4D" w:rsidP="004052B7">
            <w:pPr>
              <w:tabs>
                <w:tab w:val="left" w:pos="1134"/>
              </w:tabs>
              <w:jc w:val="both"/>
            </w:pPr>
          </w:p>
        </w:tc>
      </w:tr>
      <w:tr w:rsidR="00066F4D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066F4D" w:rsidRPr="00B975CB" w:rsidRDefault="00066F4D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066F4D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F4D" w:rsidRPr="007938E2" w:rsidRDefault="00066F4D" w:rsidP="004052B7">
            <w:pPr>
              <w:snapToGrid w:val="0"/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F4D" w:rsidRPr="007938E2" w:rsidRDefault="00066F4D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066F4D" w:rsidRPr="007938E2" w:rsidRDefault="00066F4D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066F4D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F4D" w:rsidRPr="007938E2" w:rsidRDefault="00066F4D" w:rsidP="004052B7">
            <w:pPr>
              <w:snapToGrid w:val="0"/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F4D" w:rsidRPr="007938E2" w:rsidRDefault="00066F4D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066F4D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F4D" w:rsidRPr="007938E2" w:rsidRDefault="00066F4D" w:rsidP="004052B7">
            <w:pPr>
              <w:snapToGrid w:val="0"/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F4D" w:rsidRPr="007938E2" w:rsidRDefault="00066F4D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066F4D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F4D" w:rsidRPr="007938E2" w:rsidRDefault="00066F4D" w:rsidP="004052B7">
            <w:pPr>
              <w:snapToGrid w:val="0"/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F4D" w:rsidRPr="007938E2" w:rsidRDefault="00066F4D" w:rsidP="004052B7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066F4D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F4D" w:rsidRPr="007938E2" w:rsidRDefault="00066F4D" w:rsidP="004052B7">
            <w:pPr>
              <w:snapToGrid w:val="0"/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F4D" w:rsidRPr="007938E2" w:rsidRDefault="00066F4D" w:rsidP="004052B7">
            <w:pPr>
              <w:snapToGrid w:val="0"/>
              <w:rPr>
                <w:u w:val="single"/>
                <w:lang w:val="en-US"/>
              </w:rPr>
            </w:pPr>
            <w:hyperlink r:id="rId7" w:history="1">
              <w:r w:rsidRPr="007938E2">
                <w:rPr>
                  <w:rStyle w:val="Hyperlink"/>
                  <w:sz w:val="22"/>
                  <w:szCs w:val="22"/>
                  <w:lang w:val="en-US"/>
                </w:rPr>
                <w:t>mitukevich@seversk.tomsknet.ru</w:t>
              </w:r>
            </w:hyperlink>
          </w:p>
        </w:tc>
      </w:tr>
      <w:tr w:rsidR="00066F4D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F4D" w:rsidRPr="007938E2" w:rsidRDefault="00066F4D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F4D" w:rsidRPr="00B74E80" w:rsidRDefault="00066F4D" w:rsidP="004052B7">
            <w:pPr>
              <w:jc w:val="both"/>
            </w:pPr>
            <w:r>
              <w:t>Серков Евгений Николаевич, телефон: (3823) 52-41-38</w:t>
            </w:r>
            <w:r w:rsidRPr="00F512FA">
              <w:t>, факс (3823) 56-25-50</w:t>
            </w:r>
          </w:p>
        </w:tc>
      </w:tr>
      <w:tr w:rsidR="00066F4D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F4D" w:rsidRPr="007938E2" w:rsidRDefault="00066F4D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F4D" w:rsidRPr="007938E2" w:rsidRDefault="00066F4D" w:rsidP="004052B7">
            <w:r w:rsidRPr="007938E2">
              <w:rPr>
                <w:sz w:val="22"/>
                <w:szCs w:val="22"/>
              </w:rPr>
              <w:t xml:space="preserve">Митюкевич Яна Александровна, </w:t>
            </w:r>
          </w:p>
          <w:p w:rsidR="00066F4D" w:rsidRPr="007938E2" w:rsidRDefault="00066F4D" w:rsidP="004052B7">
            <w:r w:rsidRPr="007938E2">
              <w:rPr>
                <w:sz w:val="22"/>
                <w:szCs w:val="22"/>
              </w:rPr>
              <w:t>телефон (3823) 52-34-80,  факс (3823) 56-25-50</w:t>
            </w:r>
          </w:p>
        </w:tc>
      </w:tr>
      <w:tr w:rsidR="00066F4D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66F4D" w:rsidRPr="007938E2" w:rsidRDefault="00066F4D" w:rsidP="004052B7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66F4D" w:rsidRPr="007938E2" w:rsidRDefault="00066F4D" w:rsidP="004052B7"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066F4D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066F4D" w:rsidRPr="00B975CB" w:rsidRDefault="00066F4D" w:rsidP="004052B7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066F4D" w:rsidRPr="001B1299">
        <w:trPr>
          <w:trHeight w:val="146"/>
        </w:trPr>
        <w:tc>
          <w:tcPr>
            <w:tcW w:w="9948" w:type="dxa"/>
            <w:gridSpan w:val="2"/>
          </w:tcPr>
          <w:p w:rsidR="00066F4D" w:rsidRDefault="00066F4D" w:rsidP="00590030">
            <w:pPr>
              <w:pStyle w:val="BodyTextIndent2"/>
              <w:spacing w:after="0" w:line="240" w:lineRule="auto"/>
              <w:ind w:left="0"/>
            </w:pPr>
            <w:r>
              <w:t>П</w:t>
            </w:r>
            <w:r w:rsidRPr="00952098">
              <w:t xml:space="preserve">раво заключения договора на поставку </w:t>
            </w:r>
            <w:r>
              <w:t>лестниц, стремянок</w:t>
            </w:r>
          </w:p>
          <w:p w:rsidR="00066F4D" w:rsidRPr="00590030" w:rsidRDefault="00066F4D" w:rsidP="00590030">
            <w:pPr>
              <w:pStyle w:val="BodyTextIndent2"/>
              <w:spacing w:after="0" w:line="240" w:lineRule="auto"/>
              <w:ind w:left="0"/>
              <w:rPr>
                <w:b/>
                <w:bCs/>
              </w:rPr>
            </w:pPr>
          </w:p>
        </w:tc>
      </w:tr>
      <w:tr w:rsidR="00066F4D" w:rsidRPr="00B975CB">
        <w:trPr>
          <w:trHeight w:val="146"/>
        </w:trPr>
        <w:tc>
          <w:tcPr>
            <w:tcW w:w="9948" w:type="dxa"/>
            <w:gridSpan w:val="2"/>
          </w:tcPr>
          <w:p w:rsidR="00066F4D" w:rsidRPr="00B975CB" w:rsidRDefault="00066F4D" w:rsidP="004052B7"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>остав и объем товара</w:t>
            </w:r>
            <w:r w:rsidRPr="00B975CB">
              <w:rPr>
                <w:b/>
                <w:bCs/>
              </w:rPr>
              <w:t>:</w:t>
            </w:r>
            <w:r w:rsidRPr="00B975CB">
              <w:t xml:space="preserve"> указан в </w:t>
            </w:r>
            <w:r>
              <w:t>ТОМЕ 2 «ТЕХНИЧЕСКАЯ ЧАСТЬ» документации.</w:t>
            </w:r>
          </w:p>
        </w:tc>
      </w:tr>
      <w:tr w:rsidR="00066F4D" w:rsidRPr="00B975CB">
        <w:trPr>
          <w:trHeight w:val="146"/>
        </w:trPr>
        <w:tc>
          <w:tcPr>
            <w:tcW w:w="9948" w:type="dxa"/>
            <w:gridSpan w:val="2"/>
          </w:tcPr>
          <w:p w:rsidR="00066F4D" w:rsidRPr="00B975CB" w:rsidRDefault="00066F4D" w:rsidP="004052B7">
            <w:r>
              <w:rPr>
                <w:b/>
                <w:bCs/>
              </w:rPr>
              <w:t>Срок поставки товара</w:t>
            </w:r>
            <w:r w:rsidRPr="00B975CB">
              <w:rPr>
                <w:b/>
                <w:bCs/>
              </w:rPr>
              <w:t xml:space="preserve">: </w:t>
            </w:r>
          </w:p>
        </w:tc>
      </w:tr>
      <w:tr w:rsidR="00066F4D" w:rsidRPr="00B975CB">
        <w:trPr>
          <w:trHeight w:val="146"/>
        </w:trPr>
        <w:tc>
          <w:tcPr>
            <w:tcW w:w="9948" w:type="dxa"/>
            <w:gridSpan w:val="2"/>
          </w:tcPr>
          <w:p w:rsidR="00066F4D" w:rsidRPr="00B975CB" w:rsidRDefault="00066F4D" w:rsidP="004052B7">
            <w:pPr>
              <w:ind w:right="153"/>
              <w:jc w:val="both"/>
              <w:rPr>
                <w:b/>
                <w:bCs/>
              </w:rPr>
            </w:pPr>
            <w:r w:rsidRPr="002F7B3A">
              <w:t>в течение 30 календарных дней с момента подписания договора уполномоченными представителями сторон</w:t>
            </w:r>
            <w:r>
              <w:t>,</w:t>
            </w:r>
            <w:r w:rsidRPr="00D03338">
              <w:rPr>
                <w:color w:val="000000"/>
              </w:rPr>
              <w:t xml:space="preserve"> допускается досрочная поставка по согласованию с Покупателем.</w:t>
            </w:r>
          </w:p>
        </w:tc>
      </w:tr>
      <w:tr w:rsidR="00066F4D" w:rsidRPr="00B975CB">
        <w:trPr>
          <w:trHeight w:val="146"/>
        </w:trPr>
        <w:tc>
          <w:tcPr>
            <w:tcW w:w="9948" w:type="dxa"/>
            <w:gridSpan w:val="2"/>
          </w:tcPr>
          <w:p w:rsidR="00066F4D" w:rsidRDefault="00066F4D" w:rsidP="004052B7">
            <w:pPr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  <w:p w:rsidR="00066F4D" w:rsidRPr="00B975CB" w:rsidRDefault="00066F4D" w:rsidP="004052B7">
            <w:pPr>
              <w:rPr>
                <w:color w:val="FF0000"/>
              </w:rPr>
            </w:pPr>
            <w:r w:rsidRPr="002F7B3A"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  <w:r>
              <w:t>.</w:t>
            </w:r>
          </w:p>
        </w:tc>
      </w:tr>
      <w:tr w:rsidR="00066F4D" w:rsidRPr="00B975CB">
        <w:trPr>
          <w:trHeight w:val="146"/>
        </w:trPr>
        <w:tc>
          <w:tcPr>
            <w:tcW w:w="9948" w:type="dxa"/>
            <w:gridSpan w:val="2"/>
          </w:tcPr>
          <w:p w:rsidR="00066F4D" w:rsidRPr="00B975CB" w:rsidRDefault="00066F4D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066F4D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066F4D" w:rsidRPr="00B975CB" w:rsidRDefault="00066F4D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066F4D" w:rsidRPr="00B975CB">
        <w:trPr>
          <w:trHeight w:val="146"/>
        </w:trPr>
        <w:tc>
          <w:tcPr>
            <w:tcW w:w="9948" w:type="dxa"/>
            <w:gridSpan w:val="2"/>
          </w:tcPr>
          <w:p w:rsidR="00066F4D" w:rsidRPr="00841AE2" w:rsidRDefault="00066F4D" w:rsidP="00590030">
            <w:pPr>
              <w:ind w:right="153"/>
            </w:pPr>
            <w:r w:rsidRPr="00D17AE8">
              <w:t xml:space="preserve">Место </w:t>
            </w:r>
            <w:r>
              <w:t xml:space="preserve">поставки товара: </w:t>
            </w:r>
            <w:r w:rsidRPr="00841AE2">
              <w:t xml:space="preserve">ОАО «СХК», Томская обл. г. Северск, ул. Предзаводская, 9. </w:t>
            </w:r>
          </w:p>
          <w:p w:rsidR="00066F4D" w:rsidRPr="00841AE2" w:rsidRDefault="00066F4D" w:rsidP="00590030">
            <w:pPr>
              <w:spacing w:line="240" w:lineRule="atLeast"/>
            </w:pPr>
            <w:r w:rsidRPr="00841AE2">
              <w:t xml:space="preserve">Способы доставки: </w:t>
            </w:r>
          </w:p>
          <w:p w:rsidR="00066F4D" w:rsidRPr="00D03338" w:rsidRDefault="00066F4D" w:rsidP="00590030">
            <w:r w:rsidRPr="00D03338">
              <w:t>1. Ж/д транспортом  -  до ст. Томск - Грузовой Зап-Сиб.  ж/д.  код.ст. - 874302,  грузополучатель ОАО  «Сибирский химический комбинат»,  ж/д код 2082.</w:t>
            </w:r>
          </w:p>
          <w:p w:rsidR="00066F4D" w:rsidRDefault="00066F4D" w:rsidP="00590030">
            <w:pPr>
              <w:ind w:right="153"/>
              <w:jc w:val="both"/>
            </w:pPr>
            <w:r w:rsidRPr="00D03338">
              <w:t>2. Автотранпортом Поставщика до  склада ОАО «СХК» по адресу: Томская обл.  ЗАТО</w:t>
            </w:r>
            <w:r>
              <w:t xml:space="preserve"> </w:t>
            </w:r>
            <w:r w:rsidRPr="00D03338">
              <w:t xml:space="preserve"> г. Северск, ул. Предзаводская, 9. </w:t>
            </w:r>
          </w:p>
          <w:p w:rsidR="00066F4D" w:rsidRPr="00D03338" w:rsidRDefault="00066F4D" w:rsidP="00590030">
            <w:pPr>
              <w:ind w:right="153"/>
              <w:jc w:val="both"/>
            </w:pPr>
            <w:r w:rsidRPr="00D03338">
              <w:t>Возможна доставка до склада Поставщика или терминала транспортной компании в г. Томске с последующим самовывозом продукции Покупателем.</w:t>
            </w:r>
          </w:p>
          <w:p w:rsidR="00066F4D" w:rsidRPr="002B23DB" w:rsidRDefault="00066F4D" w:rsidP="00E0412E">
            <w:r w:rsidRPr="00841AE2">
              <w:t xml:space="preserve"> </w:t>
            </w:r>
          </w:p>
        </w:tc>
      </w:tr>
      <w:tr w:rsidR="00066F4D" w:rsidRPr="00B975CB">
        <w:trPr>
          <w:trHeight w:val="146"/>
        </w:trPr>
        <w:tc>
          <w:tcPr>
            <w:tcW w:w="9948" w:type="dxa"/>
            <w:gridSpan w:val="2"/>
          </w:tcPr>
          <w:p w:rsidR="00066F4D" w:rsidRPr="00B975CB" w:rsidRDefault="00066F4D" w:rsidP="004052B7">
            <w:pPr>
              <w:rPr>
                <w:color w:val="FF0000"/>
              </w:rPr>
            </w:pPr>
          </w:p>
        </w:tc>
      </w:tr>
      <w:tr w:rsidR="00066F4D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066F4D" w:rsidRDefault="00066F4D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066F4D" w:rsidRPr="00B975CB" w:rsidRDefault="00066F4D" w:rsidP="004052B7">
            <w:r>
              <w:rPr>
                <w:b/>
                <w:bCs/>
              </w:rPr>
              <w:t xml:space="preserve">    </w:t>
            </w:r>
            <w:r w:rsidRPr="00B975CB">
              <w:rPr>
                <w:b/>
                <w:bCs/>
              </w:rPr>
              <w:t>определении лица, выигравшего запрос цен:</w:t>
            </w:r>
          </w:p>
        </w:tc>
      </w:tr>
      <w:tr w:rsidR="00066F4D" w:rsidRPr="00B975CB">
        <w:trPr>
          <w:trHeight w:val="146"/>
        </w:trPr>
        <w:tc>
          <w:tcPr>
            <w:tcW w:w="9948" w:type="dxa"/>
            <w:gridSpan w:val="2"/>
          </w:tcPr>
          <w:p w:rsidR="00066F4D" w:rsidRPr="004939EB" w:rsidRDefault="00066F4D" w:rsidP="004052B7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8" w:history="1">
              <w:r w:rsidRPr="002B23DB">
                <w:rPr>
                  <w:rStyle w:val="Hyperlink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066F4D" w:rsidRPr="004939EB" w:rsidRDefault="00066F4D" w:rsidP="004052B7">
            <w:pPr>
              <w:tabs>
                <w:tab w:val="left" w:pos="1134"/>
              </w:tabs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066F4D" w:rsidRPr="00B975CB" w:rsidRDefault="00066F4D" w:rsidP="004052B7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066F4D" w:rsidRPr="00B975CB">
        <w:trPr>
          <w:trHeight w:val="146"/>
        </w:trPr>
        <w:tc>
          <w:tcPr>
            <w:tcW w:w="9948" w:type="dxa"/>
            <w:gridSpan w:val="2"/>
          </w:tcPr>
          <w:p w:rsidR="00066F4D" w:rsidRPr="00B975CB" w:rsidRDefault="00066F4D" w:rsidP="004052B7"/>
        </w:tc>
      </w:tr>
      <w:tr w:rsidR="00066F4D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066F4D" w:rsidRPr="00B975CB" w:rsidRDefault="00066F4D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066F4D" w:rsidRPr="001B1299">
        <w:trPr>
          <w:trHeight w:val="678"/>
        </w:trPr>
        <w:tc>
          <w:tcPr>
            <w:tcW w:w="9948" w:type="dxa"/>
            <w:gridSpan w:val="2"/>
          </w:tcPr>
          <w:p w:rsidR="00066F4D" w:rsidRDefault="00066F4D" w:rsidP="00590030">
            <w:r w:rsidRPr="00373D29">
              <w:t>Начальная (максимальная) цена договора</w:t>
            </w:r>
            <w:r>
              <w:t>:</w:t>
            </w:r>
            <w:r w:rsidRPr="00373D29">
              <w:t xml:space="preserve"> </w:t>
            </w:r>
          </w:p>
          <w:p w:rsidR="00066F4D" w:rsidRDefault="00066F4D" w:rsidP="00590030">
            <w:pPr>
              <w:rPr>
                <w:b/>
                <w:bCs/>
                <w:color w:val="000000"/>
              </w:rPr>
            </w:pPr>
            <w:r>
              <w:t xml:space="preserve"> </w:t>
            </w:r>
            <w:r>
              <w:rPr>
                <w:b/>
                <w:bCs/>
                <w:color w:val="000000"/>
              </w:rPr>
              <w:t xml:space="preserve">245 752 </w:t>
            </w:r>
            <w:r w:rsidRPr="000D7390">
              <w:rPr>
                <w:color w:val="000000"/>
              </w:rPr>
              <w:t>(</w:t>
            </w:r>
            <w:r>
              <w:rPr>
                <w:color w:val="000000"/>
              </w:rPr>
              <w:t>д</w:t>
            </w:r>
            <w:r w:rsidRPr="005B7169">
              <w:rPr>
                <w:color w:val="000000"/>
              </w:rPr>
              <w:t>вести сорок пять тысяч семьсот пятьдесят два</w:t>
            </w:r>
            <w:r w:rsidRPr="000D7390">
              <w:rPr>
                <w:color w:val="000000"/>
              </w:rPr>
              <w:t>)</w:t>
            </w:r>
            <w:r>
              <w:rPr>
                <w:b/>
                <w:bCs/>
                <w:color w:val="000000"/>
              </w:rPr>
              <w:t xml:space="preserve">  рубля 99</w:t>
            </w:r>
            <w:r w:rsidRPr="00254E05">
              <w:rPr>
                <w:b/>
                <w:bCs/>
                <w:color w:val="000000"/>
              </w:rPr>
              <w:t xml:space="preserve"> копеек</w:t>
            </w:r>
            <w:r>
              <w:rPr>
                <w:b/>
                <w:bCs/>
                <w:color w:val="000000"/>
              </w:rPr>
              <w:t xml:space="preserve">, </w:t>
            </w:r>
          </w:p>
          <w:p w:rsidR="00066F4D" w:rsidRPr="00CA1BE0" w:rsidRDefault="00066F4D" w:rsidP="0059003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включая</w:t>
            </w:r>
            <w:r w:rsidRPr="00254E05">
              <w:rPr>
                <w:b/>
                <w:bCs/>
                <w:color w:val="000000"/>
              </w:rPr>
              <w:t xml:space="preserve"> НДС 18% </w:t>
            </w:r>
          </w:p>
          <w:p w:rsidR="00066F4D" w:rsidRDefault="00066F4D" w:rsidP="00590030">
            <w:pPr>
              <w:tabs>
                <w:tab w:val="left" w:pos="1134"/>
              </w:tabs>
              <w:jc w:val="both"/>
            </w:pPr>
            <w:r w:rsidRPr="00373D29">
              <w:t>Начальная (максимальная) цена договора</w:t>
            </w:r>
            <w:r>
              <w:t xml:space="preserve">: </w:t>
            </w:r>
            <w:r w:rsidRPr="00373D29">
              <w:t xml:space="preserve"> </w:t>
            </w:r>
            <w:r>
              <w:t xml:space="preserve"> </w:t>
            </w:r>
          </w:p>
          <w:p w:rsidR="00066F4D" w:rsidRDefault="00066F4D" w:rsidP="0059003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208 265  </w:t>
            </w:r>
            <w:r w:rsidRPr="000D7390">
              <w:rPr>
                <w:color w:val="000000"/>
              </w:rPr>
              <w:t>(</w:t>
            </w:r>
            <w:r>
              <w:rPr>
                <w:color w:val="000000"/>
              </w:rPr>
              <w:t>д</w:t>
            </w:r>
            <w:r w:rsidRPr="005B7169">
              <w:rPr>
                <w:color w:val="000000"/>
              </w:rPr>
              <w:t>вести восемь тысяч двести шестьдесят пять</w:t>
            </w:r>
            <w:r w:rsidRPr="000D7390">
              <w:rPr>
                <w:color w:val="000000"/>
              </w:rPr>
              <w:t>)</w:t>
            </w:r>
            <w:r>
              <w:rPr>
                <w:b/>
                <w:bCs/>
                <w:color w:val="000000"/>
              </w:rPr>
              <w:t xml:space="preserve">  рублей 25 копеек, </w:t>
            </w:r>
          </w:p>
          <w:p w:rsidR="00066F4D" w:rsidRDefault="00066F4D" w:rsidP="0059003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без учета НДС</w:t>
            </w:r>
          </w:p>
          <w:p w:rsidR="00066F4D" w:rsidRDefault="00066F4D" w:rsidP="00590030">
            <w:pPr>
              <w:pStyle w:val="3"/>
              <w:tabs>
                <w:tab w:val="clear" w:pos="1307"/>
                <w:tab w:val="left" w:pos="-72"/>
              </w:tabs>
              <w:ind w:left="0" w:right="153"/>
            </w:pPr>
          </w:p>
          <w:p w:rsidR="00066F4D" w:rsidRPr="005333A7" w:rsidRDefault="00066F4D" w:rsidP="00590030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066F4D" w:rsidRPr="00CA1BE0" w:rsidRDefault="00066F4D" w:rsidP="00590030">
            <w:pPr>
              <w:rPr>
                <w:b/>
                <w:bCs/>
                <w:color w:val="000000"/>
              </w:rPr>
            </w:pPr>
          </w:p>
          <w:p w:rsidR="00066F4D" w:rsidRDefault="00066F4D" w:rsidP="00590030">
            <w:r w:rsidRPr="00E5573E">
              <w:t xml:space="preserve">Цена договора включает </w:t>
            </w:r>
            <w:r>
              <w:t xml:space="preserve">в себя: </w:t>
            </w:r>
            <w:r w:rsidRPr="002F7B3A">
              <w:t>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  <w:p w:rsidR="00066F4D" w:rsidRPr="001B1299" w:rsidRDefault="00066F4D" w:rsidP="004052B7">
            <w:pPr>
              <w:rPr>
                <w:u w:val="single"/>
              </w:rPr>
            </w:pPr>
          </w:p>
        </w:tc>
      </w:tr>
      <w:tr w:rsidR="00066F4D" w:rsidRPr="00B975CB">
        <w:trPr>
          <w:trHeight w:val="146"/>
        </w:trPr>
        <w:tc>
          <w:tcPr>
            <w:tcW w:w="9948" w:type="dxa"/>
            <w:gridSpan w:val="2"/>
          </w:tcPr>
          <w:p w:rsidR="00066F4D" w:rsidRDefault="00066F4D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066F4D" w:rsidRPr="00225C74" w:rsidRDefault="00066F4D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066F4D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066F4D" w:rsidRPr="00B975CB" w:rsidRDefault="00066F4D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066F4D" w:rsidRPr="00B975CB">
        <w:trPr>
          <w:trHeight w:val="146"/>
        </w:trPr>
        <w:tc>
          <w:tcPr>
            <w:tcW w:w="9948" w:type="dxa"/>
            <w:gridSpan w:val="2"/>
          </w:tcPr>
          <w:p w:rsidR="00066F4D" w:rsidRDefault="00066F4D" w:rsidP="004052B7">
            <w:pPr>
              <w:tabs>
                <w:tab w:val="left" w:pos="1134"/>
              </w:tabs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9" w:history="1">
              <w:r w:rsidRPr="00B975CB">
                <w:rPr>
                  <w:rStyle w:val="Hyperlink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0" w:history="1">
              <w:r w:rsidRPr="00B975CB">
                <w:rPr>
                  <w:rStyle w:val="Hyperlink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1" w:history="1">
              <w:r w:rsidRPr="002B23DB">
                <w:rPr>
                  <w:rStyle w:val="Hyperlink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066F4D" w:rsidRDefault="00066F4D" w:rsidP="004052B7">
            <w:pPr>
              <w:tabs>
                <w:tab w:val="left" w:pos="1134"/>
              </w:tabs>
            </w:pPr>
          </w:p>
          <w:p w:rsidR="00066F4D" w:rsidRPr="00590030" w:rsidRDefault="00066F4D" w:rsidP="004052B7">
            <w:pPr>
              <w:tabs>
                <w:tab w:val="left" w:pos="1134"/>
              </w:tabs>
            </w:pPr>
            <w:r w:rsidRPr="00590030">
              <w:rPr>
                <w:rStyle w:val="Hyperlink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066F4D" w:rsidRPr="00B975CB">
        <w:trPr>
          <w:trHeight w:val="146"/>
        </w:trPr>
        <w:tc>
          <w:tcPr>
            <w:tcW w:w="9948" w:type="dxa"/>
            <w:gridSpan w:val="2"/>
          </w:tcPr>
          <w:p w:rsidR="00066F4D" w:rsidRPr="00B975CB" w:rsidRDefault="00066F4D" w:rsidP="004052B7"/>
        </w:tc>
      </w:tr>
      <w:tr w:rsidR="00066F4D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066F4D" w:rsidRDefault="00066F4D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</w:p>
          <w:p w:rsidR="00066F4D" w:rsidRPr="00B975CB" w:rsidRDefault="00066F4D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066F4D" w:rsidRPr="001B1299">
        <w:trPr>
          <w:trHeight w:val="146"/>
        </w:trPr>
        <w:tc>
          <w:tcPr>
            <w:tcW w:w="9948" w:type="dxa"/>
            <w:gridSpan w:val="2"/>
          </w:tcPr>
          <w:p w:rsidR="00066F4D" w:rsidRPr="00D12912" w:rsidRDefault="00066F4D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В соответствии с действующей редакцией ЕОСЗ проведение переторжки не предусмотрено.</w:t>
            </w:r>
          </w:p>
          <w:p w:rsidR="00066F4D" w:rsidRPr="006B4D55" w:rsidRDefault="00066F4D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</w:tc>
      </w:tr>
      <w:tr w:rsidR="00066F4D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066F4D" w:rsidRDefault="00066F4D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066F4D" w:rsidRPr="00B975CB" w:rsidRDefault="00066F4D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066F4D" w:rsidRPr="00B975CB">
        <w:trPr>
          <w:trHeight w:val="146"/>
        </w:trPr>
        <w:tc>
          <w:tcPr>
            <w:tcW w:w="9948" w:type="dxa"/>
            <w:gridSpan w:val="2"/>
          </w:tcPr>
          <w:p w:rsidR="00066F4D" w:rsidRDefault="00066F4D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066F4D" w:rsidRPr="00CE0D41" w:rsidRDefault="00066F4D" w:rsidP="004052B7">
            <w:pPr>
              <w:jc w:val="both"/>
              <w:rPr>
                <w:b/>
                <w:bCs/>
                <w:i/>
                <w:iCs/>
              </w:rPr>
            </w:pP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2" w:history="1">
              <w:r w:rsidRPr="002B23DB">
                <w:rPr>
                  <w:rStyle w:val="Hyperlink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</w:p>
        </w:tc>
      </w:tr>
      <w:tr w:rsidR="00066F4D" w:rsidRPr="001B1299">
        <w:trPr>
          <w:trHeight w:val="146"/>
        </w:trPr>
        <w:tc>
          <w:tcPr>
            <w:tcW w:w="9948" w:type="dxa"/>
            <w:gridSpan w:val="2"/>
          </w:tcPr>
          <w:p w:rsidR="00066F4D" w:rsidRPr="00EC648D" w:rsidRDefault="00066F4D" w:rsidP="004052B7">
            <w:pPr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«26»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u w:val="single"/>
              </w:rPr>
              <w:t>августа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 2014 года</w:t>
            </w:r>
          </w:p>
        </w:tc>
      </w:tr>
      <w:tr w:rsidR="00066F4D" w:rsidRPr="001B1299">
        <w:trPr>
          <w:trHeight w:val="146"/>
        </w:trPr>
        <w:tc>
          <w:tcPr>
            <w:tcW w:w="9948" w:type="dxa"/>
            <w:gridSpan w:val="2"/>
          </w:tcPr>
          <w:p w:rsidR="00066F4D" w:rsidRPr="00EC648D" w:rsidRDefault="00066F4D" w:rsidP="004052B7">
            <w:pPr>
              <w:rPr>
                <w:b/>
                <w:bCs/>
                <w:u w:val="single"/>
              </w:rPr>
            </w:pPr>
          </w:p>
        </w:tc>
      </w:tr>
      <w:tr w:rsidR="00066F4D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066F4D" w:rsidRPr="00B975CB" w:rsidRDefault="00066F4D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066F4D" w:rsidRPr="001B1299">
        <w:trPr>
          <w:trHeight w:val="146"/>
        </w:trPr>
        <w:tc>
          <w:tcPr>
            <w:tcW w:w="9948" w:type="dxa"/>
            <w:gridSpan w:val="2"/>
          </w:tcPr>
          <w:p w:rsidR="00066F4D" w:rsidRDefault="00066F4D" w:rsidP="002227FA">
            <w:r w:rsidRPr="001B1299">
              <w:t>Томская область, г. Северск, улица Курчатова,</w:t>
            </w:r>
            <w:r>
              <w:t xml:space="preserve"> 1, ОАО «СХК», Единая закупочная комиссия</w:t>
            </w:r>
          </w:p>
          <w:p w:rsidR="00066F4D" w:rsidRPr="009E2FC9" w:rsidRDefault="00066F4D" w:rsidP="002227FA"/>
          <w:p w:rsidR="00066F4D" w:rsidRPr="001B1299" w:rsidRDefault="00066F4D" w:rsidP="002227FA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>не позднее «12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сентября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066F4D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066F4D" w:rsidRPr="001B1299" w:rsidRDefault="00066F4D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066F4D" w:rsidRPr="001B1299">
        <w:trPr>
          <w:trHeight w:val="146"/>
        </w:trPr>
        <w:tc>
          <w:tcPr>
            <w:tcW w:w="9948" w:type="dxa"/>
            <w:gridSpan w:val="2"/>
          </w:tcPr>
          <w:p w:rsidR="00066F4D" w:rsidRDefault="00066F4D" w:rsidP="002227FA">
            <w:r w:rsidRPr="001B1299">
              <w:t>Томская область, г. Северск, улица Курчатова,</w:t>
            </w:r>
            <w:r>
              <w:t xml:space="preserve"> 1, ОАО «СХК», Единая закупочная комиссия</w:t>
            </w:r>
          </w:p>
          <w:p w:rsidR="00066F4D" w:rsidRDefault="00066F4D" w:rsidP="002227FA"/>
          <w:p w:rsidR="00066F4D" w:rsidRPr="001B1299" w:rsidRDefault="00066F4D" w:rsidP="004052B7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«12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сентября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066F4D" w:rsidRPr="00B975CB">
        <w:trPr>
          <w:trHeight w:val="146"/>
        </w:trPr>
        <w:tc>
          <w:tcPr>
            <w:tcW w:w="9948" w:type="dxa"/>
            <w:gridSpan w:val="2"/>
          </w:tcPr>
          <w:p w:rsidR="00066F4D" w:rsidRPr="00B975CB" w:rsidRDefault="00066F4D" w:rsidP="004052B7"/>
        </w:tc>
      </w:tr>
      <w:tr w:rsidR="00066F4D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066F4D" w:rsidRPr="00B975CB" w:rsidRDefault="00066F4D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066F4D" w:rsidRPr="00B975CB">
        <w:trPr>
          <w:trHeight w:val="146"/>
        </w:trPr>
        <w:tc>
          <w:tcPr>
            <w:tcW w:w="9948" w:type="dxa"/>
            <w:gridSpan w:val="2"/>
          </w:tcPr>
          <w:p w:rsidR="00066F4D" w:rsidRPr="00AE6F72" w:rsidRDefault="00066F4D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 xml:space="preserve">и 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066F4D" w:rsidRPr="00225DB0" w:rsidRDefault="00066F4D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066F4D" w:rsidRPr="00242BFB" w:rsidRDefault="00066F4D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066F4D" w:rsidRPr="009E58BB" w:rsidRDefault="00066F4D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066F4D" w:rsidRPr="00B975CB" w:rsidRDefault="00066F4D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066F4D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066F4D" w:rsidRPr="00B975CB" w:rsidRDefault="00066F4D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066F4D" w:rsidRPr="001B1299">
        <w:trPr>
          <w:trHeight w:val="559"/>
        </w:trPr>
        <w:tc>
          <w:tcPr>
            <w:tcW w:w="9948" w:type="dxa"/>
            <w:gridSpan w:val="2"/>
          </w:tcPr>
          <w:p w:rsidR="00066F4D" w:rsidRPr="001B1299" w:rsidRDefault="00066F4D" w:rsidP="004052B7">
            <w:r>
              <w:t>не требуется</w:t>
            </w:r>
          </w:p>
          <w:p w:rsidR="00066F4D" w:rsidRPr="001B1299" w:rsidRDefault="00066F4D" w:rsidP="004052B7"/>
        </w:tc>
      </w:tr>
      <w:tr w:rsidR="00066F4D" w:rsidRPr="00B975CB">
        <w:trPr>
          <w:trHeight w:val="641"/>
        </w:trPr>
        <w:tc>
          <w:tcPr>
            <w:tcW w:w="9948" w:type="dxa"/>
            <w:gridSpan w:val="2"/>
            <w:shd w:val="clear" w:color="auto" w:fill="D9D9D9"/>
          </w:tcPr>
          <w:p w:rsidR="00066F4D" w:rsidRDefault="00066F4D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066F4D" w:rsidRPr="00B975CB" w:rsidRDefault="00066F4D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066F4D" w:rsidRPr="00B975CB">
        <w:trPr>
          <w:trHeight w:val="271"/>
        </w:trPr>
        <w:tc>
          <w:tcPr>
            <w:tcW w:w="9948" w:type="dxa"/>
            <w:gridSpan w:val="2"/>
          </w:tcPr>
          <w:p w:rsidR="00066F4D" w:rsidRDefault="00066F4D" w:rsidP="004052B7"/>
          <w:p w:rsidR="00066F4D" w:rsidRPr="00B975CB" w:rsidRDefault="00066F4D" w:rsidP="004052B7"/>
        </w:tc>
      </w:tr>
      <w:tr w:rsidR="00066F4D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066F4D" w:rsidRDefault="00066F4D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066F4D" w:rsidRDefault="00066F4D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066F4D" w:rsidRDefault="00066F4D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 </w:t>
            </w:r>
          </w:p>
          <w:p w:rsidR="00066F4D" w:rsidRPr="00B975CB" w:rsidRDefault="00066F4D" w:rsidP="004052B7">
            <w:r>
              <w:rPr>
                <w:b/>
                <w:bCs/>
                <w:spacing w:val="-6"/>
              </w:rPr>
              <w:t xml:space="preserve">      цен.</w:t>
            </w:r>
          </w:p>
        </w:tc>
      </w:tr>
      <w:tr w:rsidR="00066F4D" w:rsidRPr="00B975CB">
        <w:trPr>
          <w:trHeight w:val="1118"/>
        </w:trPr>
        <w:tc>
          <w:tcPr>
            <w:tcW w:w="9948" w:type="dxa"/>
            <w:gridSpan w:val="2"/>
          </w:tcPr>
          <w:p w:rsidR="00066F4D" w:rsidRPr="00254E37" w:rsidRDefault="00066F4D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066F4D" w:rsidRPr="00254E37" w:rsidRDefault="00066F4D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066F4D" w:rsidRDefault="00066F4D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066F4D" w:rsidRPr="00B975CB" w:rsidRDefault="00066F4D" w:rsidP="00F2001F">
            <w:pPr>
              <w:tabs>
                <w:tab w:val="left" w:pos="1134"/>
              </w:tabs>
              <w:ind w:firstLine="709"/>
              <w:jc w:val="both"/>
            </w:pPr>
          </w:p>
        </w:tc>
      </w:tr>
      <w:tr w:rsidR="00066F4D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066F4D" w:rsidRPr="00B975CB" w:rsidRDefault="00066F4D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066F4D" w:rsidRPr="00B975CB">
        <w:trPr>
          <w:trHeight w:val="391"/>
        </w:trPr>
        <w:tc>
          <w:tcPr>
            <w:tcW w:w="9948" w:type="dxa"/>
            <w:gridSpan w:val="2"/>
            <w:shd w:val="clear" w:color="auto" w:fill="FFFFFF"/>
          </w:tcPr>
          <w:p w:rsidR="00066F4D" w:rsidRPr="00B975CB" w:rsidRDefault="00066F4D" w:rsidP="004052B7">
            <w:pPr>
              <w:rPr>
                <w:b/>
                <w:bCs/>
              </w:rPr>
            </w:pPr>
          </w:p>
        </w:tc>
      </w:tr>
      <w:tr w:rsidR="00066F4D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066F4D" w:rsidRPr="00B975CB" w:rsidRDefault="00066F4D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066F4D" w:rsidRPr="00B975CB">
        <w:trPr>
          <w:trHeight w:val="3353"/>
        </w:trPr>
        <w:tc>
          <w:tcPr>
            <w:tcW w:w="9948" w:type="dxa"/>
            <w:gridSpan w:val="2"/>
          </w:tcPr>
          <w:p w:rsidR="00066F4D" w:rsidRPr="00892BC5" w:rsidRDefault="00066F4D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2BC5">
              <w:rPr>
                <w:rFonts w:ascii="Times New Roman" w:hAnsi="Times New Roman" w:cs="Times New Roman"/>
                <w:sz w:val="24"/>
                <w:szCs w:val="24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66F4D" w:rsidRPr="00892BC5" w:rsidRDefault="00066F4D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2BC5">
              <w:rPr>
                <w:rFonts w:ascii="Times New Roman" w:hAnsi="Times New Roman" w:cs="Times New Roman"/>
                <w:sz w:val="24"/>
                <w:szCs w:val="24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66F4D" w:rsidRPr="00072459" w:rsidRDefault="00066F4D" w:rsidP="004052B7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066F4D" w:rsidRPr="000E6546" w:rsidRDefault="00066F4D" w:rsidP="000E6546"/>
    <w:sectPr w:rsidR="00066F4D" w:rsidRPr="000E6546" w:rsidSect="006B02BB">
      <w:footerReference w:type="default" r:id="rId13"/>
      <w:headerReference w:type="first" r:id="rId14"/>
      <w:pgSz w:w="11906" w:h="16838" w:code="9"/>
      <w:pgMar w:top="1134" w:right="851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6F4D" w:rsidRDefault="00066F4D" w:rsidP="007938E2">
      <w:r>
        <w:separator/>
      </w:r>
    </w:p>
  </w:endnote>
  <w:endnote w:type="continuationSeparator" w:id="1">
    <w:p w:rsidR="00066F4D" w:rsidRDefault="00066F4D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6F4D" w:rsidRDefault="00066F4D">
    <w:pPr>
      <w:pStyle w:val="Footer"/>
      <w:jc w:val="center"/>
    </w:pPr>
    <w:fldSimple w:instr=" PAGE   \* MERGEFORMAT ">
      <w:r>
        <w:rPr>
          <w:noProof/>
        </w:rPr>
        <w:t>4</w:t>
      </w:r>
    </w:fldSimple>
  </w:p>
  <w:p w:rsidR="00066F4D" w:rsidRDefault="00066F4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6F4D" w:rsidRDefault="00066F4D" w:rsidP="007938E2">
      <w:r>
        <w:separator/>
      </w:r>
    </w:p>
  </w:footnote>
  <w:footnote w:type="continuationSeparator" w:id="1">
    <w:p w:rsidR="00066F4D" w:rsidRDefault="00066F4D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6F4D" w:rsidRPr="00FC6B64" w:rsidRDefault="00066F4D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066F4D" w:rsidRDefault="00066F4D" w:rsidP="006B02BB">
    <w:pPr>
      <w:pStyle w:val="Header"/>
    </w:pPr>
    <w:r>
      <w:t>_____________________________________________________________________________</w:t>
    </w:r>
  </w:p>
  <w:p w:rsidR="00066F4D" w:rsidRDefault="00066F4D" w:rsidP="00B62271">
    <w:pPr>
      <w:pStyle w:val="Header"/>
    </w:pPr>
  </w:p>
  <w:p w:rsidR="00066F4D" w:rsidRDefault="00066F4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31D9F"/>
    <w:rsid w:val="00046382"/>
    <w:rsid w:val="00050B91"/>
    <w:rsid w:val="000557E3"/>
    <w:rsid w:val="00060237"/>
    <w:rsid w:val="00066F4D"/>
    <w:rsid w:val="00071F88"/>
    <w:rsid w:val="00072459"/>
    <w:rsid w:val="00082074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10844"/>
    <w:rsid w:val="00123CA2"/>
    <w:rsid w:val="00133A94"/>
    <w:rsid w:val="001A1CB3"/>
    <w:rsid w:val="001A2900"/>
    <w:rsid w:val="001B1299"/>
    <w:rsid w:val="001E1983"/>
    <w:rsid w:val="001E2034"/>
    <w:rsid w:val="001F47C5"/>
    <w:rsid w:val="001F6067"/>
    <w:rsid w:val="002227FA"/>
    <w:rsid w:val="00225C74"/>
    <w:rsid w:val="00225DB0"/>
    <w:rsid w:val="00234311"/>
    <w:rsid w:val="00242BFB"/>
    <w:rsid w:val="00254E05"/>
    <w:rsid w:val="00254E37"/>
    <w:rsid w:val="002652BC"/>
    <w:rsid w:val="0029288E"/>
    <w:rsid w:val="002A0D0E"/>
    <w:rsid w:val="002A5796"/>
    <w:rsid w:val="002B1B8F"/>
    <w:rsid w:val="002B23DB"/>
    <w:rsid w:val="002E08D7"/>
    <w:rsid w:val="002E0C19"/>
    <w:rsid w:val="002E37A7"/>
    <w:rsid w:val="002F7B3A"/>
    <w:rsid w:val="00300AEF"/>
    <w:rsid w:val="00311C27"/>
    <w:rsid w:val="00322AEF"/>
    <w:rsid w:val="0032778E"/>
    <w:rsid w:val="00344E79"/>
    <w:rsid w:val="0034660E"/>
    <w:rsid w:val="0037081F"/>
    <w:rsid w:val="00373D29"/>
    <w:rsid w:val="003826D0"/>
    <w:rsid w:val="003A6B32"/>
    <w:rsid w:val="003C5520"/>
    <w:rsid w:val="003C6E96"/>
    <w:rsid w:val="003D574F"/>
    <w:rsid w:val="003E13D6"/>
    <w:rsid w:val="003E6BFC"/>
    <w:rsid w:val="004052B7"/>
    <w:rsid w:val="00405B6A"/>
    <w:rsid w:val="00433AD9"/>
    <w:rsid w:val="00442358"/>
    <w:rsid w:val="00442A94"/>
    <w:rsid w:val="00462947"/>
    <w:rsid w:val="00475AF9"/>
    <w:rsid w:val="00492D26"/>
    <w:rsid w:val="004939EB"/>
    <w:rsid w:val="004B0D1D"/>
    <w:rsid w:val="004B170A"/>
    <w:rsid w:val="004C1332"/>
    <w:rsid w:val="004C3B3E"/>
    <w:rsid w:val="004E53C0"/>
    <w:rsid w:val="005333A7"/>
    <w:rsid w:val="0054714C"/>
    <w:rsid w:val="00555FE9"/>
    <w:rsid w:val="0056033C"/>
    <w:rsid w:val="00590030"/>
    <w:rsid w:val="005A6CAF"/>
    <w:rsid w:val="005B7169"/>
    <w:rsid w:val="005C1799"/>
    <w:rsid w:val="005C3A6A"/>
    <w:rsid w:val="005F7DD8"/>
    <w:rsid w:val="00601F0C"/>
    <w:rsid w:val="00602D1D"/>
    <w:rsid w:val="00646F65"/>
    <w:rsid w:val="00676FE6"/>
    <w:rsid w:val="0069594C"/>
    <w:rsid w:val="006A4CB8"/>
    <w:rsid w:val="006B02BB"/>
    <w:rsid w:val="006B0578"/>
    <w:rsid w:val="006B4D55"/>
    <w:rsid w:val="006C2E0C"/>
    <w:rsid w:val="006E33ED"/>
    <w:rsid w:val="007560A4"/>
    <w:rsid w:val="0077538E"/>
    <w:rsid w:val="007938E2"/>
    <w:rsid w:val="007A0DF3"/>
    <w:rsid w:val="007D4215"/>
    <w:rsid w:val="007F0CF3"/>
    <w:rsid w:val="008020A9"/>
    <w:rsid w:val="00804E7E"/>
    <w:rsid w:val="00805620"/>
    <w:rsid w:val="00822A58"/>
    <w:rsid w:val="00841AE2"/>
    <w:rsid w:val="00861730"/>
    <w:rsid w:val="00871A41"/>
    <w:rsid w:val="00883AE7"/>
    <w:rsid w:val="00890BA1"/>
    <w:rsid w:val="00892BC5"/>
    <w:rsid w:val="008966D8"/>
    <w:rsid w:val="008B12E8"/>
    <w:rsid w:val="008B3D8C"/>
    <w:rsid w:val="008C70E8"/>
    <w:rsid w:val="008E4AF9"/>
    <w:rsid w:val="00901F2F"/>
    <w:rsid w:val="00902A92"/>
    <w:rsid w:val="0093004B"/>
    <w:rsid w:val="00941BB4"/>
    <w:rsid w:val="00952098"/>
    <w:rsid w:val="00986247"/>
    <w:rsid w:val="009959D4"/>
    <w:rsid w:val="009A52E2"/>
    <w:rsid w:val="009B2C15"/>
    <w:rsid w:val="009D3C81"/>
    <w:rsid w:val="009D6C4F"/>
    <w:rsid w:val="009D7ED1"/>
    <w:rsid w:val="009E24AA"/>
    <w:rsid w:val="009E2FC9"/>
    <w:rsid w:val="009E58BB"/>
    <w:rsid w:val="00A01F1E"/>
    <w:rsid w:val="00A11695"/>
    <w:rsid w:val="00A165EB"/>
    <w:rsid w:val="00A30103"/>
    <w:rsid w:val="00A4097A"/>
    <w:rsid w:val="00A41139"/>
    <w:rsid w:val="00A47B3C"/>
    <w:rsid w:val="00AD48A4"/>
    <w:rsid w:val="00AE6F72"/>
    <w:rsid w:val="00AF60DD"/>
    <w:rsid w:val="00B33E4F"/>
    <w:rsid w:val="00B408E3"/>
    <w:rsid w:val="00B62271"/>
    <w:rsid w:val="00B74E80"/>
    <w:rsid w:val="00B94692"/>
    <w:rsid w:val="00B975CB"/>
    <w:rsid w:val="00BC6F5F"/>
    <w:rsid w:val="00BD390D"/>
    <w:rsid w:val="00BF614E"/>
    <w:rsid w:val="00C05AAA"/>
    <w:rsid w:val="00C078CA"/>
    <w:rsid w:val="00C45C70"/>
    <w:rsid w:val="00C67524"/>
    <w:rsid w:val="00C710C8"/>
    <w:rsid w:val="00CA1BE0"/>
    <w:rsid w:val="00CB6AD0"/>
    <w:rsid w:val="00CB6AEC"/>
    <w:rsid w:val="00CB6B21"/>
    <w:rsid w:val="00CD1AE1"/>
    <w:rsid w:val="00CD57FB"/>
    <w:rsid w:val="00CE0D41"/>
    <w:rsid w:val="00CE33D1"/>
    <w:rsid w:val="00D03338"/>
    <w:rsid w:val="00D12912"/>
    <w:rsid w:val="00D17AE8"/>
    <w:rsid w:val="00D25B4F"/>
    <w:rsid w:val="00D3192B"/>
    <w:rsid w:val="00D402F9"/>
    <w:rsid w:val="00D55F73"/>
    <w:rsid w:val="00D672C2"/>
    <w:rsid w:val="00D85C05"/>
    <w:rsid w:val="00DA4143"/>
    <w:rsid w:val="00DA6EF1"/>
    <w:rsid w:val="00DB6DBD"/>
    <w:rsid w:val="00DD04F0"/>
    <w:rsid w:val="00DD2E10"/>
    <w:rsid w:val="00E0412E"/>
    <w:rsid w:val="00E05739"/>
    <w:rsid w:val="00E25B1F"/>
    <w:rsid w:val="00E3162E"/>
    <w:rsid w:val="00E45A90"/>
    <w:rsid w:val="00E5573E"/>
    <w:rsid w:val="00E63FAB"/>
    <w:rsid w:val="00E73503"/>
    <w:rsid w:val="00EB0D85"/>
    <w:rsid w:val="00EC648D"/>
    <w:rsid w:val="00F067A2"/>
    <w:rsid w:val="00F16CE4"/>
    <w:rsid w:val="00F2001F"/>
    <w:rsid w:val="00F2078C"/>
    <w:rsid w:val="00F27B00"/>
    <w:rsid w:val="00F512FA"/>
    <w:rsid w:val="00F91EAA"/>
    <w:rsid w:val="00FC6B64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Header">
    <w:name w:val="header"/>
    <w:aliases w:val="Heder,Titul"/>
    <w:basedOn w:val="Normal"/>
    <w:link w:val="HeaderChar1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HeaderChar1">
    <w:name w:val="Header Char1"/>
    <w:aliases w:val="Heder Char1,Titul Char1"/>
    <w:basedOn w:val="DefaultParagraphFont"/>
    <w:link w:val="Header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7938E2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Normal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Normal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Normal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Normal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 w:cs="Calibri"/>
      <w:sz w:val="20"/>
      <w:szCs w:val="20"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Normal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Normal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BodyTextIndent2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BodyTextIndent2">
    <w:name w:val="Body Text Indent 2"/>
    <w:basedOn w:val="Normal"/>
    <w:link w:val="BodyTextIndent2Char"/>
    <w:uiPriority w:val="99"/>
    <w:rsid w:val="00B74E8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1169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mitukevich@seversk.tomskn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</TotalTime>
  <Pages>4</Pages>
  <Words>1547</Words>
  <Characters>8824</Characters>
  <Application>Microsoft Office Outlook</Application>
  <DocSecurity>0</DocSecurity>
  <Lines>0</Lines>
  <Paragraphs>0</Paragraphs>
  <ScaleCrop>false</ScaleCrop>
  <Company>sxk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yaamitukevich</cp:lastModifiedBy>
  <cp:revision>5</cp:revision>
  <cp:lastPrinted>2013-08-16T05:58:00Z</cp:lastPrinted>
  <dcterms:created xsi:type="dcterms:W3CDTF">2014-08-08T07:18:00Z</dcterms:created>
  <dcterms:modified xsi:type="dcterms:W3CDTF">2014-08-19T08:27:00Z</dcterms:modified>
</cp:coreProperties>
</file>