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BA6FB8" w:rsidRPr="00BA6FB8">
        <w:rPr>
          <w:b/>
          <w:bCs/>
          <w:sz w:val="28"/>
          <w:szCs w:val="28"/>
          <w:lang w:eastAsia="ru-RU"/>
        </w:rPr>
        <w:t xml:space="preserve">поставку </w:t>
      </w:r>
      <w:r w:rsidR="00BA6FB8" w:rsidRPr="00BA6FB8">
        <w:rPr>
          <w:b/>
          <w:sz w:val="28"/>
          <w:szCs w:val="28"/>
          <w:lang w:eastAsia="ru-RU"/>
        </w:rPr>
        <w:t>погрузчика для нужд Нижегородского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246781">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1C1003" w:rsidRDefault="00C87330" w:rsidP="00600E86">
      <w:pPr>
        <w:rPr>
          <w:bCs/>
          <w:sz w:val="28"/>
          <w:szCs w:val="28"/>
        </w:rPr>
      </w:pPr>
      <w:r w:rsidRPr="00336856">
        <w:rPr>
          <w:bCs/>
        </w:rPr>
        <w:fldChar w:fldCharType="end"/>
      </w: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Pr="001C1003" w:rsidRDefault="001C1003" w:rsidP="001C1003">
      <w:pPr>
        <w:rPr>
          <w:sz w:val="28"/>
          <w:szCs w:val="28"/>
        </w:rPr>
      </w:pPr>
    </w:p>
    <w:p w:rsidR="001C1003" w:rsidRDefault="001C1003" w:rsidP="001C1003">
      <w:pPr>
        <w:rPr>
          <w:sz w:val="28"/>
          <w:szCs w:val="28"/>
        </w:rPr>
      </w:pPr>
    </w:p>
    <w:p w:rsidR="001C1003" w:rsidRDefault="001C1003" w:rsidP="001C1003">
      <w:pPr>
        <w:tabs>
          <w:tab w:val="left" w:pos="6463"/>
        </w:tabs>
        <w:rPr>
          <w:sz w:val="28"/>
          <w:szCs w:val="28"/>
        </w:rPr>
      </w:pPr>
      <w:r>
        <w:rPr>
          <w:sz w:val="28"/>
          <w:szCs w:val="28"/>
        </w:rPr>
        <w:tab/>
      </w:r>
    </w:p>
    <w:p w:rsidR="00C87330" w:rsidRPr="001C1003" w:rsidRDefault="001C1003" w:rsidP="001C1003">
      <w:pPr>
        <w:tabs>
          <w:tab w:val="left" w:pos="6463"/>
        </w:tabs>
        <w:rPr>
          <w:sz w:val="28"/>
          <w:szCs w:val="28"/>
        </w:rPr>
        <w:sectPr w:rsidR="00C87330" w:rsidRPr="001C1003" w:rsidSect="00F22B44">
          <w:headerReference w:type="default" r:id="rId15"/>
          <w:footerReference w:type="default" r:id="rId16"/>
          <w:pgSz w:w="11907" w:h="16840" w:code="9"/>
          <w:pgMar w:top="1134" w:right="567" w:bottom="1134" w:left="1418" w:header="709" w:footer="356" w:gutter="0"/>
          <w:cols w:space="708"/>
          <w:docGrid w:linePitch="360"/>
        </w:sectPr>
      </w:pPr>
      <w:r>
        <w:rPr>
          <w:sz w:val="28"/>
          <w:szCs w:val="28"/>
        </w:rPr>
        <w:tab/>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w:t>
      </w:r>
      <w:r w:rsidR="001C1003">
        <w:t>Майоров Андрей Андреевич</w:t>
      </w:r>
      <w:r w:rsidRPr="00102B96">
        <w:t>.</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1C1003">
        <w:rPr>
          <w:rFonts w:ascii="Times New Roman" w:hAnsi="Times New Roman"/>
          <w:bCs/>
          <w:color w:val="000000"/>
          <w:sz w:val="24"/>
          <w:szCs w:val="24"/>
        </w:rPr>
        <w:t xml:space="preserve">Право заключения </w:t>
      </w:r>
      <w:r w:rsidR="00483970" w:rsidRPr="001C1003">
        <w:rPr>
          <w:rFonts w:ascii="Times New Roman" w:hAnsi="Times New Roman"/>
          <w:sz w:val="24"/>
          <w:szCs w:val="24"/>
        </w:rPr>
        <w:t>договора</w:t>
      </w:r>
      <w:r w:rsidR="00483970" w:rsidRPr="001C1003">
        <w:rPr>
          <w:rFonts w:ascii="Times New Roman" w:hAnsi="Times New Roman"/>
          <w:bCs/>
          <w:color w:val="000000"/>
          <w:sz w:val="24"/>
          <w:szCs w:val="24"/>
        </w:rPr>
        <w:t xml:space="preserve"> на </w:t>
      </w:r>
      <w:r w:rsidR="001C1003" w:rsidRPr="001C1003">
        <w:rPr>
          <w:rFonts w:ascii="Times New Roman" w:eastAsia="Times New Roman" w:hAnsi="Times New Roman"/>
          <w:bCs/>
          <w:sz w:val="24"/>
          <w:szCs w:val="24"/>
          <w:lang w:eastAsia="ru-RU"/>
        </w:rPr>
        <w:t xml:space="preserve">поставку </w:t>
      </w:r>
      <w:r w:rsidR="001C1003" w:rsidRPr="001C1003">
        <w:rPr>
          <w:rFonts w:ascii="Times New Roman" w:eastAsia="Times New Roman" w:hAnsi="Times New Roman"/>
          <w:sz w:val="24"/>
          <w:szCs w:val="24"/>
          <w:lang w:eastAsia="ru-RU"/>
        </w:rPr>
        <w:t>погрузчика для нужд Нижегородского отделения филиала «Приволжский территориальный округ» ФГУП «РосРАО»</w:t>
      </w:r>
      <w:r w:rsidR="003312BA" w:rsidRPr="001C1003">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1C1003" w:rsidP="00483970">
      <w:pPr>
        <w:widowControl w:val="0"/>
        <w:ind w:firstLine="709"/>
        <w:jc w:val="both"/>
        <w:rPr>
          <w:color w:val="000000"/>
        </w:rPr>
      </w:pPr>
      <w:r>
        <w:rPr>
          <w:bCs/>
        </w:rPr>
        <w:t xml:space="preserve">Дата начала поставки товара – дата подписания договора, дата окончания поставки товара – не позднее 150 календарных </w:t>
      </w:r>
      <w:r>
        <w:t>дней с даты подписания договора</w:t>
      </w:r>
      <w:r>
        <w:rPr>
          <w:bCs/>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1842DD" w:rsidP="004B1A08">
      <w:pPr>
        <w:widowControl w:val="0"/>
        <w:ind w:firstLine="709"/>
        <w:jc w:val="both"/>
        <w:rPr>
          <w:bCs/>
          <w:color w:val="000000"/>
        </w:rPr>
      </w:pPr>
      <w:r>
        <w:t>г. Нижний Новгород, Московское шоссе, 302а (Нижегородское отделение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836FAA"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p>
    <w:p w:rsidR="00C87330" w:rsidRPr="00836FAA" w:rsidRDefault="00836FAA" w:rsidP="00836FAA">
      <w:pPr>
        <w:widowControl w:val="0"/>
        <w:tabs>
          <w:tab w:val="left" w:pos="1276"/>
        </w:tabs>
        <w:jc w:val="both"/>
        <w:rPr>
          <w:bCs/>
          <w:color w:val="000000"/>
        </w:rPr>
      </w:pPr>
      <w:r w:rsidRPr="00EC3EEE">
        <w:t>24 958 319,64 (Двадцать четыре миллиона девятьсот пятьдесят восемь тысяч триста девятнадцать) рублей 64 копейки.</w:t>
      </w:r>
      <w:r>
        <w:t xml:space="preserve"> </w:t>
      </w:r>
      <w:r w:rsidR="001842DD" w:rsidRPr="00836FAA">
        <w:t>Безналичный расчет. 30% аванс, 70%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0B0BE9" w:rsidRPr="00836FAA">
        <w:t xml:space="preserve"> </w:t>
      </w:r>
      <w:r w:rsidR="001842DD" w:rsidRPr="00836FAA">
        <w:t>В цену включены все расходы, в том числе доставка,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 включая НДС – 18%.</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lastRenderedPageBreak/>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EA651B">
        <w:rPr>
          <w:spacing w:val="-6"/>
        </w:rPr>
        <w:t>0</w:t>
      </w:r>
      <w:r w:rsidR="000C7FD8">
        <w:rPr>
          <w:spacing w:val="-6"/>
        </w:rPr>
        <w:t>4</w:t>
      </w:r>
      <w:r w:rsidR="005B3DAB" w:rsidRPr="00CD574A">
        <w:rPr>
          <w:spacing w:val="-6"/>
        </w:rPr>
        <w:t>»</w:t>
      </w:r>
      <w:r w:rsidR="005B3DAB">
        <w:rPr>
          <w:spacing w:val="-6"/>
        </w:rPr>
        <w:t xml:space="preserve"> </w:t>
      </w:r>
      <w:r w:rsidR="00EA651B">
        <w:rPr>
          <w:spacing w:val="-6"/>
        </w:rPr>
        <w:t>июня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EA651B">
        <w:rPr>
          <w:spacing w:val="-6"/>
        </w:rPr>
        <w:t>06</w:t>
      </w:r>
      <w:r w:rsidR="00102B96" w:rsidRPr="00CD574A">
        <w:rPr>
          <w:spacing w:val="-6"/>
        </w:rPr>
        <w:t>»</w:t>
      </w:r>
      <w:r w:rsidR="00102B96">
        <w:rPr>
          <w:spacing w:val="-6"/>
        </w:rPr>
        <w:t xml:space="preserve"> </w:t>
      </w:r>
      <w:r w:rsidR="00EA651B">
        <w:rPr>
          <w:spacing w:val="-6"/>
        </w:rPr>
        <w:t>июня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EA651B">
        <w:t>6</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EA651B">
        <w:rPr>
          <w:spacing w:val="-6"/>
        </w:rPr>
        <w:t>09</w:t>
      </w:r>
      <w:r w:rsidR="00102B96" w:rsidRPr="00CD574A">
        <w:rPr>
          <w:spacing w:val="-6"/>
        </w:rPr>
        <w:t>»</w:t>
      </w:r>
      <w:r w:rsidR="00102B96">
        <w:rPr>
          <w:spacing w:val="-6"/>
        </w:rPr>
        <w:t xml:space="preserve"> </w:t>
      </w:r>
      <w:r w:rsidR="00EA651B">
        <w:rPr>
          <w:spacing w:val="-6"/>
        </w:rPr>
        <w:t>июня</w:t>
      </w:r>
      <w:r w:rsidR="000D673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EA651B">
        <w:rPr>
          <w:spacing w:val="-6"/>
        </w:rPr>
        <w:t>10</w:t>
      </w:r>
      <w:r w:rsidR="00102B96" w:rsidRPr="00CD574A">
        <w:rPr>
          <w:spacing w:val="-6"/>
        </w:rPr>
        <w:t>»</w:t>
      </w:r>
      <w:r w:rsidR="00102B96">
        <w:rPr>
          <w:spacing w:val="-6"/>
        </w:rPr>
        <w:t xml:space="preserve"> </w:t>
      </w:r>
      <w:r w:rsidR="00EA651B">
        <w:rPr>
          <w:spacing w:val="-6"/>
        </w:rPr>
        <w:t>и</w:t>
      </w:r>
      <w:r w:rsidR="000D6736">
        <w:rPr>
          <w:spacing w:val="-6"/>
        </w:rPr>
        <w:t>юня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EA651B">
        <w:t>6</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687BA3"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687BA3">
        <w:rPr>
          <w:rFonts w:ascii="Times New Roman" w:hAnsi="Times New Roman"/>
          <w:b/>
          <w:sz w:val="24"/>
          <w:szCs w:val="24"/>
        </w:rPr>
        <w:t>:</w:t>
      </w:r>
      <w:r w:rsidR="00687BA3" w:rsidRPr="00687BA3">
        <w:rPr>
          <w:rFonts w:ascii="Times New Roman" w:hAnsi="Times New Roman"/>
          <w:b/>
          <w:sz w:val="24"/>
          <w:szCs w:val="24"/>
        </w:rPr>
        <w:t xml:space="preserve"> </w:t>
      </w:r>
      <w:r w:rsidR="00687BA3" w:rsidRPr="00687BA3">
        <w:rPr>
          <w:rFonts w:ascii="Times New Roman" w:hAnsi="Times New Roman"/>
          <w:bCs/>
          <w:sz w:val="24"/>
          <w:szCs w:val="24"/>
        </w:rPr>
        <w:t>обеспечение возврата аванса в размере аванса</w:t>
      </w:r>
      <w:r w:rsidR="005B3DAB" w:rsidRPr="00687BA3">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687BA3" w:rsidTr="000B0BE9">
        <w:trPr>
          <w:trHeight w:val="20"/>
          <w:tblHeader/>
        </w:trPr>
        <w:tc>
          <w:tcPr>
            <w:tcW w:w="781" w:type="dxa"/>
            <w:vAlign w:val="center"/>
          </w:tcPr>
          <w:p w:rsidR="009A45C8" w:rsidRPr="00687BA3" w:rsidRDefault="009A45C8" w:rsidP="009A45C8">
            <w:pPr>
              <w:jc w:val="center"/>
            </w:pPr>
            <w:r w:rsidRPr="00687BA3">
              <w:t>№ п/п</w:t>
            </w:r>
          </w:p>
        </w:tc>
        <w:tc>
          <w:tcPr>
            <w:tcW w:w="3228" w:type="dxa"/>
            <w:vAlign w:val="center"/>
          </w:tcPr>
          <w:p w:rsidR="009A45C8" w:rsidRPr="00687BA3" w:rsidRDefault="009A45C8" w:rsidP="009A45C8">
            <w:pPr>
              <w:jc w:val="center"/>
              <w:rPr>
                <w:bCs/>
              </w:rPr>
            </w:pPr>
            <w:r w:rsidRPr="00687BA3">
              <w:rPr>
                <w:bCs/>
              </w:rPr>
              <w:t>Наименование п/п</w:t>
            </w:r>
          </w:p>
        </w:tc>
        <w:tc>
          <w:tcPr>
            <w:tcW w:w="10664" w:type="dxa"/>
            <w:vAlign w:val="center"/>
          </w:tcPr>
          <w:p w:rsidR="009A45C8" w:rsidRPr="00687BA3" w:rsidRDefault="009A45C8" w:rsidP="009A45C8">
            <w:pPr>
              <w:ind w:right="153"/>
              <w:jc w:val="center"/>
              <w:rPr>
                <w:bCs/>
              </w:rPr>
            </w:pPr>
            <w:r w:rsidRPr="00687BA3">
              <w:rPr>
                <w:bCs/>
              </w:rPr>
              <w:t>Содержание</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79" w:name="_Ref319589751"/>
          </w:p>
        </w:tc>
        <w:bookmarkEnd w:id="279"/>
        <w:tc>
          <w:tcPr>
            <w:tcW w:w="3228" w:type="dxa"/>
          </w:tcPr>
          <w:p w:rsidR="009A45C8" w:rsidRPr="00687BA3" w:rsidRDefault="009A45C8" w:rsidP="009A45C8">
            <w:pPr>
              <w:contextualSpacing/>
              <w:rPr>
                <w:bCs/>
              </w:rPr>
            </w:pPr>
            <w:r w:rsidRPr="00687BA3">
              <w:rPr>
                <w:bCs/>
              </w:rPr>
              <w:t xml:space="preserve">Предмет аукциона </w:t>
            </w:r>
          </w:p>
          <w:p w:rsidR="00F1593D" w:rsidRPr="00687BA3" w:rsidRDefault="00F1593D" w:rsidP="009A45C8">
            <w:pPr>
              <w:contextualSpacing/>
            </w:pPr>
          </w:p>
          <w:p w:rsidR="000B0BE9" w:rsidRPr="00687BA3" w:rsidRDefault="000B0BE9" w:rsidP="009A45C8">
            <w:pPr>
              <w:contextualSpacing/>
            </w:pPr>
          </w:p>
          <w:p w:rsidR="009A45C8" w:rsidRPr="00687BA3" w:rsidRDefault="009A45C8" w:rsidP="009A45C8">
            <w:pPr>
              <w:contextualSpacing/>
              <w:rPr>
                <w:bCs/>
              </w:rPr>
            </w:pPr>
            <w:r w:rsidRPr="00687BA3">
              <w:t xml:space="preserve">Состав и объем </w:t>
            </w:r>
            <w:r w:rsidRPr="00687BA3">
              <w:rPr>
                <w:i/>
              </w:rPr>
              <w:t>[товара/ работ/услуг]</w:t>
            </w:r>
          </w:p>
        </w:tc>
        <w:tc>
          <w:tcPr>
            <w:tcW w:w="10664" w:type="dxa"/>
          </w:tcPr>
          <w:p w:rsidR="00F1593D" w:rsidRPr="00687BA3" w:rsidRDefault="00F1593D" w:rsidP="00F1593D">
            <w:pPr>
              <w:widowControl w:val="0"/>
              <w:ind w:right="153"/>
              <w:contextualSpacing/>
              <w:jc w:val="both"/>
            </w:pPr>
            <w:r w:rsidRPr="00687BA3">
              <w:t xml:space="preserve">Право заключения договора на </w:t>
            </w:r>
            <w:r w:rsidR="00EA651B" w:rsidRPr="00687BA3">
              <w:rPr>
                <w:bCs/>
              </w:rPr>
              <w:t xml:space="preserve">поставку </w:t>
            </w:r>
            <w:r w:rsidR="00EA651B" w:rsidRPr="00687BA3">
              <w:t>погрузчика для нужд Нижегородского отделения филиала «Приволжский территориальный округ» ФГУП «РосРАО»</w:t>
            </w:r>
            <w:r w:rsidRPr="00687BA3">
              <w:t>.</w:t>
            </w:r>
          </w:p>
          <w:p w:rsidR="00F1593D" w:rsidRPr="00687BA3" w:rsidRDefault="00F1593D" w:rsidP="00F1593D">
            <w:pPr>
              <w:widowControl w:val="0"/>
              <w:ind w:right="153"/>
              <w:contextualSpacing/>
              <w:jc w:val="both"/>
            </w:pPr>
          </w:p>
          <w:p w:rsidR="009A45C8" w:rsidRPr="00687BA3" w:rsidRDefault="00F1593D" w:rsidP="00F1593D">
            <w:pPr>
              <w:ind w:right="153"/>
              <w:contextualSpacing/>
              <w:jc w:val="both"/>
              <w:rPr>
                <w:bCs/>
              </w:rPr>
            </w:pPr>
            <w:r w:rsidRPr="00687BA3">
              <w:t xml:space="preserve">В соответствии с </w:t>
            </w:r>
            <w:r w:rsidRPr="00687BA3">
              <w:rPr>
                <w:u w:val="single"/>
              </w:rPr>
              <w:t>Томом 2 «ТЕХНИЧЕСКАЯ ЧАСТЬ»</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0" w:name="_Ref320181764"/>
          </w:p>
        </w:tc>
        <w:bookmarkEnd w:id="280"/>
        <w:tc>
          <w:tcPr>
            <w:tcW w:w="3228" w:type="dxa"/>
          </w:tcPr>
          <w:p w:rsidR="009A45C8" w:rsidRPr="00687BA3" w:rsidRDefault="009A45C8" w:rsidP="009A45C8">
            <w:pPr>
              <w:ind w:right="70"/>
              <w:rPr>
                <w:bCs/>
              </w:rPr>
            </w:pPr>
            <w:r w:rsidRPr="00687BA3">
              <w:rPr>
                <w:bCs/>
              </w:rPr>
              <w:t>Нормативный документ, в соответствии с которым проводится аукцион</w:t>
            </w:r>
          </w:p>
        </w:tc>
        <w:tc>
          <w:tcPr>
            <w:tcW w:w="10664" w:type="dxa"/>
          </w:tcPr>
          <w:p w:rsidR="009A45C8" w:rsidRPr="00687BA3" w:rsidRDefault="009A45C8" w:rsidP="00515324">
            <w:pPr>
              <w:ind w:right="153"/>
              <w:jc w:val="both"/>
              <w:rPr>
                <w:b/>
                <w:bCs/>
                <w:i/>
                <w:shd w:val="clear" w:color="auto" w:fill="FDE9D9"/>
              </w:rPr>
            </w:pPr>
            <w:r w:rsidRPr="00687BA3">
              <w:rPr>
                <w:bCs/>
              </w:rPr>
              <w:t>Единый отраслевой стандарт закупок (Положение о закупке) Государственной корпорации по атомной энергии «</w:t>
            </w:r>
            <w:proofErr w:type="spellStart"/>
            <w:r w:rsidRPr="00687BA3">
              <w:rPr>
                <w:bCs/>
              </w:rPr>
              <w:t>Росатом</w:t>
            </w:r>
            <w:proofErr w:type="spellEnd"/>
            <w:r w:rsidRPr="00687BA3">
              <w:rPr>
                <w:bCs/>
              </w:rPr>
              <w:t xml:space="preserve">» </w:t>
            </w:r>
            <w:r w:rsidR="00C2325A" w:rsidRPr="00687BA3">
              <w:rPr>
                <w:bCs/>
              </w:rPr>
              <w:t>с изменениями</w:t>
            </w:r>
            <w:r w:rsidR="00047D18" w:rsidRPr="00687BA3">
              <w:rPr>
                <w:bCs/>
              </w:rPr>
              <w:t>,</w:t>
            </w:r>
            <w:r w:rsidR="00C2325A" w:rsidRPr="00687BA3">
              <w:rPr>
                <w:bCs/>
              </w:rPr>
              <w:t xml:space="preserve"> утвержденными </w:t>
            </w:r>
            <w:r w:rsidRPr="00687BA3">
              <w:rPr>
                <w:bCs/>
              </w:rPr>
              <w:t xml:space="preserve">решением наблюдательного совета </w:t>
            </w:r>
            <w:proofErr w:type="spellStart"/>
            <w:r w:rsidRPr="00687BA3">
              <w:rPr>
                <w:bCs/>
              </w:rPr>
              <w:t>Госкорпорации</w:t>
            </w:r>
            <w:proofErr w:type="spellEnd"/>
            <w:r w:rsidRPr="00687BA3">
              <w:rPr>
                <w:bCs/>
              </w:rPr>
              <w:t xml:space="preserve"> «</w:t>
            </w:r>
            <w:proofErr w:type="spellStart"/>
            <w:r w:rsidRPr="00687BA3">
              <w:rPr>
                <w:bCs/>
              </w:rPr>
              <w:t>Росатом</w:t>
            </w:r>
            <w:proofErr w:type="spellEnd"/>
            <w:r w:rsidRPr="00687BA3">
              <w:rPr>
                <w:bCs/>
              </w:rPr>
              <w:t>» (</w:t>
            </w:r>
            <w:r w:rsidR="00515324" w:rsidRPr="00687BA3">
              <w:rPr>
                <w:bCs/>
                <w:i/>
              </w:rPr>
              <w:t>протокол от 03.1</w:t>
            </w:r>
            <w:r w:rsidR="00F1593D" w:rsidRPr="00687BA3">
              <w:rPr>
                <w:bCs/>
                <w:i/>
              </w:rPr>
              <w:t xml:space="preserve">2.2013 № </w:t>
            </w:r>
            <w:r w:rsidR="00515324" w:rsidRPr="00687BA3">
              <w:rPr>
                <w:bCs/>
                <w:i/>
              </w:rPr>
              <w:t>54</w:t>
            </w:r>
            <w:r w:rsidR="00F1593D" w:rsidRPr="00687BA3">
              <w:rPr>
                <w:bCs/>
                <w:i/>
              </w:rPr>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1" w:name="_Ref319589793"/>
          </w:p>
        </w:tc>
        <w:bookmarkEnd w:id="281"/>
        <w:tc>
          <w:tcPr>
            <w:tcW w:w="3228" w:type="dxa"/>
          </w:tcPr>
          <w:p w:rsidR="00A40122" w:rsidRPr="00687BA3" w:rsidRDefault="00A40122" w:rsidP="009A45C8">
            <w:pPr>
              <w:ind w:right="153"/>
            </w:pPr>
            <w:r w:rsidRPr="00687BA3">
              <w:t>Условия договора:</w:t>
            </w:r>
          </w:p>
          <w:p w:rsidR="009A45C8" w:rsidRPr="00687BA3" w:rsidRDefault="009A45C8" w:rsidP="009A45C8">
            <w:pPr>
              <w:ind w:right="153"/>
              <w:rPr>
                <w:i/>
              </w:rPr>
            </w:pPr>
            <w:r w:rsidRPr="00687BA3">
              <w:t xml:space="preserve">Сроки </w:t>
            </w:r>
            <w:r w:rsidRPr="00687BA3">
              <w:rPr>
                <w:i/>
              </w:rPr>
              <w:t>поставки товара/ выполнения работ или оказания услуг</w:t>
            </w:r>
          </w:p>
          <w:p w:rsidR="00F1593D" w:rsidRPr="00687BA3" w:rsidRDefault="00F1593D" w:rsidP="009A45C8">
            <w:pPr>
              <w:ind w:right="153"/>
              <w:rPr>
                <w:bCs/>
                <w:i/>
                <w:shd w:val="clear" w:color="auto" w:fill="FDE9D9"/>
              </w:rPr>
            </w:pPr>
          </w:p>
          <w:p w:rsidR="009A45C8" w:rsidRPr="00687BA3" w:rsidRDefault="009A45C8" w:rsidP="009A45C8">
            <w:pPr>
              <w:ind w:right="153"/>
              <w:rPr>
                <w:bCs/>
                <w:i/>
                <w:shd w:val="clear" w:color="auto" w:fill="FDE9D9"/>
              </w:rPr>
            </w:pPr>
            <w:r w:rsidRPr="00687BA3">
              <w:t xml:space="preserve">Место </w:t>
            </w:r>
            <w:r w:rsidRPr="00687BA3">
              <w:rPr>
                <w:i/>
              </w:rPr>
              <w:t>поставки товара/ выполнения работ или оказания услуг</w:t>
            </w:r>
          </w:p>
          <w:p w:rsidR="009A45C8" w:rsidRPr="00687BA3" w:rsidRDefault="009A45C8" w:rsidP="009A45C8">
            <w:pPr>
              <w:ind w:right="153"/>
              <w:rPr>
                <w:bCs/>
                <w:i/>
                <w:shd w:val="clear" w:color="auto" w:fill="FDE9D9"/>
              </w:rPr>
            </w:pPr>
          </w:p>
          <w:p w:rsidR="009A45C8" w:rsidRPr="00687BA3" w:rsidRDefault="009A45C8" w:rsidP="009A45C8">
            <w:pPr>
              <w:ind w:right="153"/>
              <w:rPr>
                <w:i/>
              </w:rPr>
            </w:pPr>
            <w:r w:rsidRPr="00687BA3">
              <w:rPr>
                <w:i/>
              </w:rPr>
              <w:t xml:space="preserve">Условия оплаты </w:t>
            </w:r>
          </w:p>
          <w:p w:rsidR="009A45C8" w:rsidRPr="00687BA3" w:rsidRDefault="009A45C8" w:rsidP="009A45C8">
            <w:pPr>
              <w:ind w:right="153"/>
            </w:pPr>
          </w:p>
        </w:tc>
        <w:tc>
          <w:tcPr>
            <w:tcW w:w="10664" w:type="dxa"/>
          </w:tcPr>
          <w:p w:rsidR="00F1593D" w:rsidRPr="00687BA3" w:rsidRDefault="00F1593D" w:rsidP="00F1593D">
            <w:pPr>
              <w:ind w:right="153"/>
            </w:pPr>
          </w:p>
          <w:p w:rsidR="00F1593D" w:rsidRPr="00687BA3" w:rsidRDefault="00EA651B" w:rsidP="00F1593D">
            <w:pPr>
              <w:ind w:right="153"/>
            </w:pPr>
            <w:r w:rsidRPr="00687BA3">
              <w:rPr>
                <w:bCs/>
              </w:rPr>
              <w:t xml:space="preserve">Дата начала поставки товара – дата подписания договора, дата окончания поставки товара – не позднее 150 календарных </w:t>
            </w:r>
            <w:r w:rsidRPr="00687BA3">
              <w:t>дней с даты подписания договора</w:t>
            </w:r>
            <w:r w:rsidRPr="00687BA3">
              <w:rPr>
                <w:bCs/>
              </w:rPr>
              <w:t>.</w:t>
            </w:r>
          </w:p>
          <w:p w:rsidR="00F1593D" w:rsidRPr="00687BA3" w:rsidRDefault="00F1593D" w:rsidP="00F1593D">
            <w:pPr>
              <w:widowControl w:val="0"/>
              <w:ind w:right="153"/>
              <w:jc w:val="both"/>
            </w:pPr>
          </w:p>
          <w:p w:rsidR="004B1A08" w:rsidRPr="00687BA3" w:rsidRDefault="004B1A08" w:rsidP="00F1593D">
            <w:pPr>
              <w:widowControl w:val="0"/>
              <w:ind w:right="153"/>
              <w:jc w:val="both"/>
            </w:pPr>
          </w:p>
          <w:p w:rsidR="00F1593D" w:rsidRPr="00687BA3" w:rsidRDefault="00EA651B" w:rsidP="00F1593D">
            <w:pPr>
              <w:widowControl w:val="0"/>
              <w:ind w:right="153"/>
              <w:jc w:val="both"/>
            </w:pPr>
            <w:r w:rsidRPr="00687BA3">
              <w:t>г. Нижний Новгород, Московское шоссе, 302а (Нижегородское отделение филиала "Приволжский территориальный округ" ФГУП "РосРАО").</w:t>
            </w:r>
          </w:p>
          <w:p w:rsidR="00E32C56" w:rsidRPr="00687BA3" w:rsidRDefault="00E32C56" w:rsidP="00F1593D">
            <w:pPr>
              <w:widowControl w:val="0"/>
              <w:ind w:right="153"/>
              <w:jc w:val="both"/>
            </w:pPr>
          </w:p>
          <w:p w:rsidR="00E32C56" w:rsidRPr="00687BA3" w:rsidRDefault="00E32C56" w:rsidP="00F1593D">
            <w:pPr>
              <w:widowControl w:val="0"/>
              <w:ind w:right="153"/>
              <w:jc w:val="both"/>
            </w:pPr>
          </w:p>
          <w:p w:rsidR="00F1593D" w:rsidRPr="00687BA3" w:rsidRDefault="004C5B3B" w:rsidP="00F1593D">
            <w:pPr>
              <w:widowControl w:val="0"/>
              <w:ind w:right="153"/>
              <w:jc w:val="both"/>
            </w:pPr>
            <w:r w:rsidRPr="00687BA3">
              <w:t>Безналичный расчет. 30% аванс, 70%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p>
          <w:p w:rsidR="00F1593D" w:rsidRPr="00687BA3" w:rsidRDefault="00F1593D" w:rsidP="00F1593D">
            <w:pPr>
              <w:widowControl w:val="0"/>
              <w:ind w:right="153"/>
              <w:jc w:val="both"/>
            </w:pPr>
          </w:p>
          <w:p w:rsidR="00A40122" w:rsidRPr="00687BA3" w:rsidRDefault="00F1593D" w:rsidP="00F1593D">
            <w:pPr>
              <w:ind w:right="153"/>
              <w:jc w:val="both"/>
            </w:pPr>
            <w:r w:rsidRPr="00687BA3">
              <w:t xml:space="preserve">Встречные предложения участников по проекту договора </w:t>
            </w:r>
            <w:r w:rsidRPr="00687BA3">
              <w:rPr>
                <w:u w:val="single"/>
              </w:rPr>
              <w:t>не допускаются</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2" w:name="_Ref319589808"/>
          </w:p>
        </w:tc>
        <w:bookmarkEnd w:id="282"/>
        <w:tc>
          <w:tcPr>
            <w:tcW w:w="3228" w:type="dxa"/>
          </w:tcPr>
          <w:p w:rsidR="009A45C8" w:rsidRPr="00687BA3" w:rsidRDefault="009A45C8" w:rsidP="009A45C8">
            <w:pPr>
              <w:ind w:right="153"/>
            </w:pPr>
            <w:r w:rsidRPr="00687BA3">
              <w:t xml:space="preserve">Количество лотов </w:t>
            </w:r>
          </w:p>
        </w:tc>
        <w:tc>
          <w:tcPr>
            <w:tcW w:w="10664" w:type="dxa"/>
          </w:tcPr>
          <w:p w:rsidR="009A45C8" w:rsidRPr="00687BA3" w:rsidRDefault="00F1593D" w:rsidP="009A45C8">
            <w:pPr>
              <w:ind w:right="153"/>
            </w:pPr>
            <w:r w:rsidRPr="00687BA3">
              <w:t>1 (Один)</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3" w:name="_Ref319836820"/>
          </w:p>
        </w:tc>
        <w:bookmarkEnd w:id="283"/>
        <w:tc>
          <w:tcPr>
            <w:tcW w:w="3228" w:type="dxa"/>
          </w:tcPr>
          <w:p w:rsidR="009A45C8" w:rsidRPr="00687BA3" w:rsidRDefault="009A45C8" w:rsidP="009A45C8">
            <w:pPr>
              <w:contextualSpacing/>
            </w:pPr>
            <w:r w:rsidRPr="00687BA3">
              <w:t>Заказчик</w:t>
            </w:r>
          </w:p>
        </w:tc>
        <w:tc>
          <w:tcPr>
            <w:tcW w:w="10664" w:type="dxa"/>
          </w:tcPr>
          <w:p w:rsidR="00F1593D" w:rsidRPr="00687BA3" w:rsidRDefault="00F1593D" w:rsidP="00F1593D">
            <w:pPr>
              <w:widowControl w:val="0"/>
              <w:ind w:right="153"/>
              <w:jc w:val="both"/>
            </w:pPr>
            <w:r w:rsidRPr="00687BA3">
              <w:t>Федеральное государственное унитарное предприятие «Предприятие по обращению с радиоактивными отходами «РосРАО»</w:t>
            </w:r>
          </w:p>
          <w:p w:rsidR="00F1593D" w:rsidRPr="00687BA3" w:rsidRDefault="00F1593D" w:rsidP="00F1593D">
            <w:pPr>
              <w:widowControl w:val="0"/>
              <w:ind w:right="153"/>
              <w:jc w:val="both"/>
            </w:pPr>
            <w:r w:rsidRPr="00687BA3">
              <w:t xml:space="preserve">Место нахождения: 119017, г. Москва, </w:t>
            </w:r>
            <w:proofErr w:type="spellStart"/>
            <w:r w:rsidRPr="00687BA3">
              <w:t>Пыжевский</w:t>
            </w:r>
            <w:proofErr w:type="spellEnd"/>
            <w:r w:rsidRPr="00687BA3">
              <w:t xml:space="preserve"> пер., д. 6.</w:t>
            </w:r>
          </w:p>
          <w:p w:rsidR="00F1593D" w:rsidRPr="00687BA3" w:rsidRDefault="00F1593D" w:rsidP="00F1593D">
            <w:pPr>
              <w:widowControl w:val="0"/>
              <w:ind w:right="153"/>
              <w:jc w:val="both"/>
            </w:pPr>
            <w:r w:rsidRPr="00687BA3">
              <w:t>Почтовый адрес: 119017, г. Москва, Большая Ордынка, д. 24.</w:t>
            </w:r>
          </w:p>
          <w:p w:rsidR="009A45C8" w:rsidRPr="00687BA3" w:rsidRDefault="00F1593D" w:rsidP="00F1593D">
            <w:pPr>
              <w:ind w:right="153"/>
              <w:jc w:val="both"/>
            </w:pPr>
            <w:r w:rsidRPr="00687BA3">
              <w:t>Тел.: (495) 710-76-48; факс: (495) 710-76-50.</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4" w:name="_Ref319836899"/>
          </w:p>
        </w:tc>
        <w:bookmarkEnd w:id="284"/>
        <w:tc>
          <w:tcPr>
            <w:tcW w:w="3228" w:type="dxa"/>
          </w:tcPr>
          <w:p w:rsidR="009A45C8" w:rsidRPr="00687BA3" w:rsidRDefault="009A45C8" w:rsidP="009A45C8">
            <w:pPr>
              <w:ind w:right="153"/>
            </w:pPr>
            <w:r w:rsidRPr="00687BA3">
              <w:t>О</w:t>
            </w:r>
            <w:r w:rsidRPr="00687BA3">
              <w:rPr>
                <w:bCs/>
              </w:rPr>
              <w:t>рганизатор аукциона</w:t>
            </w:r>
          </w:p>
        </w:tc>
        <w:tc>
          <w:tcPr>
            <w:tcW w:w="10664" w:type="dxa"/>
          </w:tcPr>
          <w:p w:rsidR="00F1593D" w:rsidRPr="00687BA3" w:rsidRDefault="00F1593D" w:rsidP="00F1593D">
            <w:pPr>
              <w:widowControl w:val="0"/>
              <w:ind w:right="153"/>
              <w:jc w:val="both"/>
            </w:pPr>
            <w:r w:rsidRPr="00687BA3">
              <w:t xml:space="preserve">Федеральное государственное унитарное предприятие «Предприятие по обращению с </w:t>
            </w:r>
            <w:r w:rsidRPr="00687BA3">
              <w:lastRenderedPageBreak/>
              <w:t>радиоактивными отходами «РосРАО».</w:t>
            </w:r>
          </w:p>
          <w:p w:rsidR="00F1593D" w:rsidRPr="00687BA3" w:rsidRDefault="00F1593D" w:rsidP="00F1593D">
            <w:pPr>
              <w:widowControl w:val="0"/>
              <w:ind w:right="153"/>
              <w:jc w:val="both"/>
            </w:pPr>
            <w:r w:rsidRPr="00687BA3">
              <w:t xml:space="preserve">Место нахождения: 119017, г. Москва, </w:t>
            </w:r>
            <w:proofErr w:type="spellStart"/>
            <w:r w:rsidRPr="00687BA3">
              <w:t>Пыжевский</w:t>
            </w:r>
            <w:proofErr w:type="spellEnd"/>
            <w:r w:rsidRPr="00687BA3">
              <w:t xml:space="preserve"> пер., д. 6.</w:t>
            </w:r>
          </w:p>
          <w:p w:rsidR="00F1593D" w:rsidRPr="00687BA3" w:rsidRDefault="00F1593D" w:rsidP="00F1593D">
            <w:pPr>
              <w:widowControl w:val="0"/>
              <w:ind w:right="153"/>
              <w:jc w:val="both"/>
            </w:pPr>
            <w:r w:rsidRPr="00687BA3">
              <w:t>Почтовый адрес: 119017, г. Москва, Большая Ордынка, д. 24.</w:t>
            </w:r>
          </w:p>
          <w:p w:rsidR="00F1593D" w:rsidRPr="00687BA3" w:rsidRDefault="00F1593D" w:rsidP="00F1593D">
            <w:pPr>
              <w:widowControl w:val="0"/>
              <w:ind w:right="153"/>
              <w:jc w:val="both"/>
            </w:pPr>
            <w:r w:rsidRPr="00687BA3">
              <w:t xml:space="preserve">Тел.: (495) 710-76-48; факс: (495) 710-76-50; Эл. почта: </w:t>
            </w:r>
            <w:hyperlink r:id="rId25" w:history="1">
              <w:r w:rsidRPr="00687BA3">
                <w:rPr>
                  <w:rStyle w:val="afa"/>
                </w:rPr>
                <w:t>zakupki@rosrao.ru</w:t>
              </w:r>
            </w:hyperlink>
            <w:r w:rsidRPr="00687BA3">
              <w:t>.</w:t>
            </w:r>
          </w:p>
          <w:p w:rsidR="009A45C8" w:rsidRPr="00687BA3" w:rsidRDefault="00F1593D" w:rsidP="004C5B3B">
            <w:pPr>
              <w:ind w:right="153"/>
              <w:jc w:val="both"/>
            </w:pPr>
            <w:r w:rsidRPr="00687BA3">
              <w:t xml:space="preserve">Контактное лицо: </w:t>
            </w:r>
            <w:r w:rsidR="004C5B3B" w:rsidRPr="00687BA3">
              <w:t>Майоров Андрей Андреевич</w:t>
            </w:r>
            <w:r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5" w:name="_Ref320183782"/>
          </w:p>
        </w:tc>
        <w:bookmarkEnd w:id="285"/>
        <w:tc>
          <w:tcPr>
            <w:tcW w:w="3228" w:type="dxa"/>
          </w:tcPr>
          <w:p w:rsidR="009A45C8" w:rsidRPr="00687BA3" w:rsidRDefault="009A45C8" w:rsidP="00F1593D">
            <w:pPr>
              <w:ind w:right="153"/>
            </w:pPr>
            <w:r w:rsidRPr="00687BA3">
              <w:t>Информационное обеспечение проведения аукциона</w:t>
            </w:r>
            <w:r w:rsidR="00A94C03" w:rsidRPr="00687BA3">
              <w:t xml:space="preserve"> </w:t>
            </w:r>
          </w:p>
        </w:tc>
        <w:tc>
          <w:tcPr>
            <w:tcW w:w="10664" w:type="dxa"/>
          </w:tcPr>
          <w:p w:rsidR="009A45C8" w:rsidRPr="00687BA3" w:rsidRDefault="009A45C8" w:rsidP="00F1593D">
            <w:pPr>
              <w:widowControl w:val="0"/>
              <w:tabs>
                <w:tab w:val="left" w:pos="1134"/>
              </w:tabs>
              <w:contextualSpacing/>
              <w:jc w:val="both"/>
            </w:pPr>
            <w:r w:rsidRPr="00687BA3">
              <w:rPr>
                <w:spacing w:val="-6"/>
              </w:rPr>
              <w:t xml:space="preserve">Официальным сайтом </w:t>
            </w:r>
            <w:r w:rsidRPr="00687BA3">
              <w:t>в сети «Интернет» для размещения информации о проведении аукциона является:</w:t>
            </w:r>
          </w:p>
          <w:p w:rsidR="009A45C8" w:rsidRPr="00687BA3" w:rsidRDefault="009A45C8" w:rsidP="00F1593D">
            <w:pPr>
              <w:widowControl w:val="0"/>
              <w:tabs>
                <w:tab w:val="left" w:pos="1134"/>
              </w:tabs>
              <w:contextualSpacing/>
              <w:jc w:val="both"/>
            </w:pPr>
            <w:r w:rsidRPr="00687BA3">
              <w:rPr>
                <w:spacing w:val="-6"/>
              </w:rPr>
              <w:t xml:space="preserve">Официальный государственный сайт </w:t>
            </w:r>
            <w:r w:rsidRPr="00687BA3">
              <w:t>(</w:t>
            </w:r>
            <w:hyperlink r:id="rId26" w:history="1">
              <w:r w:rsidRPr="00687BA3">
                <w:rPr>
                  <w:color w:val="0000FF"/>
                  <w:u w:val="single"/>
                </w:rPr>
                <w:t>http://www.zakupki.gov.ru</w:t>
              </w:r>
            </w:hyperlink>
            <w:r w:rsidRPr="00687BA3">
              <w:t xml:space="preserve">), </w:t>
            </w:r>
          </w:p>
          <w:p w:rsidR="009A45C8" w:rsidRPr="00687BA3" w:rsidRDefault="009A45C8" w:rsidP="00F1593D">
            <w:pPr>
              <w:widowControl w:val="0"/>
              <w:tabs>
                <w:tab w:val="left" w:pos="1134"/>
              </w:tabs>
              <w:contextualSpacing/>
              <w:jc w:val="both"/>
              <w:rPr>
                <w:spacing w:val="-6"/>
              </w:rPr>
            </w:pPr>
            <w:r w:rsidRPr="00687BA3">
              <w:t xml:space="preserve">Официальный сайт по закупкам атомной отрасли </w:t>
            </w:r>
            <w:proofErr w:type="spellStart"/>
            <w:r w:rsidRPr="00687BA3">
              <w:t>Госкорпорации</w:t>
            </w:r>
            <w:proofErr w:type="spellEnd"/>
            <w:r w:rsidRPr="00687BA3">
              <w:t xml:space="preserve"> «</w:t>
            </w:r>
            <w:proofErr w:type="spellStart"/>
            <w:r w:rsidRPr="00687BA3">
              <w:t>Рос</w:t>
            </w:r>
            <w:r w:rsidRPr="00687BA3">
              <w:rPr>
                <w:spacing w:val="-6"/>
              </w:rPr>
              <w:t>атом</w:t>
            </w:r>
            <w:proofErr w:type="spellEnd"/>
            <w:r w:rsidRPr="00687BA3">
              <w:rPr>
                <w:spacing w:val="-6"/>
              </w:rPr>
              <w:t>» (</w:t>
            </w:r>
            <w:hyperlink r:id="rId27" w:history="1">
              <w:r w:rsidRPr="00687BA3">
                <w:rPr>
                  <w:color w:val="0000FF"/>
                  <w:u w:val="single"/>
                </w:rPr>
                <w:t>http://zakupki.rosatom.ru</w:t>
              </w:r>
            </w:hyperlink>
            <w:r w:rsidRPr="00687BA3">
              <w:rPr>
                <w:spacing w:val="-6"/>
              </w:rPr>
              <w:t>).</w:t>
            </w:r>
          </w:p>
          <w:p w:rsidR="009A45C8" w:rsidRPr="00687BA3" w:rsidRDefault="009A45C8" w:rsidP="00F1593D">
            <w:pPr>
              <w:widowControl w:val="0"/>
              <w:tabs>
                <w:tab w:val="left" w:pos="1134"/>
              </w:tabs>
              <w:jc w:val="both"/>
              <w:rPr>
                <w:b/>
                <w:i/>
              </w:rPr>
            </w:pPr>
            <w:r w:rsidRPr="00687BA3">
              <w:t xml:space="preserve">Настоящий аукцион проводится в соответствии с правилами и с использованием функционала </w:t>
            </w:r>
            <w:r w:rsidR="00F1593D" w:rsidRPr="00687BA3">
              <w:t xml:space="preserve">ЭТП ООО «Аукционный конкурсный дом» в сети «Интернет» по адресу: </w:t>
            </w:r>
            <w:hyperlink r:id="rId28" w:history="1">
              <w:r w:rsidR="00F1593D" w:rsidRPr="00687BA3">
                <w:rPr>
                  <w:color w:val="0000FF"/>
                  <w:u w:val="single"/>
                </w:rPr>
                <w:t>http://www.a-k-d.ru/</w:t>
              </w:r>
            </w:hyperlink>
            <w:r w:rsidR="00F1593D" w:rsidRPr="00687BA3">
              <w:t>.</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p>
        </w:tc>
        <w:tc>
          <w:tcPr>
            <w:tcW w:w="3228" w:type="dxa"/>
          </w:tcPr>
          <w:p w:rsidR="009A45C8" w:rsidRPr="00687BA3" w:rsidRDefault="009A45C8" w:rsidP="009A45C8">
            <w:pPr>
              <w:ind w:right="153"/>
            </w:pPr>
            <w:r w:rsidRPr="00687BA3">
              <w:rPr>
                <w:bCs/>
              </w:rPr>
              <w:t>Дата опубликования извещения о проведении аукциона</w:t>
            </w:r>
          </w:p>
        </w:tc>
        <w:tc>
          <w:tcPr>
            <w:tcW w:w="10664" w:type="dxa"/>
          </w:tcPr>
          <w:p w:rsidR="009A45C8" w:rsidRPr="00687BA3" w:rsidRDefault="009A45C8" w:rsidP="00246781">
            <w:pPr>
              <w:ind w:right="153"/>
              <w:rPr>
                <w:bCs/>
              </w:rPr>
            </w:pPr>
            <w:r w:rsidRPr="00687BA3">
              <w:t>«</w:t>
            </w:r>
            <w:r w:rsidR="004C5B3B" w:rsidRPr="00687BA3">
              <w:t>1</w:t>
            </w:r>
            <w:r w:rsidR="00246781">
              <w:t>4</w:t>
            </w:r>
            <w:r w:rsidRPr="00687BA3">
              <w:t xml:space="preserve">» </w:t>
            </w:r>
            <w:r w:rsidR="004C5B3B" w:rsidRPr="00687BA3">
              <w:t>мая</w:t>
            </w:r>
            <w:r w:rsidR="004224B3" w:rsidRPr="00687BA3">
              <w:t xml:space="preserve"> </w:t>
            </w:r>
            <w:r w:rsidRPr="00687BA3">
              <w:t>20</w:t>
            </w:r>
            <w:r w:rsidR="004224B3" w:rsidRPr="00687BA3">
              <w:t xml:space="preserve">14 </w:t>
            </w:r>
            <w:r w:rsidRPr="00687BA3">
              <w:t>года</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6" w:name="_Ref319837268"/>
          </w:p>
        </w:tc>
        <w:bookmarkEnd w:id="286"/>
        <w:tc>
          <w:tcPr>
            <w:tcW w:w="3228" w:type="dxa"/>
          </w:tcPr>
          <w:p w:rsidR="009A45C8" w:rsidRPr="00687BA3" w:rsidRDefault="009A45C8" w:rsidP="009A45C8">
            <w:pPr>
              <w:ind w:right="153"/>
              <w:rPr>
                <w:bCs/>
              </w:rPr>
            </w:pPr>
            <w:r w:rsidRPr="00687BA3">
              <w:t xml:space="preserve">Отказ от проведения аукциона </w:t>
            </w:r>
            <w:r w:rsidRPr="00687BA3">
              <w:rPr>
                <w:i/>
              </w:rPr>
              <w:t>[или любого лота аукциона]</w:t>
            </w:r>
          </w:p>
        </w:tc>
        <w:tc>
          <w:tcPr>
            <w:tcW w:w="10664" w:type="dxa"/>
          </w:tcPr>
          <w:p w:rsidR="009A45C8" w:rsidRPr="00687BA3" w:rsidRDefault="00F3638E" w:rsidP="00F3638E">
            <w:pPr>
              <w:ind w:right="153"/>
              <w:jc w:val="both"/>
            </w:pPr>
            <w:r w:rsidRPr="00687BA3">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7" w:name="_Ref319836864"/>
          </w:p>
        </w:tc>
        <w:bookmarkEnd w:id="287"/>
        <w:tc>
          <w:tcPr>
            <w:tcW w:w="3228" w:type="dxa"/>
          </w:tcPr>
          <w:p w:rsidR="009A45C8" w:rsidRPr="00687BA3" w:rsidRDefault="009A45C8" w:rsidP="009A45C8">
            <w:pPr>
              <w:widowControl w:val="0"/>
              <w:adjustRightInd w:val="0"/>
              <w:ind w:right="153"/>
              <w:textAlignment w:val="baseline"/>
            </w:pPr>
            <w:r w:rsidRPr="00687BA3">
              <w:t xml:space="preserve">Начальная (максимальная) цена договора </w:t>
            </w:r>
            <w:r w:rsidRPr="00687BA3">
              <w:rPr>
                <w:i/>
              </w:rPr>
              <w:t>[по каждому лоту]</w:t>
            </w:r>
          </w:p>
        </w:tc>
        <w:tc>
          <w:tcPr>
            <w:tcW w:w="10664" w:type="dxa"/>
          </w:tcPr>
          <w:p w:rsidR="009A45C8" w:rsidRPr="00687BA3" w:rsidRDefault="004C5B3B" w:rsidP="000B0BE9">
            <w:pPr>
              <w:widowControl w:val="0"/>
              <w:adjustRightInd w:val="0"/>
              <w:ind w:right="153"/>
              <w:jc w:val="both"/>
              <w:textAlignment w:val="baseline"/>
            </w:pPr>
            <w:r w:rsidRPr="00687BA3">
              <w:t>24 958 319,64 (Двадцать четыре миллиона девятьсот пятьдесят восемь тысяч триста девятнадцать) рублей 64 копейки. В цену включены все расходы, в том числе доставка,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 включая НДС – 18%.</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p>
        </w:tc>
        <w:tc>
          <w:tcPr>
            <w:tcW w:w="3228" w:type="dxa"/>
          </w:tcPr>
          <w:p w:rsidR="009A45C8" w:rsidRPr="00687BA3" w:rsidRDefault="009A45C8" w:rsidP="009A45C8">
            <w:pPr>
              <w:ind w:right="153"/>
              <w:rPr>
                <w:lang w:val="en-US"/>
              </w:rPr>
            </w:pPr>
            <w:r w:rsidRPr="00687BA3">
              <w:t>Официальный язык аукциона</w:t>
            </w:r>
          </w:p>
        </w:tc>
        <w:tc>
          <w:tcPr>
            <w:tcW w:w="10664" w:type="dxa"/>
          </w:tcPr>
          <w:p w:rsidR="009A45C8" w:rsidRPr="00687BA3" w:rsidRDefault="004F0654" w:rsidP="009A45C8">
            <w:pPr>
              <w:ind w:right="153"/>
            </w:pPr>
            <w:r w:rsidRPr="00687BA3">
              <w:t>р</w:t>
            </w:r>
            <w:r w:rsidR="009A45C8" w:rsidRPr="00687BA3">
              <w:t>усский</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8" w:name="_Ref319839536"/>
          </w:p>
        </w:tc>
        <w:bookmarkEnd w:id="288"/>
        <w:tc>
          <w:tcPr>
            <w:tcW w:w="3228" w:type="dxa"/>
          </w:tcPr>
          <w:p w:rsidR="009A45C8" w:rsidRPr="00687BA3" w:rsidRDefault="009A45C8" w:rsidP="009A45C8">
            <w:pPr>
              <w:ind w:right="153"/>
              <w:rPr>
                <w:lang w:val="en-US"/>
              </w:rPr>
            </w:pPr>
            <w:r w:rsidRPr="00687BA3">
              <w:t>Валюта аукциона</w:t>
            </w:r>
          </w:p>
        </w:tc>
        <w:tc>
          <w:tcPr>
            <w:tcW w:w="10664" w:type="dxa"/>
          </w:tcPr>
          <w:p w:rsidR="009A45C8" w:rsidRPr="00687BA3" w:rsidRDefault="009A45C8" w:rsidP="00092CC4">
            <w:pPr>
              <w:ind w:right="153"/>
            </w:pPr>
            <w:r w:rsidRPr="00687BA3">
              <w:t>российский рубль</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89" w:name="_Ref319839673"/>
          </w:p>
        </w:tc>
        <w:bookmarkEnd w:id="289"/>
        <w:tc>
          <w:tcPr>
            <w:tcW w:w="3228" w:type="dxa"/>
          </w:tcPr>
          <w:p w:rsidR="009A45C8" w:rsidRPr="00687BA3" w:rsidRDefault="009A45C8" w:rsidP="009A45C8">
            <w:pPr>
              <w:ind w:right="153"/>
            </w:pPr>
            <w:r w:rsidRPr="00687BA3">
              <w:t xml:space="preserve">Обеспечение заявки на участие в аукционе </w:t>
            </w:r>
            <w:r w:rsidRPr="00687BA3">
              <w:rPr>
                <w:i/>
              </w:rPr>
              <w:t>[по каждому лоту]</w:t>
            </w:r>
            <w:r w:rsidRPr="00687BA3">
              <w:t>:</w:t>
            </w:r>
          </w:p>
          <w:p w:rsidR="009A45C8" w:rsidRPr="00687BA3" w:rsidRDefault="009A45C8" w:rsidP="009A45C8">
            <w:pPr>
              <w:ind w:right="153"/>
            </w:pPr>
          </w:p>
          <w:p w:rsidR="009A45C8" w:rsidRPr="00687BA3" w:rsidRDefault="009A45C8" w:rsidP="009A45C8">
            <w:pPr>
              <w:ind w:right="153"/>
            </w:pPr>
            <w:r w:rsidRPr="00687BA3">
              <w:t>Форма обеспечения</w:t>
            </w:r>
          </w:p>
          <w:p w:rsidR="009A45C8" w:rsidRPr="00687BA3" w:rsidRDefault="009A45C8" w:rsidP="009A45C8">
            <w:pPr>
              <w:ind w:right="153"/>
            </w:pPr>
          </w:p>
          <w:p w:rsidR="009A45C8" w:rsidRPr="00687BA3" w:rsidRDefault="009A45C8" w:rsidP="009A45C8">
            <w:pPr>
              <w:ind w:right="153"/>
            </w:pPr>
            <w:r w:rsidRPr="00687BA3">
              <w:lastRenderedPageBreak/>
              <w:t xml:space="preserve">Размер и валюта обеспечения заявки на участие в аукционе </w:t>
            </w:r>
          </w:p>
          <w:p w:rsidR="009A45C8" w:rsidRPr="00687BA3" w:rsidRDefault="009A45C8" w:rsidP="009A45C8">
            <w:pPr>
              <w:ind w:right="153"/>
            </w:pPr>
          </w:p>
          <w:p w:rsidR="009A45C8" w:rsidRPr="00687BA3" w:rsidRDefault="009A45C8" w:rsidP="009A45C8">
            <w:pPr>
              <w:ind w:right="153"/>
            </w:pPr>
            <w:r w:rsidRPr="00687BA3">
              <w:t>Реквизиты для перечисления обеспечения заявок на участие в аукционе</w:t>
            </w:r>
          </w:p>
        </w:tc>
        <w:tc>
          <w:tcPr>
            <w:tcW w:w="10664" w:type="dxa"/>
          </w:tcPr>
          <w:p w:rsidR="009A45C8" w:rsidRPr="00687BA3" w:rsidRDefault="00BC6A7E" w:rsidP="009A45C8">
            <w:pPr>
              <w:ind w:right="153"/>
              <w:jc w:val="both"/>
            </w:pPr>
            <w:r w:rsidRPr="00687BA3">
              <w:lastRenderedPageBreak/>
              <w:t>Не предусмотрено.</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0" w:name="_Ref319837338"/>
          </w:p>
        </w:tc>
        <w:bookmarkEnd w:id="290"/>
        <w:tc>
          <w:tcPr>
            <w:tcW w:w="3228" w:type="dxa"/>
          </w:tcPr>
          <w:p w:rsidR="009A45C8" w:rsidRPr="00687BA3" w:rsidRDefault="009A45C8" w:rsidP="003C308E">
            <w:pPr>
              <w:widowControl w:val="0"/>
              <w:adjustRightInd w:val="0"/>
              <w:ind w:left="45" w:right="153"/>
              <w:jc w:val="both"/>
              <w:textAlignment w:val="baseline"/>
            </w:pPr>
            <w:r w:rsidRPr="00687BA3">
              <w:t>Требования, предъявляемые к участникам аукциона</w:t>
            </w:r>
            <w:r w:rsidR="003C308E" w:rsidRPr="00687BA3">
              <w:rPr>
                <w:i/>
              </w:rPr>
              <w:t>,</w:t>
            </w:r>
            <w:r w:rsidRPr="00687BA3">
              <w:rPr>
                <w:i/>
              </w:rPr>
              <w:t xml:space="preserve"> поставщикам/</w:t>
            </w:r>
            <w:r w:rsidRPr="00687BA3">
              <w:t xml:space="preserve"> </w:t>
            </w:r>
            <w:r w:rsidRPr="00687BA3">
              <w:rPr>
                <w:i/>
              </w:rPr>
              <w:t>субподрядчикам/ соисполнителям</w:t>
            </w:r>
            <w:r w:rsidR="003C308E" w:rsidRPr="00687BA3">
              <w:rPr>
                <w:i/>
              </w:rPr>
              <w:t>,</w:t>
            </w:r>
            <w:r w:rsidRPr="00687BA3">
              <w:rPr>
                <w:i/>
              </w:rPr>
              <w:t xml:space="preserve"> </w:t>
            </w:r>
            <w:r w:rsidR="00DF7B2D" w:rsidRPr="00687BA3">
              <w:rPr>
                <w:i/>
              </w:rPr>
              <w:t xml:space="preserve">головным изготовителям (в соответствии с Р 50-605-80-93) </w:t>
            </w:r>
            <w:r w:rsidRPr="00687BA3">
              <w:rPr>
                <w:i/>
              </w:rPr>
              <w:t>в объеме поставляемого товара/ выполняемых работ /оказываемых услуг</w:t>
            </w:r>
            <w:r w:rsidR="00C651A6" w:rsidRPr="00687BA3">
              <w:rPr>
                <w:i/>
              </w:rPr>
              <w:t xml:space="preserve">/ </w:t>
            </w:r>
            <w:r w:rsidRPr="00687BA3">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687BA3" w:rsidRDefault="009A45C8" w:rsidP="009A18EF">
            <w:pPr>
              <w:widowControl w:val="0"/>
              <w:numPr>
                <w:ilvl w:val="0"/>
                <w:numId w:val="43"/>
              </w:numPr>
              <w:tabs>
                <w:tab w:val="left" w:pos="709"/>
              </w:tabs>
              <w:adjustRightInd w:val="0"/>
              <w:ind w:left="0" w:right="153" w:firstLine="660"/>
              <w:jc w:val="both"/>
              <w:textAlignment w:val="baseline"/>
            </w:pPr>
            <w:bookmarkStart w:id="291" w:name="_Ref319589832"/>
            <w:r w:rsidRPr="00687BA3">
              <w:t>Требования к участникам аукциона:</w:t>
            </w:r>
            <w:bookmarkEnd w:id="291"/>
          </w:p>
          <w:p w:rsidR="009A45C8" w:rsidRPr="00687BA3" w:rsidRDefault="009A45C8" w:rsidP="009A18EF">
            <w:pPr>
              <w:numPr>
                <w:ilvl w:val="0"/>
                <w:numId w:val="42"/>
              </w:numPr>
              <w:tabs>
                <w:tab w:val="left" w:pos="851"/>
              </w:tabs>
              <w:ind w:left="0" w:right="153" w:firstLine="660"/>
              <w:jc w:val="both"/>
            </w:pPr>
            <w:r w:rsidRPr="00687BA3">
              <w:t>должен отвечать требованиям, указанным в </w:t>
            </w:r>
            <w:r w:rsidRPr="00687BA3">
              <w:rPr>
                <w:u w:val="single"/>
              </w:rPr>
              <w:t>пункте </w:t>
            </w:r>
            <w:r w:rsidRPr="00687BA3">
              <w:rPr>
                <w:u w:val="single"/>
              </w:rPr>
              <w:fldChar w:fldCharType="begin"/>
            </w:r>
            <w:r w:rsidRPr="00687BA3">
              <w:rPr>
                <w:u w:val="single"/>
              </w:rPr>
              <w:instrText xml:space="preserve"> REF _Ref317256436 \r \h </w:instrText>
            </w:r>
            <w:r w:rsidR="009861D0" w:rsidRPr="00687BA3">
              <w:rPr>
                <w:u w:val="single"/>
              </w:rPr>
              <w:instrText xml:space="preserve"> \* MERGEFORMAT </w:instrText>
            </w:r>
            <w:r w:rsidRPr="00687BA3">
              <w:rPr>
                <w:u w:val="single"/>
              </w:rPr>
            </w:r>
            <w:r w:rsidRPr="00687BA3">
              <w:rPr>
                <w:u w:val="single"/>
              </w:rPr>
              <w:fldChar w:fldCharType="separate"/>
            </w:r>
            <w:r w:rsidR="00874048" w:rsidRPr="00687BA3">
              <w:rPr>
                <w:u w:val="single"/>
              </w:rPr>
              <w:t>3.1</w:t>
            </w:r>
            <w:r w:rsidRPr="00687BA3">
              <w:rPr>
                <w:u w:val="single"/>
              </w:rPr>
              <w:fldChar w:fldCharType="end"/>
            </w:r>
            <w:r w:rsidRPr="00687BA3">
              <w:t xml:space="preserve"> настоящей аукционной документации;</w:t>
            </w:r>
          </w:p>
          <w:p w:rsidR="009A45C8" w:rsidRPr="00687BA3" w:rsidRDefault="009A45C8" w:rsidP="009A18EF">
            <w:pPr>
              <w:numPr>
                <w:ilvl w:val="0"/>
                <w:numId w:val="42"/>
              </w:numPr>
              <w:tabs>
                <w:tab w:val="left" w:pos="851"/>
              </w:tabs>
              <w:ind w:left="0" w:right="153" w:firstLine="660"/>
              <w:jc w:val="both"/>
            </w:pPr>
            <w:r w:rsidRPr="00687BA3">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687BA3" w:rsidRDefault="009A45C8" w:rsidP="009A45C8">
            <w:pPr>
              <w:tabs>
                <w:tab w:val="left" w:pos="851"/>
              </w:tabs>
              <w:ind w:right="153"/>
              <w:jc w:val="both"/>
            </w:pPr>
            <w:r w:rsidRPr="00687BA3">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687BA3">
              <w:t>ом</w:t>
            </w:r>
            <w:r w:rsidRPr="00687BA3">
              <w:t xml:space="preserve"> порядке раскрыта соответствующая информация.</w:t>
            </w:r>
          </w:p>
          <w:p w:rsidR="009A45C8" w:rsidRPr="00687BA3" w:rsidRDefault="009A45C8" w:rsidP="009A45C8">
            <w:pPr>
              <w:tabs>
                <w:tab w:val="left" w:pos="851"/>
              </w:tabs>
              <w:ind w:right="153"/>
              <w:jc w:val="both"/>
            </w:pPr>
            <w:r w:rsidRPr="00687BA3">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687BA3">
              <w:t>число акционеров</w:t>
            </w:r>
            <w:proofErr w:type="gramEnd"/>
            <w:r w:rsidRPr="00687BA3">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687BA3">
              <w:t xml:space="preserve"> и бенефициарах (в том числе конечных)</w:t>
            </w:r>
            <w:r w:rsidRPr="00687BA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687BA3">
              <w:t>ом</w:t>
            </w:r>
            <w:r w:rsidRPr="00687BA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687BA3" w:rsidRDefault="00BC6A7E" w:rsidP="009A18EF">
            <w:pPr>
              <w:numPr>
                <w:ilvl w:val="0"/>
                <w:numId w:val="42"/>
              </w:numPr>
              <w:tabs>
                <w:tab w:val="left" w:pos="851"/>
              </w:tabs>
              <w:ind w:left="0" w:right="153" w:firstLine="660"/>
              <w:jc w:val="both"/>
            </w:pPr>
            <w:r w:rsidRPr="00687BA3">
              <w:t xml:space="preserve">отсутствие сведений об участнике запроса цен в Реестре недобросовестных поставщиков ФАС России </w:t>
            </w:r>
            <w:r w:rsidRPr="00687BA3">
              <w:rPr>
                <w:i/>
              </w:rPr>
              <w:t>и/или</w:t>
            </w:r>
            <w:r w:rsidRPr="00687BA3">
              <w:t xml:space="preserve"> в реестре недобросовестных поставщиков </w:t>
            </w:r>
            <w:proofErr w:type="spellStart"/>
            <w:r w:rsidRPr="00687BA3">
              <w:t>Госкорпорации</w:t>
            </w:r>
            <w:proofErr w:type="spellEnd"/>
            <w:r w:rsidRPr="00687BA3">
              <w:t xml:space="preserve"> «</w:t>
            </w:r>
            <w:proofErr w:type="spellStart"/>
            <w:r w:rsidRPr="00687BA3">
              <w:t>Росатом</w:t>
            </w:r>
            <w:proofErr w:type="spellEnd"/>
            <w:r w:rsidRPr="00687BA3">
              <w:t xml:space="preserve">» и организаций </w:t>
            </w:r>
            <w:proofErr w:type="spellStart"/>
            <w:r w:rsidRPr="00687BA3">
              <w:t>Госкорпорации</w:t>
            </w:r>
            <w:proofErr w:type="spellEnd"/>
            <w:r w:rsidRPr="00687BA3">
              <w:t xml:space="preserve"> «</w:t>
            </w:r>
            <w:proofErr w:type="spellStart"/>
            <w:r w:rsidRPr="00687BA3">
              <w:t>Росатом</w:t>
            </w:r>
            <w:proofErr w:type="spellEnd"/>
            <w:r w:rsidRPr="00687BA3">
              <w:t>».</w:t>
            </w:r>
          </w:p>
          <w:p w:rsidR="00A5165A" w:rsidRPr="00687BA3" w:rsidRDefault="00A5165A" w:rsidP="009A18EF">
            <w:pPr>
              <w:numPr>
                <w:ilvl w:val="0"/>
                <w:numId w:val="42"/>
              </w:numPr>
              <w:tabs>
                <w:tab w:val="left" w:pos="851"/>
              </w:tabs>
              <w:ind w:left="0" w:right="153" w:firstLine="660"/>
              <w:jc w:val="both"/>
            </w:pPr>
            <w:r w:rsidRPr="00687BA3">
              <w:rPr>
                <w:bCs/>
                <w:color w:val="000000"/>
              </w:rPr>
              <w:lastRenderedPageBreak/>
              <w:t xml:space="preserve">наличие сертификата соответствия требованиям технического </w:t>
            </w:r>
            <w:proofErr w:type="gramStart"/>
            <w:r w:rsidRPr="00687BA3">
              <w:rPr>
                <w:bCs/>
                <w:color w:val="000000"/>
              </w:rPr>
              <w:t>регламента  «</w:t>
            </w:r>
            <w:proofErr w:type="gramEnd"/>
            <w:r w:rsidRPr="00687BA3">
              <w:rPr>
                <w:bCs/>
                <w:color w:val="000000"/>
              </w:rPr>
              <w:t>О безопасности машин и оборудования» утвержденного Постановлением Правительства РФ от 15.09.2009 № 753.</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2" w:name="_Ref319931748"/>
          </w:p>
        </w:tc>
        <w:bookmarkEnd w:id="292"/>
        <w:tc>
          <w:tcPr>
            <w:tcW w:w="3228" w:type="dxa"/>
          </w:tcPr>
          <w:p w:rsidR="009A45C8" w:rsidRPr="00687BA3" w:rsidRDefault="009A45C8" w:rsidP="009A45C8">
            <w:pPr>
              <w:widowControl w:val="0"/>
              <w:adjustRightInd w:val="0"/>
              <w:ind w:left="45" w:right="153"/>
              <w:jc w:val="both"/>
              <w:textAlignment w:val="baseline"/>
            </w:pPr>
            <w:r w:rsidRPr="00687BA3">
              <w:t xml:space="preserve">Предельный показатель достаточности обладания финансовыми ресурсами </w:t>
            </w:r>
          </w:p>
        </w:tc>
        <w:tc>
          <w:tcPr>
            <w:tcW w:w="10664" w:type="dxa"/>
          </w:tcPr>
          <w:p w:rsidR="009A45C8" w:rsidRPr="00687BA3" w:rsidRDefault="009A45C8" w:rsidP="001B27EA">
            <w:pPr>
              <w:widowControl w:val="0"/>
              <w:tabs>
                <w:tab w:val="left" w:pos="778"/>
              </w:tabs>
              <w:adjustRightInd w:val="0"/>
              <w:ind w:right="153" w:firstLine="660"/>
              <w:jc w:val="both"/>
              <w:textAlignment w:val="baseline"/>
            </w:pP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3" w:name="_Ref319855657"/>
          </w:p>
        </w:tc>
        <w:bookmarkEnd w:id="293"/>
        <w:tc>
          <w:tcPr>
            <w:tcW w:w="3228" w:type="dxa"/>
          </w:tcPr>
          <w:p w:rsidR="009A45C8" w:rsidRPr="00687BA3" w:rsidRDefault="009A45C8" w:rsidP="009A45C8">
            <w:pPr>
              <w:widowControl w:val="0"/>
              <w:adjustRightInd w:val="0"/>
              <w:ind w:left="45" w:right="153"/>
              <w:jc w:val="both"/>
              <w:textAlignment w:val="baseline"/>
            </w:pPr>
            <w:r w:rsidRPr="00687BA3">
              <w:t xml:space="preserve">Требования к </w:t>
            </w:r>
            <w:r w:rsidRPr="00687BA3">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687BA3" w:rsidRDefault="00BC6A7E" w:rsidP="00BC6A7E">
            <w:pPr>
              <w:tabs>
                <w:tab w:val="left" w:pos="495"/>
                <w:tab w:val="left" w:pos="5657"/>
              </w:tabs>
              <w:ind w:right="153" w:firstLine="660"/>
              <w:jc w:val="both"/>
            </w:pPr>
            <w:r w:rsidRPr="00687BA3">
              <w:t xml:space="preserve">Требования к </w:t>
            </w:r>
            <w:r w:rsidRPr="00687BA3">
              <w:rPr>
                <w:i/>
              </w:rPr>
              <w:t>поставляемому товару, выполняемым работам, оказываемым услугам</w:t>
            </w:r>
            <w:r w:rsidRPr="00687BA3">
              <w:t xml:space="preserve"> приводятся в </w:t>
            </w:r>
            <w:r w:rsidRPr="00687BA3">
              <w:rPr>
                <w:u w:val="single"/>
              </w:rPr>
              <w:t>Томе 2 «ТЕХНИЧЕСКАЯ ЧАСТЬ»</w:t>
            </w:r>
            <w:r w:rsidRPr="00687BA3">
              <w:t>.</w:t>
            </w:r>
          </w:p>
          <w:p w:rsidR="00A5165A" w:rsidRPr="00687BA3" w:rsidRDefault="00A5165A" w:rsidP="00A5165A">
            <w:pPr>
              <w:jc w:val="both"/>
              <w:rPr>
                <w:bCs/>
              </w:rPr>
            </w:pPr>
            <w:r w:rsidRPr="00687BA3">
              <w:rPr>
                <w:bCs/>
              </w:rPr>
              <w:t xml:space="preserve">Поставляемое транспортное средство должно быть новым (2013-2014гг. выпуска),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sidRPr="00687BA3">
              <w:t>Доставка товара производится силами Поставщика и за счет Поставщика</w:t>
            </w:r>
            <w:r w:rsidRPr="00687BA3">
              <w:rPr>
                <w:bCs/>
              </w:rPr>
              <w:t xml:space="preserve">.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Гарантия на товар составляет 12 месяцев или 2 100 м/ч (в зависимости от того, что наступит быстрее). </w:t>
            </w:r>
            <w:proofErr w:type="gramStart"/>
            <w:r w:rsidRPr="00687BA3">
              <w:rPr>
                <w:bCs/>
              </w:rPr>
              <w:t>Гарантийный  срок</w:t>
            </w:r>
            <w:proofErr w:type="gramEnd"/>
            <w:r w:rsidRPr="00687BA3">
              <w:rPr>
                <w:bCs/>
              </w:rPr>
              <w:t xml:space="preserve"> исчисляется со дня подписания соответствующего Акта приема-передачи. Техническое обслуживание должно проводиться на территории Кировской области. Поставщик должен провести вводный инструктаж специалистов Заказчика по эксплуатации и обслуживанию товара.</w:t>
            </w:r>
          </w:p>
          <w:p w:rsidR="009A45C8" w:rsidRPr="00687BA3" w:rsidRDefault="009A45C8" w:rsidP="00E426F3">
            <w:pPr>
              <w:tabs>
                <w:tab w:val="left" w:pos="495"/>
                <w:tab w:val="left" w:pos="5657"/>
              </w:tabs>
              <w:ind w:right="153" w:firstLine="660"/>
              <w:jc w:val="both"/>
            </w:pPr>
            <w:r w:rsidRPr="00687BA3">
              <w:rPr>
                <w:i/>
                <w:color w:val="000000"/>
              </w:rPr>
              <w:t xml:space="preserve">Участник </w:t>
            </w:r>
            <w:r w:rsidR="007A0380" w:rsidRPr="00687BA3">
              <w:rPr>
                <w:i/>
                <w:color w:val="000000"/>
              </w:rPr>
              <w:t>аукциона</w:t>
            </w:r>
            <w:r w:rsidRPr="00687BA3">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687BA3">
              <w:rPr>
                <w:i/>
              </w:rPr>
              <w:t>изготовителя</w:t>
            </w:r>
            <w:r w:rsidRPr="00687BA3">
              <w:rPr>
                <w:i/>
                <w:color w:val="000000"/>
              </w:rPr>
              <w:t xml:space="preserve">, носят лишь рекомендательный, а не обязательный характер. Участник </w:t>
            </w:r>
            <w:r w:rsidR="007A0380" w:rsidRPr="00687BA3">
              <w:rPr>
                <w:i/>
                <w:color w:val="000000"/>
              </w:rPr>
              <w:t>аукциона</w:t>
            </w:r>
            <w:r w:rsidRPr="00687BA3">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687BA3">
              <w:rPr>
                <w:i/>
                <w:color w:val="000000"/>
              </w:rPr>
              <w:t>товар иных изготовителей</w:t>
            </w:r>
            <w:r w:rsidRPr="00687BA3">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4" w:name="_Ref320274312"/>
          </w:p>
        </w:tc>
        <w:bookmarkEnd w:id="294"/>
        <w:tc>
          <w:tcPr>
            <w:tcW w:w="3228" w:type="dxa"/>
          </w:tcPr>
          <w:p w:rsidR="009A45C8" w:rsidRPr="00687BA3" w:rsidRDefault="009A45C8" w:rsidP="005554DE">
            <w:pPr>
              <w:tabs>
                <w:tab w:val="num" w:pos="960"/>
                <w:tab w:val="num" w:pos="2564"/>
              </w:tabs>
              <w:overflowPunct w:val="0"/>
              <w:autoSpaceDE w:val="0"/>
              <w:autoSpaceDN w:val="0"/>
              <w:adjustRightInd w:val="0"/>
              <w:ind w:right="153"/>
              <w:jc w:val="both"/>
              <w:rPr>
                <w:bCs/>
              </w:rPr>
            </w:pPr>
            <w:r w:rsidRPr="00687BA3">
              <w:rPr>
                <w:bCs/>
              </w:rPr>
              <w:t>Документы, подтверждающие соответствие требованиям, предъявляемым участникам аукциона</w:t>
            </w:r>
            <w:r w:rsidR="005554DE" w:rsidRPr="00687BA3">
              <w:rPr>
                <w:bCs/>
                <w:i/>
              </w:rPr>
              <w:t>,</w:t>
            </w:r>
            <w:r w:rsidRPr="00687BA3">
              <w:rPr>
                <w:bCs/>
                <w:i/>
              </w:rPr>
              <w:t xml:space="preserve"> привлекаемым поставщикам/ субподрядчикам/ соисполнителям</w:t>
            </w:r>
            <w:r w:rsidR="00F67DB7" w:rsidRPr="00687BA3">
              <w:rPr>
                <w:bCs/>
                <w:i/>
              </w:rPr>
              <w:t xml:space="preserve">, </w:t>
            </w:r>
            <w:r w:rsidR="00F67DB7" w:rsidRPr="00687BA3">
              <w:rPr>
                <w:i/>
              </w:rPr>
              <w:t>головным изготовителям (в соответствии с Р 50-605-80-93) оборудования</w:t>
            </w:r>
            <w:r w:rsidRPr="00687BA3">
              <w:rPr>
                <w:bCs/>
                <w:i/>
              </w:rPr>
              <w:t xml:space="preserve"> [при предъявлении к ним соответствующих требований</w:t>
            </w:r>
            <w:r w:rsidRPr="00687BA3">
              <w:rPr>
                <w:bCs/>
              </w:rPr>
              <w:t xml:space="preserve"> и включаемые участником в состав заявки на участие в аукционе </w:t>
            </w:r>
            <w:r w:rsidRPr="00687BA3">
              <w:rPr>
                <w:bCs/>
                <w:i/>
              </w:rPr>
              <w:t>[в случае требования по лотам различных документов – c указанием номеров лотов, для которых эти документы необходимо предоставить]</w:t>
            </w:r>
            <w:r w:rsidRPr="00687BA3">
              <w:rPr>
                <w:bCs/>
              </w:rPr>
              <w:t xml:space="preserve"> </w:t>
            </w:r>
          </w:p>
        </w:tc>
        <w:tc>
          <w:tcPr>
            <w:tcW w:w="10664" w:type="dxa"/>
          </w:tcPr>
          <w:p w:rsidR="009A45C8" w:rsidRPr="00687BA3" w:rsidRDefault="009A45C8" w:rsidP="009A18EF">
            <w:pPr>
              <w:widowControl w:val="0"/>
              <w:numPr>
                <w:ilvl w:val="0"/>
                <w:numId w:val="44"/>
              </w:numPr>
              <w:tabs>
                <w:tab w:val="left" w:pos="636"/>
              </w:tabs>
              <w:adjustRightInd w:val="0"/>
              <w:ind w:left="0" w:right="153" w:firstLine="660"/>
              <w:jc w:val="both"/>
              <w:textAlignment w:val="baseline"/>
            </w:pPr>
            <w:bookmarkStart w:id="295" w:name="_Ref319839099"/>
            <w:r w:rsidRPr="00687BA3">
              <w:rPr>
                <w:bCs/>
              </w:rPr>
              <w:t>Документы, подтверждающие соответствие т</w:t>
            </w:r>
            <w:r w:rsidRPr="00687BA3">
              <w:t>ребованиям, предъявляемым участникам аукциона</w:t>
            </w:r>
            <w:r w:rsidR="005554DE" w:rsidRPr="00687BA3">
              <w:rPr>
                <w:i/>
              </w:rPr>
              <w:t>,</w:t>
            </w:r>
            <w:r w:rsidRPr="00687BA3">
              <w:rPr>
                <w:i/>
              </w:rPr>
              <w:t xml:space="preserve"> привлекаемым поставщикам/ субподрядчикам/ соисполнителям [при предъявлении к ним соответствующих требований]</w:t>
            </w:r>
            <w:r w:rsidRPr="00687BA3">
              <w:t>:</w:t>
            </w:r>
            <w:bookmarkEnd w:id="295"/>
          </w:p>
          <w:p w:rsidR="009A45C8" w:rsidRPr="00687BA3" w:rsidRDefault="009A45C8" w:rsidP="009A18EF">
            <w:pPr>
              <w:numPr>
                <w:ilvl w:val="0"/>
                <w:numId w:val="45"/>
              </w:numPr>
              <w:tabs>
                <w:tab w:val="left" w:pos="778"/>
              </w:tabs>
              <w:ind w:left="0" w:right="153" w:firstLine="660"/>
              <w:jc w:val="both"/>
            </w:pPr>
            <w:bookmarkStart w:id="296" w:name="_Ref320273765"/>
            <w:r w:rsidRPr="00687BA3">
              <w:t>документы, указанные в пункте </w:t>
            </w:r>
            <w:r w:rsidRPr="00687BA3">
              <w:fldChar w:fldCharType="begin"/>
            </w:r>
            <w:r w:rsidRPr="00687BA3">
              <w:instrText xml:space="preserve"> REF _Ref317256545 \r \h </w:instrText>
            </w:r>
            <w:r w:rsidR="009861D0" w:rsidRPr="00687BA3">
              <w:instrText xml:space="preserve"> \* MERGEFORMAT </w:instrText>
            </w:r>
            <w:r w:rsidRPr="00687BA3">
              <w:fldChar w:fldCharType="separate"/>
            </w:r>
            <w:r w:rsidR="00874048" w:rsidRPr="00687BA3">
              <w:t>3.3</w:t>
            </w:r>
            <w:r w:rsidRPr="00687BA3">
              <w:fldChar w:fldCharType="end"/>
            </w:r>
            <w:r w:rsidRPr="00687BA3">
              <w:t xml:space="preserve"> настоящей аукционной документации;</w:t>
            </w:r>
            <w:bookmarkEnd w:id="296"/>
          </w:p>
          <w:p w:rsidR="00BC6A7E" w:rsidRPr="00687BA3" w:rsidRDefault="00BC6A7E" w:rsidP="009A18EF">
            <w:pPr>
              <w:numPr>
                <w:ilvl w:val="0"/>
                <w:numId w:val="45"/>
              </w:numPr>
              <w:tabs>
                <w:tab w:val="left" w:pos="778"/>
              </w:tabs>
              <w:ind w:left="0" w:right="153" w:firstLine="660"/>
              <w:jc w:val="both"/>
            </w:pPr>
            <w:r w:rsidRPr="00687BA3">
              <w:t xml:space="preserve">документы, указанные в </w:t>
            </w:r>
            <w:r w:rsidRPr="00687BA3">
              <w:rPr>
                <w:u w:val="single"/>
              </w:rPr>
              <w:t>пункте 14 раздела 5 «Информационная карта запроса предложений»</w:t>
            </w:r>
            <w:r w:rsidRPr="00687BA3">
              <w:t xml:space="preserve"> настоящей документации по запросу предложений;</w:t>
            </w:r>
          </w:p>
          <w:p w:rsidR="000F49C2" w:rsidRPr="00687BA3" w:rsidRDefault="000F49C2" w:rsidP="009A18EF">
            <w:pPr>
              <w:numPr>
                <w:ilvl w:val="0"/>
                <w:numId w:val="45"/>
              </w:numPr>
              <w:tabs>
                <w:tab w:val="left" w:pos="778"/>
              </w:tabs>
              <w:ind w:left="0" w:right="153" w:firstLine="660"/>
              <w:jc w:val="both"/>
            </w:pPr>
            <w:bookmarkStart w:id="297" w:name="_Ref319493337"/>
            <w:bookmarkStart w:id="298" w:name="_Ref319493636"/>
            <w:r w:rsidRPr="00687BA3">
              <w:t>документы, подтверждающие сведения о цепочке собственников, включая бенефициаров (в том числе конечных)</w:t>
            </w:r>
            <w:bookmarkEnd w:id="297"/>
            <w:r w:rsidRPr="00687BA3">
              <w:t>;</w:t>
            </w:r>
            <w:bookmarkEnd w:id="298"/>
          </w:p>
          <w:p w:rsidR="004224B3" w:rsidRPr="00687BA3" w:rsidRDefault="004224B3" w:rsidP="009A45C8">
            <w:pPr>
              <w:widowControl w:val="0"/>
              <w:tabs>
                <w:tab w:val="left" w:pos="648"/>
              </w:tabs>
              <w:adjustRightInd w:val="0"/>
              <w:ind w:right="153" w:firstLine="660"/>
              <w:jc w:val="both"/>
              <w:textAlignment w:val="baseline"/>
            </w:pPr>
          </w:p>
          <w:p w:rsidR="009A45C8" w:rsidRPr="00687BA3" w:rsidRDefault="009A45C8" w:rsidP="009A45C8">
            <w:pPr>
              <w:widowControl w:val="0"/>
              <w:tabs>
                <w:tab w:val="left" w:pos="648"/>
              </w:tabs>
              <w:adjustRightInd w:val="0"/>
              <w:ind w:right="153" w:firstLine="660"/>
              <w:jc w:val="both"/>
              <w:textAlignment w:val="baseline"/>
            </w:pPr>
            <w:r w:rsidRPr="00687BA3">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87BA3" w:rsidRDefault="009A45C8" w:rsidP="009A45C8">
            <w:pPr>
              <w:widowControl w:val="0"/>
              <w:adjustRightInd w:val="0"/>
              <w:ind w:right="153" w:firstLine="660"/>
              <w:jc w:val="both"/>
              <w:textAlignment w:val="baseline"/>
            </w:pPr>
            <w:r w:rsidRPr="00687BA3">
              <w:t>Все указанные документы прилагаются участником к заявке на участие в аукционе.</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299" w:name="_Ref320274316"/>
          </w:p>
        </w:tc>
        <w:bookmarkEnd w:id="299"/>
        <w:tc>
          <w:tcPr>
            <w:tcW w:w="3228" w:type="dxa"/>
          </w:tcPr>
          <w:p w:rsidR="009A45C8" w:rsidRPr="00687BA3" w:rsidRDefault="009A45C8" w:rsidP="009A45C8">
            <w:pPr>
              <w:overflowPunct w:val="0"/>
              <w:autoSpaceDE w:val="0"/>
              <w:autoSpaceDN w:val="0"/>
              <w:adjustRightInd w:val="0"/>
              <w:ind w:right="153"/>
              <w:rPr>
                <w:bCs/>
              </w:rPr>
            </w:pPr>
            <w:r w:rsidRPr="00687BA3">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687BA3" w:rsidRDefault="009A45C8" w:rsidP="00627949">
            <w:pPr>
              <w:tabs>
                <w:tab w:val="left" w:pos="353"/>
              </w:tabs>
              <w:overflowPunct w:val="0"/>
              <w:autoSpaceDE w:val="0"/>
              <w:autoSpaceDN w:val="0"/>
              <w:adjustRightInd w:val="0"/>
              <w:ind w:right="153"/>
              <w:jc w:val="both"/>
              <w:rPr>
                <w:bCs/>
              </w:rPr>
            </w:pPr>
            <w:r w:rsidRPr="00687BA3">
              <w:rPr>
                <w:bCs/>
              </w:rPr>
              <w:t>Заявка на участие в аукционе состоит из двух частей.</w:t>
            </w:r>
          </w:p>
          <w:p w:rsidR="009A45C8" w:rsidRPr="00687BA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0" w:name="_Ref319837991"/>
            <w:r w:rsidRPr="00687BA3">
              <w:rPr>
                <w:bCs/>
              </w:rPr>
              <w:t>Состав первой части заявки на участие в аукционе:</w:t>
            </w:r>
            <w:bookmarkEnd w:id="300"/>
          </w:p>
          <w:p w:rsidR="009A45C8" w:rsidRPr="00687BA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1" w:name="_Ref319837698"/>
            <w:bookmarkStart w:id="302" w:name="_Ref319837971"/>
            <w:r w:rsidRPr="00687BA3">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CF6918" w:rsidRPr="00687BA3">
              <w:rPr>
                <w:bCs/>
              </w:rPr>
              <w:t xml:space="preserve"> </w:t>
            </w:r>
            <w:hyperlink w:anchor="_ЧАСТЬ_1_ЗАЯВКИ" w:history="1">
              <w:r w:rsidR="00CF6918" w:rsidRPr="00687BA3">
                <w:rPr>
                  <w:rStyle w:val="afa"/>
                  <w:bCs/>
                </w:rPr>
                <w:t>Форма 1</w:t>
              </w:r>
            </w:hyperlink>
            <w:r w:rsidRPr="00687BA3">
              <w:rPr>
                <w:bCs/>
              </w:rPr>
              <w:t>)</w:t>
            </w:r>
            <w:bookmarkEnd w:id="301"/>
            <w:r w:rsidR="000F49C2" w:rsidRPr="00687BA3">
              <w:rPr>
                <w:bCs/>
              </w:rPr>
              <w:t>,</w:t>
            </w:r>
            <w:bookmarkEnd w:id="302"/>
          </w:p>
          <w:p w:rsidR="009A45C8" w:rsidRPr="00687BA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3" w:name="_Ref352326469"/>
            <w:r w:rsidRPr="00687BA3">
              <w:rPr>
                <w:bCs/>
              </w:rPr>
              <w:t>техническое предложение</w:t>
            </w:r>
            <w:r w:rsidR="00EB0933" w:rsidRPr="00687BA3">
              <w:rPr>
                <w:bCs/>
              </w:rPr>
              <w:t>,</w:t>
            </w:r>
            <w:r w:rsidRPr="00687BA3">
              <w:rPr>
                <w:bCs/>
              </w:rPr>
              <w:t xml:space="preserve"> </w:t>
            </w:r>
            <w:r w:rsidR="00EB0933" w:rsidRPr="00687BA3">
              <w:rPr>
                <w:rFonts w:eastAsia="Calibri"/>
              </w:rPr>
              <w:t>подтверждающее выполнение каждого технического требования (</w:t>
            </w:r>
            <w:r w:rsidR="00EB0933" w:rsidRPr="00687BA3">
              <w:rPr>
                <w:rFonts w:eastAsia="Calibri"/>
                <w:b/>
                <w:i/>
                <w:iCs/>
              </w:rPr>
              <w:t>том 2</w:t>
            </w:r>
            <w:r w:rsidR="00EB0933" w:rsidRPr="00687BA3">
              <w:rPr>
                <w:rFonts w:eastAsia="Calibri"/>
              </w:rPr>
              <w:t xml:space="preserve">), </w:t>
            </w:r>
            <w:r w:rsidRPr="00687BA3">
              <w:rPr>
                <w:bCs/>
              </w:rPr>
              <w:t xml:space="preserve">в соответствии с инструкциями, приведенными 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CF6918" w:rsidRPr="00687BA3">
              <w:rPr>
                <w:bCs/>
              </w:rPr>
              <w:t xml:space="preserve"> </w:t>
            </w:r>
            <w:hyperlink w:anchor="_Техническое_предложение_(Форма" w:history="1">
              <w:r w:rsidR="006F76E7" w:rsidRPr="00687BA3">
                <w:rPr>
                  <w:rStyle w:val="afa"/>
                  <w:bCs/>
                </w:rPr>
                <w:t>Форма 2</w:t>
              </w:r>
            </w:hyperlink>
            <w:r w:rsidRPr="00687BA3">
              <w:rPr>
                <w:bCs/>
              </w:rPr>
              <w:t>)</w:t>
            </w:r>
            <w:bookmarkEnd w:id="303"/>
            <w:r w:rsidR="004224B3" w:rsidRPr="00687BA3">
              <w:rPr>
                <w:bCs/>
              </w:rPr>
              <w:t>.</w:t>
            </w:r>
          </w:p>
          <w:p w:rsidR="004224B3" w:rsidRPr="00687BA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p>
          <w:p w:rsidR="009A45C8" w:rsidRPr="00687BA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4" w:name="_Ref319839320"/>
            <w:r w:rsidRPr="00687BA3">
              <w:rPr>
                <w:bCs/>
              </w:rPr>
              <w:t>Состав второй части заявки на участие в аукционе:</w:t>
            </w:r>
            <w:bookmarkEnd w:id="304"/>
          </w:p>
          <w:p w:rsidR="009A45C8" w:rsidRPr="00687BA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 xml:space="preserve">часть 2 заявки на участие в аукционе по форме и в соответствии с инструкциями, приведенными </w:t>
            </w:r>
            <w:r w:rsidRPr="00687BA3">
              <w:rPr>
                <w:bCs/>
              </w:rPr>
              <w:lastRenderedPageBreak/>
              <w:t xml:space="preserve">в настоящей аукционной документации (раздел </w:t>
            </w:r>
            <w:r w:rsidR="00783BC5" w:rsidRPr="00687BA3">
              <w:fldChar w:fldCharType="begin"/>
            </w:r>
            <w:r w:rsidR="00783BC5" w:rsidRPr="00687BA3">
              <w:instrText xml:space="preserve"> REF _Ref317259097 \r \h  \* MERGEFORMAT </w:instrText>
            </w:r>
            <w:r w:rsidR="00783BC5" w:rsidRPr="00687BA3">
              <w:fldChar w:fldCharType="separate"/>
            </w:r>
            <w:r w:rsidR="00874048" w:rsidRPr="00687BA3">
              <w:t>6</w:t>
            </w:r>
            <w:r w:rsidR="00783BC5" w:rsidRPr="00687BA3">
              <w:fldChar w:fldCharType="end"/>
            </w:r>
            <w:r w:rsidRPr="00687BA3">
              <w:rPr>
                <w:bCs/>
              </w:rPr>
              <w:t>,</w:t>
            </w:r>
            <w:r w:rsidR="006F76E7" w:rsidRPr="00687BA3">
              <w:rPr>
                <w:bCs/>
              </w:rPr>
              <w:t xml:space="preserve"> соответствующая </w:t>
            </w:r>
            <w:hyperlink w:anchor="_ЧАСТЬ_2_ЗАЯВКИ" w:history="1">
              <w:r w:rsidR="006F76E7" w:rsidRPr="00687BA3">
                <w:rPr>
                  <w:bCs/>
                  <w:color w:val="0000FF"/>
                  <w:u w:val="single"/>
                </w:rPr>
                <w:t>форма</w:t>
              </w:r>
            </w:hyperlink>
            <w:r w:rsidRPr="00687BA3">
              <w:rPr>
                <w:bCs/>
              </w:rPr>
              <w:t>);</w:t>
            </w:r>
          </w:p>
          <w:p w:rsidR="00AA5169" w:rsidRPr="00687BA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анкета (</w:t>
            </w:r>
            <w:r w:rsidRPr="00687BA3">
              <w:rPr>
                <w:bCs/>
                <w:u w:val="single"/>
              </w:rPr>
              <w:t>раздел </w:t>
            </w:r>
            <w:r w:rsidRPr="00687BA3">
              <w:rPr>
                <w:bCs/>
                <w:u w:val="single"/>
              </w:rPr>
              <w:fldChar w:fldCharType="begin"/>
            </w:r>
            <w:r w:rsidRPr="00687BA3">
              <w:rPr>
                <w:bCs/>
                <w:u w:val="single"/>
              </w:rPr>
              <w:instrText xml:space="preserve"> REF _Ref317259149 \r \h </w:instrText>
            </w:r>
            <w:r w:rsidR="009861D0" w:rsidRPr="00687BA3">
              <w:rPr>
                <w:bCs/>
                <w:u w:val="single"/>
              </w:rPr>
              <w:instrText xml:space="preserve"> \* MERGEFORMAT </w:instrText>
            </w:r>
            <w:r w:rsidRPr="00687BA3">
              <w:rPr>
                <w:bCs/>
                <w:u w:val="single"/>
              </w:rPr>
            </w:r>
            <w:r w:rsidRPr="00687BA3">
              <w:rPr>
                <w:bCs/>
                <w:u w:val="single"/>
              </w:rPr>
              <w:fldChar w:fldCharType="separate"/>
            </w:r>
            <w:r w:rsidR="00874048" w:rsidRPr="00687BA3">
              <w:rPr>
                <w:bCs/>
                <w:u w:val="single"/>
              </w:rPr>
              <w:t>6</w:t>
            </w:r>
            <w:r w:rsidRPr="00687BA3">
              <w:rPr>
                <w:bCs/>
                <w:u w:val="single"/>
              </w:rPr>
              <w:fldChar w:fldCharType="end"/>
            </w:r>
            <w:r w:rsidRPr="00687BA3">
              <w:rPr>
                <w:bCs/>
                <w:u w:val="single"/>
              </w:rPr>
              <w:t xml:space="preserve">, </w:t>
            </w:r>
            <w:r w:rsidR="006F76E7" w:rsidRPr="00687BA3">
              <w:rPr>
                <w:bCs/>
                <w:u w:val="single"/>
              </w:rPr>
              <w:t xml:space="preserve">соответствующая </w:t>
            </w:r>
            <w:hyperlink w:anchor="_АНКЕТА_УЧАСТНИКА_АУКЦИОНА" w:history="1">
              <w:r w:rsidR="006F76E7" w:rsidRPr="00687BA3">
                <w:rPr>
                  <w:bCs/>
                  <w:color w:val="0000FF"/>
                  <w:u w:val="single"/>
                </w:rPr>
                <w:t>форма</w:t>
              </w:r>
            </w:hyperlink>
            <w:r w:rsidR="00AA5169" w:rsidRPr="00687BA3">
              <w:rPr>
                <w:bCs/>
              </w:rPr>
              <w:t xml:space="preserve">): </w:t>
            </w:r>
            <w:r w:rsidR="00AA5169" w:rsidRPr="00687BA3">
              <w:rPr>
                <w:bCs/>
                <w:u w:val="single"/>
              </w:rPr>
              <w:t>Таблица 1 «Сведения об участнике аукциона»</w:t>
            </w:r>
            <w:r w:rsidR="00AA5169" w:rsidRPr="00687BA3">
              <w:rPr>
                <w:bCs/>
              </w:rPr>
              <w:t>,</w:t>
            </w:r>
            <w:r w:rsidRPr="00687BA3">
              <w:rPr>
                <w:bCs/>
              </w:rPr>
              <w:t xml:space="preserve"> </w:t>
            </w:r>
            <w:r w:rsidRPr="00687BA3">
              <w:rPr>
                <w:bCs/>
                <w:u w:val="single"/>
              </w:rPr>
              <w:t>Таблица 2 «Сведения о цепочке собственников, включая бенеф</w:t>
            </w:r>
            <w:r w:rsidR="00AA5169" w:rsidRPr="00687BA3">
              <w:rPr>
                <w:bCs/>
                <w:u w:val="single"/>
              </w:rPr>
              <w:t>ициаров (в том числе конечных)»</w:t>
            </w:r>
            <w:r w:rsidR="00AA5169" w:rsidRPr="00687BA3">
              <w:rPr>
                <w:bCs/>
              </w:rPr>
              <w:t>.</w:t>
            </w:r>
          </w:p>
          <w:p w:rsidR="00391BAD" w:rsidRPr="00687BA3"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687BA3">
              <w:rPr>
                <w:bCs/>
              </w:rPr>
              <w:t xml:space="preserve">Таблица 2 должна быть оформлена </w:t>
            </w:r>
            <w:r w:rsidR="009A45C8" w:rsidRPr="00687BA3">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687BA3">
              <w:rPr>
                <w:bCs/>
              </w:rPr>
              <w:t>.</w:t>
            </w:r>
          </w:p>
          <w:p w:rsidR="00391BAD" w:rsidRPr="00687BA3" w:rsidRDefault="00391BAD" w:rsidP="00391BAD">
            <w:pPr>
              <w:pStyle w:val="Times12"/>
              <w:tabs>
                <w:tab w:val="left" w:pos="0"/>
                <w:tab w:val="left" w:pos="1140"/>
                <w:tab w:val="num" w:pos="2564"/>
              </w:tabs>
              <w:ind w:right="153" w:firstLine="669"/>
              <w:rPr>
                <w:szCs w:val="24"/>
              </w:rPr>
            </w:pPr>
            <w:r w:rsidRPr="00687BA3">
              <w:rPr>
                <w:szCs w:val="24"/>
              </w:rPr>
              <w:t xml:space="preserve">Таблица </w:t>
            </w:r>
            <w:r w:rsidR="00AA5169" w:rsidRPr="00687BA3">
              <w:rPr>
                <w:szCs w:val="24"/>
              </w:rPr>
              <w:t xml:space="preserve">2 </w:t>
            </w:r>
            <w:r w:rsidRPr="00687BA3">
              <w:rPr>
                <w:szCs w:val="24"/>
              </w:rPr>
              <w:t xml:space="preserve">должна быть представлена в составе заявки на участие в </w:t>
            </w:r>
            <w:r w:rsidR="00CF3AFF" w:rsidRPr="00687BA3">
              <w:rPr>
                <w:szCs w:val="24"/>
              </w:rPr>
              <w:t>аукционе</w:t>
            </w:r>
            <w:r w:rsidRPr="00687BA3">
              <w:rPr>
                <w:szCs w:val="24"/>
              </w:rPr>
              <w:t xml:space="preserve"> в двух форматах</w:t>
            </w:r>
            <w:r w:rsidR="00AA5169" w:rsidRPr="00687BA3">
              <w:rPr>
                <w:szCs w:val="24"/>
              </w:rPr>
              <w:t>:</w:t>
            </w:r>
            <w:r w:rsidRPr="00687BA3">
              <w:rPr>
                <w:szCs w:val="24"/>
              </w:rPr>
              <w:t xml:space="preserve"> *.</w:t>
            </w:r>
            <w:r w:rsidRPr="00687BA3">
              <w:rPr>
                <w:szCs w:val="24"/>
                <w:lang w:val="en-US"/>
              </w:rPr>
              <w:t>pdf</w:t>
            </w:r>
            <w:r w:rsidRPr="00687BA3">
              <w:rPr>
                <w:szCs w:val="24"/>
              </w:rPr>
              <w:t xml:space="preserve"> и *.</w:t>
            </w:r>
            <w:proofErr w:type="spellStart"/>
            <w:r w:rsidRPr="00687BA3">
              <w:rPr>
                <w:szCs w:val="24"/>
              </w:rPr>
              <w:t>xls</w:t>
            </w:r>
            <w:proofErr w:type="spellEnd"/>
            <w:r w:rsidRPr="00687BA3">
              <w:rPr>
                <w:szCs w:val="24"/>
              </w:rPr>
              <w:t>;</w:t>
            </w:r>
          </w:p>
          <w:p w:rsidR="009A45C8" w:rsidRPr="00687BA3"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687BA3">
              <w:rPr>
                <w:bCs/>
              </w:rPr>
              <w:t xml:space="preserve">документы, указанные в </w:t>
            </w:r>
            <w:r w:rsidRPr="00687BA3">
              <w:rPr>
                <w:bCs/>
                <w:u w:val="single"/>
              </w:rPr>
              <w:t>пунктах</w:t>
            </w:r>
            <w:r w:rsidR="008D0E78" w:rsidRPr="00687BA3">
              <w:rPr>
                <w:bCs/>
                <w:u w:val="single"/>
              </w:rPr>
              <w:t xml:space="preserve"> 17</w:t>
            </w:r>
            <w:r w:rsidRPr="00687BA3">
              <w:rPr>
                <w:bCs/>
                <w:u w:val="single"/>
              </w:rPr>
              <w:t xml:space="preserve"> раздела </w:t>
            </w:r>
            <w:r w:rsidRPr="00687BA3">
              <w:rPr>
                <w:bCs/>
                <w:u w:val="single"/>
              </w:rPr>
              <w:fldChar w:fldCharType="begin"/>
            </w:r>
            <w:r w:rsidRPr="00687BA3">
              <w:rPr>
                <w:bCs/>
                <w:u w:val="single"/>
              </w:rPr>
              <w:instrText xml:space="preserve"> REF _Ref317256731 \r \h </w:instrText>
            </w:r>
            <w:r w:rsidR="009861D0" w:rsidRPr="00687BA3">
              <w:rPr>
                <w:bCs/>
                <w:u w:val="single"/>
              </w:rPr>
              <w:instrText xml:space="preserve"> \* MERGEFORMAT </w:instrText>
            </w:r>
            <w:r w:rsidRPr="00687BA3">
              <w:rPr>
                <w:bCs/>
                <w:u w:val="single"/>
              </w:rPr>
            </w:r>
            <w:r w:rsidRPr="00687BA3">
              <w:rPr>
                <w:bCs/>
                <w:u w:val="single"/>
              </w:rPr>
              <w:fldChar w:fldCharType="separate"/>
            </w:r>
            <w:r w:rsidR="00874048" w:rsidRPr="00687BA3">
              <w:rPr>
                <w:bCs/>
                <w:u w:val="single"/>
              </w:rPr>
              <w:t>5</w:t>
            </w:r>
            <w:r w:rsidRPr="00687BA3">
              <w:rPr>
                <w:bCs/>
                <w:u w:val="single"/>
              </w:rPr>
              <w:fldChar w:fldCharType="end"/>
            </w:r>
            <w:r w:rsidRPr="00687BA3">
              <w:rPr>
                <w:bCs/>
                <w:u w:val="single"/>
              </w:rPr>
              <w:t xml:space="preserve"> «Информационная карта аукциона»</w:t>
            </w:r>
            <w:r w:rsidRPr="00687BA3">
              <w:rPr>
                <w:bCs/>
              </w:rPr>
              <w:t>, подтверждающие соответствие участника аук</w:t>
            </w:r>
            <w:r w:rsidR="00594E6A" w:rsidRPr="00687BA3">
              <w:rPr>
                <w:bCs/>
              </w:rPr>
              <w:t>циона установленным требованиям.</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305" w:name="_Ref319838802"/>
          </w:p>
        </w:tc>
        <w:bookmarkEnd w:id="305"/>
        <w:tc>
          <w:tcPr>
            <w:tcW w:w="3228" w:type="dxa"/>
          </w:tcPr>
          <w:p w:rsidR="009A45C8" w:rsidRPr="00687BA3" w:rsidRDefault="009A45C8" w:rsidP="009A45C8">
            <w:pPr>
              <w:overflowPunct w:val="0"/>
              <w:autoSpaceDE w:val="0"/>
              <w:autoSpaceDN w:val="0"/>
              <w:adjustRightInd w:val="0"/>
              <w:ind w:left="45" w:right="153"/>
              <w:jc w:val="both"/>
              <w:rPr>
                <w:bCs/>
                <w:spacing w:val="-6"/>
              </w:rPr>
            </w:pPr>
            <w:r w:rsidRPr="00687BA3">
              <w:rPr>
                <w:bCs/>
              </w:rPr>
              <w:t xml:space="preserve">Привлечение </w:t>
            </w:r>
            <w:r w:rsidRPr="00687BA3">
              <w:rPr>
                <w:bCs/>
                <w:i/>
              </w:rPr>
              <w:t>поставщиков/ субподрядчиков соисполнителей,</w:t>
            </w:r>
            <w:r w:rsidRPr="00687BA3">
              <w:rPr>
                <w:bCs/>
                <w:spacing w:val="-6"/>
              </w:rPr>
              <w:t xml:space="preserve"> минимальный % от общего объема </w:t>
            </w:r>
            <w:r w:rsidRPr="00687BA3">
              <w:rPr>
                <w:bCs/>
                <w:i/>
              </w:rPr>
              <w:t>поставок, работ/услуг</w:t>
            </w:r>
            <w:r w:rsidRPr="00687BA3">
              <w:rPr>
                <w:bCs/>
                <w:spacing w:val="-6"/>
              </w:rPr>
              <w:t xml:space="preserve"> по договору, выше которого требуется представление документов на </w:t>
            </w:r>
            <w:r w:rsidRPr="00687BA3">
              <w:rPr>
                <w:bCs/>
                <w:i/>
              </w:rPr>
              <w:t>поставщиков/ субподрядчиков/ соисполнителей</w:t>
            </w:r>
            <w:r w:rsidRPr="00687BA3">
              <w:rPr>
                <w:bCs/>
                <w:spacing w:val="-6"/>
              </w:rPr>
              <w:t xml:space="preserve"> </w:t>
            </w:r>
          </w:p>
        </w:tc>
        <w:tc>
          <w:tcPr>
            <w:tcW w:w="10664" w:type="dxa"/>
          </w:tcPr>
          <w:p w:rsidR="009A45C8" w:rsidRPr="00687BA3" w:rsidRDefault="00BE2135" w:rsidP="004224B3">
            <w:pPr>
              <w:tabs>
                <w:tab w:val="left" w:pos="70"/>
              </w:tabs>
              <w:overflowPunct w:val="0"/>
              <w:autoSpaceDE w:val="0"/>
              <w:autoSpaceDN w:val="0"/>
              <w:adjustRightInd w:val="0"/>
              <w:ind w:right="153"/>
              <w:rPr>
                <w:bCs/>
                <w:spacing w:val="-6"/>
              </w:rPr>
            </w:pPr>
            <w:r w:rsidRPr="00687BA3">
              <w:t>Не д</w:t>
            </w:r>
            <w:r w:rsidR="008D0E78" w:rsidRPr="00687BA3">
              <w:t>опускается.</w:t>
            </w:r>
          </w:p>
        </w:tc>
      </w:tr>
      <w:tr w:rsidR="009A45C8" w:rsidRPr="00687BA3" w:rsidTr="000B0BE9">
        <w:trPr>
          <w:trHeight w:val="20"/>
        </w:trPr>
        <w:tc>
          <w:tcPr>
            <w:tcW w:w="781" w:type="dxa"/>
          </w:tcPr>
          <w:p w:rsidR="009A45C8" w:rsidRPr="00687BA3" w:rsidRDefault="009A45C8" w:rsidP="009A18EF">
            <w:pPr>
              <w:numPr>
                <w:ilvl w:val="0"/>
                <w:numId w:val="46"/>
              </w:numPr>
              <w:tabs>
                <w:tab w:val="num" w:pos="786"/>
              </w:tabs>
              <w:ind w:left="0" w:hanging="15"/>
              <w:jc w:val="center"/>
            </w:pPr>
            <w:bookmarkStart w:id="306" w:name="_Ref319841828"/>
          </w:p>
        </w:tc>
        <w:bookmarkEnd w:id="306"/>
        <w:tc>
          <w:tcPr>
            <w:tcW w:w="3228" w:type="dxa"/>
          </w:tcPr>
          <w:p w:rsidR="009A45C8" w:rsidRPr="00687BA3" w:rsidRDefault="009A45C8" w:rsidP="00914BCE">
            <w:pPr>
              <w:overflowPunct w:val="0"/>
              <w:autoSpaceDE w:val="0"/>
              <w:autoSpaceDN w:val="0"/>
              <w:adjustRightInd w:val="0"/>
              <w:ind w:left="45" w:right="153"/>
              <w:jc w:val="both"/>
              <w:rPr>
                <w:bCs/>
              </w:rPr>
            </w:pPr>
            <w:r w:rsidRPr="00687BA3">
              <w:rPr>
                <w:bCs/>
              </w:rPr>
              <w:t xml:space="preserve">Величина понижения начальной (максимальной) цены договора </w:t>
            </w:r>
            <w:r w:rsidR="00914BCE" w:rsidRPr="00687BA3">
              <w:rPr>
                <w:bCs/>
                <w:i/>
              </w:rPr>
              <w:t>[цены лота]</w:t>
            </w:r>
            <w:r w:rsidR="00914BCE" w:rsidRPr="00687BA3">
              <w:rPr>
                <w:bCs/>
              </w:rPr>
              <w:t xml:space="preserve"> </w:t>
            </w:r>
            <w:r w:rsidRPr="00687BA3">
              <w:rPr>
                <w:bCs/>
              </w:rPr>
              <w:t>(«шаг аукциона»)</w:t>
            </w:r>
          </w:p>
        </w:tc>
        <w:tc>
          <w:tcPr>
            <w:tcW w:w="10664" w:type="dxa"/>
          </w:tcPr>
          <w:p w:rsidR="009A45C8" w:rsidRPr="00687BA3" w:rsidRDefault="009A45C8" w:rsidP="00627949">
            <w:pPr>
              <w:tabs>
                <w:tab w:val="left" w:pos="70"/>
              </w:tabs>
              <w:overflowPunct w:val="0"/>
              <w:autoSpaceDE w:val="0"/>
              <w:autoSpaceDN w:val="0"/>
              <w:adjustRightInd w:val="0"/>
              <w:ind w:right="153"/>
              <w:jc w:val="both"/>
              <w:rPr>
                <w:b/>
                <w:bCs/>
                <w:i/>
              </w:rPr>
            </w:pPr>
            <w:r w:rsidRPr="00687BA3">
              <w:rPr>
                <w:bCs/>
              </w:rPr>
              <w:t>от 0,5 до 5</w:t>
            </w:r>
            <w:r w:rsidR="00914BCE" w:rsidRPr="00687BA3">
              <w:rPr>
                <w:bCs/>
              </w:rPr>
              <w:t xml:space="preserve"> процентов</w:t>
            </w:r>
            <w:r w:rsidRPr="00687BA3">
              <w:rPr>
                <w:bCs/>
              </w:rPr>
              <w:t xml:space="preserve"> от начальной (максимальной) цены договора</w:t>
            </w:r>
            <w:r w:rsidRPr="00687BA3" w:rsidDel="005E0771">
              <w:rPr>
                <w:bCs/>
              </w:rPr>
              <w:t xml:space="preserve"> </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num" w:pos="786"/>
              </w:tabs>
              <w:ind w:left="0" w:hanging="15"/>
              <w:jc w:val="cente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9A45C8">
            <w:pPr>
              <w:overflowPunct w:val="0"/>
              <w:autoSpaceDE w:val="0"/>
              <w:autoSpaceDN w:val="0"/>
              <w:adjustRightInd w:val="0"/>
              <w:ind w:left="45" w:right="153"/>
              <w:jc w:val="both"/>
              <w:rPr>
                <w:bCs/>
              </w:rPr>
            </w:pPr>
            <w:r w:rsidRPr="00687BA3">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687BA3" w:rsidRDefault="008D0E78" w:rsidP="008D0E78">
            <w:pPr>
              <w:pStyle w:val="Times12"/>
              <w:widowControl w:val="0"/>
              <w:tabs>
                <w:tab w:val="left" w:pos="70"/>
              </w:tabs>
              <w:ind w:right="153" w:firstLine="0"/>
              <w:rPr>
                <w:szCs w:val="24"/>
              </w:rPr>
            </w:pPr>
            <w:r w:rsidRPr="00687BA3">
              <w:rPr>
                <w:szCs w:val="24"/>
              </w:rPr>
              <w:t xml:space="preserve">ЭТП ООО «Аукционный Конкурсный Дом» в сети «Интернет» по адресу: </w:t>
            </w:r>
            <w:hyperlink r:id="rId29" w:history="1">
              <w:r w:rsidRPr="00687BA3">
                <w:rPr>
                  <w:rStyle w:val="afa"/>
                  <w:szCs w:val="24"/>
                </w:rPr>
                <w:t>www.a-k-d.ru</w:t>
              </w:r>
            </w:hyperlink>
            <w:r w:rsidRPr="00687BA3">
              <w:rPr>
                <w:szCs w:val="24"/>
              </w:rPr>
              <w:t>.</w:t>
            </w:r>
          </w:p>
          <w:p w:rsidR="009A45C8" w:rsidRPr="00687BA3" w:rsidRDefault="008D0E78" w:rsidP="00246781">
            <w:pPr>
              <w:tabs>
                <w:tab w:val="left" w:pos="70"/>
              </w:tabs>
              <w:overflowPunct w:val="0"/>
              <w:autoSpaceDE w:val="0"/>
              <w:autoSpaceDN w:val="0"/>
              <w:adjustRightInd w:val="0"/>
              <w:ind w:right="153"/>
              <w:rPr>
                <w:b/>
                <w:bCs/>
                <w:i/>
              </w:rPr>
            </w:pPr>
            <w:r w:rsidRPr="00687BA3">
              <w:t>11:00 (время московское) «</w:t>
            </w:r>
            <w:r w:rsidR="00A5165A" w:rsidRPr="00687BA3">
              <w:t>0</w:t>
            </w:r>
            <w:r w:rsidR="00246781">
              <w:t>4</w:t>
            </w:r>
            <w:r w:rsidRPr="00687BA3">
              <w:t xml:space="preserve">» </w:t>
            </w:r>
            <w:r w:rsidR="00A5165A" w:rsidRPr="00687BA3">
              <w:t>июня</w:t>
            </w:r>
            <w:r w:rsidRPr="00687BA3">
              <w:t xml:space="preserve"> 201</w:t>
            </w:r>
            <w:r w:rsidR="004224B3" w:rsidRPr="00687BA3">
              <w:t>4</w:t>
            </w:r>
            <w:r w:rsidRPr="00687BA3">
              <w:t xml:space="preserve"> г.</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E17727">
            <w:pPr>
              <w:overflowPunct w:val="0"/>
              <w:autoSpaceDE w:val="0"/>
              <w:autoSpaceDN w:val="0"/>
              <w:adjustRightInd w:val="0"/>
              <w:ind w:left="45" w:right="153"/>
              <w:jc w:val="both"/>
              <w:rPr>
                <w:bCs/>
              </w:rPr>
            </w:pPr>
            <w:r w:rsidRPr="00687BA3">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687BA3" w:rsidRDefault="00155F95" w:rsidP="00155F95">
            <w:pPr>
              <w:pStyle w:val="Times12"/>
              <w:widowControl w:val="0"/>
              <w:ind w:firstLine="0"/>
              <w:rPr>
                <w:szCs w:val="24"/>
              </w:rPr>
            </w:pPr>
            <w:r w:rsidRPr="00687BA3">
              <w:rPr>
                <w:szCs w:val="24"/>
              </w:rPr>
              <w:t xml:space="preserve">119017, г. Москва, </w:t>
            </w:r>
            <w:proofErr w:type="spellStart"/>
            <w:r w:rsidRPr="00687BA3">
              <w:rPr>
                <w:szCs w:val="24"/>
              </w:rPr>
              <w:t>Пыжевский</w:t>
            </w:r>
            <w:proofErr w:type="spellEnd"/>
            <w:r w:rsidRPr="00687BA3">
              <w:rPr>
                <w:szCs w:val="24"/>
              </w:rPr>
              <w:t xml:space="preserve"> пер., д. 6, </w:t>
            </w:r>
            <w:r w:rsidR="00884E0B" w:rsidRPr="00687BA3">
              <w:rPr>
                <w:szCs w:val="24"/>
              </w:rPr>
              <w:t>Управление организации закупок</w:t>
            </w:r>
            <w:r w:rsidRPr="00687BA3">
              <w:rPr>
                <w:szCs w:val="24"/>
              </w:rPr>
              <w:t xml:space="preserve">. </w:t>
            </w:r>
          </w:p>
          <w:p w:rsidR="009A45C8" w:rsidRPr="00687BA3" w:rsidRDefault="00155F95" w:rsidP="00A5165A">
            <w:pPr>
              <w:pStyle w:val="Times12"/>
              <w:widowControl w:val="0"/>
              <w:ind w:firstLine="0"/>
              <w:rPr>
                <w:szCs w:val="24"/>
              </w:rPr>
            </w:pPr>
            <w:r w:rsidRPr="00687BA3">
              <w:rPr>
                <w:szCs w:val="24"/>
              </w:rPr>
              <w:t xml:space="preserve">не позднее </w:t>
            </w:r>
            <w:r w:rsidR="002B20D3" w:rsidRPr="00687BA3">
              <w:rPr>
                <w:szCs w:val="24"/>
              </w:rPr>
              <w:t>«</w:t>
            </w:r>
            <w:r w:rsidR="00A5165A" w:rsidRPr="00687BA3">
              <w:rPr>
                <w:szCs w:val="24"/>
              </w:rPr>
              <w:t>06</w:t>
            </w:r>
            <w:r w:rsidR="002B20D3" w:rsidRPr="00687BA3">
              <w:rPr>
                <w:szCs w:val="24"/>
              </w:rPr>
              <w:t xml:space="preserve">» </w:t>
            </w:r>
            <w:r w:rsidR="00A5165A" w:rsidRPr="00687BA3">
              <w:rPr>
                <w:szCs w:val="24"/>
              </w:rPr>
              <w:t>июня</w:t>
            </w:r>
            <w:r w:rsidR="002B20D3" w:rsidRPr="00687BA3">
              <w:rPr>
                <w:szCs w:val="24"/>
              </w:rPr>
              <w:t xml:space="preserve"> 2014 </w:t>
            </w:r>
            <w:r w:rsidRPr="00687BA3">
              <w:rPr>
                <w:szCs w:val="24"/>
              </w:rPr>
              <w:t>г.</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9A45C8">
            <w:pPr>
              <w:overflowPunct w:val="0"/>
              <w:autoSpaceDE w:val="0"/>
              <w:autoSpaceDN w:val="0"/>
              <w:adjustRightInd w:val="0"/>
              <w:ind w:left="45" w:right="153"/>
              <w:jc w:val="both"/>
              <w:rPr>
                <w:bCs/>
              </w:rPr>
            </w:pPr>
            <w:r w:rsidRPr="00687BA3">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687BA3" w:rsidRDefault="009A45C8" w:rsidP="00A5165A">
            <w:pPr>
              <w:tabs>
                <w:tab w:val="left" w:pos="70"/>
              </w:tabs>
              <w:overflowPunct w:val="0"/>
              <w:autoSpaceDE w:val="0"/>
              <w:autoSpaceDN w:val="0"/>
              <w:adjustRightInd w:val="0"/>
              <w:ind w:right="153"/>
              <w:rPr>
                <w:b/>
                <w:bCs/>
                <w:i/>
              </w:rPr>
            </w:pPr>
            <w:r w:rsidRPr="00687BA3">
              <w:t>Начиная с</w:t>
            </w:r>
            <w:r w:rsidR="00155F95" w:rsidRPr="00687BA3">
              <w:t xml:space="preserve"> </w:t>
            </w:r>
            <w:r w:rsidR="002B20D3" w:rsidRPr="00687BA3">
              <w:t>10</w:t>
            </w:r>
            <w:r w:rsidR="00155F95" w:rsidRPr="00687BA3">
              <w:t xml:space="preserve">:00 (время московское) </w:t>
            </w:r>
            <w:r w:rsidR="002B20D3" w:rsidRPr="00687BA3">
              <w:t>«</w:t>
            </w:r>
            <w:r w:rsidR="00A5165A" w:rsidRPr="00687BA3">
              <w:t>09</w:t>
            </w:r>
            <w:r w:rsidR="002B20D3" w:rsidRPr="00687BA3">
              <w:t xml:space="preserve">» </w:t>
            </w:r>
            <w:r w:rsidR="00A5165A" w:rsidRPr="00687BA3">
              <w:t xml:space="preserve">июня </w:t>
            </w:r>
            <w:r w:rsidR="002B20D3" w:rsidRPr="00687BA3">
              <w:t xml:space="preserve">2014 </w:t>
            </w:r>
            <w:r w:rsidR="00155F95" w:rsidRPr="00687BA3">
              <w:t>г.</w:t>
            </w:r>
            <w:r w:rsidRPr="00687BA3" w:rsidDel="007A12F0">
              <w:rPr>
                <w:b/>
                <w:bCs/>
                <w:i/>
              </w:rPr>
              <w:t xml:space="preserve"> </w:t>
            </w:r>
          </w:p>
        </w:tc>
      </w:tr>
      <w:tr w:rsidR="009A45C8" w:rsidRPr="00687BA3"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687BA3" w:rsidRDefault="009A45C8" w:rsidP="009A18EF">
            <w:pPr>
              <w:numPr>
                <w:ilvl w:val="0"/>
                <w:numId w:val="46"/>
              </w:numPr>
              <w:tabs>
                <w:tab w:val="clear" w:pos="720"/>
                <w:tab w:val="num" w:pos="0"/>
                <w:tab w:val="num" w:pos="786"/>
              </w:tabs>
              <w:ind w:left="0" w:hanging="15"/>
              <w:jc w:val="cente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687BA3" w:rsidRDefault="009A45C8" w:rsidP="00E17727">
            <w:pPr>
              <w:overflowPunct w:val="0"/>
              <w:autoSpaceDE w:val="0"/>
              <w:autoSpaceDN w:val="0"/>
              <w:adjustRightInd w:val="0"/>
              <w:ind w:left="45" w:right="153"/>
              <w:jc w:val="both"/>
              <w:rPr>
                <w:bCs/>
              </w:rPr>
            </w:pPr>
            <w:r w:rsidRPr="00687BA3">
              <w:rPr>
                <w:bCs/>
              </w:rPr>
              <w:t>Место и дата окончания рассмотрения вторых частей заявок на участие в аукционе</w:t>
            </w:r>
            <w:r w:rsidR="0069171B" w:rsidRPr="00687BA3">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687BA3" w:rsidRDefault="00155F95" w:rsidP="00155F95">
            <w:pPr>
              <w:pStyle w:val="Times12"/>
              <w:widowControl w:val="0"/>
              <w:ind w:firstLine="0"/>
              <w:rPr>
                <w:szCs w:val="24"/>
              </w:rPr>
            </w:pPr>
            <w:r w:rsidRPr="00687BA3">
              <w:rPr>
                <w:szCs w:val="24"/>
              </w:rPr>
              <w:t xml:space="preserve">119017, г. Москва, </w:t>
            </w:r>
            <w:proofErr w:type="spellStart"/>
            <w:r w:rsidRPr="00687BA3">
              <w:rPr>
                <w:szCs w:val="24"/>
              </w:rPr>
              <w:t>Пыжевский</w:t>
            </w:r>
            <w:proofErr w:type="spellEnd"/>
            <w:r w:rsidRPr="00687BA3">
              <w:rPr>
                <w:szCs w:val="24"/>
              </w:rPr>
              <w:t xml:space="preserve"> пер., д. 6, </w:t>
            </w:r>
            <w:r w:rsidR="00884E0B" w:rsidRPr="00687BA3">
              <w:rPr>
                <w:szCs w:val="24"/>
              </w:rPr>
              <w:t>Управление организации закупок</w:t>
            </w:r>
            <w:r w:rsidRPr="00687BA3">
              <w:rPr>
                <w:szCs w:val="24"/>
              </w:rPr>
              <w:t xml:space="preserve">. </w:t>
            </w:r>
          </w:p>
          <w:p w:rsidR="009A45C8" w:rsidRPr="00687BA3" w:rsidRDefault="00155F95" w:rsidP="00A5165A">
            <w:pPr>
              <w:tabs>
                <w:tab w:val="left" w:pos="70"/>
              </w:tabs>
              <w:overflowPunct w:val="0"/>
              <w:autoSpaceDE w:val="0"/>
              <w:autoSpaceDN w:val="0"/>
              <w:adjustRightInd w:val="0"/>
              <w:ind w:right="153"/>
              <w:rPr>
                <w:b/>
                <w:bCs/>
                <w:i/>
              </w:rPr>
            </w:pPr>
            <w:r w:rsidRPr="00687BA3">
              <w:t xml:space="preserve">не позднее </w:t>
            </w:r>
            <w:r w:rsidR="002B20D3" w:rsidRPr="00687BA3">
              <w:t>«</w:t>
            </w:r>
            <w:r w:rsidR="00A5165A" w:rsidRPr="00687BA3">
              <w:t>10</w:t>
            </w:r>
            <w:r w:rsidR="002B20D3" w:rsidRPr="00687BA3">
              <w:t xml:space="preserve">» </w:t>
            </w:r>
            <w:r w:rsidR="00A5165A" w:rsidRPr="00687BA3">
              <w:t>и</w:t>
            </w:r>
            <w:r w:rsidR="00390621" w:rsidRPr="00687BA3">
              <w:t>юня</w:t>
            </w:r>
            <w:r w:rsidR="002B20D3" w:rsidRPr="00687BA3">
              <w:t xml:space="preserve"> 2014</w:t>
            </w:r>
            <w:r w:rsidRPr="00687BA3">
              <w:t xml:space="preserve"> г.</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1" w:name="_Ref319841541"/>
          </w:p>
        </w:tc>
        <w:bookmarkEnd w:id="311"/>
        <w:tc>
          <w:tcPr>
            <w:tcW w:w="3228" w:type="dxa"/>
          </w:tcPr>
          <w:p w:rsidR="009A45C8" w:rsidRPr="00687BA3" w:rsidRDefault="009A45C8" w:rsidP="009A45C8">
            <w:pPr>
              <w:ind w:right="153"/>
              <w:rPr>
                <w:spacing w:val="-6"/>
              </w:rPr>
            </w:pPr>
            <w:r w:rsidRPr="00687BA3">
              <w:rPr>
                <w:spacing w:val="-6"/>
              </w:rPr>
              <w:t>Срок заключения договора/</w:t>
            </w:r>
            <w:proofErr w:type="spellStart"/>
            <w:r w:rsidRPr="00687BA3">
              <w:rPr>
                <w:bCs/>
                <w:i/>
              </w:rPr>
              <w:t>ов</w:t>
            </w:r>
            <w:proofErr w:type="spellEnd"/>
            <w:r w:rsidRPr="00687BA3">
              <w:rPr>
                <w:bCs/>
                <w:i/>
              </w:rPr>
              <w:t xml:space="preserve"> [в отношении каждого лота]</w:t>
            </w:r>
            <w:r w:rsidRPr="00687BA3">
              <w:rPr>
                <w:spacing w:val="-6"/>
              </w:rPr>
              <w:t>:</w:t>
            </w:r>
          </w:p>
          <w:p w:rsidR="009A45C8" w:rsidRPr="00687BA3" w:rsidRDefault="009A45C8" w:rsidP="009A45C8">
            <w:pPr>
              <w:ind w:right="153"/>
              <w:rPr>
                <w:spacing w:val="-6"/>
              </w:rPr>
            </w:pPr>
          </w:p>
        </w:tc>
        <w:tc>
          <w:tcPr>
            <w:tcW w:w="10664" w:type="dxa"/>
          </w:tcPr>
          <w:p w:rsidR="006F76E7" w:rsidRPr="00687BA3" w:rsidRDefault="006F76E7" w:rsidP="00B97A65">
            <w:pPr>
              <w:ind w:firstLine="669"/>
              <w:jc w:val="both"/>
            </w:pPr>
            <w:r w:rsidRPr="00687BA3">
              <w:rPr>
                <w:bCs/>
                <w:i/>
                <w:iCs/>
              </w:rPr>
              <w:t>[в отношении каждого лота]</w:t>
            </w:r>
            <w:r w:rsidRPr="00687BA3">
              <w:t xml:space="preserve"> Заказчик в течение </w:t>
            </w:r>
            <w:r w:rsidR="00155F95" w:rsidRPr="00687BA3">
              <w:t xml:space="preserve">10 (десяти) дней </w:t>
            </w:r>
            <w:r w:rsidRPr="00687BA3">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687BA3">
              <w:t xml:space="preserve"> в течение 10 (десяти) </w:t>
            </w:r>
            <w:r w:rsidRPr="00687BA3">
              <w:t>со дня направления указанного договора.</w:t>
            </w:r>
          </w:p>
          <w:p w:rsidR="009A45C8" w:rsidRPr="00687BA3" w:rsidRDefault="009A45C8" w:rsidP="00B97A65">
            <w:pPr>
              <w:ind w:right="153" w:firstLine="669"/>
              <w:jc w:val="both"/>
            </w:pPr>
            <w:r w:rsidRPr="00687BA3">
              <w:rPr>
                <w:bCs/>
                <w:i/>
              </w:rPr>
              <w:t>[в отношении каждого лота]</w:t>
            </w:r>
            <w:r w:rsidRPr="00687BA3">
              <w:t xml:space="preserve"> </w:t>
            </w:r>
            <w:r w:rsidR="006F76E7" w:rsidRPr="00687BA3">
              <w:t xml:space="preserve">договор заключается </w:t>
            </w:r>
            <w:r w:rsidRPr="00687BA3">
              <w:t xml:space="preserve">в течение </w:t>
            </w:r>
            <w:r w:rsidRPr="00687BA3">
              <w:rPr>
                <w:bCs/>
                <w:i/>
              </w:rPr>
              <w:t xml:space="preserve">20 </w:t>
            </w:r>
            <w:r w:rsidRPr="00687BA3">
              <w:t xml:space="preserve">дней, но не ранее 10 дней со дня размещения </w:t>
            </w:r>
            <w:r w:rsidR="00870D0A" w:rsidRPr="00687BA3">
              <w:t>на официальном сайте и на ЭТП протокола, на основании которого заключается договор</w:t>
            </w:r>
            <w:r w:rsidR="00B97A65" w:rsidRPr="00687BA3">
              <w:t>.</w:t>
            </w:r>
          </w:p>
          <w:p w:rsidR="00B97A65" w:rsidRPr="00687BA3" w:rsidRDefault="00B97A65" w:rsidP="00870D0A">
            <w:pPr>
              <w:ind w:right="153" w:firstLine="669"/>
              <w:jc w:val="both"/>
              <w:rPr>
                <w:spacing w:val="-6"/>
              </w:rPr>
            </w:pPr>
            <w:r w:rsidRPr="00687BA3">
              <w:rPr>
                <w:spacing w:val="-6"/>
              </w:rPr>
              <w:t>До заключения договора, победитель аукциона представляет</w:t>
            </w:r>
            <w:r w:rsidR="00870D0A" w:rsidRPr="00687BA3">
              <w:rPr>
                <w:spacing w:val="-6"/>
              </w:rPr>
              <w:t xml:space="preserve"> </w:t>
            </w:r>
            <w:r w:rsidRPr="00687BA3">
              <w:rPr>
                <w:spacing w:val="-6"/>
              </w:rPr>
              <w:t xml:space="preserve">обновленную таблицу сведений о цепочке собственников, включая бенефициаров (в том числе конечных), в </w:t>
            </w:r>
            <w:bookmarkStart w:id="312" w:name="_GoBack"/>
            <w:bookmarkEnd w:id="312"/>
            <w:r w:rsidRPr="00687BA3">
              <w:rPr>
                <w:spacing w:val="-6"/>
              </w:rPr>
              <w:t>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w:t>
            </w:r>
            <w:r w:rsidR="00246781">
              <w:rPr>
                <w:spacing w:val="-6"/>
              </w:rPr>
              <w:t xml:space="preserve"> </w:t>
            </w:r>
            <w:r w:rsidRPr="00687BA3">
              <w:rPr>
                <w:spacing w:val="-6"/>
              </w:rPr>
              <w:t>(пяти) дней до заключения договора (с двух сторон)</w:t>
            </w:r>
            <w:r w:rsidR="00870D0A" w:rsidRPr="00687BA3">
              <w:rPr>
                <w:spacing w:val="-6"/>
              </w:rPr>
              <w:t>.</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3" w:name="_Ref319837202"/>
          </w:p>
        </w:tc>
        <w:bookmarkEnd w:id="313"/>
        <w:tc>
          <w:tcPr>
            <w:tcW w:w="3228" w:type="dxa"/>
          </w:tcPr>
          <w:p w:rsidR="009A45C8" w:rsidRPr="00687BA3" w:rsidRDefault="009A45C8" w:rsidP="00B744DC">
            <w:pPr>
              <w:ind w:right="153"/>
              <w:rPr>
                <w:spacing w:val="-6"/>
              </w:rPr>
            </w:pPr>
            <w:r w:rsidRPr="00687BA3">
              <w:rPr>
                <w:spacing w:val="-6"/>
              </w:rPr>
              <w:t xml:space="preserve">Обеспечение исполнения </w:t>
            </w:r>
            <w:r w:rsidR="00B744DC" w:rsidRPr="00687BA3">
              <w:rPr>
                <w:spacing w:val="-6"/>
              </w:rPr>
              <w:t>обязательств по договору</w:t>
            </w:r>
            <w:r w:rsidRPr="00687BA3">
              <w:rPr>
                <w:spacing w:val="-6"/>
              </w:rPr>
              <w:t xml:space="preserve"> </w:t>
            </w:r>
            <w:r w:rsidRPr="00687BA3">
              <w:rPr>
                <w:bCs/>
                <w:i/>
              </w:rPr>
              <w:t>[в отношении каждого лота]</w:t>
            </w:r>
            <w:r w:rsidRPr="00687BA3">
              <w:rPr>
                <w:spacing w:val="-6"/>
              </w:rPr>
              <w:t>:</w:t>
            </w:r>
          </w:p>
        </w:tc>
        <w:tc>
          <w:tcPr>
            <w:tcW w:w="10664" w:type="dxa"/>
          </w:tcPr>
          <w:p w:rsidR="004D0A96" w:rsidRPr="00687BA3" w:rsidRDefault="004D0A96" w:rsidP="004D0A96">
            <w:pPr>
              <w:ind w:right="153"/>
              <w:jc w:val="both"/>
              <w:rPr>
                <w:bCs/>
              </w:rPr>
            </w:pPr>
            <w:r w:rsidRPr="00687BA3">
              <w:rPr>
                <w:bCs/>
              </w:rPr>
              <w:t>Вид обеспечения: обеспечение возврата аванса</w:t>
            </w:r>
          </w:p>
          <w:p w:rsidR="004D0A96" w:rsidRPr="00687BA3" w:rsidRDefault="004D0A96" w:rsidP="004D0A96">
            <w:pPr>
              <w:ind w:right="153"/>
              <w:jc w:val="both"/>
              <w:rPr>
                <w:bCs/>
              </w:rPr>
            </w:pPr>
            <w:r w:rsidRPr="00687BA3">
              <w:rPr>
                <w:bCs/>
              </w:rPr>
              <w:t>Форма обеспечения: банковская гарантия возврата аванса,</w:t>
            </w:r>
            <w:r w:rsidRPr="00687BA3">
              <w:t xml:space="preserve"> выданная банком, или поручительство, </w:t>
            </w:r>
            <w:r w:rsidRPr="00687BA3">
              <w:rPr>
                <w:bCs/>
              </w:rPr>
              <w:t>или передача заказчику денежных средств</w:t>
            </w:r>
            <w:r w:rsidR="00825154" w:rsidRPr="00687BA3">
              <w:rPr>
                <w:bCs/>
              </w:rPr>
              <w:t>.</w:t>
            </w:r>
          </w:p>
          <w:p w:rsidR="004D0A96" w:rsidRPr="00687BA3" w:rsidRDefault="004D0A96" w:rsidP="004D0A96">
            <w:pPr>
              <w:ind w:right="153"/>
              <w:jc w:val="both"/>
              <w:rPr>
                <w:bCs/>
              </w:rPr>
            </w:pPr>
            <w:r w:rsidRPr="00687BA3">
              <w:rPr>
                <w:bCs/>
              </w:rPr>
              <w:t>Размер обеспечения: на сумму авансовых платежей</w:t>
            </w:r>
          </w:p>
          <w:p w:rsidR="004D0A96" w:rsidRPr="00687BA3" w:rsidRDefault="004D0A96" w:rsidP="004D0A96">
            <w:pPr>
              <w:ind w:right="153"/>
              <w:jc w:val="both"/>
              <w:rPr>
                <w:bCs/>
                <w:color w:val="000000"/>
              </w:rPr>
            </w:pPr>
            <w:r w:rsidRPr="00687BA3">
              <w:rPr>
                <w:bCs/>
                <w:color w:val="000000"/>
              </w:rPr>
              <w:t xml:space="preserve">Банк-гарант должен соответствовать требованиям, установленным распорядительным документом </w:t>
            </w:r>
            <w:proofErr w:type="spellStart"/>
            <w:r w:rsidRPr="00687BA3">
              <w:rPr>
                <w:bCs/>
                <w:color w:val="000000"/>
              </w:rPr>
              <w:t>Госкорпорации</w:t>
            </w:r>
            <w:proofErr w:type="spellEnd"/>
            <w:r w:rsidRPr="00687BA3">
              <w:rPr>
                <w:bCs/>
                <w:color w:val="000000"/>
              </w:rPr>
              <w:t xml:space="preserve"> «</w:t>
            </w:r>
            <w:proofErr w:type="spellStart"/>
            <w:r w:rsidRPr="00687BA3">
              <w:rPr>
                <w:bCs/>
                <w:color w:val="000000"/>
              </w:rPr>
              <w:t>Росатом</w:t>
            </w:r>
            <w:proofErr w:type="spellEnd"/>
            <w:r w:rsidRPr="00687BA3">
              <w:rPr>
                <w:bCs/>
                <w:color w:val="000000"/>
              </w:rPr>
              <w:t xml:space="preserve">», к гарантам, предоставляющим финансовое обеспечение договорных обязательств </w:t>
            </w:r>
            <w:proofErr w:type="spellStart"/>
            <w:r w:rsidRPr="00687BA3">
              <w:rPr>
                <w:bCs/>
                <w:color w:val="000000"/>
              </w:rPr>
              <w:t>Госкорпорации</w:t>
            </w:r>
            <w:proofErr w:type="spellEnd"/>
            <w:r w:rsidRPr="00687BA3">
              <w:rPr>
                <w:bCs/>
                <w:color w:val="000000"/>
              </w:rPr>
              <w:t xml:space="preserve"> «</w:t>
            </w:r>
            <w:proofErr w:type="spellStart"/>
            <w:r w:rsidRPr="00687BA3">
              <w:rPr>
                <w:bCs/>
                <w:color w:val="000000"/>
              </w:rPr>
              <w:t>Росатом</w:t>
            </w:r>
            <w:proofErr w:type="spellEnd"/>
            <w:r w:rsidRPr="00687BA3">
              <w:rPr>
                <w:bCs/>
                <w:color w:val="000000"/>
              </w:rPr>
              <w:t xml:space="preserve">» и ее организаций, и размещенным на официальном сайте закупок атомной отрасли </w:t>
            </w:r>
            <w:hyperlink r:id="rId30" w:history="1">
              <w:r w:rsidRPr="00687BA3">
                <w:rPr>
                  <w:rStyle w:val="afa"/>
                  <w:bCs/>
                  <w:lang w:val="en-US"/>
                </w:rPr>
                <w:t>http</w:t>
              </w:r>
              <w:r w:rsidRPr="00687BA3">
                <w:rPr>
                  <w:rStyle w:val="afa"/>
                  <w:bCs/>
                </w:rPr>
                <w:t>://</w:t>
              </w:r>
              <w:proofErr w:type="spellStart"/>
              <w:r w:rsidRPr="00687BA3">
                <w:rPr>
                  <w:rStyle w:val="afa"/>
                  <w:bCs/>
                  <w:lang w:val="en-US"/>
                </w:rPr>
                <w:t>zakupki</w:t>
              </w:r>
              <w:proofErr w:type="spellEnd"/>
              <w:r w:rsidRPr="00687BA3">
                <w:rPr>
                  <w:rStyle w:val="afa"/>
                  <w:bCs/>
                </w:rPr>
                <w:t>.</w:t>
              </w:r>
              <w:proofErr w:type="spellStart"/>
              <w:r w:rsidRPr="00687BA3">
                <w:rPr>
                  <w:rStyle w:val="afa"/>
                  <w:bCs/>
                  <w:lang w:val="en-US"/>
                </w:rPr>
                <w:t>rosatom</w:t>
              </w:r>
              <w:proofErr w:type="spellEnd"/>
              <w:r w:rsidRPr="00687BA3">
                <w:rPr>
                  <w:rStyle w:val="afa"/>
                  <w:bCs/>
                </w:rPr>
                <w:t>.</w:t>
              </w:r>
              <w:proofErr w:type="spellStart"/>
              <w:r w:rsidRPr="00687BA3">
                <w:rPr>
                  <w:rStyle w:val="afa"/>
                  <w:bCs/>
                  <w:lang w:val="en-US"/>
                </w:rPr>
                <w:t>ru</w:t>
              </w:r>
              <w:proofErr w:type="spellEnd"/>
            </w:hyperlink>
            <w:r w:rsidRPr="00687BA3">
              <w:rPr>
                <w:bCs/>
                <w:color w:val="000000"/>
              </w:rPr>
              <w:t xml:space="preserve"> в разделе «</w:t>
            </w:r>
            <w:proofErr w:type="gramStart"/>
            <w:r w:rsidRPr="00687BA3">
              <w:rPr>
                <w:bCs/>
                <w:color w:val="000000"/>
              </w:rPr>
              <w:t>Документы»/</w:t>
            </w:r>
            <w:proofErr w:type="gramEnd"/>
            <w:r w:rsidRPr="00687BA3">
              <w:rPr>
                <w:bCs/>
                <w:color w:val="000000"/>
              </w:rPr>
              <w:t xml:space="preserve"> «Нормативные документы по закупочной деятельности атомной отрасли»/ «Требования к поручителям и гарантам».</w:t>
            </w:r>
          </w:p>
          <w:p w:rsidR="004D0A96" w:rsidRPr="00687BA3" w:rsidRDefault="004D0A96" w:rsidP="004D0A96">
            <w:pPr>
              <w:ind w:right="153"/>
              <w:jc w:val="both"/>
              <w:rPr>
                <w:bCs/>
                <w:color w:val="000000"/>
              </w:rPr>
            </w:pPr>
            <w:r w:rsidRPr="00687BA3">
              <w:rPr>
                <w:bCs/>
              </w:rPr>
              <w:lastRenderedPageBreak/>
              <w:t>Срок действия обеспечения: срок исполнения обязательств на сумму выплаченного аванса плюс не менее 60 дней.</w:t>
            </w:r>
          </w:p>
          <w:p w:rsidR="004D337E" w:rsidRPr="00687BA3" w:rsidRDefault="004D0A96" w:rsidP="004D0A96">
            <w:pPr>
              <w:ind w:right="153"/>
              <w:jc w:val="both"/>
              <w:rPr>
                <w:spacing w:val="-6"/>
              </w:rPr>
            </w:pPr>
            <w:r w:rsidRPr="00687BA3">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p>
        </w:tc>
        <w:tc>
          <w:tcPr>
            <w:tcW w:w="3228" w:type="dxa"/>
          </w:tcPr>
          <w:p w:rsidR="009A45C8" w:rsidRPr="00687BA3" w:rsidRDefault="009A45C8" w:rsidP="00155F95">
            <w:pPr>
              <w:ind w:right="153"/>
              <w:jc w:val="both"/>
              <w:rPr>
                <w:spacing w:val="-6"/>
              </w:rPr>
            </w:pPr>
            <w:r w:rsidRPr="00687BA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D0A96" w:rsidRPr="00687BA3" w:rsidRDefault="004D0A96" w:rsidP="004D0A96">
            <w:pPr>
              <w:ind w:right="153"/>
              <w:jc w:val="both"/>
            </w:pPr>
            <w:r w:rsidRPr="00687BA3">
              <w:t xml:space="preserve">Получатель: ФГУП «РосРАО» </w:t>
            </w:r>
          </w:p>
          <w:p w:rsidR="004D0A96" w:rsidRPr="00687BA3" w:rsidRDefault="004D0A96" w:rsidP="004D0A96">
            <w:pPr>
              <w:ind w:right="153"/>
              <w:jc w:val="both"/>
            </w:pPr>
            <w:r w:rsidRPr="00687BA3">
              <w:t>Банковские реквизиты: СБЕРБАНК РОССИИ (ОАО)</w:t>
            </w:r>
          </w:p>
          <w:p w:rsidR="004D0A96" w:rsidRPr="00687BA3" w:rsidRDefault="004D0A96" w:rsidP="004D0A96">
            <w:pPr>
              <w:ind w:right="153"/>
              <w:jc w:val="both"/>
            </w:pPr>
            <w:r w:rsidRPr="00687BA3">
              <w:t>Московский банк Сбербанка России ОАО г. Москва</w:t>
            </w:r>
          </w:p>
          <w:p w:rsidR="004D0A96" w:rsidRPr="00687BA3" w:rsidRDefault="004D0A96" w:rsidP="004D0A96">
            <w:pPr>
              <w:ind w:right="153"/>
              <w:jc w:val="both"/>
            </w:pPr>
            <w:r w:rsidRPr="00687BA3">
              <w:t>Расчетный счет: 40502810938090000004</w:t>
            </w:r>
          </w:p>
          <w:p w:rsidR="004D0A96" w:rsidRPr="00687BA3" w:rsidRDefault="004D0A96" w:rsidP="004D0A96">
            <w:pPr>
              <w:ind w:right="153"/>
              <w:jc w:val="both"/>
            </w:pPr>
            <w:r w:rsidRPr="00687BA3">
              <w:t>Корреспондентский счет: 30101810400000000225</w:t>
            </w:r>
          </w:p>
          <w:p w:rsidR="004D0A96" w:rsidRPr="00687BA3" w:rsidRDefault="004D0A96" w:rsidP="004D0A96">
            <w:pPr>
              <w:ind w:right="153"/>
              <w:jc w:val="both"/>
            </w:pPr>
            <w:r w:rsidRPr="00687BA3">
              <w:t>БИК: 044525225</w:t>
            </w:r>
          </w:p>
          <w:p w:rsidR="004D0A96" w:rsidRPr="00687BA3" w:rsidRDefault="004D0A96" w:rsidP="004D0A96">
            <w:pPr>
              <w:ind w:right="153"/>
              <w:jc w:val="both"/>
            </w:pPr>
            <w:r w:rsidRPr="00687BA3">
              <w:t>ИНН / КПП</w:t>
            </w:r>
            <w:r w:rsidRPr="00687BA3">
              <w:tab/>
              <w:t>4714004270 / 770601001</w:t>
            </w:r>
          </w:p>
          <w:p w:rsidR="004D0A96" w:rsidRPr="00687BA3" w:rsidRDefault="004D0A96" w:rsidP="004D0A96">
            <w:pPr>
              <w:ind w:right="153"/>
              <w:jc w:val="both"/>
            </w:pPr>
            <w:r w:rsidRPr="00687BA3">
              <w:t>Код организации по ОКПО: 32802451</w:t>
            </w:r>
          </w:p>
          <w:p w:rsidR="009A45C8" w:rsidRPr="00687BA3" w:rsidRDefault="004D0A96" w:rsidP="00825154">
            <w:pPr>
              <w:ind w:right="153" w:firstLine="636"/>
              <w:jc w:val="both"/>
              <w:rPr>
                <w:b/>
                <w:bCs/>
                <w:i/>
              </w:rPr>
            </w:pPr>
            <w:r w:rsidRPr="00687BA3">
              <w:t xml:space="preserve">Назначение платежа: Обеспечение </w:t>
            </w:r>
            <w:r w:rsidR="00825154" w:rsidRPr="00687BA3">
              <w:t>возврата аванса</w:t>
            </w:r>
            <w:r w:rsidRPr="00687BA3">
              <w:t xml:space="preserve"> </w:t>
            </w:r>
            <w:r w:rsidR="00825154" w:rsidRPr="00687BA3">
              <w:t xml:space="preserve">по открытому аукциону на </w:t>
            </w:r>
            <w:r w:rsidR="00825154" w:rsidRPr="00687BA3">
              <w:rPr>
                <w:bCs/>
              </w:rPr>
              <w:t xml:space="preserve">поставку </w:t>
            </w:r>
            <w:r w:rsidR="00825154" w:rsidRPr="00687BA3">
              <w:t>погрузчика для нужд Нижегородского отделения филиала «Приволжский территориальный округ» ФГУП «РосРАО»</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bookmarkStart w:id="314" w:name="_Ref321836572"/>
          </w:p>
        </w:tc>
        <w:bookmarkEnd w:id="314"/>
        <w:tc>
          <w:tcPr>
            <w:tcW w:w="3228" w:type="dxa"/>
          </w:tcPr>
          <w:p w:rsidR="009A45C8" w:rsidRPr="00687BA3" w:rsidRDefault="009A45C8" w:rsidP="009A45C8">
            <w:pPr>
              <w:ind w:right="153"/>
              <w:jc w:val="both"/>
              <w:rPr>
                <w:b/>
                <w:i/>
              </w:rPr>
            </w:pPr>
            <w:r w:rsidRPr="00687BA3">
              <w:t>Порядок обжалования действий заказчика, организатора аукциона, аукционной комиссии</w:t>
            </w:r>
          </w:p>
        </w:tc>
        <w:tc>
          <w:tcPr>
            <w:tcW w:w="10664" w:type="dxa"/>
          </w:tcPr>
          <w:p w:rsidR="009A45C8" w:rsidRPr="00687BA3" w:rsidRDefault="009A45C8" w:rsidP="009A45C8">
            <w:pPr>
              <w:ind w:right="153"/>
              <w:jc w:val="both"/>
              <w:rPr>
                <w:lang w:eastAsia="x-none"/>
              </w:rPr>
            </w:pPr>
            <w:r w:rsidRPr="00687BA3">
              <w:rPr>
                <w:lang w:val="x-none" w:eastAsia="x-none"/>
              </w:rPr>
              <w:t xml:space="preserve">Жалобы на действия (бездействие) заказчика, организатора </w:t>
            </w:r>
            <w:r w:rsidRPr="00687BA3">
              <w:rPr>
                <w:lang w:eastAsia="x-none"/>
              </w:rPr>
              <w:t>аукциона</w:t>
            </w:r>
            <w:r w:rsidRPr="00687BA3">
              <w:rPr>
                <w:lang w:val="x-none" w:eastAsia="x-none"/>
              </w:rPr>
              <w:t xml:space="preserve">, </w:t>
            </w:r>
            <w:r w:rsidRPr="00687BA3">
              <w:rPr>
                <w:lang w:eastAsia="x-none"/>
              </w:rPr>
              <w:t>аукционной</w:t>
            </w:r>
            <w:r w:rsidRPr="00687BA3">
              <w:rPr>
                <w:lang w:val="x-none" w:eastAsia="x-none"/>
              </w:rPr>
              <w:t xml:space="preserve"> комиссии </w:t>
            </w:r>
            <w:r w:rsidR="00087CBE" w:rsidRPr="00687BA3">
              <w:rPr>
                <w:lang w:eastAsia="x-none"/>
              </w:rPr>
              <w:t xml:space="preserve">при проведении аукциона </w:t>
            </w:r>
            <w:r w:rsidRPr="00687BA3">
              <w:rPr>
                <w:lang w:val="x-none" w:eastAsia="x-none"/>
              </w:rPr>
              <w:t xml:space="preserve">могут быть направлены </w:t>
            </w:r>
            <w:r w:rsidR="00087CBE" w:rsidRPr="00687BA3">
              <w:t xml:space="preserve">в </w:t>
            </w:r>
            <w:r w:rsidR="00B744DC" w:rsidRPr="00687BA3">
              <w:t>Центральный арбитражный комитет (</w:t>
            </w:r>
            <w:r w:rsidR="00087CBE" w:rsidRPr="00687BA3">
              <w:t>ЦАК</w:t>
            </w:r>
            <w:r w:rsidR="00B744DC" w:rsidRPr="00687BA3">
              <w:t>)</w:t>
            </w:r>
            <w:r w:rsidR="00087CBE" w:rsidRPr="00687BA3">
              <w:t xml:space="preserve"> в отсканированном виде </w:t>
            </w:r>
            <w:r w:rsidRPr="00687BA3">
              <w:rPr>
                <w:lang w:val="x-none" w:eastAsia="x-none"/>
              </w:rPr>
              <w:t xml:space="preserve">по электронному адресу </w:t>
            </w:r>
            <w:hyperlink r:id="rId31" w:history="1">
              <w:r w:rsidRPr="00687BA3">
                <w:rPr>
                  <w:color w:val="0000FF"/>
                  <w:u w:val="single"/>
                  <w:lang w:val="x-none" w:eastAsia="x-none"/>
                </w:rPr>
                <w:t>arbitration@rosatom.ru</w:t>
              </w:r>
            </w:hyperlink>
            <w:r w:rsidRPr="00687BA3">
              <w:rPr>
                <w:lang w:eastAsia="x-none"/>
              </w:rPr>
              <w:t>.</w:t>
            </w:r>
          </w:p>
          <w:p w:rsidR="009A45C8" w:rsidRPr="00687BA3" w:rsidRDefault="009A45C8" w:rsidP="009A45C8">
            <w:pPr>
              <w:ind w:right="153"/>
              <w:jc w:val="both"/>
              <w:rPr>
                <w:lang w:val="x-none" w:eastAsia="x-none"/>
              </w:rPr>
            </w:pPr>
            <w:r w:rsidRPr="00687BA3">
              <w:rPr>
                <w:lang w:val="x-none" w:eastAsia="x-none"/>
              </w:rPr>
              <w:t xml:space="preserve">Направление жалоб допускается в любое время проведения </w:t>
            </w:r>
            <w:r w:rsidRPr="00687BA3">
              <w:rPr>
                <w:lang w:eastAsia="x-none"/>
              </w:rPr>
              <w:t>аукциона</w:t>
            </w:r>
            <w:r w:rsidRPr="00687BA3">
              <w:rPr>
                <w:lang w:val="x-none" w:eastAsia="x-none"/>
              </w:rPr>
              <w:t xml:space="preserve">, но не позднее десяти дней со дня размещения на официальном сайте протокола подведения итогов </w:t>
            </w:r>
            <w:r w:rsidRPr="00687BA3">
              <w:rPr>
                <w:lang w:eastAsia="x-none"/>
              </w:rPr>
              <w:t>аукциона</w:t>
            </w:r>
            <w:r w:rsidRPr="00687BA3">
              <w:rPr>
                <w:lang w:val="x-none" w:eastAsia="x-none"/>
              </w:rPr>
              <w:t xml:space="preserve">, протокола о признании </w:t>
            </w:r>
            <w:r w:rsidRPr="00687BA3">
              <w:rPr>
                <w:lang w:eastAsia="x-none"/>
              </w:rPr>
              <w:t>аукциона</w:t>
            </w:r>
            <w:r w:rsidRPr="00687BA3">
              <w:rPr>
                <w:lang w:val="x-none" w:eastAsia="x-none"/>
              </w:rPr>
              <w:t xml:space="preserve"> не</w:t>
            </w:r>
            <w:r w:rsidRPr="00687BA3">
              <w:rPr>
                <w:lang w:eastAsia="x-none"/>
              </w:rPr>
              <w:t> </w:t>
            </w:r>
            <w:r w:rsidRPr="00687BA3">
              <w:rPr>
                <w:lang w:val="x-none" w:eastAsia="x-none"/>
              </w:rPr>
              <w:t>состоявш</w:t>
            </w:r>
            <w:r w:rsidRPr="00687BA3">
              <w:rPr>
                <w:lang w:eastAsia="x-none"/>
              </w:rPr>
              <w:t>имся</w:t>
            </w:r>
            <w:r w:rsidRPr="00687BA3">
              <w:rPr>
                <w:lang w:val="x-none" w:eastAsia="x-none"/>
              </w:rPr>
              <w:t xml:space="preserve"> или принятия заказчиком решения об отказе от проведения </w:t>
            </w:r>
            <w:r w:rsidRPr="00687BA3">
              <w:rPr>
                <w:lang w:eastAsia="x-none"/>
              </w:rPr>
              <w:t>аукциона</w:t>
            </w:r>
            <w:r w:rsidRPr="00687BA3">
              <w:rPr>
                <w:lang w:val="x-none" w:eastAsia="x-none"/>
              </w:rPr>
              <w:t>.</w:t>
            </w:r>
          </w:p>
          <w:p w:rsidR="009A45C8" w:rsidRPr="00687BA3" w:rsidRDefault="009A45C8" w:rsidP="009A45C8">
            <w:pPr>
              <w:ind w:right="153"/>
              <w:jc w:val="both"/>
              <w:rPr>
                <w:lang w:val="x-none" w:eastAsia="x-none"/>
              </w:rPr>
            </w:pPr>
            <w:r w:rsidRPr="00687BA3">
              <w:rPr>
                <w:lang w:val="x-none" w:eastAsia="x-none"/>
              </w:rPr>
              <w:t xml:space="preserve">Условия и положения </w:t>
            </w:r>
            <w:r w:rsidRPr="00687BA3">
              <w:rPr>
                <w:lang w:eastAsia="x-none"/>
              </w:rPr>
              <w:t>аукционной</w:t>
            </w:r>
            <w:r w:rsidRPr="00687BA3">
              <w:rPr>
                <w:lang w:val="x-none" w:eastAsia="x-none"/>
              </w:rPr>
              <w:t xml:space="preserve"> документации могут быть обжалованы исключительно до окончания срока подачи заявок на участие в </w:t>
            </w:r>
            <w:r w:rsidRPr="00687BA3">
              <w:rPr>
                <w:lang w:eastAsia="x-none"/>
              </w:rPr>
              <w:t>аукционе</w:t>
            </w:r>
            <w:r w:rsidRPr="00687BA3">
              <w:rPr>
                <w:lang w:val="x-none" w:eastAsia="x-none"/>
              </w:rPr>
              <w:t>.</w:t>
            </w:r>
          </w:p>
          <w:p w:rsidR="009A45C8" w:rsidRPr="00687BA3" w:rsidRDefault="009A45C8" w:rsidP="009A45C8">
            <w:pPr>
              <w:ind w:right="153"/>
              <w:jc w:val="both"/>
              <w:rPr>
                <w:lang w:val="x-none" w:eastAsia="x-none"/>
              </w:rPr>
            </w:pPr>
            <w:r w:rsidRPr="00687BA3">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687BA3" w:rsidRDefault="009A45C8" w:rsidP="009A45C8">
            <w:pPr>
              <w:ind w:right="153"/>
              <w:jc w:val="both"/>
              <w:rPr>
                <w:lang w:eastAsia="x-none"/>
              </w:rPr>
            </w:pPr>
            <w:r w:rsidRPr="00687BA3">
              <w:rPr>
                <w:lang w:val="x-none" w:eastAsia="x-none"/>
              </w:rPr>
              <w:t xml:space="preserve">Информация о состоянии и итогах рассмотрения жалобы отражается на сайте закупок </w:t>
            </w:r>
            <w:proofErr w:type="spellStart"/>
            <w:r w:rsidRPr="00687BA3">
              <w:rPr>
                <w:lang w:val="x-none" w:eastAsia="x-none"/>
              </w:rPr>
              <w:t>Госкорпорации</w:t>
            </w:r>
            <w:proofErr w:type="spellEnd"/>
            <w:r w:rsidRPr="00687BA3">
              <w:rPr>
                <w:lang w:val="x-none" w:eastAsia="x-none"/>
              </w:rPr>
              <w:t xml:space="preserve"> «</w:t>
            </w:r>
            <w:proofErr w:type="spellStart"/>
            <w:r w:rsidRPr="00687BA3">
              <w:rPr>
                <w:lang w:val="x-none" w:eastAsia="x-none"/>
              </w:rPr>
              <w:t>Росатом</w:t>
            </w:r>
            <w:proofErr w:type="spellEnd"/>
            <w:r w:rsidRPr="00687BA3">
              <w:rPr>
                <w:lang w:val="x-none" w:eastAsia="x-none"/>
              </w:rPr>
              <w:t>» на странице соответствующей закупки.</w:t>
            </w:r>
          </w:p>
          <w:p w:rsidR="00087CBE" w:rsidRPr="00687BA3" w:rsidRDefault="006E4E15" w:rsidP="00155F95">
            <w:pPr>
              <w:ind w:right="153"/>
              <w:jc w:val="both"/>
              <w:rPr>
                <w:lang w:eastAsia="x-none"/>
              </w:rPr>
            </w:pPr>
            <w:r w:rsidRPr="00687BA3">
              <w:t xml:space="preserve">Решения </w:t>
            </w:r>
            <w:r w:rsidR="00087CBE" w:rsidRPr="00687BA3">
              <w:t>ЦАК</w:t>
            </w:r>
            <w:r w:rsidRPr="00687BA3">
              <w:t xml:space="preserve"> могут быть обжалованы </w:t>
            </w:r>
            <w:r w:rsidR="00087CBE" w:rsidRPr="00687BA3">
              <w:t>в Контрольно</w:t>
            </w:r>
            <w:r w:rsidRPr="00687BA3">
              <w:t>м</w:t>
            </w:r>
            <w:r w:rsidR="00087CBE" w:rsidRPr="00687BA3">
              <w:t xml:space="preserve"> </w:t>
            </w:r>
            <w:r w:rsidRPr="00687BA3">
              <w:t xml:space="preserve">комитете </w:t>
            </w:r>
            <w:proofErr w:type="spellStart"/>
            <w:r w:rsidR="00087CBE" w:rsidRPr="00687BA3">
              <w:t>Госкорпорации</w:t>
            </w:r>
            <w:proofErr w:type="spellEnd"/>
            <w:r w:rsidR="00087CBE" w:rsidRPr="00687BA3">
              <w:t xml:space="preserve"> «</w:t>
            </w:r>
            <w:proofErr w:type="spellStart"/>
            <w:r w:rsidR="00087CBE" w:rsidRPr="00687BA3">
              <w:t>Росатом</w:t>
            </w:r>
            <w:proofErr w:type="spellEnd"/>
            <w:r w:rsidR="00087CBE" w:rsidRPr="00687BA3">
              <w:t>» не позднее 1 (одного) месяца с даты размещения на официальном сайте результата рассмотрения жалобы.</w:t>
            </w:r>
          </w:p>
        </w:tc>
      </w:tr>
      <w:tr w:rsidR="009A45C8" w:rsidRPr="00687BA3" w:rsidTr="000B0BE9">
        <w:trPr>
          <w:trHeight w:val="20"/>
        </w:trPr>
        <w:tc>
          <w:tcPr>
            <w:tcW w:w="781" w:type="dxa"/>
          </w:tcPr>
          <w:p w:rsidR="009A45C8" w:rsidRPr="00687BA3" w:rsidRDefault="009A45C8" w:rsidP="009A18EF">
            <w:pPr>
              <w:numPr>
                <w:ilvl w:val="0"/>
                <w:numId w:val="46"/>
              </w:numPr>
              <w:tabs>
                <w:tab w:val="clear" w:pos="720"/>
                <w:tab w:val="num" w:pos="0"/>
                <w:tab w:val="num" w:pos="786"/>
              </w:tabs>
              <w:ind w:left="0" w:hanging="15"/>
              <w:jc w:val="center"/>
            </w:pPr>
          </w:p>
        </w:tc>
        <w:tc>
          <w:tcPr>
            <w:tcW w:w="3228" w:type="dxa"/>
          </w:tcPr>
          <w:p w:rsidR="009A45C8" w:rsidRPr="00687BA3" w:rsidRDefault="009A45C8" w:rsidP="009A45C8">
            <w:pPr>
              <w:ind w:right="153"/>
              <w:jc w:val="both"/>
              <w:rPr>
                <w:b/>
                <w:i/>
              </w:rPr>
            </w:pPr>
            <w:r w:rsidRPr="00687BA3">
              <w:t>Каналы связи, по которым можно сообщить о фактах злоупотребления при проведении аукциона</w:t>
            </w:r>
          </w:p>
        </w:tc>
        <w:tc>
          <w:tcPr>
            <w:tcW w:w="10664" w:type="dxa"/>
          </w:tcPr>
          <w:p w:rsidR="009A45C8" w:rsidRPr="00687BA3" w:rsidRDefault="009A45C8" w:rsidP="009A45C8">
            <w:pPr>
              <w:ind w:right="153"/>
              <w:jc w:val="both"/>
              <w:rPr>
                <w:lang w:val="x-none" w:eastAsia="x-none"/>
              </w:rPr>
            </w:pPr>
            <w:r w:rsidRPr="00687BA3">
              <w:rPr>
                <w:lang w:val="x-none" w:eastAsia="x-none"/>
              </w:rPr>
              <w:t xml:space="preserve">О фактах злоупотреблений участник </w:t>
            </w:r>
            <w:r w:rsidRPr="00687BA3">
              <w:rPr>
                <w:lang w:eastAsia="x-none"/>
              </w:rPr>
              <w:t>аукциона</w:t>
            </w:r>
            <w:r w:rsidRPr="00687BA3">
              <w:rPr>
                <w:lang w:val="x-none" w:eastAsia="x-none"/>
              </w:rPr>
              <w:t xml:space="preserve"> может заявить в </w:t>
            </w:r>
            <w:proofErr w:type="spellStart"/>
            <w:r w:rsidR="00087CBE" w:rsidRPr="00687BA3">
              <w:t>Госкорпорацию</w:t>
            </w:r>
            <w:proofErr w:type="spellEnd"/>
            <w:r w:rsidR="00087CBE" w:rsidRPr="00687BA3">
              <w:t xml:space="preserve"> «</w:t>
            </w:r>
            <w:proofErr w:type="spellStart"/>
            <w:r w:rsidR="00087CBE" w:rsidRPr="00687BA3">
              <w:t>Росатом</w:t>
            </w:r>
            <w:proofErr w:type="spellEnd"/>
            <w:r w:rsidR="00087CBE" w:rsidRPr="00687BA3">
              <w:t xml:space="preserve">» </w:t>
            </w:r>
            <w:r w:rsidRPr="00687BA3">
              <w:rPr>
                <w:lang w:val="x-none" w:eastAsia="x-none"/>
              </w:rPr>
              <w:t xml:space="preserve">и сообщить об этом гласно или анонимно, воспользовавшись следующими каналами связи: </w:t>
            </w:r>
          </w:p>
          <w:p w:rsidR="009A45C8" w:rsidRPr="00687BA3" w:rsidRDefault="009A45C8" w:rsidP="009A45C8">
            <w:pPr>
              <w:tabs>
                <w:tab w:val="left" w:pos="330"/>
              </w:tabs>
              <w:ind w:right="153"/>
              <w:jc w:val="both"/>
              <w:rPr>
                <w:lang w:val="x-none" w:eastAsia="x-none"/>
              </w:rPr>
            </w:pPr>
            <w:r w:rsidRPr="00687BA3">
              <w:rPr>
                <w:lang w:val="x-none" w:eastAsia="x-none"/>
              </w:rPr>
              <w:t>1.</w:t>
            </w:r>
            <w:r w:rsidRPr="00687BA3">
              <w:rPr>
                <w:lang w:val="x-none" w:eastAsia="x-none"/>
              </w:rPr>
              <w:tab/>
              <w:t>Телефон «горячей линии»: 8-800-100-07-07 (многоканальный, круглосуточно, бесплатно из любой точки страны);</w:t>
            </w:r>
          </w:p>
          <w:p w:rsidR="009A45C8" w:rsidRPr="00687BA3" w:rsidRDefault="009A45C8" w:rsidP="009A45C8">
            <w:pPr>
              <w:tabs>
                <w:tab w:val="left" w:pos="360"/>
              </w:tabs>
              <w:ind w:right="153"/>
              <w:jc w:val="both"/>
              <w:rPr>
                <w:lang w:val="x-none" w:eastAsia="x-none"/>
              </w:rPr>
            </w:pPr>
            <w:r w:rsidRPr="00687BA3">
              <w:rPr>
                <w:lang w:val="x-none" w:eastAsia="x-none"/>
              </w:rPr>
              <w:t>2.</w:t>
            </w:r>
            <w:r w:rsidRPr="00687BA3">
              <w:rPr>
                <w:lang w:val="x-none" w:eastAsia="x-none"/>
              </w:rPr>
              <w:tab/>
              <w:t>Адрес электронной почты: 0707@rosatom.ru;</w:t>
            </w:r>
          </w:p>
          <w:p w:rsidR="009A45C8" w:rsidRPr="00687BA3" w:rsidRDefault="009A45C8" w:rsidP="009A45C8">
            <w:pPr>
              <w:tabs>
                <w:tab w:val="left" w:pos="330"/>
              </w:tabs>
              <w:ind w:right="153"/>
              <w:jc w:val="both"/>
              <w:rPr>
                <w:lang w:val="x-none" w:eastAsia="x-none"/>
              </w:rPr>
            </w:pPr>
            <w:r w:rsidRPr="00687BA3">
              <w:rPr>
                <w:lang w:val="x-none" w:eastAsia="x-none"/>
              </w:rPr>
              <w:t>3.</w:t>
            </w:r>
            <w:r w:rsidRPr="00687BA3">
              <w:rPr>
                <w:lang w:val="x-none" w:eastAsia="x-none"/>
              </w:rPr>
              <w:tab/>
              <w:t>Адрес для почтовых отправлений: 119017, Москва, а/я</w:t>
            </w:r>
            <w:r w:rsidRPr="00687BA3">
              <w:rPr>
                <w:lang w:eastAsia="x-none"/>
              </w:rPr>
              <w:t> </w:t>
            </w:r>
            <w:r w:rsidRPr="00687BA3">
              <w:rPr>
                <w:lang w:val="x-none" w:eastAsia="x-none"/>
              </w:rPr>
              <w:t xml:space="preserve">226, </w:t>
            </w:r>
            <w:r w:rsidR="009B577D" w:rsidRPr="00687BA3">
              <w:t xml:space="preserve">Департамент защиты активов </w:t>
            </w:r>
            <w:proofErr w:type="spellStart"/>
            <w:r w:rsidR="009B577D" w:rsidRPr="00687BA3">
              <w:t>Госкорпорации</w:t>
            </w:r>
            <w:proofErr w:type="spellEnd"/>
            <w:r w:rsidR="009B577D" w:rsidRPr="00687BA3">
              <w:t xml:space="preserve"> «</w:t>
            </w:r>
            <w:proofErr w:type="spellStart"/>
            <w:r w:rsidR="009B577D" w:rsidRPr="00687BA3">
              <w:t>Росатом</w:t>
            </w:r>
            <w:proofErr w:type="spellEnd"/>
            <w:r w:rsidR="009B577D" w:rsidRPr="00687BA3">
              <w:t>»</w:t>
            </w:r>
            <w:r w:rsidRPr="00687BA3">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FB8" w:rsidRDefault="00BA6FB8">
      <w:r>
        <w:separator/>
      </w:r>
    </w:p>
  </w:endnote>
  <w:endnote w:type="continuationSeparator" w:id="0">
    <w:p w:rsidR="00BA6FB8" w:rsidRDefault="00BA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Default="00BA6FB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6FB8" w:rsidRDefault="00BA6F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Default="00BA6FB8"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A6FB8" w:rsidRPr="00270579" w:rsidRDefault="00BA6FB8"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Pr="00C030AA" w:rsidRDefault="00246781" w:rsidP="00F22B44">
    <w:pPr>
      <w:pStyle w:val="a9"/>
      <w:pBdr>
        <w:bottom w:val="single" w:sz="12" w:space="0" w:color="auto"/>
      </w:pBdr>
      <w:ind w:right="112"/>
      <w:jc w:val="center"/>
      <w:rPr>
        <w:rFonts w:ascii="Times New Roman" w:hAnsi="Times New Roman" w:cs="Times New Roman"/>
      </w:rPr>
    </w:pPr>
    <w:sdt>
      <w:sdtPr>
        <w:id w:val="810681152"/>
        <w:docPartObj>
          <w:docPartGallery w:val="Page Numbers (Top of Page)"/>
          <w:docPartUnique/>
        </w:docPartObj>
      </w:sdtPr>
      <w:sdtEndPr/>
      <w:sdtContent>
        <w:r w:rsidR="00BA6FB8" w:rsidRPr="00C030AA">
          <w:rPr>
            <w:rFonts w:ascii="Times New Roman" w:hAnsi="Times New Roman"/>
          </w:rPr>
          <w:t xml:space="preserve">Страница </w:t>
        </w:r>
        <w:r w:rsidR="00BA6FB8" w:rsidRPr="00C030AA">
          <w:rPr>
            <w:rFonts w:ascii="Times New Roman" w:hAnsi="Times New Roman"/>
          </w:rPr>
          <w:fldChar w:fldCharType="begin"/>
        </w:r>
        <w:r w:rsidR="00BA6FB8" w:rsidRPr="00C030AA">
          <w:rPr>
            <w:rFonts w:ascii="Times New Roman" w:hAnsi="Times New Roman"/>
          </w:rPr>
          <w:instrText>PAGE</w:instrText>
        </w:r>
        <w:r w:rsidR="00BA6FB8" w:rsidRPr="00C030AA">
          <w:rPr>
            <w:rFonts w:ascii="Times New Roman" w:hAnsi="Times New Roman"/>
          </w:rPr>
          <w:fldChar w:fldCharType="separate"/>
        </w:r>
        <w:r>
          <w:rPr>
            <w:rFonts w:ascii="Times New Roman" w:hAnsi="Times New Roman"/>
            <w:noProof/>
          </w:rPr>
          <w:t>40</w:t>
        </w:r>
        <w:r w:rsidR="00BA6FB8" w:rsidRPr="00C030AA">
          <w:rPr>
            <w:rFonts w:ascii="Times New Roman" w:hAnsi="Times New Roman"/>
          </w:rPr>
          <w:fldChar w:fldCharType="end"/>
        </w:r>
        <w:r w:rsidR="00BA6FB8" w:rsidRPr="00C030AA">
          <w:rPr>
            <w:rFonts w:ascii="Times New Roman" w:hAnsi="Times New Roman"/>
          </w:rPr>
          <w:t xml:space="preserve"> из </w:t>
        </w:r>
        <w:r w:rsidR="00BA6FB8" w:rsidRPr="00C030AA">
          <w:rPr>
            <w:rFonts w:ascii="Times New Roman" w:hAnsi="Times New Roman"/>
          </w:rPr>
          <w:fldChar w:fldCharType="begin"/>
        </w:r>
        <w:r w:rsidR="00BA6FB8" w:rsidRPr="00C030AA">
          <w:rPr>
            <w:rFonts w:ascii="Times New Roman" w:hAnsi="Times New Roman"/>
          </w:rPr>
          <w:instrText>NUMPAGES</w:instrText>
        </w:r>
        <w:r w:rsidR="00BA6FB8" w:rsidRPr="00C030AA">
          <w:rPr>
            <w:rFonts w:ascii="Times New Roman" w:hAnsi="Times New Roman"/>
          </w:rPr>
          <w:fldChar w:fldCharType="separate"/>
        </w:r>
        <w:r>
          <w:rPr>
            <w:rFonts w:ascii="Times New Roman" w:hAnsi="Times New Roman"/>
            <w:noProof/>
          </w:rPr>
          <w:t>55</w:t>
        </w:r>
        <w:r w:rsidR="00BA6FB8" w:rsidRPr="00C030AA">
          <w:rPr>
            <w:rFonts w:ascii="Times New Roman" w:hAnsi="Times New Roman"/>
          </w:rPr>
          <w:fldChar w:fldCharType="end"/>
        </w:r>
      </w:sdtContent>
    </w:sdt>
    <w:r w:rsidR="00BA6FB8" w:rsidRPr="00C030AA">
      <w:rPr>
        <w:rFonts w:ascii="Times New Roman" w:hAnsi="Times New Roman" w:cs="Times New Roman"/>
      </w:rPr>
      <w:t xml:space="preserve"> </w:t>
    </w:r>
  </w:p>
  <w:p w:rsidR="00BA6FB8" w:rsidRPr="00C030AA" w:rsidRDefault="00BA6FB8"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A6FB8" w:rsidRPr="00C030AA" w:rsidRDefault="00BA6FB8"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001C1003">
      <w:rPr>
        <w:rFonts w:ascii="Times New Roman" w:hAnsi="Times New Roman" w:cs="Times New Roman"/>
        <w:bCs/>
      </w:rPr>
      <w:t xml:space="preserve">поставку </w:t>
    </w:r>
    <w:r w:rsidR="001C1003">
      <w:rPr>
        <w:rFonts w:ascii="Times New Roman" w:hAnsi="Times New Roman" w:cs="Times New Roman"/>
      </w:rPr>
      <w:t>погрузчика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FB8" w:rsidRDefault="00BA6FB8">
      <w:r>
        <w:separator/>
      </w:r>
    </w:p>
  </w:footnote>
  <w:footnote w:type="continuationSeparator" w:id="0">
    <w:p w:rsidR="00BA6FB8" w:rsidRDefault="00BA6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Pr="00723913" w:rsidRDefault="00BA6FB8"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Pr="00723913" w:rsidRDefault="00BA6FB8"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BA6FB8" w:rsidRPr="00723913" w:rsidRDefault="00BA6FB8"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BA6FB8" w:rsidRPr="00723913" w:rsidRDefault="00BA6FB8"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FB8" w:rsidRPr="00E13F35" w:rsidRDefault="00BA6FB8"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C7FD8"/>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42DD"/>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003"/>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78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5B3B"/>
    <w:rsid w:val="004C60E1"/>
    <w:rsid w:val="004D09D6"/>
    <w:rsid w:val="004D0A9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87BA3"/>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25154"/>
    <w:rsid w:val="00834060"/>
    <w:rsid w:val="008353FC"/>
    <w:rsid w:val="00836FAA"/>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5A"/>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A6FB8"/>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A651B"/>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7"/>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6BF1F-69A7-4794-8657-1257CA4F4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1306</TotalTime>
  <Pages>55</Pages>
  <Words>18667</Words>
  <Characters>141754</Characters>
  <Application>Microsoft Office Word</Application>
  <DocSecurity>0</DocSecurity>
  <Lines>1181</Lines>
  <Paragraphs>320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160101</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24</cp:revision>
  <cp:lastPrinted>2013-05-13T09:57:00Z</cp:lastPrinted>
  <dcterms:created xsi:type="dcterms:W3CDTF">2014-01-14T06:39:00Z</dcterms:created>
  <dcterms:modified xsi:type="dcterms:W3CDTF">2014-05-14T05:18:00Z</dcterms:modified>
</cp:coreProperties>
</file>