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BDB" w:rsidRPr="005B174A" w:rsidRDefault="00D80BDB" w:rsidP="00930B92">
      <w:pPr>
        <w:jc w:val="center"/>
        <w:outlineLvl w:val="0"/>
        <w:rPr>
          <w:rFonts w:ascii="Times New Roman" w:hAnsi="Times New Roman" w:cs="Times New Roman"/>
        </w:rPr>
      </w:pPr>
      <w:r w:rsidRPr="005B174A">
        <w:rPr>
          <w:rFonts w:ascii="Times New Roman" w:hAnsi="Times New Roman" w:cs="Times New Roman"/>
        </w:rPr>
        <w:t>ИЗВЕЩЕНИЕ О ПРОДЛЕНИИ СРОКА ПОДАЧИ ЗАЯВОК</w:t>
      </w:r>
    </w:p>
    <w:p w:rsidR="00D80BDB" w:rsidRPr="005B174A" w:rsidRDefault="00D80BDB" w:rsidP="00930B92">
      <w:pPr>
        <w:jc w:val="center"/>
        <w:outlineLvl w:val="0"/>
        <w:rPr>
          <w:rFonts w:ascii="Times New Roman" w:hAnsi="Times New Roman" w:cs="Times New Roman"/>
        </w:rPr>
      </w:pPr>
      <w:r w:rsidRPr="005B174A">
        <w:rPr>
          <w:rFonts w:ascii="Times New Roman" w:hAnsi="Times New Roman" w:cs="Times New Roman"/>
        </w:rPr>
        <w:t>№ 224/67-03/13-239/2 ОЗЦЭ</w:t>
      </w:r>
      <w:bookmarkStart w:id="0" w:name="_GoBack"/>
      <w:bookmarkEnd w:id="0"/>
    </w:p>
    <w:p w:rsidR="00D80BDB" w:rsidRPr="005B174A" w:rsidRDefault="00D80BDB" w:rsidP="00930B92">
      <w:pPr>
        <w:jc w:val="center"/>
        <w:outlineLvl w:val="0"/>
        <w:rPr>
          <w:rFonts w:ascii="Times New Roman" w:hAnsi="Times New Roman" w:cs="Times New Roman"/>
        </w:rPr>
      </w:pP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80BDB" w:rsidRPr="00A6215E" w:rsidRDefault="00D80BDB" w:rsidP="00930B92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D80BDB" w:rsidRDefault="00D80BDB" w:rsidP="00930B92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D80BDB" w:rsidRPr="00801685" w:rsidRDefault="00D80BDB" w:rsidP="00930B9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D80BDB" w:rsidRPr="00BD1E5B" w:rsidRDefault="00D80BDB" w:rsidP="00930B9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D80BDB" w:rsidRPr="003C0BF1" w:rsidRDefault="00D80BDB" w:rsidP="00930B92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по ремонту </w:t>
      </w:r>
      <w:r w:rsidRPr="00A86A03">
        <w:rPr>
          <w:rFonts w:ascii="Times New Roman" w:hAnsi="Times New Roman" w:cs="Times New Roman"/>
        </w:rPr>
        <w:t>помещений № 132, 102, 102а, санпропускника здания 166</w:t>
      </w:r>
      <w:r>
        <w:rPr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D80BDB" w:rsidRPr="00A6215E" w:rsidRDefault="00D80BDB" w:rsidP="00930B9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D80BDB" w:rsidRPr="00532BDD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D80BDB" w:rsidRPr="00532BDD" w:rsidRDefault="00D80BDB" w:rsidP="00930B9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80BDB" w:rsidRPr="00A6215E" w:rsidRDefault="00D80BDB" w:rsidP="00930B9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0BDB" w:rsidRPr="00A6215E" w:rsidRDefault="00D80BDB" w:rsidP="00930B9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0BDB" w:rsidRPr="00A6215E" w:rsidRDefault="00D80BDB" w:rsidP="00930B9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0BDB" w:rsidRPr="00566174" w:rsidRDefault="00D80BDB" w:rsidP="00930B92">
      <w:pPr>
        <w:pStyle w:val="NoSpacing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442A48">
        <w:rPr>
          <w:b/>
          <w:bCs/>
        </w:rPr>
        <w:t>Начальная (максимальная) цена договора</w:t>
      </w:r>
      <w:r w:rsidRPr="00442A48">
        <w:t xml:space="preserve">: </w:t>
      </w:r>
      <w:r>
        <w:t xml:space="preserve">799 004,83 </w:t>
      </w:r>
      <w:r w:rsidRPr="00913F64">
        <w:t>руб. (</w:t>
      </w:r>
      <w:r>
        <w:t xml:space="preserve">Семьсот девяносто девять тысяч четыре рубля 83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D80BDB" w:rsidRPr="00442A48" w:rsidRDefault="00D80BDB" w:rsidP="00930B92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80BDB" w:rsidRPr="00A6215E" w:rsidRDefault="00D80BDB" w:rsidP="00930B9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80BDB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D80BDB" w:rsidRPr="00CF2A60" w:rsidRDefault="00D80BDB" w:rsidP="00CF2A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F2A6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CF2A6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CF2A60">
        <w:rPr>
          <w:rFonts w:ascii="Times New Roman" w:hAnsi="Times New Roman" w:cs="Times New Roman"/>
          <w:b/>
          <w:bCs/>
        </w:rPr>
        <w:t>:</w:t>
      </w:r>
    </w:p>
    <w:p w:rsidR="00D80BDB" w:rsidRPr="00CF2A60" w:rsidRDefault="00D80BDB" w:rsidP="00CF2A6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CF2A6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CF2A60">
        <w:rPr>
          <w:rFonts w:ascii="Times New Roman" w:hAnsi="Times New Roman" w:cs="Times New Roman"/>
          <w:color w:val="0000FF"/>
        </w:rPr>
        <w:t xml:space="preserve"> </w:t>
      </w:r>
      <w:r w:rsidRPr="00CF2A6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CF2A60">
        <w:rPr>
          <w:rFonts w:ascii="Times New Roman" w:hAnsi="Times New Roman" w:cs="Times New Roman"/>
          <w:spacing w:val="-6"/>
        </w:rPr>
        <w:t>на участие в запросе цен</w:t>
      </w:r>
      <w:r w:rsidRPr="00CF2A60">
        <w:rPr>
          <w:rFonts w:ascii="Times New Roman" w:hAnsi="Times New Roman" w:cs="Times New Roman"/>
        </w:rPr>
        <w:t xml:space="preserve"> продлевается на 4 рабочих дня.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80BDB" w:rsidRPr="00A6215E" w:rsidRDefault="00D80BDB" w:rsidP="00930B92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29»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 w:rsidRPr="00652416">
        <w:rPr>
          <w:rFonts w:ascii="Times New Roman" w:hAnsi="Times New Roman" w:cs="Times New Roman"/>
          <w:spacing w:val="-6"/>
          <w:highlight w:val="yellow"/>
          <w:lang w:val="en-US"/>
        </w:rPr>
        <w:t>06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 w:rsidRPr="00652416">
        <w:rPr>
          <w:rFonts w:ascii="Times New Roman" w:hAnsi="Times New Roman" w:cs="Times New Roman"/>
          <w:spacing w:val="-6"/>
          <w:highlight w:val="yellow"/>
          <w:lang w:val="en-US"/>
        </w:rPr>
        <w:t>06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A6215E">
        <w:rPr>
          <w:rFonts w:ascii="Times New Roman" w:hAnsi="Times New Roman" w:cs="Times New Roman"/>
        </w:rPr>
        <w:t>0 дней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0BDB" w:rsidRPr="00D55FE5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0BDB" w:rsidRPr="00A6215E" w:rsidRDefault="00D80BDB" w:rsidP="00930B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80BDB" w:rsidRPr="00A6215E" w:rsidRDefault="00D80BDB" w:rsidP="00930B92">
      <w:pPr>
        <w:jc w:val="center"/>
        <w:rPr>
          <w:rFonts w:ascii="Times New Roman" w:hAnsi="Times New Roman" w:cs="Times New Roman"/>
          <w:color w:val="000000"/>
        </w:rPr>
      </w:pPr>
    </w:p>
    <w:p w:rsidR="00D80BDB" w:rsidRDefault="00D80BDB"/>
    <w:sectPr w:rsidR="00D80BDB" w:rsidSect="00B95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695E"/>
    <w:rsid w:val="00350A7C"/>
    <w:rsid w:val="0035695E"/>
    <w:rsid w:val="0036723D"/>
    <w:rsid w:val="003C0BF1"/>
    <w:rsid w:val="003D771F"/>
    <w:rsid w:val="00442A48"/>
    <w:rsid w:val="00454708"/>
    <w:rsid w:val="00496F0C"/>
    <w:rsid w:val="004E5D69"/>
    <w:rsid w:val="00532BDD"/>
    <w:rsid w:val="00566174"/>
    <w:rsid w:val="005B174A"/>
    <w:rsid w:val="00652416"/>
    <w:rsid w:val="007C65D1"/>
    <w:rsid w:val="00801685"/>
    <w:rsid w:val="00887A00"/>
    <w:rsid w:val="008E3C0C"/>
    <w:rsid w:val="00913F64"/>
    <w:rsid w:val="0091736A"/>
    <w:rsid w:val="00930B92"/>
    <w:rsid w:val="0096242D"/>
    <w:rsid w:val="009F0E2D"/>
    <w:rsid w:val="00A6215E"/>
    <w:rsid w:val="00A86A03"/>
    <w:rsid w:val="00B15C4C"/>
    <w:rsid w:val="00B956A3"/>
    <w:rsid w:val="00BD1E5B"/>
    <w:rsid w:val="00C416BB"/>
    <w:rsid w:val="00C572F3"/>
    <w:rsid w:val="00CF2A60"/>
    <w:rsid w:val="00D14104"/>
    <w:rsid w:val="00D42E6F"/>
    <w:rsid w:val="00D55FE5"/>
    <w:rsid w:val="00D80BDB"/>
    <w:rsid w:val="00D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B92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30B92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5B174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729</Words>
  <Characters>4159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2013-08-15T07:35:00Z</dcterms:created>
  <dcterms:modified xsi:type="dcterms:W3CDTF">2013-08-22T07:45:00Z</dcterms:modified>
</cp:coreProperties>
</file>