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50A" w:rsidRDefault="00A3250A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250A" w:rsidRPr="00E73503" w:rsidRDefault="00A3250A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3250A" w:rsidRPr="001B1299">
        <w:trPr>
          <w:trHeight w:val="581"/>
        </w:trPr>
        <w:tc>
          <w:tcPr>
            <w:tcW w:w="9828" w:type="dxa"/>
            <w:vAlign w:val="center"/>
          </w:tcPr>
          <w:p w:rsidR="00A3250A" w:rsidRPr="001B1299" w:rsidRDefault="00A3250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4582 от «14» 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3250A" w:rsidRPr="004E3C5E" w:rsidRDefault="00A3250A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11744</w:t>
            </w:r>
          </w:p>
          <w:p w:rsidR="00A3250A" w:rsidRPr="00F33E0C" w:rsidRDefault="00A3250A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1052</w:t>
            </w:r>
          </w:p>
        </w:tc>
      </w:tr>
    </w:tbl>
    <w:p w:rsidR="00A3250A" w:rsidRDefault="00A3250A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A3250A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7D4215" w:rsidRDefault="00A3250A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A3250A" w:rsidRPr="007D4215">
        <w:trPr>
          <w:trHeight w:val="146"/>
        </w:trPr>
        <w:tc>
          <w:tcPr>
            <w:tcW w:w="9948" w:type="dxa"/>
            <w:gridSpan w:val="2"/>
          </w:tcPr>
          <w:p w:rsidR="00A3250A" w:rsidRPr="007D4215" w:rsidRDefault="00A3250A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A3250A" w:rsidRPr="007D4215" w:rsidRDefault="00A3250A" w:rsidP="004052B7">
            <w:pPr>
              <w:tabs>
                <w:tab w:val="left" w:pos="1134"/>
              </w:tabs>
              <w:jc w:val="both"/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Default="00A3250A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A3250A" w:rsidRPr="007938E2" w:rsidRDefault="00A3250A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A3250A" w:rsidRPr="007938E2" w:rsidRDefault="00A3250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Pr="007938E2" w:rsidRDefault="00A3250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Pr="007938E2" w:rsidRDefault="00A3250A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Pr="007938E2" w:rsidRDefault="00A3250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50A" w:rsidRPr="007938E2" w:rsidRDefault="00A3250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Default="00A3250A" w:rsidP="006F606A">
            <w:pPr>
              <w:ind w:right="153"/>
              <w:jc w:val="both"/>
            </w:pPr>
            <w:r w:rsidRPr="0021039D">
              <w:t>Пестриков Алексей Яковлевич,</w:t>
            </w:r>
            <w:r>
              <w:t xml:space="preserve"> </w:t>
            </w:r>
            <w:r w:rsidRPr="00F512FA">
              <w:t xml:space="preserve">телефон: </w:t>
            </w:r>
            <w:r w:rsidRPr="00016CAC">
              <w:t xml:space="preserve">(382 3) </w:t>
            </w:r>
            <w:r>
              <w:t>54-97-34</w:t>
            </w:r>
          </w:p>
          <w:p w:rsidR="00A3250A" w:rsidRPr="00B74E80" w:rsidRDefault="00A3250A" w:rsidP="004052B7">
            <w:pPr>
              <w:jc w:val="both"/>
            </w:pP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Pr="007938E2" w:rsidRDefault="00A3250A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50A" w:rsidRPr="007938E2" w:rsidRDefault="00A3250A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A3250A" w:rsidRPr="007938E2" w:rsidRDefault="00A3250A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A3250A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250A" w:rsidRPr="007938E2" w:rsidRDefault="00A3250A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250A" w:rsidRPr="007938E2" w:rsidRDefault="00A3250A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A3250A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6F606A">
            <w:pPr>
              <w:pStyle w:val="BodyTextIndent2"/>
              <w:spacing w:after="0" w:line="240" w:lineRule="auto"/>
              <w:ind w:left="0"/>
            </w:pPr>
            <w:r>
              <w:t>П</w:t>
            </w:r>
            <w:r w:rsidRPr="00D17AE8">
              <w:t xml:space="preserve">раво заключения </w:t>
            </w:r>
            <w:r w:rsidRPr="001B69EC">
              <w:t xml:space="preserve">договора </w:t>
            </w:r>
            <w:r>
              <w:t xml:space="preserve">на </w:t>
            </w:r>
            <w:r w:rsidRPr="00221D90">
              <w:t>поставку клапана запорно-регулирующего АЭ модель 034</w:t>
            </w:r>
          </w:p>
          <w:p w:rsidR="00A3250A" w:rsidRDefault="00A3250A" w:rsidP="006F606A">
            <w:pPr>
              <w:pStyle w:val="BodyTextIndent2"/>
              <w:spacing w:after="0" w:line="240" w:lineRule="auto"/>
              <w:ind w:left="0"/>
            </w:pPr>
          </w:p>
          <w:p w:rsidR="00A3250A" w:rsidRPr="001B69EC" w:rsidRDefault="00A3250A" w:rsidP="006F606A">
            <w:r w:rsidRPr="001B69EC">
              <w:t xml:space="preserve">Предмет договора: </w:t>
            </w:r>
            <w:r w:rsidRPr="00221D90">
              <w:t xml:space="preserve">клапана </w:t>
            </w:r>
            <w:r>
              <w:t>запорно-регулирующий</w:t>
            </w:r>
            <w:r w:rsidRPr="00221D90">
              <w:t xml:space="preserve"> </w:t>
            </w:r>
            <w:r>
              <w:t xml:space="preserve">с исполнительным механизмом МЭО </w:t>
            </w:r>
            <w:r w:rsidRPr="00221D90">
              <w:t>модель 034</w:t>
            </w:r>
          </w:p>
          <w:p w:rsidR="00A3250A" w:rsidRPr="00F16CE4" w:rsidRDefault="00A3250A" w:rsidP="004052B7">
            <w:pPr>
              <w:rPr>
                <w:b/>
                <w:bCs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A3250A" w:rsidRPr="00B975CB" w:rsidRDefault="00A3250A" w:rsidP="004052B7"/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B975CB" w:rsidRDefault="00A3250A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6F606A">
            <w:r w:rsidRPr="00276854">
              <w:rPr>
                <w:color w:val="000000"/>
              </w:rPr>
              <w:t xml:space="preserve">не более  6 </w:t>
            </w:r>
            <w:r>
              <w:rPr>
                <w:color w:val="000000"/>
              </w:rPr>
              <w:t xml:space="preserve">(шести) </w:t>
            </w:r>
            <w:r w:rsidRPr="00276854">
              <w:rPr>
                <w:color w:val="000000"/>
              </w:rPr>
              <w:t>месяцев с момента подписания договора уполномоченными представителями сторон</w:t>
            </w:r>
            <w:r w:rsidRPr="00E21488">
              <w:t xml:space="preserve">. </w:t>
            </w:r>
          </w:p>
          <w:p w:rsidR="00A3250A" w:rsidRPr="00B975CB" w:rsidRDefault="00A3250A" w:rsidP="006F606A">
            <w:pPr>
              <w:ind w:right="153"/>
              <w:jc w:val="both"/>
              <w:rPr>
                <w:b/>
                <w:bCs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4A0A11" w:rsidRDefault="00A3250A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6F606A"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A3250A" w:rsidRPr="00B975CB" w:rsidRDefault="00A3250A" w:rsidP="006F606A">
            <w:pPr>
              <w:ind w:right="153"/>
              <w:jc w:val="both"/>
              <w:rPr>
                <w:color w:val="FF0000"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21039D" w:rsidRDefault="00A3250A" w:rsidP="006F606A">
            <w:pPr>
              <w:ind w:right="153"/>
            </w:pPr>
            <w:r w:rsidRPr="00116F7B">
              <w:t xml:space="preserve">АО «СХК», Томская обл. г. Северск, ул. Предзаводская, 9. </w:t>
            </w:r>
          </w:p>
          <w:p w:rsidR="00A3250A" w:rsidRPr="00116F7B" w:rsidRDefault="00A3250A" w:rsidP="006F606A">
            <w:pPr>
              <w:ind w:right="153"/>
              <w:jc w:val="both"/>
              <w:rPr>
                <w:color w:val="000000"/>
              </w:rPr>
            </w:pPr>
            <w:r w:rsidRPr="00116F7B">
              <w:rPr>
                <w:color w:val="000000"/>
              </w:rPr>
              <w:t xml:space="preserve">Способы доставки: </w:t>
            </w:r>
          </w:p>
          <w:p w:rsidR="00A3250A" w:rsidRPr="00270313" w:rsidRDefault="00A3250A" w:rsidP="006F606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703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A3250A" w:rsidRPr="00116F7B" w:rsidRDefault="00A3250A" w:rsidP="006F606A">
            <w:pPr>
              <w:ind w:right="153"/>
              <w:jc w:val="both"/>
            </w:pPr>
            <w:r w:rsidRPr="00116F7B">
              <w:t>до станции Томск грузовой Западно-Сибирской железной дороги, код станции – 874001;</w:t>
            </w:r>
          </w:p>
          <w:p w:rsidR="00A3250A" w:rsidRPr="00116F7B" w:rsidRDefault="00A3250A" w:rsidP="006F606A">
            <w:pPr>
              <w:ind w:right="153"/>
              <w:jc w:val="both"/>
              <w:rPr>
                <w:color w:val="FF0000"/>
              </w:rPr>
            </w:pPr>
            <w:r>
              <w:t>грузополучатель – А</w:t>
            </w:r>
            <w:r w:rsidRPr="00116F7B">
              <w:t>кционерное общество "Сибирский химический комбинат", ж.д. код – 2082.</w:t>
            </w:r>
          </w:p>
          <w:p w:rsidR="00A3250A" w:rsidRPr="0021039D" w:rsidRDefault="00A3250A" w:rsidP="006F606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0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A3250A" w:rsidRPr="006F606A" w:rsidRDefault="00A3250A" w:rsidP="006F606A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116F7B">
              <w:t xml:space="preserve">склад транспортной компании в г. Томске либо склад Поставщика в г. Томске, либо склад Покупателя, находящегося по адресу: 636000, г. Северск, </w:t>
            </w:r>
            <w:r>
              <w:t>ул. Предзаводская, 9, склад №031</w:t>
            </w:r>
            <w:r w:rsidRPr="00116F7B">
              <w:t>.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Default="00A3250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A3250A" w:rsidRPr="00B975CB" w:rsidRDefault="00A3250A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4939EB" w:rsidRDefault="00A3250A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3250A" w:rsidRPr="004939EB" w:rsidRDefault="00A3250A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A3250A" w:rsidRPr="00B975CB" w:rsidRDefault="00A3250A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B975CB" w:rsidRDefault="00A3250A" w:rsidP="004052B7"/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A3250A" w:rsidRPr="001B1299">
        <w:trPr>
          <w:trHeight w:val="678"/>
        </w:trPr>
        <w:tc>
          <w:tcPr>
            <w:tcW w:w="9948" w:type="dxa"/>
            <w:gridSpan w:val="2"/>
          </w:tcPr>
          <w:p w:rsidR="00A3250A" w:rsidRPr="00876952" w:rsidRDefault="00A3250A" w:rsidP="006F606A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757 206</w:t>
            </w:r>
            <w:r w:rsidRPr="00276854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 </w:t>
            </w:r>
            <w:r w:rsidRPr="0021039D">
              <w:rPr>
                <w:color w:val="000000"/>
              </w:rPr>
              <w:t>(семьсот пятьдесят семь тысяч двести шесть)</w:t>
            </w:r>
            <w:r>
              <w:rPr>
                <w:b/>
                <w:bCs/>
                <w:color w:val="000000"/>
              </w:rPr>
              <w:t xml:space="preserve"> </w:t>
            </w:r>
            <w:r w:rsidRPr="0021039D">
              <w:rPr>
                <w:b/>
                <w:bCs/>
                <w:color w:val="000000"/>
              </w:rPr>
              <w:t>рублей 00 копеек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A3250A" w:rsidRDefault="00A3250A" w:rsidP="006F606A">
            <w:pPr>
              <w:rPr>
                <w:b/>
                <w:bCs/>
                <w:color w:val="000000"/>
              </w:rPr>
            </w:pPr>
          </w:p>
          <w:p w:rsidR="00A3250A" w:rsidRDefault="00A3250A" w:rsidP="006F606A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641 700 </w:t>
            </w:r>
            <w:r w:rsidRPr="0021039D">
              <w:rPr>
                <w:color w:val="000000"/>
              </w:rPr>
              <w:t>(шестьсот сорок одна тысяча семьсот)</w:t>
            </w:r>
            <w:r>
              <w:rPr>
                <w:b/>
                <w:bCs/>
                <w:color w:val="000000"/>
              </w:rPr>
              <w:t xml:space="preserve"> </w:t>
            </w:r>
            <w:r w:rsidRPr="0021039D">
              <w:rPr>
                <w:b/>
                <w:bCs/>
                <w:color w:val="000000"/>
              </w:rPr>
              <w:t>рублей 00 копеек</w:t>
            </w:r>
            <w:r>
              <w:rPr>
                <w:color w:val="000000"/>
              </w:rPr>
              <w:t>, без учета НДС.</w:t>
            </w:r>
          </w:p>
          <w:p w:rsidR="00A3250A" w:rsidRDefault="00A3250A" w:rsidP="006F606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A3250A" w:rsidRPr="005333A7" w:rsidRDefault="00A3250A" w:rsidP="006F606A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A3250A" w:rsidRDefault="00A3250A" w:rsidP="006F606A"/>
          <w:p w:rsidR="00A3250A" w:rsidRPr="00F2776F" w:rsidRDefault="00A3250A" w:rsidP="006F606A">
            <w:r w:rsidRPr="00E5573E">
              <w:t xml:space="preserve">Цена договора включает </w:t>
            </w:r>
            <w:r>
              <w:t xml:space="preserve">в себя: </w:t>
            </w:r>
            <w:r w:rsidRPr="00F2776F">
              <w:rPr>
                <w:color w:val="000000"/>
                <w:lang w:eastAsia="en-US"/>
              </w:rPr>
              <w:t xml:space="preserve">стоимость продукции, </w:t>
            </w:r>
            <w:r w:rsidRPr="0021039D">
              <w:t xml:space="preserve">стоимость тары, </w:t>
            </w:r>
            <w:r>
              <w:t>упаковку и маркировку</w:t>
            </w:r>
            <w:r w:rsidRPr="0021039D">
              <w:t xml:space="preserve">, </w:t>
            </w:r>
            <w:r w:rsidRPr="00F2776F">
              <w:rPr>
                <w:color w:val="000000"/>
                <w:lang w:eastAsia="en-US"/>
              </w:rPr>
              <w:t>транспортные расходы</w:t>
            </w:r>
            <w:r w:rsidRPr="0021039D">
              <w:t xml:space="preserve"> по доставке товара</w:t>
            </w:r>
            <w:r>
              <w:t>,</w:t>
            </w:r>
            <w:r>
              <w:rPr>
                <w:color w:val="000000"/>
                <w:lang w:eastAsia="en-US"/>
              </w:rPr>
              <w:t xml:space="preserve"> </w:t>
            </w:r>
            <w:r w:rsidRPr="00F2776F">
              <w:rPr>
                <w:color w:val="000000"/>
                <w:lang w:eastAsia="en-US"/>
              </w:rPr>
              <w:t xml:space="preserve">страхование, </w:t>
            </w:r>
            <w:r w:rsidRPr="0021039D">
              <w:t>расходы на уплату налогов</w:t>
            </w:r>
            <w:r>
              <w:t xml:space="preserve"> и других обязательных платежей</w:t>
            </w:r>
            <w:r>
              <w:rPr>
                <w:color w:val="000000"/>
                <w:lang w:eastAsia="en-US"/>
              </w:rPr>
              <w:t xml:space="preserve"> по исполнению д</w:t>
            </w:r>
            <w:r w:rsidRPr="009F6C26">
              <w:rPr>
                <w:color w:val="000000"/>
                <w:lang w:eastAsia="en-US"/>
              </w:rPr>
              <w:t>оговора</w:t>
            </w:r>
            <w:r w:rsidRPr="009F6C26">
              <w:t>.</w:t>
            </w:r>
          </w:p>
          <w:p w:rsidR="00A3250A" w:rsidRPr="001B1299" w:rsidRDefault="00A3250A" w:rsidP="004052B7">
            <w:pPr>
              <w:rPr>
                <w:u w:val="single"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A3250A" w:rsidRPr="00225C74" w:rsidRDefault="00A3250A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A3250A" w:rsidRDefault="00A3250A" w:rsidP="004052B7">
            <w:pPr>
              <w:tabs>
                <w:tab w:val="left" w:pos="1134"/>
              </w:tabs>
            </w:pPr>
          </w:p>
          <w:p w:rsidR="00A3250A" w:rsidRPr="001050E6" w:rsidRDefault="00A3250A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B975CB" w:rsidRDefault="00A3250A" w:rsidP="004052B7"/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Default="00A3250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A3250A" w:rsidRPr="00B975CB" w:rsidRDefault="00A3250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</w:tcPr>
          <w:p w:rsidR="00A3250A" w:rsidRPr="00D12912" w:rsidRDefault="00A3250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A3250A" w:rsidRPr="006B4D55" w:rsidRDefault="00A3250A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Default="00A3250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A3250A" w:rsidRPr="00B975CB" w:rsidRDefault="00A3250A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A3250A" w:rsidRPr="00CE0D41" w:rsidRDefault="00A3250A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A3250A" w:rsidRPr="00EC648D" w:rsidRDefault="00A3250A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A3250A" w:rsidRPr="00E01693" w:rsidRDefault="00A3250A" w:rsidP="004052B7"/>
          <w:p w:rsidR="00A3250A" w:rsidRPr="00E01693" w:rsidRDefault="00A3250A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A3250A" w:rsidRPr="00EC648D" w:rsidRDefault="00A3250A" w:rsidP="004052B7">
            <w:pPr>
              <w:rPr>
                <w:b/>
                <w:bCs/>
                <w:u w:val="single"/>
              </w:rPr>
            </w:pP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</w:t>
            </w:r>
          </w:p>
          <w:p w:rsidR="00A3250A" w:rsidRPr="009E2FC9" w:rsidRDefault="00A3250A" w:rsidP="002227FA"/>
          <w:p w:rsidR="00A3250A" w:rsidRPr="001B1299" w:rsidRDefault="00A3250A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1B1299" w:rsidRDefault="00A3250A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A3250A" w:rsidRPr="001B1299">
        <w:trPr>
          <w:trHeight w:val="146"/>
        </w:trPr>
        <w:tc>
          <w:tcPr>
            <w:tcW w:w="9948" w:type="dxa"/>
            <w:gridSpan w:val="2"/>
          </w:tcPr>
          <w:p w:rsidR="00A3250A" w:rsidRDefault="00A3250A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комиссия.</w:t>
            </w:r>
          </w:p>
          <w:p w:rsidR="00A3250A" w:rsidRDefault="00A3250A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A3250A" w:rsidRDefault="00A3250A" w:rsidP="002227FA"/>
          <w:p w:rsidR="00A3250A" w:rsidRPr="001B1299" w:rsidRDefault="00A3250A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A3250A" w:rsidRPr="00B975CB">
        <w:trPr>
          <w:trHeight w:val="146"/>
        </w:trPr>
        <w:tc>
          <w:tcPr>
            <w:tcW w:w="9948" w:type="dxa"/>
            <w:gridSpan w:val="2"/>
          </w:tcPr>
          <w:p w:rsidR="00A3250A" w:rsidRPr="00AE6F72" w:rsidRDefault="00A3250A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A3250A" w:rsidRPr="00225DB0" w:rsidRDefault="00A3250A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>
              <w:rPr>
                <w:b/>
                <w:bCs/>
                <w:i/>
                <w:iCs/>
              </w:rPr>
              <w:t>2</w:t>
            </w:r>
            <w:r w:rsidRPr="006E33ED">
              <w:rPr>
                <w:b/>
                <w:bCs/>
                <w:i/>
                <w:iCs/>
              </w:rPr>
              <w:t>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(двадцати)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A3250A" w:rsidRPr="00242BFB" w:rsidRDefault="00A3250A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A3250A" w:rsidRPr="009E58BB" w:rsidRDefault="00A3250A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A3250A" w:rsidRPr="00B975CB" w:rsidRDefault="00A3250A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3250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A3250A" w:rsidRPr="001B1299">
        <w:trPr>
          <w:trHeight w:val="559"/>
        </w:trPr>
        <w:tc>
          <w:tcPr>
            <w:tcW w:w="9948" w:type="dxa"/>
            <w:gridSpan w:val="2"/>
          </w:tcPr>
          <w:p w:rsidR="00A3250A" w:rsidRPr="001B1299" w:rsidRDefault="00A3250A" w:rsidP="004052B7">
            <w:r>
              <w:t>не требуется</w:t>
            </w:r>
          </w:p>
          <w:p w:rsidR="00A3250A" w:rsidRPr="001B1299" w:rsidRDefault="00A3250A" w:rsidP="004052B7"/>
        </w:tc>
      </w:tr>
      <w:tr w:rsidR="00A3250A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A3250A" w:rsidRDefault="00A3250A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A3250A" w:rsidRPr="00B975CB" w:rsidRDefault="00A3250A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A3250A" w:rsidRPr="00B975CB">
        <w:trPr>
          <w:trHeight w:val="271"/>
        </w:trPr>
        <w:tc>
          <w:tcPr>
            <w:tcW w:w="9948" w:type="dxa"/>
            <w:gridSpan w:val="2"/>
          </w:tcPr>
          <w:p w:rsidR="00A3250A" w:rsidRPr="00B975CB" w:rsidRDefault="00A3250A" w:rsidP="004052B7"/>
        </w:tc>
      </w:tr>
      <w:tr w:rsidR="00A3250A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3250A" w:rsidRDefault="00A3250A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A3250A" w:rsidRDefault="00A3250A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A3250A" w:rsidRPr="00B975CB" w:rsidRDefault="00A3250A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A3250A" w:rsidRPr="00B975CB">
        <w:trPr>
          <w:trHeight w:val="1118"/>
        </w:trPr>
        <w:tc>
          <w:tcPr>
            <w:tcW w:w="9948" w:type="dxa"/>
            <w:gridSpan w:val="2"/>
          </w:tcPr>
          <w:p w:rsidR="00A3250A" w:rsidRPr="00254E37" w:rsidRDefault="00A3250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A3250A" w:rsidRPr="00254E37" w:rsidRDefault="00A3250A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3250A" w:rsidRPr="00B975CB" w:rsidRDefault="00A3250A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A3250A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A3250A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A3250A" w:rsidRPr="00B975CB" w:rsidRDefault="00A3250A" w:rsidP="004052B7">
            <w:pPr>
              <w:rPr>
                <w:b/>
                <w:bCs/>
              </w:rPr>
            </w:pPr>
          </w:p>
        </w:tc>
      </w:tr>
      <w:tr w:rsidR="00A3250A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A3250A" w:rsidRPr="00B975CB" w:rsidRDefault="00A3250A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A3250A" w:rsidRPr="00B975CB">
        <w:trPr>
          <w:trHeight w:val="3353"/>
        </w:trPr>
        <w:tc>
          <w:tcPr>
            <w:tcW w:w="9948" w:type="dxa"/>
            <w:gridSpan w:val="2"/>
          </w:tcPr>
          <w:p w:rsidR="00A3250A" w:rsidRPr="00DB35DA" w:rsidRDefault="00A3250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5DA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A3250A" w:rsidRPr="00DB35DA" w:rsidRDefault="00A3250A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35DA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A3250A" w:rsidRPr="00072459" w:rsidRDefault="00A3250A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A3250A" w:rsidRPr="000E6546" w:rsidRDefault="00A3250A" w:rsidP="000E6546"/>
    <w:sectPr w:rsidR="00A3250A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50A" w:rsidRDefault="00A3250A" w:rsidP="007938E2">
      <w:r>
        <w:separator/>
      </w:r>
    </w:p>
  </w:endnote>
  <w:endnote w:type="continuationSeparator" w:id="1">
    <w:p w:rsidR="00A3250A" w:rsidRDefault="00A3250A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50A" w:rsidRDefault="00A3250A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A3250A" w:rsidRDefault="00A3250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50A" w:rsidRDefault="00A3250A" w:rsidP="007938E2">
      <w:r>
        <w:separator/>
      </w:r>
    </w:p>
  </w:footnote>
  <w:footnote w:type="continuationSeparator" w:id="1">
    <w:p w:rsidR="00A3250A" w:rsidRDefault="00A3250A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50A" w:rsidRPr="00FC6B64" w:rsidRDefault="00A3250A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3250A" w:rsidRDefault="00A3250A" w:rsidP="006B02BB">
    <w:pPr>
      <w:pStyle w:val="Header"/>
    </w:pPr>
    <w:r>
      <w:t>_____________________________________________________________________________</w:t>
    </w:r>
  </w:p>
  <w:p w:rsidR="00A3250A" w:rsidRDefault="00A3250A" w:rsidP="00B62271">
    <w:pPr>
      <w:pStyle w:val="Header"/>
    </w:pPr>
  </w:p>
  <w:p w:rsidR="00A3250A" w:rsidRDefault="00A3250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CAC"/>
    <w:rsid w:val="00031D9F"/>
    <w:rsid w:val="00032725"/>
    <w:rsid w:val="000342F0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53B1"/>
    <w:rsid w:val="00116F7B"/>
    <w:rsid w:val="00123CA2"/>
    <w:rsid w:val="00133A94"/>
    <w:rsid w:val="0017607B"/>
    <w:rsid w:val="001A1425"/>
    <w:rsid w:val="001A1CB3"/>
    <w:rsid w:val="001A2900"/>
    <w:rsid w:val="001B1299"/>
    <w:rsid w:val="001B69EC"/>
    <w:rsid w:val="001E1983"/>
    <w:rsid w:val="001E2034"/>
    <w:rsid w:val="001F47C5"/>
    <w:rsid w:val="001F6067"/>
    <w:rsid w:val="0021039D"/>
    <w:rsid w:val="0022161E"/>
    <w:rsid w:val="00221D90"/>
    <w:rsid w:val="002227FA"/>
    <w:rsid w:val="00225C74"/>
    <w:rsid w:val="00225DB0"/>
    <w:rsid w:val="00234311"/>
    <w:rsid w:val="00242BFB"/>
    <w:rsid w:val="00254E05"/>
    <w:rsid w:val="00254E37"/>
    <w:rsid w:val="002652BC"/>
    <w:rsid w:val="00270313"/>
    <w:rsid w:val="00276854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E40F6"/>
    <w:rsid w:val="00300AEF"/>
    <w:rsid w:val="003010D7"/>
    <w:rsid w:val="00311C27"/>
    <w:rsid w:val="003133A0"/>
    <w:rsid w:val="00322AEF"/>
    <w:rsid w:val="0032778E"/>
    <w:rsid w:val="00344E79"/>
    <w:rsid w:val="0034660E"/>
    <w:rsid w:val="0037081F"/>
    <w:rsid w:val="00373D29"/>
    <w:rsid w:val="003826D0"/>
    <w:rsid w:val="003A6B32"/>
    <w:rsid w:val="003C5EB0"/>
    <w:rsid w:val="003C5FF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959C1"/>
    <w:rsid w:val="00596DA3"/>
    <w:rsid w:val="005A6CAF"/>
    <w:rsid w:val="005B19CB"/>
    <w:rsid w:val="005C1799"/>
    <w:rsid w:val="005C3A6A"/>
    <w:rsid w:val="005F3516"/>
    <w:rsid w:val="005F7DD8"/>
    <w:rsid w:val="00601F0C"/>
    <w:rsid w:val="00602D1D"/>
    <w:rsid w:val="00646F65"/>
    <w:rsid w:val="00676FE6"/>
    <w:rsid w:val="00693D41"/>
    <w:rsid w:val="0069594C"/>
    <w:rsid w:val="006A4CB8"/>
    <w:rsid w:val="006B02BB"/>
    <w:rsid w:val="006B0578"/>
    <w:rsid w:val="006B4D55"/>
    <w:rsid w:val="006C2E0C"/>
    <w:rsid w:val="006E33ED"/>
    <w:rsid w:val="006F606A"/>
    <w:rsid w:val="00727CF6"/>
    <w:rsid w:val="007560A4"/>
    <w:rsid w:val="00756A02"/>
    <w:rsid w:val="0077538E"/>
    <w:rsid w:val="007938E2"/>
    <w:rsid w:val="007A04F8"/>
    <w:rsid w:val="007A0DF3"/>
    <w:rsid w:val="007C7E4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41AE2"/>
    <w:rsid w:val="00871A41"/>
    <w:rsid w:val="00876952"/>
    <w:rsid w:val="00890BA1"/>
    <w:rsid w:val="00893D90"/>
    <w:rsid w:val="008966D8"/>
    <w:rsid w:val="008B12E8"/>
    <w:rsid w:val="008B3D8C"/>
    <w:rsid w:val="008C6150"/>
    <w:rsid w:val="008C70E8"/>
    <w:rsid w:val="008E4AF9"/>
    <w:rsid w:val="008F1004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F2CC8"/>
    <w:rsid w:val="009F6C26"/>
    <w:rsid w:val="00A01F1E"/>
    <w:rsid w:val="00A165EB"/>
    <w:rsid w:val="00A16CE0"/>
    <w:rsid w:val="00A30103"/>
    <w:rsid w:val="00A3250A"/>
    <w:rsid w:val="00A36AAA"/>
    <w:rsid w:val="00A4097A"/>
    <w:rsid w:val="00A41139"/>
    <w:rsid w:val="00A47B3C"/>
    <w:rsid w:val="00A910EF"/>
    <w:rsid w:val="00AC61A6"/>
    <w:rsid w:val="00AD48A4"/>
    <w:rsid w:val="00AE6F72"/>
    <w:rsid w:val="00AE7946"/>
    <w:rsid w:val="00AF15B5"/>
    <w:rsid w:val="00AF60DD"/>
    <w:rsid w:val="00B247C8"/>
    <w:rsid w:val="00B33E4F"/>
    <w:rsid w:val="00B408E3"/>
    <w:rsid w:val="00B62271"/>
    <w:rsid w:val="00B74E80"/>
    <w:rsid w:val="00B93CBE"/>
    <w:rsid w:val="00B94692"/>
    <w:rsid w:val="00B975CB"/>
    <w:rsid w:val="00BB1E0B"/>
    <w:rsid w:val="00BC6F5F"/>
    <w:rsid w:val="00BD390D"/>
    <w:rsid w:val="00BF5DFC"/>
    <w:rsid w:val="00BF614E"/>
    <w:rsid w:val="00C05AAA"/>
    <w:rsid w:val="00C078CA"/>
    <w:rsid w:val="00C35846"/>
    <w:rsid w:val="00C373AB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A5B70"/>
    <w:rsid w:val="00CB6AD0"/>
    <w:rsid w:val="00CB6AEC"/>
    <w:rsid w:val="00CB6B21"/>
    <w:rsid w:val="00CD1AE1"/>
    <w:rsid w:val="00CD57FB"/>
    <w:rsid w:val="00CE0D41"/>
    <w:rsid w:val="00CE33D1"/>
    <w:rsid w:val="00CF3102"/>
    <w:rsid w:val="00D01576"/>
    <w:rsid w:val="00D12912"/>
    <w:rsid w:val="00D17AE8"/>
    <w:rsid w:val="00D25B4F"/>
    <w:rsid w:val="00D3192B"/>
    <w:rsid w:val="00D402F9"/>
    <w:rsid w:val="00D45315"/>
    <w:rsid w:val="00D55F73"/>
    <w:rsid w:val="00D65FAD"/>
    <w:rsid w:val="00D672C2"/>
    <w:rsid w:val="00DA4143"/>
    <w:rsid w:val="00DA6EF1"/>
    <w:rsid w:val="00DB35DA"/>
    <w:rsid w:val="00DB6DBD"/>
    <w:rsid w:val="00DD04F0"/>
    <w:rsid w:val="00DD2E10"/>
    <w:rsid w:val="00DE680F"/>
    <w:rsid w:val="00E01693"/>
    <w:rsid w:val="00E05739"/>
    <w:rsid w:val="00E21488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18BE"/>
    <w:rsid w:val="00E95555"/>
    <w:rsid w:val="00EA6463"/>
    <w:rsid w:val="00EB0D85"/>
    <w:rsid w:val="00EC648D"/>
    <w:rsid w:val="00EE47F7"/>
    <w:rsid w:val="00F067A2"/>
    <w:rsid w:val="00F16CE4"/>
    <w:rsid w:val="00F2001F"/>
    <w:rsid w:val="00F2078C"/>
    <w:rsid w:val="00F2776F"/>
    <w:rsid w:val="00F27B00"/>
    <w:rsid w:val="00F33E0C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F606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4</Pages>
  <Words>1616</Words>
  <Characters>9217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10</cp:revision>
  <cp:lastPrinted>2013-08-16T05:58:00Z</cp:lastPrinted>
  <dcterms:created xsi:type="dcterms:W3CDTF">2014-10-29T02:40:00Z</dcterms:created>
  <dcterms:modified xsi:type="dcterms:W3CDTF">2014-11-14T05:40:00Z</dcterms:modified>
</cp:coreProperties>
</file>