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C66DD2" w:rsidRPr="005942D4">
        <w:tc>
          <w:tcPr>
            <w:tcW w:w="4001" w:type="dxa"/>
            <w:gridSpan w:val="2"/>
          </w:tcPr>
          <w:p w:rsidR="00C66DD2" w:rsidRPr="005942D4" w:rsidRDefault="00C66DD2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C66DD2" w:rsidRPr="005942D4" w:rsidRDefault="00C66DD2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C66DD2" w:rsidRPr="005942D4" w:rsidRDefault="00C66DD2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C66DD2" w:rsidRPr="005942D4">
        <w:tc>
          <w:tcPr>
            <w:tcW w:w="4140" w:type="dxa"/>
            <w:gridSpan w:val="3"/>
          </w:tcPr>
          <w:p w:rsidR="00C66DD2" w:rsidRPr="005942D4" w:rsidRDefault="00C66DD2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C66DD2" w:rsidRPr="005942D4" w:rsidRDefault="00C66DD2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C66DD2" w:rsidRPr="005942D4" w:rsidRDefault="00C66DD2" w:rsidP="000C2E8B">
            <w:pPr>
              <w:snapToGrid w:val="0"/>
              <w:spacing w:beforeAutospacing="1" w:afterAutospacing="1"/>
            </w:pPr>
            <w:r w:rsidRPr="005942D4">
              <w:t>Заместитель исполнительного  директора – директор Департамента МТО</w:t>
            </w:r>
          </w:p>
        </w:tc>
      </w:tr>
      <w:tr w:rsidR="00C66DD2" w:rsidRPr="005942D4">
        <w:tc>
          <w:tcPr>
            <w:tcW w:w="1971" w:type="dxa"/>
          </w:tcPr>
          <w:p w:rsidR="00C66DD2" w:rsidRPr="005942D4" w:rsidRDefault="00C66DD2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C66DD2" w:rsidRPr="005942D4" w:rsidRDefault="00C66DD2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C66DD2" w:rsidRPr="005942D4" w:rsidRDefault="00C66DD2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C66DD2" w:rsidRPr="005942D4" w:rsidRDefault="00C66DD2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C66DD2" w:rsidRPr="005942D4" w:rsidRDefault="00C66DD2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C66DD2" w:rsidRPr="005942D4">
        <w:tc>
          <w:tcPr>
            <w:tcW w:w="1971" w:type="dxa"/>
          </w:tcPr>
          <w:p w:rsidR="00C66DD2" w:rsidRPr="005942D4" w:rsidRDefault="00C66DD2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C66DD2" w:rsidRPr="005942D4" w:rsidRDefault="00C66DD2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C66DD2" w:rsidRPr="005942D4" w:rsidRDefault="00C66DD2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C66DD2" w:rsidRPr="005942D4" w:rsidRDefault="00C66DD2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C66DD2" w:rsidRPr="005942D4" w:rsidRDefault="00C66DD2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C66DD2" w:rsidRPr="005942D4">
        <w:tc>
          <w:tcPr>
            <w:tcW w:w="1971" w:type="dxa"/>
          </w:tcPr>
          <w:p w:rsidR="00C66DD2" w:rsidRPr="005942D4" w:rsidRDefault="00C66DD2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C66DD2" w:rsidRPr="005942D4" w:rsidRDefault="00C66DD2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C66DD2" w:rsidRPr="005942D4" w:rsidRDefault="00C66DD2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C66DD2" w:rsidRPr="005942D4" w:rsidRDefault="00C66DD2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C66DD2" w:rsidRPr="005942D4" w:rsidRDefault="00C66DD2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C66DD2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C66DD2" w:rsidRPr="005942D4" w:rsidRDefault="00C66DD2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C66DD2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C66DD2" w:rsidRPr="005942D4" w:rsidRDefault="00C66DD2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C66DD2" w:rsidRPr="005942D4">
        <w:trPr>
          <w:gridAfter w:val="3"/>
          <w:wAfter w:w="5847" w:type="dxa"/>
        </w:trPr>
        <w:tc>
          <w:tcPr>
            <w:tcW w:w="1971" w:type="dxa"/>
          </w:tcPr>
          <w:p w:rsidR="00C66DD2" w:rsidRPr="005942D4" w:rsidRDefault="00C66DD2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C66DD2" w:rsidRPr="005942D4" w:rsidRDefault="00C66DD2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C66DD2" w:rsidRPr="005942D4">
        <w:trPr>
          <w:gridAfter w:val="3"/>
          <w:wAfter w:w="5847" w:type="dxa"/>
        </w:trPr>
        <w:tc>
          <w:tcPr>
            <w:tcW w:w="1971" w:type="dxa"/>
          </w:tcPr>
          <w:p w:rsidR="00C66DD2" w:rsidRPr="005942D4" w:rsidRDefault="00C66DD2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C66DD2" w:rsidRPr="005942D4" w:rsidRDefault="00C66DD2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C66DD2" w:rsidRPr="005942D4">
        <w:trPr>
          <w:gridAfter w:val="4"/>
          <w:wAfter w:w="5986" w:type="dxa"/>
        </w:trPr>
        <w:tc>
          <w:tcPr>
            <w:tcW w:w="1971" w:type="dxa"/>
          </w:tcPr>
          <w:p w:rsidR="00C66DD2" w:rsidRPr="005942D4" w:rsidRDefault="00C66DD2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C66DD2" w:rsidRPr="005942D4" w:rsidRDefault="00C66DD2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C66DD2" w:rsidRPr="00563FFA" w:rsidRDefault="00C66DD2" w:rsidP="007D34D5">
      <w:pPr>
        <w:jc w:val="center"/>
        <w:rPr>
          <w:sz w:val="28"/>
          <w:szCs w:val="28"/>
        </w:rPr>
      </w:pPr>
    </w:p>
    <w:p w:rsidR="00C66DD2" w:rsidRPr="00563FFA" w:rsidRDefault="00C66DD2" w:rsidP="007D34D5">
      <w:pPr>
        <w:pStyle w:val="110"/>
        <w:keepNext w:val="0"/>
        <w:rPr>
          <w:sz w:val="28"/>
          <w:szCs w:val="28"/>
        </w:rPr>
      </w:pPr>
    </w:p>
    <w:p w:rsidR="00C66DD2" w:rsidRPr="00563FFA" w:rsidRDefault="00C66DD2" w:rsidP="007D34D5">
      <w:pPr>
        <w:jc w:val="center"/>
        <w:rPr>
          <w:sz w:val="28"/>
          <w:szCs w:val="28"/>
        </w:rPr>
      </w:pPr>
    </w:p>
    <w:p w:rsidR="00C66DD2" w:rsidRPr="00563FFA" w:rsidRDefault="00C66DD2" w:rsidP="007D34D5">
      <w:pPr>
        <w:jc w:val="center"/>
        <w:rPr>
          <w:sz w:val="28"/>
          <w:szCs w:val="28"/>
        </w:rPr>
      </w:pPr>
    </w:p>
    <w:p w:rsidR="00C66DD2" w:rsidRPr="00563FFA" w:rsidRDefault="00C66DD2" w:rsidP="007D34D5">
      <w:pPr>
        <w:jc w:val="center"/>
        <w:rPr>
          <w:sz w:val="28"/>
          <w:szCs w:val="28"/>
        </w:rPr>
      </w:pPr>
    </w:p>
    <w:p w:rsidR="00C66DD2" w:rsidRPr="00563FFA" w:rsidRDefault="00C66DD2" w:rsidP="007D34D5">
      <w:pPr>
        <w:jc w:val="center"/>
        <w:rPr>
          <w:sz w:val="28"/>
          <w:szCs w:val="28"/>
        </w:rPr>
      </w:pPr>
    </w:p>
    <w:p w:rsidR="00C66DD2" w:rsidRPr="00563FFA" w:rsidRDefault="00C66DD2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18586781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C66DD2" w:rsidRPr="00BA276C" w:rsidRDefault="00C66DD2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а </w:t>
      </w:r>
      <w:r w:rsidRPr="00BA276C">
        <w:rPr>
          <w:sz w:val="28"/>
          <w:szCs w:val="28"/>
        </w:rPr>
        <w:t xml:space="preserve"> цен в электронной форме,</w:t>
      </w:r>
      <w:r w:rsidRPr="00BA276C">
        <w:rPr>
          <w:b/>
          <w:bCs/>
          <w:i/>
          <w:iCs/>
        </w:rPr>
        <w:t xml:space="preserve"> </w:t>
      </w:r>
      <w:r w:rsidRPr="00BA276C">
        <w:rPr>
          <w:sz w:val="28"/>
          <w:szCs w:val="28"/>
        </w:rPr>
        <w:t>участниками котор</w:t>
      </w:r>
      <w:r>
        <w:rPr>
          <w:sz w:val="28"/>
          <w:szCs w:val="28"/>
        </w:rPr>
        <w:t>ого</w:t>
      </w:r>
      <w:r w:rsidRPr="00BA276C">
        <w:rPr>
          <w:sz w:val="28"/>
          <w:szCs w:val="28"/>
        </w:rPr>
        <w:t xml:space="preserve"> являются только субъекты малого и среднего предпринимательства, </w:t>
      </w:r>
    </w:p>
    <w:p w:rsidR="00C66DD2" w:rsidRPr="00BA276C" w:rsidRDefault="00C66DD2" w:rsidP="007D34D5">
      <w:pPr>
        <w:jc w:val="center"/>
        <w:rPr>
          <w:b/>
          <w:bCs/>
          <w:i/>
          <w:iCs/>
        </w:rPr>
      </w:pPr>
      <w:r w:rsidRPr="00BA276C">
        <w:rPr>
          <w:sz w:val="28"/>
          <w:szCs w:val="28"/>
        </w:rPr>
        <w:t xml:space="preserve">на право заключения договора на поставку </w:t>
      </w:r>
      <w:r>
        <w:rPr>
          <w:sz w:val="28"/>
          <w:szCs w:val="28"/>
          <w:lang w:eastAsia="ar-SA"/>
        </w:rPr>
        <w:t xml:space="preserve">ноутбуков </w:t>
      </w:r>
    </w:p>
    <w:p w:rsidR="00C66DD2" w:rsidRPr="00563FFA" w:rsidRDefault="00C66DD2" w:rsidP="007D34D5">
      <w:pPr>
        <w:jc w:val="center"/>
        <w:rPr>
          <w:sz w:val="28"/>
          <w:szCs w:val="28"/>
        </w:rPr>
      </w:pPr>
    </w:p>
    <w:p w:rsidR="00C66DD2" w:rsidRPr="00563FFA" w:rsidRDefault="00C66DD2" w:rsidP="007D34D5">
      <w:pPr>
        <w:jc w:val="center"/>
        <w:rPr>
          <w:sz w:val="28"/>
          <w:szCs w:val="28"/>
        </w:rPr>
      </w:pPr>
    </w:p>
    <w:p w:rsidR="00C66DD2" w:rsidRDefault="00C66DD2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C66DD2" w:rsidRDefault="00C66DD2" w:rsidP="007D34D5">
      <w:pPr>
        <w:jc w:val="center"/>
        <w:rPr>
          <w:sz w:val="28"/>
          <w:szCs w:val="28"/>
        </w:rPr>
      </w:pPr>
    </w:p>
    <w:p w:rsidR="00C66DD2" w:rsidRDefault="00C66DD2" w:rsidP="007D34D5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 </w:t>
      </w:r>
      <w:r>
        <w:rPr>
          <w:sz w:val="28"/>
          <w:szCs w:val="28"/>
        </w:rPr>
        <w:t>13</w:t>
      </w:r>
      <w:r w:rsidRPr="00266B57">
        <w:rPr>
          <w:sz w:val="28"/>
          <w:szCs w:val="28"/>
        </w:rPr>
        <w:t>.</w:t>
      </w:r>
      <w:r>
        <w:rPr>
          <w:sz w:val="28"/>
          <w:szCs w:val="28"/>
        </w:rPr>
        <w:t>05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>5 года          №  770-15/ОЗ-153-ЗЦ-Э</w:t>
      </w:r>
    </w:p>
    <w:p w:rsidR="00C66DD2" w:rsidRPr="00563FFA" w:rsidRDefault="00C66DD2" w:rsidP="007D34D5">
      <w:pPr>
        <w:jc w:val="center"/>
        <w:rPr>
          <w:sz w:val="28"/>
          <w:szCs w:val="28"/>
        </w:rPr>
      </w:pPr>
    </w:p>
    <w:p w:rsidR="00C66DD2" w:rsidRPr="00563FFA" w:rsidRDefault="00C66DD2" w:rsidP="007D34D5">
      <w:pPr>
        <w:jc w:val="center"/>
        <w:rPr>
          <w:sz w:val="28"/>
          <w:szCs w:val="28"/>
        </w:rPr>
      </w:pPr>
    </w:p>
    <w:p w:rsidR="00C66DD2" w:rsidRPr="00563FFA" w:rsidRDefault="00C66DD2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66DD2" w:rsidRPr="00563FFA" w:rsidRDefault="00C66DD2" w:rsidP="007D34D5">
      <w:pPr>
        <w:jc w:val="center"/>
        <w:rPr>
          <w:sz w:val="28"/>
          <w:szCs w:val="28"/>
        </w:rPr>
      </w:pPr>
    </w:p>
    <w:p w:rsidR="00C66DD2" w:rsidRPr="00563FFA" w:rsidRDefault="00C66DD2" w:rsidP="007D34D5">
      <w:pPr>
        <w:jc w:val="center"/>
        <w:rPr>
          <w:sz w:val="28"/>
          <w:szCs w:val="28"/>
        </w:rPr>
      </w:pPr>
    </w:p>
    <w:p w:rsidR="00C66DD2" w:rsidRPr="00563FFA" w:rsidRDefault="00C66DD2" w:rsidP="007D34D5">
      <w:pPr>
        <w:jc w:val="center"/>
        <w:rPr>
          <w:sz w:val="28"/>
          <w:szCs w:val="28"/>
        </w:rPr>
      </w:pPr>
    </w:p>
    <w:p w:rsidR="00C66DD2" w:rsidRPr="00563FFA" w:rsidRDefault="00C66DD2" w:rsidP="007D34D5">
      <w:pPr>
        <w:jc w:val="center"/>
        <w:rPr>
          <w:sz w:val="28"/>
          <w:szCs w:val="28"/>
        </w:rPr>
      </w:pPr>
    </w:p>
    <w:p w:rsidR="00C66DD2" w:rsidRPr="00563FFA" w:rsidRDefault="00C66DD2" w:rsidP="007D34D5">
      <w:pPr>
        <w:jc w:val="center"/>
        <w:rPr>
          <w:sz w:val="28"/>
          <w:szCs w:val="28"/>
        </w:rPr>
      </w:pPr>
    </w:p>
    <w:p w:rsidR="00C66DD2" w:rsidRPr="00563FFA" w:rsidRDefault="00C66DD2" w:rsidP="007D34D5">
      <w:pPr>
        <w:jc w:val="center"/>
        <w:rPr>
          <w:sz w:val="28"/>
          <w:szCs w:val="28"/>
        </w:rPr>
      </w:pPr>
    </w:p>
    <w:p w:rsidR="00C66DD2" w:rsidRPr="00563FFA" w:rsidRDefault="00C66DD2" w:rsidP="007D34D5">
      <w:pPr>
        <w:jc w:val="center"/>
        <w:rPr>
          <w:sz w:val="28"/>
          <w:szCs w:val="28"/>
        </w:rPr>
      </w:pPr>
    </w:p>
    <w:p w:rsidR="00C66DD2" w:rsidRPr="00563FFA" w:rsidRDefault="00C66DD2" w:rsidP="007D34D5">
      <w:pPr>
        <w:jc w:val="center"/>
        <w:rPr>
          <w:sz w:val="28"/>
          <w:szCs w:val="28"/>
        </w:rPr>
      </w:pPr>
    </w:p>
    <w:p w:rsidR="00C66DD2" w:rsidRPr="00563FFA" w:rsidRDefault="00C66DD2" w:rsidP="007D34D5">
      <w:pPr>
        <w:pStyle w:val="110"/>
        <w:keepNext w:val="0"/>
        <w:rPr>
          <w:b/>
          <w:bCs/>
          <w:sz w:val="28"/>
          <w:szCs w:val="28"/>
        </w:rPr>
      </w:pPr>
      <w:r w:rsidRPr="00563FFA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C66DD2" w:rsidRPr="00563FFA" w:rsidRDefault="00C66DD2" w:rsidP="00CA2886">
      <w:pPr>
        <w:sectPr w:rsidR="00C66DD2" w:rsidRPr="00563FFA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66DD2" w:rsidRPr="00563FFA" w:rsidRDefault="00C66DD2" w:rsidP="00C87330">
      <w:pPr>
        <w:pStyle w:val="12"/>
        <w:widowControl/>
        <w:outlineLvl w:val="0"/>
        <w:rPr>
          <w:sz w:val="28"/>
          <w:szCs w:val="28"/>
        </w:rPr>
      </w:pPr>
      <w:bookmarkStart w:id="5" w:name="_Toc398564570"/>
      <w:bookmarkStart w:id="6" w:name="_Toc399408080"/>
      <w:bookmarkStart w:id="7" w:name="_Toc418586782"/>
      <w:r w:rsidRPr="00563FFA">
        <w:rPr>
          <w:b w:val="0"/>
          <w:bCs w:val="0"/>
          <w:sz w:val="28"/>
          <w:szCs w:val="28"/>
        </w:rPr>
        <w:t>СОДЕРЖАНИЕ</w:t>
      </w:r>
      <w:bookmarkEnd w:id="0"/>
      <w:bookmarkEnd w:id="5"/>
      <w:bookmarkEnd w:id="6"/>
      <w:bookmarkEnd w:id="7"/>
    </w:p>
    <w:p w:rsidR="00C66DD2" w:rsidRPr="00563FFA" w:rsidRDefault="00C66DD2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bookmarkStart w:id="8" w:name="_GoBack"/>
    <w:bookmarkEnd w:id="8"/>
    <w:p w:rsidR="00C66DD2" w:rsidRDefault="00C66DD2">
      <w:pPr>
        <w:pStyle w:val="TOC1"/>
        <w:rPr>
          <w:rFonts w:ascii="Calibri" w:hAnsi="Calibri" w:cs="Calibri"/>
          <w:sz w:val="22"/>
          <w:szCs w:val="22"/>
        </w:rPr>
      </w:pPr>
      <w:r w:rsidRPr="00D4043B">
        <w:fldChar w:fldCharType="begin"/>
      </w:r>
      <w:r w:rsidRPr="00D4043B">
        <w:instrText xml:space="preserve"> TOC \o "1-3" \h \z \u </w:instrText>
      </w:r>
      <w:r w:rsidRPr="00D4043B">
        <w:fldChar w:fldCharType="separate"/>
      </w:r>
      <w:hyperlink w:anchor="_Toc418586781" w:history="1">
        <w:r w:rsidRPr="00AD2B59">
          <w:rPr>
            <w:rStyle w:val="Hyperlink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_Toc418586781 \h </w:instrText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C66DD2" w:rsidRDefault="00C66DD2">
      <w:pPr>
        <w:pStyle w:val="TOC1"/>
        <w:rPr>
          <w:rFonts w:ascii="Calibri" w:hAnsi="Calibri" w:cs="Calibri"/>
          <w:sz w:val="22"/>
          <w:szCs w:val="22"/>
        </w:rPr>
      </w:pPr>
      <w:hyperlink w:anchor="_Toc418586782" w:history="1">
        <w:r w:rsidRPr="00AD2B59">
          <w:rPr>
            <w:rStyle w:val="Hyperlink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_Toc418586782 \h </w:instrText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C66DD2" w:rsidRDefault="00C66DD2">
      <w:pPr>
        <w:pStyle w:val="TOC1"/>
        <w:rPr>
          <w:rFonts w:ascii="Calibri" w:hAnsi="Calibri" w:cs="Calibri"/>
          <w:sz w:val="22"/>
          <w:szCs w:val="22"/>
        </w:rPr>
      </w:pPr>
      <w:hyperlink w:anchor="_Toc418586783" w:history="1">
        <w:r w:rsidRPr="00AD2B59">
          <w:rPr>
            <w:rStyle w:val="Hyperlink"/>
          </w:rPr>
          <w:t>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_Toc418586783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C66DD2" w:rsidRDefault="00C66DD2">
      <w:pPr>
        <w:pStyle w:val="TOC1"/>
        <w:rPr>
          <w:rFonts w:ascii="Calibri" w:hAnsi="Calibri" w:cs="Calibri"/>
          <w:sz w:val="22"/>
          <w:szCs w:val="22"/>
        </w:rPr>
      </w:pPr>
      <w:hyperlink w:anchor="_Toc418586784" w:history="1">
        <w:r w:rsidRPr="00AD2B59">
          <w:rPr>
            <w:rStyle w:val="Hyperlink"/>
            <w:b/>
            <w:bCs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_Toc418586784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C66DD2" w:rsidRDefault="00C66DD2">
      <w:pPr>
        <w:pStyle w:val="TOC1"/>
        <w:rPr>
          <w:rFonts w:ascii="Calibri" w:hAnsi="Calibri" w:cs="Calibri"/>
          <w:sz w:val="22"/>
          <w:szCs w:val="22"/>
        </w:rPr>
      </w:pPr>
      <w:hyperlink w:anchor="_Toc418586785" w:history="1">
        <w:r w:rsidRPr="00AD2B59">
          <w:rPr>
            <w:rStyle w:val="Hyperlink"/>
          </w:rPr>
          <w:t>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_Toc418586785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C66DD2" w:rsidRDefault="00C66DD2">
      <w:pPr>
        <w:pStyle w:val="TOC1"/>
        <w:rPr>
          <w:rFonts w:ascii="Calibri" w:hAnsi="Calibri" w:cs="Calibri"/>
          <w:sz w:val="22"/>
          <w:szCs w:val="22"/>
        </w:rPr>
      </w:pPr>
      <w:hyperlink w:anchor="_Toc418586786" w:history="1">
        <w:r w:rsidRPr="00AD2B59">
          <w:rPr>
            <w:rStyle w:val="Hyperlink"/>
          </w:rPr>
          <w:t>2.1.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_Toc418586786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C66DD2" w:rsidRDefault="00C66DD2">
      <w:pPr>
        <w:pStyle w:val="TOC1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18586787" w:history="1">
        <w:r w:rsidRPr="00AD2B59">
          <w:rPr>
            <w:rStyle w:val="Hyperlink"/>
          </w:rPr>
          <w:t>2.1.1.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_Toc418586787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C66DD2" w:rsidRDefault="00C66DD2">
      <w:pPr>
        <w:pStyle w:val="TOC1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18586788" w:history="1">
        <w:r w:rsidRPr="00AD2B59">
          <w:rPr>
            <w:rStyle w:val="Hyperlink"/>
          </w:rPr>
          <w:t>2.1.2.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_Toc418586788 \h </w:instrText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C66DD2" w:rsidRDefault="00C66DD2">
      <w:pPr>
        <w:pStyle w:val="TOC1"/>
        <w:rPr>
          <w:rFonts w:ascii="Calibri" w:hAnsi="Calibri" w:cs="Calibri"/>
          <w:sz w:val="22"/>
          <w:szCs w:val="22"/>
        </w:rPr>
      </w:pPr>
      <w:hyperlink w:anchor="_Toc418586789" w:history="1">
        <w:r w:rsidRPr="00AD2B59">
          <w:rPr>
            <w:rStyle w:val="Hyperlink"/>
          </w:rPr>
          <w:t>2.2.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_Toc418586789 \h </w:instrText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C66DD2" w:rsidRDefault="00C66DD2">
      <w:pPr>
        <w:pStyle w:val="TOC1"/>
        <w:rPr>
          <w:rFonts w:ascii="Calibri" w:hAnsi="Calibri" w:cs="Calibri"/>
          <w:sz w:val="22"/>
          <w:szCs w:val="22"/>
        </w:rPr>
      </w:pPr>
      <w:hyperlink w:anchor="_Toc418586790" w:history="1">
        <w:r w:rsidRPr="00AD2B59">
          <w:rPr>
            <w:rStyle w:val="Hyperlink"/>
          </w:rPr>
          <w:t>3.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_Toc418586790 \h </w:instrText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C66DD2" w:rsidRDefault="00C66DD2">
      <w:pPr>
        <w:pStyle w:val="TOC1"/>
        <w:rPr>
          <w:rFonts w:ascii="Calibri" w:hAnsi="Calibri" w:cs="Calibri"/>
          <w:sz w:val="22"/>
          <w:szCs w:val="22"/>
        </w:rPr>
      </w:pPr>
      <w:hyperlink w:anchor="_Toc418586791" w:history="1">
        <w:r w:rsidRPr="00AD2B59">
          <w:rPr>
            <w:rStyle w:val="Hyperlink"/>
          </w:rPr>
          <w:t>4.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_Toc418586791 \h </w:instrText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C66DD2" w:rsidRDefault="00C66DD2">
      <w:pPr>
        <w:pStyle w:val="TOC1"/>
        <w:rPr>
          <w:rFonts w:ascii="Calibri" w:hAnsi="Calibri" w:cs="Calibri"/>
          <w:sz w:val="22"/>
          <w:szCs w:val="22"/>
        </w:rPr>
      </w:pPr>
      <w:hyperlink w:anchor="_Toc418586792" w:history="1">
        <w:r w:rsidRPr="00AD2B59">
          <w:rPr>
            <w:rStyle w:val="Hyperlink"/>
          </w:rPr>
          <w:t>5.1.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_Toc418586792 \h </w:instrText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C66DD2" w:rsidRPr="005C1E93" w:rsidRDefault="00C66DD2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3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З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аявка на участие в закупке (форма 1)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_Toc418586793 \h </w:instrText>
        </w:r>
        <w:r w:rsidRPr="00A21077">
          <w:rPr>
            <w:rFonts w:ascii="Times New Roman" w:hAnsi="Times New Roman" w:cs="Times New Roman"/>
            <w:b w:val="0"/>
            <w:bCs w:val="0"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10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C66DD2" w:rsidRPr="005C1E93" w:rsidRDefault="00C66DD2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4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ведения о принадлежности к субъектам малого и среднего предпринимательства (форма 1.1)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_Toc418586794 \h </w:instrText>
        </w:r>
        <w:r w:rsidRPr="00A21077">
          <w:rPr>
            <w:rFonts w:ascii="Times New Roman" w:hAnsi="Times New Roman" w:cs="Times New Roman"/>
            <w:b w:val="0"/>
            <w:bCs w:val="0"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15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C66DD2" w:rsidRPr="005C1E93" w:rsidRDefault="00C66DD2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5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ведения о цепочке собственников, включая бенефициаров (в том числе конечных) (форма 1.2)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_Toc418586795 \h </w:instrText>
        </w:r>
        <w:r w:rsidRPr="00A21077">
          <w:rPr>
            <w:rFonts w:ascii="Times New Roman" w:hAnsi="Times New Roman" w:cs="Times New Roman"/>
            <w:b w:val="0"/>
            <w:bCs w:val="0"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17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C66DD2" w:rsidRPr="005C1E93" w:rsidRDefault="00C66DD2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6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Т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ехническое предложение (форма 2)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_Toc418586796 \h </w:instrText>
        </w:r>
        <w:r w:rsidRPr="00A21077">
          <w:rPr>
            <w:rFonts w:ascii="Times New Roman" w:hAnsi="Times New Roman" w:cs="Times New Roman"/>
            <w:b w:val="0"/>
            <w:bCs w:val="0"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21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C66DD2" w:rsidRDefault="00C66DD2">
      <w:pPr>
        <w:pStyle w:val="TOC1"/>
        <w:rPr>
          <w:rFonts w:ascii="Calibri" w:hAnsi="Calibri" w:cs="Calibri"/>
          <w:sz w:val="22"/>
          <w:szCs w:val="22"/>
        </w:rPr>
      </w:pPr>
      <w:hyperlink w:anchor="_Toc418586797" w:history="1">
        <w:r w:rsidRPr="00AD2B59">
          <w:rPr>
            <w:rStyle w:val="Hyperlink"/>
            <w:b/>
            <w:bCs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_Toc418586797 \h </w:instrText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C66DD2" w:rsidRDefault="00C66DD2">
      <w:pPr>
        <w:pStyle w:val="TOC1"/>
        <w:rPr>
          <w:rFonts w:ascii="Calibri" w:hAnsi="Calibri" w:cs="Calibri"/>
          <w:sz w:val="22"/>
          <w:szCs w:val="22"/>
        </w:rPr>
      </w:pPr>
      <w:hyperlink w:anchor="_Toc418586798" w:history="1">
        <w:r w:rsidRPr="00AD2B59">
          <w:rPr>
            <w:rStyle w:val="Hyperlink"/>
            <w:b/>
            <w:bCs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_Toc418586798 \h </w:instrText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C66DD2" w:rsidRPr="00563FFA" w:rsidRDefault="00C66DD2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D4043B">
        <w:fldChar w:fldCharType="end"/>
      </w:r>
    </w:p>
    <w:p w:rsidR="00C66DD2" w:rsidRPr="00563FFA" w:rsidRDefault="00C66DD2" w:rsidP="005D6E3F">
      <w:pPr>
        <w:rPr>
          <w:sz w:val="28"/>
          <w:szCs w:val="28"/>
        </w:rPr>
      </w:pPr>
    </w:p>
    <w:p w:rsidR="00C66DD2" w:rsidRPr="00563FFA" w:rsidRDefault="00C66DD2" w:rsidP="00600E86"/>
    <w:p w:rsidR="00C66DD2" w:rsidRPr="00563FFA" w:rsidRDefault="00C66DD2" w:rsidP="00600E86">
      <w:pPr>
        <w:sectPr w:rsidR="00C66DD2" w:rsidRPr="00563FFA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66DD2" w:rsidRPr="00563FFA" w:rsidRDefault="00C66DD2" w:rsidP="004B3019">
      <w:pPr>
        <w:rPr>
          <w:sz w:val="28"/>
          <w:szCs w:val="28"/>
        </w:rPr>
      </w:pPr>
      <w:bookmarkStart w:id="9" w:name="_Toc397064010"/>
    </w:p>
    <w:p w:rsidR="00C66DD2" w:rsidRPr="00563FFA" w:rsidRDefault="00C66DD2" w:rsidP="00A21077">
      <w:pPr>
        <w:pStyle w:val="Heading1"/>
        <w:numPr>
          <w:ilvl w:val="0"/>
          <w:numId w:val="2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8586783"/>
      <w:bookmarkEnd w:id="9"/>
      <w:r w:rsidRPr="00563FFA">
        <w:rPr>
          <w:sz w:val="28"/>
          <w:szCs w:val="28"/>
        </w:rPr>
        <w:t xml:space="preserve">ИЗВЕЩЕНИЕ О ПРОВЕДЕНИИ </w:t>
      </w:r>
      <w:bookmarkEnd w:id="10"/>
      <w:bookmarkEnd w:id="11"/>
      <w:r w:rsidRPr="00563FFA">
        <w:rPr>
          <w:sz w:val="28"/>
          <w:szCs w:val="28"/>
        </w:rPr>
        <w:t>ЗАКУПКИ</w:t>
      </w:r>
      <w:bookmarkEnd w:id="12"/>
    </w:p>
    <w:p w:rsidR="00C66DD2" w:rsidRPr="00563FFA" w:rsidRDefault="00C66DD2" w:rsidP="00347B82">
      <w:pPr>
        <w:rPr>
          <w:sz w:val="28"/>
          <w:szCs w:val="28"/>
        </w:rPr>
      </w:pPr>
    </w:p>
    <w:p w:rsidR="00C66DD2" w:rsidRPr="0099548E" w:rsidRDefault="00C66DD2" w:rsidP="00A21077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99548E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9548E">
        <w:rPr>
          <w:rFonts w:ascii="Times New Roman" w:hAnsi="Times New Roman" w:cs="Times New Roman"/>
          <w:sz w:val="28"/>
          <w:szCs w:val="28"/>
        </w:rPr>
        <w:t xml:space="preserve">Открытый </w:t>
      </w:r>
      <w:r>
        <w:rPr>
          <w:rFonts w:ascii="Times New Roman" w:hAnsi="Times New Roman" w:cs="Times New Roman"/>
          <w:sz w:val="28"/>
          <w:szCs w:val="28"/>
        </w:rPr>
        <w:t>запрос цен в электронной форме.</w:t>
      </w:r>
    </w:p>
    <w:p w:rsidR="00C66DD2" w:rsidRPr="004B0F9E" w:rsidRDefault="00C66DD2" w:rsidP="00A21077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63FFA">
        <w:rPr>
          <w:rFonts w:ascii="Times New Roman" w:hAnsi="Times New Roman" w:cs="Times New Roman"/>
        </w:rPr>
        <w:t xml:space="preserve"> </w:t>
      </w:r>
      <w:r w:rsidRPr="004B0F9E">
        <w:rPr>
          <w:rFonts w:ascii="Times New Roman" w:hAnsi="Times New Roman" w:cs="Times New Roman"/>
          <w:sz w:val="28"/>
          <w:szCs w:val="28"/>
        </w:rPr>
        <w:t>(протокол от 29.04.201</w:t>
      </w:r>
      <w:r>
        <w:rPr>
          <w:rFonts w:ascii="Times New Roman" w:hAnsi="Times New Roman" w:cs="Times New Roman"/>
          <w:sz w:val="28"/>
          <w:szCs w:val="28"/>
        </w:rPr>
        <w:t>5 г. № 72), с учетом приказа</w:t>
      </w:r>
      <w:r w:rsidRPr="004B0F9E">
        <w:rPr>
          <w:rFonts w:ascii="Times New Roman" w:hAnsi="Times New Roman" w:cs="Times New Roman"/>
          <w:sz w:val="28"/>
          <w:szCs w:val="28"/>
        </w:rPr>
        <w:t xml:space="preserve"> генерального директора Госкорпорации «Росатом» от 29.04.2015 г.  № 1/431-П.</w:t>
      </w:r>
    </w:p>
    <w:p w:rsidR="00C66DD2" w:rsidRDefault="00C66DD2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sz w:val="28"/>
          <w:szCs w:val="28"/>
          <w:lang w:eastAsia="en-US"/>
        </w:rPr>
        <w:t>Положени</w:t>
      </w:r>
      <w:r>
        <w:rPr>
          <w:sz w:val="28"/>
          <w:szCs w:val="28"/>
          <w:lang w:eastAsia="en-US"/>
        </w:rPr>
        <w:t xml:space="preserve">я </w:t>
      </w:r>
      <w:r w:rsidRPr="00C3083B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sz w:val="28"/>
          <w:szCs w:val="28"/>
          <w:lang w:eastAsia="en-US"/>
        </w:rPr>
        <w:t xml:space="preserve">, </w:t>
      </w:r>
      <w:r w:rsidRPr="00C3083B">
        <w:rPr>
          <w:sz w:val="28"/>
          <w:szCs w:val="28"/>
          <w:lang w:eastAsia="en-US"/>
        </w:rPr>
        <w:t>утв</w:t>
      </w:r>
      <w:r>
        <w:rPr>
          <w:sz w:val="28"/>
          <w:szCs w:val="28"/>
          <w:lang w:eastAsia="en-US"/>
        </w:rPr>
        <w:t>ержденного П</w:t>
      </w:r>
      <w:r w:rsidRPr="00C3083B">
        <w:rPr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sz w:val="28"/>
          <w:szCs w:val="28"/>
          <w:lang w:eastAsia="en-US"/>
        </w:rPr>
        <w:t>№</w:t>
      </w:r>
      <w:r w:rsidRPr="00C3083B">
        <w:rPr>
          <w:sz w:val="28"/>
          <w:szCs w:val="28"/>
          <w:lang w:eastAsia="en-US"/>
        </w:rPr>
        <w:t> 1352</w:t>
      </w:r>
      <w:r w:rsidRPr="00E716C3">
        <w:rPr>
          <w:sz w:val="28"/>
          <w:szCs w:val="28"/>
          <w:lang w:eastAsia="en-US"/>
        </w:rPr>
        <w:t xml:space="preserve"> «</w:t>
      </w:r>
      <w:r w:rsidRPr="00963966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</w:t>
      </w:r>
      <w:r>
        <w:rPr>
          <w:sz w:val="28"/>
          <w:szCs w:val="28"/>
          <w:lang w:eastAsia="en-US"/>
        </w:rPr>
        <w:t>» (далее – Положение)</w:t>
      </w:r>
      <w:r w:rsidRPr="00563FFA">
        <w:rPr>
          <w:sz w:val="28"/>
          <w:szCs w:val="28"/>
          <w:lang w:eastAsia="en-US"/>
        </w:rPr>
        <w:t>.</w:t>
      </w:r>
    </w:p>
    <w:p w:rsidR="00C66DD2" w:rsidRPr="00563FFA" w:rsidRDefault="00C66DD2" w:rsidP="00A21077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Предмет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pacing w:val="-6"/>
          <w:sz w:val="28"/>
          <w:szCs w:val="28"/>
        </w:rPr>
        <w:t xml:space="preserve">поставку </w:t>
      </w:r>
      <w:r w:rsidRPr="00566B40">
        <w:rPr>
          <w:rFonts w:ascii="Times New Roman" w:hAnsi="Times New Roman" w:cs="Times New Roman"/>
          <w:spacing w:val="-6"/>
          <w:sz w:val="28"/>
          <w:szCs w:val="28"/>
        </w:rPr>
        <w:t>ноутбуков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C66DD2" w:rsidRPr="00563FFA" w:rsidRDefault="00C66DD2" w:rsidP="00A21077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C66DD2" w:rsidRPr="00563F70" w:rsidRDefault="00C66DD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C66DD2" w:rsidRPr="00563F70" w:rsidRDefault="00C66DD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C66DD2" w:rsidRPr="00563FFA" w:rsidRDefault="00C66DD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C66DD2" w:rsidRPr="00563FFA" w:rsidRDefault="00C66DD2" w:rsidP="00484D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C66DD2" w:rsidRPr="00563FFA" w:rsidRDefault="00C66DD2" w:rsidP="00A21077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63FF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один</w:t>
      </w:r>
      <w:r w:rsidRPr="00563FF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C66DD2" w:rsidRPr="00563FFA" w:rsidRDefault="00C66DD2" w:rsidP="00A21077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 xml:space="preserve">поставка </w:t>
      </w:r>
      <w:r w:rsidRPr="00566B40">
        <w:rPr>
          <w:rFonts w:ascii="Times New Roman" w:hAnsi="Times New Roman" w:cs="Times New Roman"/>
          <w:sz w:val="28"/>
          <w:szCs w:val="28"/>
        </w:rPr>
        <w:t>ноутбуков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66DD2" w:rsidRDefault="00C66DD2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поставки - </w:t>
      </w:r>
      <w:r w:rsidRPr="00307C1E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>.</w:t>
      </w:r>
    </w:p>
    <w:p w:rsidR="00C66DD2" w:rsidRDefault="00C66DD2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>– не позднее</w:t>
      </w:r>
      <w:r w:rsidRPr="001B21EB">
        <w:rPr>
          <w:sz w:val="28"/>
          <w:szCs w:val="28"/>
        </w:rPr>
        <w:t xml:space="preserve"> </w:t>
      </w:r>
      <w:r>
        <w:rPr>
          <w:sz w:val="28"/>
          <w:szCs w:val="28"/>
        </w:rPr>
        <w:t>10 дней</w:t>
      </w:r>
      <w:r w:rsidRPr="001B21EB">
        <w:rPr>
          <w:sz w:val="28"/>
          <w:szCs w:val="28"/>
        </w:rPr>
        <w:t xml:space="preserve"> с даты подписания договора.</w:t>
      </w:r>
    </w:p>
    <w:p w:rsidR="00C66DD2" w:rsidRPr="00563FFA" w:rsidRDefault="00C66DD2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г. Москва, ул. Генерала Белова, д.14, силами и средствами Поставщика.</w:t>
      </w:r>
    </w:p>
    <w:p w:rsidR="00C66DD2" w:rsidRPr="00563FFA" w:rsidRDefault="00C66DD2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C66DD2" w:rsidRPr="00563FFA" w:rsidRDefault="00C66DD2" w:rsidP="001A186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C66DD2" w:rsidRDefault="00C66DD2" w:rsidP="00A21077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 w:cs="Times New Roman"/>
          <w:sz w:val="28"/>
          <w:szCs w:val="28"/>
        </w:rPr>
        <w:t xml:space="preserve">Аванс –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F22A3F">
        <w:rPr>
          <w:rFonts w:ascii="Times New Roman" w:hAnsi="Times New Roman" w:cs="Times New Roman"/>
          <w:sz w:val="28"/>
          <w:szCs w:val="28"/>
        </w:rPr>
        <w:t>предусмотрен</w:t>
      </w:r>
      <w:r w:rsidRPr="00805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6DD2" w:rsidRPr="00B34D3D" w:rsidRDefault="00C66DD2" w:rsidP="00D33B07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34D3D">
        <w:rPr>
          <w:sz w:val="28"/>
          <w:szCs w:val="28"/>
        </w:rPr>
        <w:t>Порядок оплаты – безналичный расчет.</w:t>
      </w:r>
      <w:r w:rsidRPr="00805000">
        <w:t xml:space="preserve"> </w:t>
      </w:r>
      <w:r w:rsidRPr="00B34D3D">
        <w:rPr>
          <w:sz w:val="28"/>
          <w:szCs w:val="28"/>
        </w:rPr>
        <w:t xml:space="preserve">100% оплата производится в течение </w:t>
      </w:r>
      <w:r>
        <w:rPr>
          <w:sz w:val="28"/>
          <w:szCs w:val="28"/>
        </w:rPr>
        <w:t xml:space="preserve">30  банковских </w:t>
      </w:r>
      <w:r w:rsidRPr="00B34D3D">
        <w:rPr>
          <w:sz w:val="28"/>
          <w:szCs w:val="28"/>
        </w:rPr>
        <w:t xml:space="preserve">дней с момента фактической приемки товара на </w:t>
      </w:r>
      <w:r>
        <w:rPr>
          <w:sz w:val="28"/>
          <w:szCs w:val="28"/>
        </w:rPr>
        <w:t>складе</w:t>
      </w:r>
      <w:r w:rsidRPr="00B34D3D">
        <w:rPr>
          <w:sz w:val="28"/>
          <w:szCs w:val="28"/>
        </w:rPr>
        <w:t xml:space="preserve"> Заказчика (при наличии всех необходимых документов: паспорта, сертификаты, счета-фактуры, ТТН и т.д.) </w:t>
      </w:r>
    </w:p>
    <w:p w:rsidR="00C66DD2" w:rsidRPr="00A043E8" w:rsidRDefault="00C66DD2" w:rsidP="00D33B07">
      <w:pPr>
        <w:ind w:right="153" w:firstLine="709"/>
        <w:jc w:val="both"/>
        <w:rPr>
          <w:b/>
          <w:bCs/>
        </w:rPr>
      </w:pP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bCs/>
          <w:sz w:val="28"/>
          <w:szCs w:val="28"/>
          <w:u w:val="single"/>
        </w:rPr>
        <w:t>не допускаются</w:t>
      </w:r>
      <w:r>
        <w:rPr>
          <w:b/>
          <w:bCs/>
        </w:rPr>
        <w:t>.</w:t>
      </w:r>
    </w:p>
    <w:p w:rsidR="00C66DD2" w:rsidRPr="00563FFA" w:rsidRDefault="00C66DD2" w:rsidP="00D33B0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C66DD2" w:rsidRPr="00563FFA" w:rsidRDefault="00C66DD2" w:rsidP="00A21077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4 418 919 (Четыре миллиона четыреста восемнадцать тысяч девятьсот девятнадцать) рублей 00 копеек</w:t>
      </w:r>
      <w:r w:rsidRPr="00563FFA">
        <w:rPr>
          <w:rFonts w:ascii="Times New Roman" w:hAnsi="Times New Roman" w:cs="Times New Roman"/>
          <w:sz w:val="28"/>
          <w:szCs w:val="28"/>
        </w:rPr>
        <w:t>, включая НДС.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себя: стоимость товара, упаковку, расходы Поставщика на доставку товара </w:t>
      </w:r>
      <w:r>
        <w:rPr>
          <w:rFonts w:ascii="Times New Roman" w:hAnsi="Times New Roman" w:cs="Times New Roman"/>
          <w:sz w:val="28"/>
          <w:szCs w:val="28"/>
        </w:rPr>
        <w:t xml:space="preserve"> до склада</w:t>
      </w:r>
      <w:r w:rsidRPr="00CC25E6">
        <w:rPr>
          <w:rFonts w:ascii="Times New Roman" w:hAnsi="Times New Roman" w:cs="Times New Roman"/>
          <w:sz w:val="28"/>
          <w:szCs w:val="28"/>
        </w:rPr>
        <w:t xml:space="preserve"> Заказчика, страхование, полный комплект документации, налоги и другие обязательные платежи.</w:t>
      </w:r>
      <w:r w:rsidRPr="00563FFA">
        <w:rPr>
          <w:b/>
          <w:bCs/>
          <w:i/>
          <w:iCs/>
        </w:rPr>
        <w:t xml:space="preserve"> </w:t>
      </w:r>
    </w:p>
    <w:p w:rsidR="00C66DD2" w:rsidRPr="00563FFA" w:rsidRDefault="00C66DD2" w:rsidP="00A21077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Официальный язык закупки: русский.</w:t>
      </w:r>
    </w:p>
    <w:p w:rsidR="00C66DD2" w:rsidRPr="00563FFA" w:rsidRDefault="00C66DD2" w:rsidP="00A21077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627D9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C66DD2" w:rsidRPr="00563FFA" w:rsidRDefault="00C66DD2" w:rsidP="00A21077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r w:rsidRPr="00F64A6B">
        <w:rPr>
          <w:rFonts w:ascii="Times New Roman" w:hAnsi="Times New Roman" w:cs="Times New Roman"/>
          <w:b/>
          <w:bCs/>
          <w:sz w:val="28"/>
          <w:szCs w:val="28"/>
        </w:rPr>
        <w:t>не требуется</w:t>
      </w:r>
      <w:r w:rsidRPr="001627D9">
        <w:rPr>
          <w:rFonts w:ascii="Times New Roman" w:hAnsi="Times New Roman" w:cs="Times New Roman"/>
          <w:sz w:val="28"/>
          <w:szCs w:val="28"/>
        </w:rPr>
        <w:t>.</w:t>
      </w:r>
    </w:p>
    <w:p w:rsidR="00C66DD2" w:rsidRPr="00563FFA" w:rsidRDefault="00C66DD2" w:rsidP="00A21077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C66DD2" w:rsidRPr="00563FFA" w:rsidRDefault="00C66DD2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 w:rsidRPr="00A47A04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1" w:history="1">
        <w:r w:rsidRPr="00A47A04">
          <w:rPr>
            <w:rStyle w:val="Hyperlink"/>
            <w:sz w:val="28"/>
            <w:szCs w:val="28"/>
          </w:rPr>
          <w:t>www.a-k-d.ru</w:t>
        </w:r>
      </w:hyperlink>
      <w:r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C66DD2" w:rsidRPr="00563FFA" w:rsidRDefault="00C66DD2" w:rsidP="006C0675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sz w:val="28"/>
          <w:szCs w:val="28"/>
          <w:lang w:eastAsia="en-US"/>
        </w:rPr>
        <w:t xml:space="preserve">участниками </w:t>
      </w:r>
      <w:r>
        <w:rPr>
          <w:sz w:val="28"/>
          <w:szCs w:val="28"/>
          <w:lang w:eastAsia="en-US"/>
        </w:rPr>
        <w:t>данной</w:t>
      </w:r>
      <w:r w:rsidRPr="00963966">
        <w:rPr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sz w:val="28"/>
          <w:szCs w:val="28"/>
          <w:lang w:eastAsia="en-US"/>
        </w:rPr>
        <w:t>, определенные</w:t>
      </w:r>
      <w:r w:rsidRPr="00963966" w:rsidDel="00EC0238">
        <w:rPr>
          <w:sz w:val="28"/>
          <w:szCs w:val="28"/>
          <w:lang w:eastAsia="en-US"/>
        </w:rPr>
        <w:t xml:space="preserve"> статьей 4 Федерального закона о</w:t>
      </w:r>
      <w:r>
        <w:rPr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sz w:val="28"/>
          <w:szCs w:val="28"/>
          <w:lang w:eastAsia="en-US"/>
        </w:rPr>
        <w:t>.</w:t>
      </w:r>
    </w:p>
    <w:p w:rsidR="00C66DD2" w:rsidRDefault="00C66DD2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C66DD2" w:rsidRPr="00563FFA" w:rsidRDefault="00C66DD2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C66DD2" w:rsidRPr="00563FFA" w:rsidRDefault="00C66DD2" w:rsidP="00A21077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Порядок получения закупочной документации:</w:t>
      </w:r>
    </w:p>
    <w:p w:rsidR="00C66DD2" w:rsidRPr="00563FFA" w:rsidRDefault="00C66DD2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C66DD2" w:rsidRPr="00563FFA" w:rsidRDefault="00C66DD2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2" w:history="1">
        <w:r w:rsidRPr="00563FFA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C66DD2" w:rsidRPr="00563FFA" w:rsidRDefault="00C66DD2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C66DD2" w:rsidRPr="00563FFA" w:rsidRDefault="00C66DD2" w:rsidP="00A21077">
      <w:pPr>
        <w:pStyle w:val="ListParagraph"/>
        <w:numPr>
          <w:ilvl w:val="0"/>
          <w:numId w:val="21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563FFA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C66DD2" w:rsidRPr="00563FFA" w:rsidRDefault="00C66DD2" w:rsidP="00A21077">
      <w:pPr>
        <w:pStyle w:val="ListParagraph"/>
        <w:numPr>
          <w:ilvl w:val="0"/>
          <w:numId w:val="21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ЭТП </w:t>
      </w:r>
      <w:r w:rsidRPr="000522AF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0522AF">
          <w:rPr>
            <w:rStyle w:val="Hyperlink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C66DD2" w:rsidRPr="00563FFA" w:rsidRDefault="00C66DD2" w:rsidP="00A21077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 w:cs="Times New Roman"/>
          <w:sz w:val="28"/>
          <w:szCs w:val="28"/>
        </w:rPr>
        <w:t>окончания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>
        <w:rPr>
          <w:rFonts w:ascii="Times New Roman" w:hAnsi="Times New Roman" w:cs="Times New Roman"/>
          <w:spacing w:val="-6"/>
          <w:sz w:val="28"/>
          <w:szCs w:val="28"/>
        </w:rPr>
        <w:t>19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мая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 w:cs="Times New Roman"/>
          <w:spacing w:val="-6"/>
          <w:sz w:val="28"/>
          <w:szCs w:val="28"/>
        </w:rPr>
        <w:t>15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C66DD2" w:rsidRPr="00563FFA" w:rsidRDefault="00C66DD2" w:rsidP="005C0EF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C66DD2" w:rsidRPr="00563FFA" w:rsidRDefault="00C66DD2" w:rsidP="005C0EFF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b/>
          <w:bCs/>
          <w:i/>
          <w:iCs/>
        </w:rPr>
        <w:t xml:space="preserve"> </w:t>
      </w:r>
      <w:r>
        <w:rPr>
          <w:spacing w:val="-6"/>
          <w:sz w:val="28"/>
          <w:szCs w:val="28"/>
        </w:rPr>
        <w:t>10</w:t>
      </w:r>
      <w:r w:rsidRPr="00563FFA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19</w:t>
      </w:r>
      <w:r w:rsidRPr="00563FFA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563FFA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Pr="00563FFA">
        <w:rPr>
          <w:spacing w:val="-6"/>
          <w:sz w:val="28"/>
          <w:szCs w:val="28"/>
        </w:rPr>
        <w:t xml:space="preserve"> года</w:t>
      </w:r>
    </w:p>
    <w:p w:rsidR="00C66DD2" w:rsidRPr="00563FFA" w:rsidRDefault="00C66DD2" w:rsidP="00A21077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563FFA">
        <w:rPr>
          <w:rFonts w:ascii="Times New Roman" w:hAnsi="Times New Roman" w:cs="Times New Roman"/>
          <w:sz w:val="28"/>
          <w:szCs w:val="28"/>
        </w:rPr>
        <w:t>дата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C66DD2" w:rsidRPr="00563FFA" w:rsidRDefault="00C66DD2" w:rsidP="00A10874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>не позднее «</w:t>
      </w:r>
      <w:r>
        <w:rPr>
          <w:sz w:val="28"/>
          <w:szCs w:val="28"/>
        </w:rPr>
        <w:t>5</w:t>
      </w:r>
      <w:r w:rsidRPr="007D75CE">
        <w:rPr>
          <w:sz w:val="28"/>
          <w:szCs w:val="28"/>
        </w:rPr>
        <w:t xml:space="preserve">» </w:t>
      </w:r>
      <w:r>
        <w:rPr>
          <w:sz w:val="28"/>
          <w:szCs w:val="28"/>
        </w:rPr>
        <w:t>июня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C66DD2" w:rsidRPr="00117DD4" w:rsidRDefault="00C66DD2" w:rsidP="00A21077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F61">
        <w:rPr>
          <w:rFonts w:ascii="Times New Roman" w:hAnsi="Times New Roman" w:cs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 w:cs="Times New Roman"/>
          <w:sz w:val="28"/>
          <w:szCs w:val="28"/>
        </w:rPr>
        <w:t>заключения</w:t>
      </w:r>
      <w:r w:rsidRPr="00A83F61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 w:rsidRPr="00117DD4">
        <w:rPr>
          <w:rFonts w:ascii="Times New Roman" w:hAnsi="Times New Roman" w:cs="Times New Roman"/>
          <w:sz w:val="28"/>
          <w:szCs w:val="28"/>
        </w:rPr>
        <w:t>не позднее 20 (двадцати) рабочих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C66DD2" w:rsidRDefault="00C66DD2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spacing w:val="-6"/>
          <w:sz w:val="28"/>
          <w:szCs w:val="28"/>
          <w:lang w:eastAsia="en-US"/>
        </w:rPr>
        <w:t>е органом управления заказчика;</w:t>
      </w:r>
    </w:p>
    <w:p w:rsidR="00C66DD2" w:rsidRDefault="00C66DD2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spacing w:val="-6"/>
          <w:sz w:val="28"/>
          <w:szCs w:val="28"/>
          <w:lang w:eastAsia="en-US"/>
        </w:rPr>
        <w:t>.</w:t>
      </w:r>
    </w:p>
    <w:p w:rsidR="00C66DD2" w:rsidRDefault="00C66DD2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117DD4">
        <w:rPr>
          <w:spacing w:val="-6"/>
          <w:sz w:val="28"/>
          <w:szCs w:val="28"/>
          <w:lang w:eastAsia="en-US"/>
        </w:rPr>
        <w:t>5 (пяти)  рабочих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C66DD2" w:rsidRDefault="00C66DD2" w:rsidP="00BD64A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C66DD2" w:rsidRDefault="00C66DD2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95ABF">
        <w:rPr>
          <w:spacing w:val="-6"/>
          <w:sz w:val="28"/>
          <w:szCs w:val="28"/>
          <w:lang w:eastAsia="en-US"/>
        </w:rPr>
        <w:t xml:space="preserve">в течение 5 (пяти) дней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66DD2" w:rsidRPr="00563FFA" w:rsidRDefault="00C66DD2" w:rsidP="00A21077">
      <w:pPr>
        <w:numPr>
          <w:ilvl w:val="0"/>
          <w:numId w:val="22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Pr="00E716C3">
        <w:rPr>
          <w:sz w:val="28"/>
          <w:szCs w:val="28"/>
        </w:rPr>
        <w:t xml:space="preserve"> исполнения обязательств по договору: </w:t>
      </w:r>
      <w:r w:rsidRPr="000C2E8B">
        <w:rPr>
          <w:b/>
          <w:bCs/>
          <w:sz w:val="28"/>
          <w:szCs w:val="28"/>
        </w:rPr>
        <w:t>не требуется</w:t>
      </w:r>
      <w:r>
        <w:rPr>
          <w:sz w:val="28"/>
          <w:szCs w:val="28"/>
        </w:rPr>
        <w:t>.</w:t>
      </w:r>
    </w:p>
    <w:p w:rsidR="00C66DD2" w:rsidRPr="00563FFA" w:rsidRDefault="00C66DD2" w:rsidP="00A21077">
      <w:pPr>
        <w:numPr>
          <w:ilvl w:val="0"/>
          <w:numId w:val="2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996E01">
        <w:rPr>
          <w:sz w:val="28"/>
          <w:szCs w:val="28"/>
        </w:rPr>
        <w:t>запроса цен</w:t>
      </w:r>
      <w:r w:rsidRPr="00563FFA">
        <w:rPr>
          <w:b/>
          <w:bCs/>
          <w:i/>
          <w:iCs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C66DD2" w:rsidRPr="00563FFA" w:rsidRDefault="00C66DD2" w:rsidP="00A21077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Отказ организатора закупки от проведения закупки по решению заказчика, </w:t>
      </w:r>
    </w:p>
    <w:p w:rsidR="00C66DD2" w:rsidRPr="00563FFA" w:rsidRDefault="00C66DD2" w:rsidP="002913B9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3B9">
        <w:rPr>
          <w:rFonts w:ascii="Times New Roman" w:hAnsi="Times New Roman" w:cs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C66DD2" w:rsidRPr="00563FFA" w:rsidRDefault="00C66DD2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66DD2" w:rsidRPr="00563FFA" w:rsidRDefault="00C66DD2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66DD2" w:rsidRPr="00563FFA" w:rsidRDefault="00C66DD2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66DD2" w:rsidRPr="00563FFA" w:rsidRDefault="00C66DD2" w:rsidP="00DB0FDD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C66DD2" w:rsidRPr="00563FFA" w:rsidRDefault="00C66DD2" w:rsidP="00A21077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C66DD2" w:rsidRDefault="00C66DD2" w:rsidP="008A0248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Центральный арбитражный комитет (ЦАК) - </w:t>
      </w:r>
      <w:hyperlink r:id="rId15" w:history="1">
        <w:r w:rsidRPr="00563FFA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C66DD2" w:rsidRPr="008A0248" w:rsidRDefault="00C66DD2" w:rsidP="008A0248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0248">
        <w:rPr>
          <w:rFonts w:ascii="Times New Roman" w:hAnsi="Times New Roman" w:cs="Times New Roman"/>
          <w:sz w:val="28"/>
          <w:szCs w:val="28"/>
        </w:rPr>
        <w:t xml:space="preserve">По факту нарушения процедуры закупки можно обращаться к Помощнику генерального директора-внутреннему контролеру АО «ФЦНИВТ «СНПО «Элерон»  Бодренко Александру Борисовичу: адрес эл. почты </w:t>
      </w:r>
      <w:hyperlink r:id="rId16" w:history="1"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bodrenko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@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eleron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 w:cs="Times New Roman"/>
          <w:sz w:val="28"/>
          <w:szCs w:val="28"/>
        </w:rPr>
        <w:t>, тел. (499)725-00-17.</w:t>
      </w:r>
    </w:p>
    <w:p w:rsidR="00C66DD2" w:rsidRPr="00563FFA" w:rsidRDefault="00C66DD2" w:rsidP="00CD6C43">
      <w:pPr>
        <w:pStyle w:val="NormalWeb"/>
        <w:spacing w:before="0" w:beforeAutospacing="0" w:after="0" w:afterAutospacing="0"/>
        <w:ind w:right="153"/>
        <w:jc w:val="both"/>
        <w:sectPr w:rsidR="00C66DD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C66DD2" w:rsidRPr="00563FFA" w:rsidRDefault="00C66DD2" w:rsidP="00BA3C22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4" w:name="_Toc398564571"/>
      <w:bookmarkStart w:id="15" w:name="_Toc399408081"/>
      <w:bookmarkStart w:id="16" w:name="_Toc418586784"/>
      <w:r w:rsidRPr="00563FFA">
        <w:rPr>
          <w:b/>
          <w:bCs/>
          <w:sz w:val="28"/>
          <w:szCs w:val="28"/>
        </w:rPr>
        <w:t>ЧАСТЬ 1</w:t>
      </w:r>
      <w:bookmarkEnd w:id="14"/>
      <w:bookmarkEnd w:id="15"/>
      <w:bookmarkEnd w:id="16"/>
    </w:p>
    <w:p w:rsidR="00C66DD2" w:rsidRPr="00563FFA" w:rsidRDefault="00C66DD2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C66DD2" w:rsidRPr="00563FFA" w:rsidRDefault="00C66DD2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C66DD2" w:rsidRPr="00563FFA" w:rsidRDefault="00C66DD2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C66DD2" w:rsidRPr="00563FFA" w:rsidRDefault="00C66DD2" w:rsidP="00A21077">
      <w:pPr>
        <w:pStyle w:val="Heading1"/>
        <w:numPr>
          <w:ilvl w:val="0"/>
          <w:numId w:val="2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18586785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63FFA">
        <w:rPr>
          <w:sz w:val="28"/>
          <w:szCs w:val="28"/>
        </w:rPr>
        <w:t>ТРЕБОВАНИЯ. ДОКУМЕНТЫ. СОСТАВ ЗАЯВКИ НА УЧАСТИЕ В ЗАКУПКЕ.</w:t>
      </w:r>
      <w:bookmarkEnd w:id="17"/>
      <w:bookmarkEnd w:id="18"/>
      <w:bookmarkEnd w:id="19"/>
    </w:p>
    <w:p w:rsidR="00C66DD2" w:rsidRPr="00563FFA" w:rsidRDefault="00C66DD2" w:rsidP="00A21077">
      <w:pPr>
        <w:pStyle w:val="Heading1"/>
        <w:numPr>
          <w:ilvl w:val="1"/>
          <w:numId w:val="23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18586786"/>
      <w:r w:rsidRPr="00563FFA"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40"/>
      <w:bookmarkEnd w:id="41"/>
      <w:bookmarkEnd w:id="42"/>
    </w:p>
    <w:p w:rsidR="00C66DD2" w:rsidRPr="00563FFA" w:rsidRDefault="00C66DD2" w:rsidP="00A21077">
      <w:pPr>
        <w:pStyle w:val="Heading1"/>
        <w:numPr>
          <w:ilvl w:val="2"/>
          <w:numId w:val="23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18586787"/>
      <w:r w:rsidRPr="00563FFA">
        <w:rPr>
          <w:sz w:val="28"/>
          <w:szCs w:val="28"/>
        </w:rPr>
        <w:t>Требования к участникам закупки</w:t>
      </w:r>
      <w:bookmarkEnd w:id="43"/>
    </w:p>
    <w:p w:rsidR="00C66DD2" w:rsidRPr="00563FFA" w:rsidRDefault="00C66DD2" w:rsidP="00E716C3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851"/>
        <w:gridCol w:w="6237"/>
        <w:gridCol w:w="8363"/>
      </w:tblGrid>
      <w:tr w:rsidR="00C66DD2" w:rsidRPr="00E04F63">
        <w:trPr>
          <w:trHeight w:val="440"/>
          <w:tblHeader/>
        </w:trPr>
        <w:tc>
          <w:tcPr>
            <w:tcW w:w="851" w:type="dxa"/>
            <w:tcBorders>
              <w:left w:val="single" w:sz="4" w:space="0" w:color="808080"/>
            </w:tcBorders>
            <w:vAlign w:val="center"/>
          </w:tcPr>
          <w:p w:rsidR="00C66DD2" w:rsidRPr="00E04F63" w:rsidRDefault="00C66DD2" w:rsidP="00E04F63">
            <w:pPr>
              <w:jc w:val="center"/>
            </w:pPr>
            <w:r w:rsidRPr="00E04F63">
              <w:t>№ п/п</w:t>
            </w:r>
          </w:p>
        </w:tc>
        <w:tc>
          <w:tcPr>
            <w:tcW w:w="6237" w:type="dxa"/>
            <w:tcBorders>
              <w:right w:val="single" w:sz="4" w:space="0" w:color="808080"/>
            </w:tcBorders>
            <w:vAlign w:val="center"/>
          </w:tcPr>
          <w:p w:rsidR="00C66DD2" w:rsidRPr="00E04F63" w:rsidRDefault="00C66DD2" w:rsidP="00E04F63">
            <w:pPr>
              <w:ind w:right="153"/>
              <w:jc w:val="center"/>
            </w:pPr>
            <w:r w:rsidRPr="00E04F63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/>
            </w:tcBorders>
            <w:vAlign w:val="center"/>
          </w:tcPr>
          <w:p w:rsidR="00C66DD2" w:rsidRPr="00E04F63" w:rsidRDefault="00C66DD2" w:rsidP="00E04F63">
            <w:pPr>
              <w:ind w:right="153"/>
              <w:jc w:val="center"/>
            </w:pPr>
            <w:r w:rsidRPr="00E04F63">
              <w:t>Документы, подтверждающие соответствие установленным требованиям</w:t>
            </w:r>
          </w:p>
        </w:tc>
      </w:tr>
      <w:tr w:rsidR="00C66DD2" w:rsidRPr="00E04F63">
        <w:trPr>
          <w:trHeight w:val="367"/>
        </w:trPr>
        <w:tc>
          <w:tcPr>
            <w:tcW w:w="851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C66DD2" w:rsidRPr="00E04F63" w:rsidRDefault="00C66DD2" w:rsidP="002F77F7">
            <w:pPr>
              <w:numPr>
                <w:ilvl w:val="0"/>
                <w:numId w:val="38"/>
              </w:numPr>
              <w:tabs>
                <w:tab w:val="left" w:pos="240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/>
            </w:tcBorders>
            <w:vAlign w:val="center"/>
          </w:tcPr>
          <w:p w:rsidR="00C66DD2" w:rsidRPr="00E04F63" w:rsidRDefault="00C66DD2" w:rsidP="00E04F63">
            <w:pPr>
              <w:ind w:right="153"/>
              <w:jc w:val="both"/>
            </w:pPr>
            <w:r w:rsidRPr="00E04F6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66DD2" w:rsidRPr="00E04F63">
        <w:trPr>
          <w:trHeight w:val="649"/>
        </w:trPr>
        <w:tc>
          <w:tcPr>
            <w:tcW w:w="851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C66DD2" w:rsidRPr="00E04F63" w:rsidRDefault="00C66DD2" w:rsidP="002F77F7">
            <w:pPr>
              <w:numPr>
                <w:ilvl w:val="0"/>
                <w:numId w:val="39"/>
              </w:numPr>
              <w:tabs>
                <w:tab w:val="left" w:pos="495"/>
              </w:tabs>
              <w:spacing w:before="120" w:line="360" w:lineRule="auto"/>
              <w:jc w:val="both"/>
            </w:pPr>
            <w:bookmarkStart w:id="44" w:name="_Ref410145081"/>
          </w:p>
        </w:tc>
        <w:bookmarkEnd w:id="44"/>
        <w:tc>
          <w:tcPr>
            <w:tcW w:w="6237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C66DD2" w:rsidRPr="00E04F63" w:rsidRDefault="00C66DD2" w:rsidP="00E04F63">
            <w:pPr>
              <w:ind w:right="153" w:firstLine="495"/>
              <w:jc w:val="both"/>
            </w:pPr>
            <w:r w:rsidRPr="00E04F63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/>
              <w:bottom w:val="single" w:sz="4" w:space="0" w:color="808080"/>
            </w:tcBorders>
          </w:tcPr>
          <w:p w:rsidR="00C66DD2" w:rsidRPr="00E04F63" w:rsidRDefault="00C66DD2" w:rsidP="00E04F63">
            <w:pPr>
              <w:tabs>
                <w:tab w:val="left" w:pos="300"/>
              </w:tabs>
              <w:ind w:right="153"/>
              <w:jc w:val="both"/>
            </w:pPr>
            <w:r w:rsidRPr="00E04F63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7" w:history="1">
              <w:r w:rsidRPr="00E04F63">
                <w:rPr>
                  <w:color w:val="0000FF"/>
                  <w:u w:val="single"/>
                  <w:lang w:val="en-US"/>
                </w:rPr>
                <w:t>http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://</w:t>
              </w:r>
              <w:r w:rsidRPr="00E04F63">
                <w:rPr>
                  <w:color w:val="0000FF"/>
                  <w:u w:val="single"/>
                  <w:lang w:val="en-US"/>
                </w:rPr>
                <w:t>egrul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E04F63">
                <w:rPr>
                  <w:color w:val="0000FF"/>
                  <w:u w:val="single"/>
                  <w:lang w:val="en-US"/>
                </w:rPr>
                <w:t>nalog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E04F63">
                <w:rPr>
                  <w:color w:val="0000FF"/>
                  <w:u w:val="single"/>
                  <w:lang w:val="en-US"/>
                </w:rPr>
                <w:t>ru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C66DD2" w:rsidRPr="00E04F63" w:rsidRDefault="00C66DD2" w:rsidP="00E04F63">
            <w:pPr>
              <w:tabs>
                <w:tab w:val="left" w:pos="300"/>
              </w:tabs>
              <w:ind w:right="153"/>
            </w:pPr>
          </w:p>
        </w:tc>
      </w:tr>
      <w:tr w:rsidR="00C66DD2" w:rsidRPr="00E04F63">
        <w:trPr>
          <w:trHeight w:val="240"/>
        </w:trPr>
        <w:tc>
          <w:tcPr>
            <w:tcW w:w="85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DD2" w:rsidRPr="00E04F63" w:rsidRDefault="00C66DD2" w:rsidP="002F77F7">
            <w:pPr>
              <w:numPr>
                <w:ilvl w:val="2"/>
                <w:numId w:val="38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DD2" w:rsidRPr="00E04F63" w:rsidRDefault="00C66DD2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C66DD2" w:rsidRPr="00862B1C" w:rsidRDefault="00C66DD2" w:rsidP="00A21077">
            <w:pPr>
              <w:numPr>
                <w:ilvl w:val="0"/>
                <w:numId w:val="40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</w:p>
          <w:p w:rsidR="00C66DD2" w:rsidRPr="00E04F63" w:rsidRDefault="00C66DD2" w:rsidP="00A21077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E04F63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C66DD2" w:rsidRPr="00E04F63" w:rsidRDefault="00C66DD2" w:rsidP="00A21077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E04F63">
              <w:t>заявление о применении упрощенной системы налогообложения (при ее применении).</w:t>
            </w:r>
          </w:p>
        </w:tc>
      </w:tr>
      <w:tr w:rsidR="00C66DD2" w:rsidRPr="00E04F63">
        <w:trPr>
          <w:trHeight w:val="300"/>
        </w:trPr>
        <w:tc>
          <w:tcPr>
            <w:tcW w:w="85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66DD2" w:rsidRPr="00E04F63" w:rsidRDefault="00C66DD2" w:rsidP="002F77F7">
            <w:pPr>
              <w:numPr>
                <w:ilvl w:val="2"/>
                <w:numId w:val="38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66DD2" w:rsidRPr="00E04F63" w:rsidRDefault="00C66DD2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C66DD2" w:rsidRPr="00E04F63" w:rsidRDefault="00C66DD2" w:rsidP="002F77F7">
            <w:pPr>
              <w:numPr>
                <w:ilvl w:val="0"/>
                <w:numId w:val="41"/>
              </w:numPr>
              <w:tabs>
                <w:tab w:val="left" w:pos="0"/>
              </w:tabs>
              <w:spacing w:before="120"/>
              <w:ind w:right="1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договора:</w:t>
            </w:r>
          </w:p>
          <w:p w:rsidR="00C66DD2" w:rsidRPr="00E04F63" w:rsidRDefault="00C66DD2" w:rsidP="00A21077">
            <w:pPr>
              <w:numPr>
                <w:ilvl w:val="0"/>
                <w:numId w:val="36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66DD2" w:rsidRPr="00E04F63" w:rsidRDefault="00C66DD2" w:rsidP="00A21077">
            <w:pPr>
              <w:numPr>
                <w:ilvl w:val="0"/>
                <w:numId w:val="36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66DD2" w:rsidRPr="00E04F63" w:rsidRDefault="00C66DD2" w:rsidP="00E04F63">
            <w:pPr>
              <w:tabs>
                <w:tab w:val="left" w:pos="353"/>
              </w:tabs>
              <w:ind w:right="153" w:firstLine="353"/>
              <w:jc w:val="both"/>
            </w:pPr>
            <w:r w:rsidRPr="00E04F6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66DD2" w:rsidRPr="00E04F63">
        <w:trPr>
          <w:trHeight w:val="699"/>
        </w:trPr>
        <w:tc>
          <w:tcPr>
            <w:tcW w:w="851" w:type="dxa"/>
            <w:vAlign w:val="center"/>
          </w:tcPr>
          <w:p w:rsidR="00C66DD2" w:rsidRPr="00E04F63" w:rsidRDefault="00C66DD2" w:rsidP="002F77F7">
            <w:pPr>
              <w:numPr>
                <w:ilvl w:val="0"/>
                <w:numId w:val="39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Align w:val="center"/>
          </w:tcPr>
          <w:p w:rsidR="00C66DD2" w:rsidRPr="00E04F63" w:rsidRDefault="00C66DD2" w:rsidP="00E04F63">
            <w:pPr>
              <w:ind w:right="153"/>
              <w:jc w:val="both"/>
            </w:pPr>
            <w:r w:rsidRPr="00E04F6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</w:tcPr>
          <w:p w:rsidR="00C66DD2" w:rsidRPr="00862B1C" w:rsidRDefault="00C66DD2" w:rsidP="00A21077">
            <w:pPr>
              <w:numPr>
                <w:ilvl w:val="0"/>
                <w:numId w:val="40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</w:p>
          <w:p w:rsidR="00C66DD2" w:rsidRPr="00E04F63" w:rsidRDefault="00C66DD2" w:rsidP="00A21077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 ненахождении участника закупки в процессе ликвидации (для юридического лица);</w:t>
            </w:r>
          </w:p>
          <w:p w:rsidR="00C66DD2" w:rsidRPr="00E04F63" w:rsidRDefault="00C66DD2" w:rsidP="00A21077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66DD2" w:rsidRPr="00E04F63" w:rsidRDefault="00C66DD2" w:rsidP="00A21077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66DD2" w:rsidRPr="00E04F63" w:rsidRDefault="00C66DD2" w:rsidP="00A21077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 неприостановлении деятельности участника закупки.</w:t>
            </w:r>
          </w:p>
        </w:tc>
      </w:tr>
      <w:tr w:rsidR="00C66DD2" w:rsidRPr="00E04F63">
        <w:trPr>
          <w:trHeight w:val="440"/>
        </w:trPr>
        <w:tc>
          <w:tcPr>
            <w:tcW w:w="851" w:type="dxa"/>
            <w:vAlign w:val="center"/>
          </w:tcPr>
          <w:p w:rsidR="00C66DD2" w:rsidRPr="00E04F63" w:rsidRDefault="00C66DD2" w:rsidP="002F77F7">
            <w:pPr>
              <w:numPr>
                <w:ilvl w:val="0"/>
                <w:numId w:val="39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C66DD2" w:rsidRPr="00E04F63" w:rsidRDefault="00C66DD2" w:rsidP="00E04F63">
            <w:pPr>
              <w:ind w:right="153"/>
              <w:jc w:val="both"/>
            </w:pPr>
            <w:r w:rsidRPr="00E04F6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C66DD2" w:rsidRPr="00E04F63" w:rsidRDefault="00C66DD2" w:rsidP="002F77F7">
            <w:pPr>
              <w:numPr>
                <w:ilvl w:val="0"/>
                <w:numId w:val="34"/>
              </w:numPr>
              <w:tabs>
                <w:tab w:val="left" w:pos="300"/>
              </w:tabs>
              <w:spacing w:before="120" w:line="360" w:lineRule="auto"/>
              <w:ind w:right="153"/>
              <w:jc w:val="both"/>
            </w:pPr>
          </w:p>
        </w:tc>
      </w:tr>
      <w:tr w:rsidR="00C66DD2" w:rsidRPr="00E04F63">
        <w:trPr>
          <w:trHeight w:val="440"/>
        </w:trPr>
        <w:tc>
          <w:tcPr>
            <w:tcW w:w="851" w:type="dxa"/>
            <w:vAlign w:val="center"/>
          </w:tcPr>
          <w:p w:rsidR="00C66DD2" w:rsidRPr="00E04F63" w:rsidRDefault="00C66DD2" w:rsidP="002F77F7">
            <w:pPr>
              <w:numPr>
                <w:ilvl w:val="0"/>
                <w:numId w:val="39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C66DD2" w:rsidRPr="00E04F63" w:rsidRDefault="00C66DD2" w:rsidP="00E04F63">
            <w:pPr>
              <w:ind w:right="153"/>
              <w:jc w:val="both"/>
            </w:pPr>
            <w:r w:rsidRPr="00E04F6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66DD2" w:rsidRPr="00E04F63" w:rsidRDefault="00C66DD2" w:rsidP="00E04F63">
            <w:pPr>
              <w:ind w:right="153"/>
              <w:jc w:val="both"/>
            </w:pPr>
            <w:r w:rsidRPr="00E04F6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C66DD2" w:rsidRPr="00E04F63" w:rsidRDefault="00C66DD2" w:rsidP="00A21077">
            <w:pPr>
              <w:numPr>
                <w:ilvl w:val="0"/>
                <w:numId w:val="40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C66DD2" w:rsidRPr="00E04F63" w:rsidRDefault="00C66DD2" w:rsidP="00E04F63">
            <w:pPr>
              <w:tabs>
                <w:tab w:val="left" w:pos="0"/>
              </w:tabs>
              <w:ind w:left="353" w:right="153"/>
              <w:jc w:val="both"/>
              <w:rPr>
                <w:b/>
                <w:bCs/>
                <w:caps/>
              </w:rPr>
            </w:pPr>
          </w:p>
        </w:tc>
      </w:tr>
      <w:tr w:rsidR="00C66DD2" w:rsidRPr="00E04F63">
        <w:trPr>
          <w:trHeight w:val="70"/>
        </w:trPr>
        <w:tc>
          <w:tcPr>
            <w:tcW w:w="851" w:type="dxa"/>
            <w:vAlign w:val="center"/>
          </w:tcPr>
          <w:p w:rsidR="00C66DD2" w:rsidRPr="00E04F63" w:rsidRDefault="00C66DD2" w:rsidP="002F77F7">
            <w:pPr>
              <w:numPr>
                <w:ilvl w:val="0"/>
                <w:numId w:val="39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C66DD2" w:rsidRPr="00E04F63" w:rsidRDefault="00C66DD2" w:rsidP="00490972">
            <w:pPr>
              <w:tabs>
                <w:tab w:val="left" w:pos="778"/>
              </w:tabs>
              <w:ind w:right="153"/>
              <w:jc w:val="both"/>
            </w:pPr>
            <w:r w:rsidRPr="00E04F63">
              <w:t>отсутствие сведений об участнике закупки в следующих реестрах недобросовестных поставщиков:</w:t>
            </w:r>
          </w:p>
          <w:p w:rsidR="00C66DD2" w:rsidRPr="00E04F63" w:rsidRDefault="00C66DD2" w:rsidP="00A21077">
            <w:pPr>
              <w:numPr>
                <w:ilvl w:val="0"/>
                <w:numId w:val="37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66DD2" w:rsidRPr="00E04F63" w:rsidRDefault="00C66DD2" w:rsidP="00A21077">
            <w:pPr>
              <w:numPr>
                <w:ilvl w:val="0"/>
                <w:numId w:val="37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66DD2" w:rsidRPr="00E04F63" w:rsidRDefault="00C66DD2" w:rsidP="00A21077">
            <w:pPr>
              <w:numPr>
                <w:ilvl w:val="0"/>
                <w:numId w:val="37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</w:tcPr>
          <w:p w:rsidR="00C66DD2" w:rsidRPr="00E04F63" w:rsidRDefault="00C66DD2" w:rsidP="00E04F63">
            <w:pPr>
              <w:jc w:val="both"/>
            </w:pPr>
            <w:r w:rsidRPr="00E04F6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C66DD2" w:rsidRPr="00563FFA" w:rsidRDefault="00C66DD2" w:rsidP="00526072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p w:rsidR="00C66DD2" w:rsidRPr="00563FFA" w:rsidRDefault="00C66DD2" w:rsidP="00A21077">
      <w:pPr>
        <w:pStyle w:val="Heading1"/>
        <w:numPr>
          <w:ilvl w:val="2"/>
          <w:numId w:val="23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8586788"/>
      <w:r w:rsidRPr="00563FFA"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C66DD2" w:rsidRPr="00563FFA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C66DD2" w:rsidRPr="00563FFA" w:rsidRDefault="00C66DD2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563FFA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C66DD2" w:rsidRPr="00563FFA" w:rsidRDefault="00C66DD2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Требование</w:t>
            </w:r>
          </w:p>
        </w:tc>
        <w:tc>
          <w:tcPr>
            <w:tcW w:w="2431" w:type="pct"/>
            <w:vAlign w:val="center"/>
          </w:tcPr>
          <w:p w:rsidR="00C66DD2" w:rsidRPr="00563FFA" w:rsidRDefault="00C66DD2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Документ, подтверждающий соответствие требованиям</w:t>
            </w:r>
          </w:p>
        </w:tc>
      </w:tr>
      <w:tr w:rsidR="00C66DD2" w:rsidRPr="00563FFA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66DD2" w:rsidRPr="00563FFA" w:rsidRDefault="00C66DD2" w:rsidP="00A21077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66DD2" w:rsidRPr="00563FFA" w:rsidRDefault="00C66DD2" w:rsidP="00703F4C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66DD2" w:rsidRPr="00563FFA" w:rsidRDefault="00C66DD2" w:rsidP="006414F1">
            <w:pPr>
              <w:widowControl w:val="0"/>
              <w:shd w:val="clear" w:color="auto" w:fill="FFFFFF"/>
              <w:jc w:val="both"/>
            </w:pPr>
            <w:r w:rsidRPr="00563FFA">
              <w:t>Техническое предложение (соответствующая Форма),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66DD2" w:rsidRPr="00563FFA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66DD2" w:rsidRPr="00563FFA" w:rsidRDefault="00C66DD2" w:rsidP="00A21077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66DD2" w:rsidRPr="00563FFA" w:rsidRDefault="00C66DD2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66DD2" w:rsidRPr="00563FFA" w:rsidRDefault="00C66DD2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C66DD2" w:rsidRPr="00563FFA" w:rsidRDefault="00C66DD2" w:rsidP="00703F4C"/>
    <w:p w:rsidR="00C66DD2" w:rsidRPr="00563FFA" w:rsidRDefault="00C66DD2" w:rsidP="002F77F7">
      <w:pPr>
        <w:pStyle w:val="Heading1"/>
        <w:numPr>
          <w:ilvl w:val="1"/>
          <w:numId w:val="23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18586789"/>
      <w:r w:rsidRPr="00563FFA">
        <w:rPr>
          <w:sz w:val="28"/>
          <w:szCs w:val="28"/>
        </w:rPr>
        <w:t>СОСТАВ ЗАЯВКИ НА УЧАСТИЕ В ЗАКУПКЕ.</w:t>
      </w:r>
      <w:bookmarkEnd w:id="46"/>
      <w:bookmarkEnd w:id="47"/>
      <w:bookmarkEnd w:id="48"/>
    </w:p>
    <w:p w:rsidR="00C66DD2" w:rsidRPr="00563FFA" w:rsidRDefault="00C66DD2" w:rsidP="00A21077">
      <w:pPr>
        <w:numPr>
          <w:ilvl w:val="0"/>
          <w:numId w:val="1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3289180"/>
      <w:r w:rsidRPr="00563FFA">
        <w:t>Формы, заполняемые с помощью функционала ЭТП:</w:t>
      </w:r>
      <w:bookmarkEnd w:id="49"/>
    </w:p>
    <w:p w:rsidR="00C66DD2" w:rsidRPr="00563FFA" w:rsidRDefault="00C66DD2" w:rsidP="00A21077">
      <w:pPr>
        <w:numPr>
          <w:ilvl w:val="0"/>
          <w:numId w:val="20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C66DD2" w:rsidRPr="00563FFA" w:rsidRDefault="00C66DD2" w:rsidP="00A21077">
      <w:pPr>
        <w:numPr>
          <w:ilvl w:val="0"/>
          <w:numId w:val="19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соответствующих полях стоимости затрат без учета НДС;</w:t>
      </w:r>
    </w:p>
    <w:p w:rsidR="00C66DD2" w:rsidRPr="00563FFA" w:rsidRDefault="00C66DD2" w:rsidP="00A21077">
      <w:pPr>
        <w:numPr>
          <w:ilvl w:val="0"/>
          <w:numId w:val="19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количество;</w:t>
      </w:r>
    </w:p>
    <w:p w:rsidR="00C66DD2" w:rsidRPr="00563FFA" w:rsidRDefault="00C66DD2" w:rsidP="00A21077">
      <w:pPr>
        <w:numPr>
          <w:ilvl w:val="0"/>
          <w:numId w:val="19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ставка НДС.</w:t>
      </w:r>
    </w:p>
    <w:p w:rsidR="00C66DD2" w:rsidRPr="00563FFA" w:rsidRDefault="00C66DD2" w:rsidP="00A21077">
      <w:pPr>
        <w:numPr>
          <w:ilvl w:val="0"/>
          <w:numId w:val="20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график оплаты с указанием следующей информации:</w:t>
      </w:r>
    </w:p>
    <w:p w:rsidR="00C66DD2" w:rsidRPr="00563FFA" w:rsidRDefault="00C66DD2" w:rsidP="00A21077">
      <w:pPr>
        <w:numPr>
          <w:ilvl w:val="0"/>
          <w:numId w:val="19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C66DD2" w:rsidRPr="00563FFA" w:rsidRDefault="00C66DD2" w:rsidP="00A21077">
      <w:pPr>
        <w:numPr>
          <w:ilvl w:val="0"/>
          <w:numId w:val="19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размеры авансовых платежей, в рублях с НДС (при наличии авансов в условиях платежей);</w:t>
      </w:r>
    </w:p>
    <w:p w:rsidR="00C66DD2" w:rsidRPr="00563FFA" w:rsidRDefault="00C66DD2" w:rsidP="00A21077">
      <w:pPr>
        <w:numPr>
          <w:ilvl w:val="0"/>
          <w:numId w:val="19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остальных платежей;</w:t>
      </w:r>
    </w:p>
    <w:p w:rsidR="00C66DD2" w:rsidRPr="00563FFA" w:rsidRDefault="00C66DD2" w:rsidP="00A21077">
      <w:pPr>
        <w:numPr>
          <w:ilvl w:val="0"/>
          <w:numId w:val="19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размер остальных платежей, в рублях с НДС.</w:t>
      </w:r>
    </w:p>
    <w:p w:rsidR="00C66DD2" w:rsidRPr="00563FFA" w:rsidRDefault="00C66DD2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</w:t>
      </w:r>
      <w:r w:rsidRPr="00862BCB">
        <w:rPr>
          <w:b/>
          <w:bCs/>
          <w:i/>
          <w:iCs/>
        </w:rPr>
        <w:t>(сроки)</w:t>
      </w:r>
      <w:r w:rsidRPr="00563FFA">
        <w:rPr>
          <w:b/>
          <w:bCs/>
          <w:i/>
          <w:iCs/>
        </w:rPr>
        <w:t xml:space="preserve">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C66DD2" w:rsidRPr="00563FFA" w:rsidRDefault="00C66DD2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случае отсутствия авансовых платежей, поля с информацией об авансовых платежах не заполняются.</w:t>
      </w:r>
    </w:p>
    <w:p w:rsidR="00C66DD2" w:rsidRPr="00563FFA" w:rsidRDefault="00C66DD2" w:rsidP="00A21077">
      <w:pPr>
        <w:numPr>
          <w:ilvl w:val="0"/>
          <w:numId w:val="1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0"/>
    </w:p>
    <w:p w:rsidR="00C66DD2" w:rsidRPr="00563FFA" w:rsidRDefault="00C66DD2" w:rsidP="00A21077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fldSimple w:instr=" REF _Ref401131967 \r \h  \* MERGEFORMAT ">
        <w:r>
          <w:t>5.1</w:t>
        </w:r>
      </w:fldSimple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" w:history="1">
        <w:r w:rsidRPr="00EC7246">
          <w:rPr>
            <w:rStyle w:val="Hyperlink"/>
          </w:rPr>
          <w:t>Форма1</w:t>
        </w:r>
      </w:hyperlink>
      <w:r>
        <w:rPr>
          <w:color w:val="0000FF"/>
          <w:u w:val="single"/>
        </w:rPr>
        <w:t>)</w:t>
      </w:r>
      <w:r w:rsidRPr="00563FFA">
        <w:t>;</w:t>
      </w:r>
      <w:bookmarkEnd w:id="51"/>
    </w:p>
    <w:p w:rsidR="00C66DD2" w:rsidRDefault="00C66DD2" w:rsidP="00A21077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fldSimple w:instr=" REF _Ref401131967 \r \h  \* MERGEFORMAT ">
        <w:r>
          <w:t>5.1</w:t>
        </w:r>
      </w:fldSimple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Hyperlink"/>
          </w:rPr>
          <w:t>Форма 1.1</w:t>
        </w:r>
      </w:hyperlink>
      <w:r w:rsidRPr="00563FFA">
        <w:t xml:space="preserve">), предоставляются в составе заявки на участие в закупке в двух форматах: *.pdf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*.xls</w:t>
      </w:r>
      <w:r w:rsidRPr="00563FFA">
        <w:t>.</w:t>
      </w:r>
    </w:p>
    <w:p w:rsidR="00C66DD2" w:rsidRPr="00563FFA" w:rsidRDefault="00C66DD2" w:rsidP="00A21077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>
          <w:t>2.1</w:t>
        </w:r>
      </w:fldSimple>
      <w:r w:rsidRPr="00563FFA">
        <w:t xml:space="preserve"> настоящей закупочной документации.</w:t>
      </w:r>
    </w:p>
    <w:p w:rsidR="00C66DD2" w:rsidRPr="00563FFA" w:rsidRDefault="00C66DD2" w:rsidP="005D6E3F">
      <w:pPr>
        <w:pStyle w:val="Times12"/>
        <w:ind w:firstLine="0"/>
      </w:pPr>
    </w:p>
    <w:p w:rsidR="00C66DD2" w:rsidRPr="00563FFA" w:rsidRDefault="00C66DD2" w:rsidP="005D6E3F">
      <w:pPr>
        <w:pStyle w:val="Times12"/>
        <w:ind w:firstLine="0"/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C66DD2" w:rsidRPr="00563FFA" w:rsidRDefault="00C66DD2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C66DD2" w:rsidRPr="00563FFA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C66DD2" w:rsidRPr="00563FFA" w:rsidRDefault="00C66DD2" w:rsidP="004B69B9">
      <w:pPr>
        <w:ind w:firstLine="709"/>
        <w:jc w:val="both"/>
        <w:rPr>
          <w:b/>
          <w:bCs/>
          <w:i/>
          <w:iCs/>
        </w:rPr>
      </w:pPr>
    </w:p>
    <w:p w:rsidR="00C66DD2" w:rsidRPr="00563FFA" w:rsidRDefault="00C66DD2" w:rsidP="00A21077">
      <w:pPr>
        <w:pStyle w:val="Heading1"/>
        <w:numPr>
          <w:ilvl w:val="0"/>
          <w:numId w:val="23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18081234"/>
      <w:bookmarkStart w:id="56" w:name="_Toc418586790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2"/>
      <w:bookmarkEnd w:id="53"/>
      <w:bookmarkEnd w:id="54"/>
      <w:bookmarkEnd w:id="55"/>
      <w:bookmarkEnd w:id="56"/>
    </w:p>
    <w:p w:rsidR="00C66DD2" w:rsidRPr="00563FFA" w:rsidRDefault="00C66DD2" w:rsidP="004B69B9">
      <w:pPr>
        <w:ind w:right="153" w:firstLine="636"/>
        <w:jc w:val="both"/>
        <w:rPr>
          <w:b/>
          <w:bCs/>
          <w:i/>
          <w:iCs/>
        </w:rPr>
      </w:pPr>
    </w:p>
    <w:p w:rsidR="00C66DD2" w:rsidRPr="00563FFA" w:rsidRDefault="00C66DD2" w:rsidP="004B69B9">
      <w:pPr>
        <w:ind w:right="153" w:firstLine="636"/>
        <w:jc w:val="both"/>
      </w:pPr>
      <w:r w:rsidRPr="00563FFA">
        <w:t>Закупочная комиссия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C66DD2" w:rsidRPr="00563FFA" w:rsidRDefault="00C66DD2" w:rsidP="004B69B9">
      <w:pPr>
        <w:ind w:right="153" w:firstLine="636"/>
        <w:jc w:val="both"/>
        <w:rPr>
          <w:b/>
          <w:bCs/>
          <w:i/>
          <w:iCs/>
        </w:rPr>
      </w:pPr>
    </w:p>
    <w:p w:rsidR="00C66DD2" w:rsidRPr="00563FFA" w:rsidRDefault="00C66DD2" w:rsidP="00A21077">
      <w:pPr>
        <w:pStyle w:val="Heading1"/>
        <w:numPr>
          <w:ilvl w:val="0"/>
          <w:numId w:val="23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Toc395190388"/>
      <w:bookmarkStart w:id="58" w:name="_Ref396487846"/>
      <w:bookmarkStart w:id="59" w:name="_Ref396489236"/>
      <w:bookmarkStart w:id="60" w:name="_Toc418081235"/>
      <w:bookmarkStart w:id="61" w:name="_Toc418586791"/>
      <w:bookmarkStart w:id="62" w:name="_Toc260130025"/>
      <w:bookmarkStart w:id="63" w:name="_Toc367283798"/>
      <w:r w:rsidRPr="00563FFA">
        <w:rPr>
          <w:sz w:val="28"/>
          <w:szCs w:val="28"/>
        </w:rPr>
        <w:t>ОБРАЗЦЫ ФОРМ ОСНОВНЫХ ДОКУМЕНТОВ</w:t>
      </w:r>
      <w:bookmarkEnd w:id="57"/>
      <w:bookmarkEnd w:id="58"/>
      <w:bookmarkEnd w:id="59"/>
      <w:bookmarkEnd w:id="60"/>
      <w:bookmarkEnd w:id="61"/>
    </w:p>
    <w:p w:rsidR="00C66DD2" w:rsidRPr="00563FFA" w:rsidRDefault="00C66DD2" w:rsidP="004B69B9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C66DD2" w:rsidRPr="00563FFA" w:rsidRDefault="00C66DD2" w:rsidP="004B69B9">
      <w:pPr>
        <w:ind w:firstLine="709"/>
        <w:jc w:val="both"/>
        <w:rPr>
          <w:b/>
          <w:bCs/>
          <w:i/>
          <w:iCs/>
        </w:rPr>
      </w:pPr>
      <w:bookmarkStart w:id="64" w:name="_Письмо_о_подаче"/>
      <w:bookmarkStart w:id="65" w:name="_Анкета_Претендента_на"/>
      <w:bookmarkStart w:id="66" w:name="_Анкета_Участника_процедуры"/>
      <w:bookmarkStart w:id="67" w:name="_АНКЕТА_УЧАСТНИКА_КОНКУРСА"/>
      <w:bookmarkEnd w:id="64"/>
      <w:bookmarkEnd w:id="65"/>
      <w:bookmarkEnd w:id="66"/>
      <w:bookmarkEnd w:id="67"/>
    </w:p>
    <w:p w:rsidR="00C66DD2" w:rsidRPr="00563FFA" w:rsidRDefault="00C66DD2" w:rsidP="00A21077">
      <w:pPr>
        <w:pStyle w:val="Heading1"/>
        <w:numPr>
          <w:ilvl w:val="0"/>
          <w:numId w:val="25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8" w:name="_Ref401131967"/>
      <w:bookmarkStart w:id="69" w:name="_Toc418081236"/>
      <w:bookmarkStart w:id="70" w:name="_Toc418586792"/>
      <w:r w:rsidRPr="00563F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68"/>
      <w:bookmarkEnd w:id="69"/>
      <w:bookmarkEnd w:id="70"/>
    </w:p>
    <w:p w:rsidR="00C66DD2" w:rsidRDefault="00C66DD2" w:rsidP="004B69B9">
      <w:pPr>
        <w:pStyle w:val="Times12"/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>Форма 1</w:t>
      </w:r>
      <w:r w:rsidRPr="00FC009D">
        <w:rPr>
          <w:sz w:val="28"/>
          <w:szCs w:val="28"/>
        </w:rPr>
        <w:t>.</w:t>
      </w:r>
    </w:p>
    <w:p w:rsidR="00C66DD2" w:rsidRPr="00FC009D" w:rsidRDefault="00C66DD2" w:rsidP="004B69B9">
      <w:pPr>
        <w:pStyle w:val="Times12"/>
        <w:jc w:val="right"/>
        <w:rPr>
          <w:sz w:val="28"/>
          <w:szCs w:val="28"/>
        </w:rPr>
      </w:pPr>
    </w:p>
    <w:p w:rsidR="00C66DD2" w:rsidRPr="00FC009D" w:rsidRDefault="00C66DD2" w:rsidP="004B69B9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C66DD2" w:rsidRPr="00FC009D" w:rsidRDefault="00C66DD2" w:rsidP="004B69B9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C66DD2" w:rsidRDefault="00C66DD2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1" w:name="_Toc255987071"/>
      <w:bookmarkStart w:id="72" w:name="_Toc272505461"/>
      <w:bookmarkStart w:id="73" w:name="_Toc390267513"/>
      <w:bookmarkStart w:id="74" w:name="_Toc412201945"/>
    </w:p>
    <w:p w:rsidR="00C66DD2" w:rsidRPr="00FC009D" w:rsidRDefault="00C66DD2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5" w:name="_ЗАЯВКА_НА_УЧАСТИЕ"/>
      <w:bookmarkStart w:id="76" w:name="_Ref418068028"/>
      <w:bookmarkStart w:id="77" w:name="_Toc418081237"/>
      <w:bookmarkStart w:id="78" w:name="_Toc418586793"/>
      <w:bookmarkEnd w:id="75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71"/>
      <w:bookmarkEnd w:id="72"/>
      <w:bookmarkEnd w:id="73"/>
      <w:bookmarkEnd w:id="74"/>
      <w:bookmarkEnd w:id="76"/>
      <w:bookmarkEnd w:id="77"/>
      <w:bookmarkEnd w:id="78"/>
    </w:p>
    <w:p w:rsidR="00C66DD2" w:rsidRPr="00FC009D" w:rsidRDefault="00C66DD2" w:rsidP="004B69B9">
      <w:pPr>
        <w:tabs>
          <w:tab w:val="left" w:pos="7938"/>
        </w:tabs>
        <w:ind w:firstLine="4820"/>
        <w:jc w:val="center"/>
        <w:rPr>
          <w:b/>
          <w:bCs/>
        </w:rPr>
      </w:pPr>
    </w:p>
    <w:p w:rsidR="00C66DD2" w:rsidRPr="00FC009D" w:rsidRDefault="00C66DD2" w:rsidP="004B69B9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bCs/>
          <w:i/>
          <w:iCs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C66DD2" w:rsidRDefault="00C66DD2" w:rsidP="004B69B9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C66DD2" w:rsidRPr="00FC009D" w:rsidRDefault="00C66DD2" w:rsidP="004B69B9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C66DD2" w:rsidRPr="00FC009D" w:rsidRDefault="00C66DD2" w:rsidP="004B69B9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C66DD2" w:rsidRPr="00FC009D" w:rsidRDefault="00C66DD2" w:rsidP="004B69B9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C66DD2" w:rsidRPr="00FC009D" w:rsidRDefault="00C66DD2" w:rsidP="004B69B9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C66DD2" w:rsidRPr="00FC009D" w:rsidRDefault="00C66DD2" w:rsidP="004B69B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C66DD2" w:rsidRPr="00FC009D" w:rsidRDefault="00C66DD2" w:rsidP="004B69B9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C66DD2" w:rsidRPr="00FC009D" w:rsidRDefault="00C66DD2" w:rsidP="004B69B9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C66DD2" w:rsidRPr="00FC009D" w:rsidRDefault="00C66DD2" w:rsidP="004B69B9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C66DD2" w:rsidRPr="00FC009D" w:rsidRDefault="00C66DD2" w:rsidP="004B69B9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C66DD2" w:rsidRPr="00FC009D" w:rsidRDefault="00C66DD2" w:rsidP="004B69B9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C66DD2" w:rsidRPr="00FC009D" w:rsidRDefault="00C66DD2" w:rsidP="004B69B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  <w:iCs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66DD2" w:rsidRPr="00FC009D">
        <w:trPr>
          <w:cantSplit/>
          <w:tblHeader/>
        </w:trPr>
        <w:tc>
          <w:tcPr>
            <w:tcW w:w="709" w:type="dxa"/>
            <w:vAlign w:val="center"/>
          </w:tcPr>
          <w:p w:rsidR="00C66DD2" w:rsidRPr="00FC009D" w:rsidRDefault="00C66DD2" w:rsidP="000C2E8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C66DD2" w:rsidRPr="00FC009D" w:rsidRDefault="00C66DD2" w:rsidP="000C2E8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66DD2" w:rsidRPr="00FC009D" w:rsidRDefault="00C66DD2" w:rsidP="000C2E8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66DD2" w:rsidRPr="00FC009D">
        <w:trPr>
          <w:cantSplit/>
        </w:trPr>
        <w:tc>
          <w:tcPr>
            <w:tcW w:w="709" w:type="dxa"/>
            <w:vAlign w:val="center"/>
          </w:tcPr>
          <w:p w:rsidR="00C66DD2" w:rsidRPr="00FC009D" w:rsidRDefault="00C66DD2" w:rsidP="00A21077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66DD2" w:rsidRPr="00FC009D" w:rsidRDefault="00C66DD2" w:rsidP="000C2E8B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66DD2" w:rsidRPr="00FC009D" w:rsidRDefault="00C66DD2" w:rsidP="000C2E8B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C66DD2" w:rsidRPr="00FC009D">
        <w:trPr>
          <w:cantSplit/>
        </w:trPr>
        <w:tc>
          <w:tcPr>
            <w:tcW w:w="709" w:type="dxa"/>
            <w:vAlign w:val="center"/>
          </w:tcPr>
          <w:p w:rsidR="00C66DD2" w:rsidRPr="00FC009D" w:rsidRDefault="00C66DD2" w:rsidP="00A21077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66DD2" w:rsidRPr="00FC009D" w:rsidRDefault="00C66DD2" w:rsidP="000C2E8B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66DD2" w:rsidRPr="00FC009D" w:rsidRDefault="00C66DD2" w:rsidP="000C2E8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C66DD2" w:rsidRPr="00FC009D">
        <w:trPr>
          <w:cantSplit/>
        </w:trPr>
        <w:tc>
          <w:tcPr>
            <w:tcW w:w="709" w:type="dxa"/>
            <w:vAlign w:val="center"/>
          </w:tcPr>
          <w:p w:rsidR="00C66DD2" w:rsidRPr="00FC009D" w:rsidRDefault="00C66DD2" w:rsidP="00A21077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66DD2" w:rsidRPr="00FC009D" w:rsidRDefault="00C66DD2" w:rsidP="000C2E8B">
            <w:pPr>
              <w:ind w:left="57" w:right="57"/>
            </w:pPr>
            <w:r w:rsidRPr="00FC009D">
              <w:t xml:space="preserve">Срок </w:t>
            </w:r>
            <w:r w:rsidRPr="00FC009D">
              <w:rPr>
                <w:b/>
                <w:bCs/>
                <w:i/>
                <w:iCs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C66DD2" w:rsidRPr="00FC009D" w:rsidRDefault="00C66DD2" w:rsidP="000C2E8B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C66DD2" w:rsidRPr="00FC009D">
        <w:trPr>
          <w:cantSplit/>
        </w:trPr>
        <w:tc>
          <w:tcPr>
            <w:tcW w:w="709" w:type="dxa"/>
            <w:vAlign w:val="center"/>
          </w:tcPr>
          <w:p w:rsidR="00C66DD2" w:rsidRPr="00FC009D" w:rsidRDefault="00C66DD2" w:rsidP="00A21077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66DD2" w:rsidRPr="00FC009D" w:rsidRDefault="00C66DD2" w:rsidP="000C2E8B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66DD2" w:rsidRPr="00FC009D" w:rsidRDefault="00C66DD2" w:rsidP="000C2E8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C66DD2" w:rsidRPr="00FC009D" w:rsidRDefault="00C66DD2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6DD2" w:rsidRDefault="00C66DD2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bCs/>
          <w:i/>
          <w:iCs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66DD2" w:rsidRDefault="00C66DD2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C66DD2" w:rsidRDefault="00C66DD2" w:rsidP="004B69B9">
      <w:pPr>
        <w:pStyle w:val="NormalWeb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C66DD2" w:rsidRPr="00100970" w:rsidRDefault="00C66DD2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C66DD2" w:rsidRPr="00FC009D" w:rsidRDefault="00C66DD2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66DD2" w:rsidRDefault="00C66DD2" w:rsidP="00A21077">
      <w:pPr>
        <w:pStyle w:val="NormalWeb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66DD2" w:rsidRPr="00FC009D" w:rsidRDefault="00C66DD2" w:rsidP="00A21077">
      <w:pPr>
        <w:pStyle w:val="NormalWeb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C66DD2" w:rsidRPr="00FC009D" w:rsidRDefault="00C66DD2" w:rsidP="00A21077">
      <w:pPr>
        <w:pStyle w:val="NormalWeb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[участнику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C66DD2" w:rsidRPr="00FC009D" w:rsidRDefault="00C66DD2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уплате налогов, сборов, пеней и штрафов отсутствует.</w:t>
      </w:r>
    </w:p>
    <w:p w:rsidR="00C66DD2" w:rsidRPr="00FC009D" w:rsidRDefault="00C66DD2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либо</w:t>
      </w:r>
    </w:p>
    <w:p w:rsidR="00C66DD2" w:rsidRPr="00FC009D" w:rsidRDefault="00C66DD2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C66DD2" w:rsidRDefault="00C66DD2" w:rsidP="00A21077">
      <w:pPr>
        <w:pStyle w:val="NormalWeb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C66DD2" w:rsidRDefault="00C66DD2" w:rsidP="004B69B9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C66DD2" w:rsidRPr="00FC009D" w:rsidRDefault="00C66DD2" w:rsidP="004B69B9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C66DD2" w:rsidRDefault="00C66DD2" w:rsidP="004B69B9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C66DD2" w:rsidRPr="00FC009D" w:rsidRDefault="00C66DD2" w:rsidP="004B69B9">
      <w:pPr>
        <w:pStyle w:val="Times12"/>
        <w:suppressAutoHyphens/>
        <w:ind w:right="62" w:firstLine="539"/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bCs/>
          <w:i/>
          <w:iCs/>
        </w:rPr>
        <w:t>]</w:t>
      </w:r>
    </w:p>
    <w:p w:rsidR="00C66DD2" w:rsidRDefault="00C66DD2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C66DD2" w:rsidRPr="00C35EF7" w:rsidRDefault="00C66DD2" w:rsidP="004B69B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i/>
          <w:iCs/>
        </w:rPr>
        <w:t xml:space="preserve">         </w:t>
      </w: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66DD2" w:rsidRDefault="00C66DD2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C66DD2" w:rsidRPr="00FC009D" w:rsidRDefault="00C66DD2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66DD2" w:rsidRDefault="00C66DD2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C66DD2" w:rsidRPr="00FC009D" w:rsidRDefault="00C66DD2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66DD2" w:rsidRPr="00FC009D" w:rsidRDefault="00C66DD2" w:rsidP="00A21077">
      <w:pPr>
        <w:pStyle w:val="NormalWeb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66DD2" w:rsidRDefault="00C66DD2" w:rsidP="00A21077">
      <w:pPr>
        <w:pStyle w:val="NormalWeb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66DD2" w:rsidRDefault="00C66DD2" w:rsidP="00A21077">
      <w:pPr>
        <w:pStyle w:val="NormalWeb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C66DD2" w:rsidRPr="00914AB9" w:rsidRDefault="00C66DD2" w:rsidP="00A21077">
      <w:pPr>
        <w:pStyle w:val="NormalWeb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C66DD2" w:rsidRDefault="00C66DD2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C66DD2" w:rsidRDefault="00C66DD2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C66DD2" w:rsidRDefault="00C66DD2" w:rsidP="004B69B9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C66DD2" w:rsidRPr="00881537" w:rsidRDefault="00C66DD2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C66DD2" w:rsidRDefault="00C66DD2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C66DD2" w:rsidRDefault="00C66DD2" w:rsidP="004B69B9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C66DD2" w:rsidRPr="001205C1" w:rsidRDefault="00C66DD2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C66DD2" w:rsidRPr="00FC009D" w:rsidRDefault="00C66DD2" w:rsidP="004B69B9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66DD2" w:rsidRDefault="00C66DD2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66DD2" w:rsidRPr="002C5C15" w:rsidRDefault="00C66DD2" w:rsidP="00A21077">
      <w:pPr>
        <w:pStyle w:val="NormalWeb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66DD2" w:rsidRPr="002C5C15" w:rsidRDefault="00C66DD2" w:rsidP="00A21077">
      <w:pPr>
        <w:pStyle w:val="NormalWeb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66DD2" w:rsidRPr="00FC009D" w:rsidRDefault="00C66DD2" w:rsidP="00A21077">
      <w:pPr>
        <w:pStyle w:val="NormalWeb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66DD2" w:rsidRPr="00FC009D" w:rsidRDefault="00C66DD2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66DD2" w:rsidRPr="00FC009D" w:rsidRDefault="00C66DD2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C66DD2" w:rsidRPr="00FC009D" w:rsidRDefault="00C66DD2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C66DD2" w:rsidRPr="00FC009D">
        <w:trPr>
          <w:tblHeader/>
        </w:trPr>
        <w:tc>
          <w:tcPr>
            <w:tcW w:w="1091" w:type="dxa"/>
            <w:vAlign w:val="center"/>
          </w:tcPr>
          <w:p w:rsidR="00C66DD2" w:rsidRPr="00FC009D" w:rsidRDefault="00C66DD2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C66DD2" w:rsidRPr="00FC009D" w:rsidRDefault="00C66DD2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C66DD2" w:rsidRPr="00FC009D" w:rsidRDefault="00C66DD2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66DD2" w:rsidRPr="00FC009D" w:rsidRDefault="00C66DD2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C66DD2" w:rsidRPr="00FC009D">
        <w:tc>
          <w:tcPr>
            <w:tcW w:w="1091" w:type="dxa"/>
            <w:vAlign w:val="center"/>
          </w:tcPr>
          <w:p w:rsidR="00C66DD2" w:rsidRPr="00FC009D" w:rsidRDefault="00C66DD2" w:rsidP="00A21077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C66DD2" w:rsidRPr="00FC009D" w:rsidRDefault="00C66DD2" w:rsidP="000C2E8B">
            <w:pPr>
              <w:pStyle w:val="af6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iCs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iCs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66DD2" w:rsidRPr="00FC009D" w:rsidRDefault="00C66DD2" w:rsidP="000C2E8B">
            <w:pPr>
              <w:pStyle w:val="af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C66DD2" w:rsidRPr="00FC009D">
        <w:tc>
          <w:tcPr>
            <w:tcW w:w="1091" w:type="dxa"/>
            <w:vAlign w:val="center"/>
          </w:tcPr>
          <w:p w:rsidR="00C66DD2" w:rsidRPr="0083031A" w:rsidRDefault="00C66DD2" w:rsidP="00A21077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66DD2" w:rsidRPr="0083031A" w:rsidRDefault="00C66DD2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C66DD2" w:rsidRPr="00FC009D" w:rsidRDefault="00C66DD2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C66DD2" w:rsidRPr="00FC009D">
        <w:tc>
          <w:tcPr>
            <w:tcW w:w="1091" w:type="dxa"/>
            <w:vAlign w:val="center"/>
          </w:tcPr>
          <w:p w:rsidR="00C66DD2" w:rsidRPr="0083031A" w:rsidRDefault="00C66DD2" w:rsidP="00A21077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66DD2" w:rsidRPr="0083031A" w:rsidRDefault="00C66DD2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C66DD2" w:rsidRPr="00FC009D" w:rsidRDefault="00C66DD2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C66DD2" w:rsidRPr="00FC009D">
        <w:tc>
          <w:tcPr>
            <w:tcW w:w="1091" w:type="dxa"/>
            <w:vAlign w:val="center"/>
          </w:tcPr>
          <w:p w:rsidR="00C66DD2" w:rsidRPr="0083031A" w:rsidRDefault="00C66DD2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66DD2" w:rsidRPr="0083031A" w:rsidRDefault="00C66DD2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C66DD2" w:rsidRPr="00FC009D" w:rsidRDefault="00C66DD2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C66DD2" w:rsidRPr="00FC009D">
        <w:tc>
          <w:tcPr>
            <w:tcW w:w="1091" w:type="dxa"/>
            <w:vAlign w:val="center"/>
          </w:tcPr>
          <w:p w:rsidR="00C66DD2" w:rsidRPr="0083031A" w:rsidRDefault="00C66DD2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66DD2" w:rsidRPr="0083031A" w:rsidRDefault="00C66DD2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C66DD2" w:rsidRPr="00FC009D" w:rsidRDefault="00C66DD2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C66DD2" w:rsidRPr="00FC009D">
        <w:tc>
          <w:tcPr>
            <w:tcW w:w="1091" w:type="dxa"/>
            <w:vAlign w:val="center"/>
          </w:tcPr>
          <w:p w:rsidR="00C66DD2" w:rsidRPr="0083031A" w:rsidRDefault="00C66DD2" w:rsidP="000C2E8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66DD2" w:rsidRPr="0083031A" w:rsidRDefault="00C66DD2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C66DD2" w:rsidRPr="00FC009D" w:rsidRDefault="00C66DD2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C66DD2" w:rsidRPr="00FC009D">
        <w:tc>
          <w:tcPr>
            <w:tcW w:w="1091" w:type="dxa"/>
            <w:vAlign w:val="center"/>
          </w:tcPr>
          <w:p w:rsidR="00C66DD2" w:rsidRPr="0083031A" w:rsidRDefault="00C66DD2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66DD2" w:rsidRPr="0083031A" w:rsidRDefault="00C66DD2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C66DD2" w:rsidRPr="0083031A" w:rsidRDefault="00C66DD2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C66DD2" w:rsidRPr="00FC009D" w:rsidRDefault="00C66DD2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66DD2" w:rsidRPr="00FC009D" w:rsidRDefault="00C66DD2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66DD2" w:rsidRPr="00FC009D" w:rsidRDefault="00C66DD2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C66DD2" w:rsidRPr="00FC009D" w:rsidRDefault="00C66DD2" w:rsidP="004B69B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C66DD2" w:rsidRPr="00FC009D" w:rsidRDefault="00C66DD2" w:rsidP="004B69B9">
      <w:pPr>
        <w:pStyle w:val="af4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C66DD2" w:rsidRPr="00FC009D" w:rsidRDefault="00C66DD2" w:rsidP="004B69B9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C66DD2" w:rsidRPr="00FC009D" w:rsidRDefault="00C66DD2" w:rsidP="00A21077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C66DD2" w:rsidRPr="00FC009D" w:rsidRDefault="00C66DD2" w:rsidP="00A21077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C66DD2" w:rsidRPr="00FC009D" w:rsidRDefault="00C66DD2" w:rsidP="00A21077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C66DD2" w:rsidRPr="00FC009D" w:rsidRDefault="00C66DD2" w:rsidP="00A21077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66DD2" w:rsidRPr="00FC009D" w:rsidRDefault="00C66DD2" w:rsidP="00A21077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FC009D">
        <w:rPr>
          <w:b/>
          <w:bCs/>
          <w:i/>
          <w:iCs/>
        </w:rPr>
        <w:t>поставки товара/ выполнения работ/ оказания услуг</w:t>
      </w:r>
      <w:r w:rsidRPr="00FC009D"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66DD2" w:rsidRPr="009449E0" w:rsidRDefault="00C66DD2" w:rsidP="00A21077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bookmarkStart w:id="79" w:name="_Ref55335821"/>
      <w:bookmarkStart w:id="80" w:name="_Ref55336345"/>
      <w:bookmarkStart w:id="81" w:name="_Toc57314674"/>
      <w:bookmarkStart w:id="82" w:name="_Toc69728988"/>
      <w:bookmarkStart w:id="83" w:name="_Toc98251754"/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fldSimple w:instr=" REF _Ref418067883 \h  \* MERGEFORMAT ">
        <w:r w:rsidRPr="00A21077">
          <w:t xml:space="preserve">СВЕДЕНИЯ О </w:t>
        </w:r>
        <w:r w:rsidRPr="00A21077" w:rsidDel="00EC0238">
          <w:t>ПРИНАДЛЕЖНОСТ</w:t>
        </w:r>
        <w:r w:rsidRPr="00A21077">
          <w:t>И</w:t>
        </w:r>
        <w:r w:rsidRPr="00A21077" w:rsidDel="00EC0238">
          <w:t xml:space="preserve"> К СУБЪЕКТАМ МАЛОГО И СРЕДНЕГО ПРЕДПРИНИМАТЕЛЬСТВА</w:t>
        </w:r>
        <w:r>
          <w:rPr>
            <w:b/>
            <w:bCs/>
            <w:i/>
            <w:iCs/>
          </w:rPr>
          <w:t xml:space="preserve"> (Форма 1.1)</w:t>
        </w:r>
      </w:fldSimple>
      <w:r w:rsidRPr="009449E0" w:rsidDel="00EC0238">
        <w:t>.</w:t>
      </w:r>
    </w:p>
    <w:p w:rsidR="00C66DD2" w:rsidRDefault="00C66DD2" w:rsidP="00A21077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C66DD2" w:rsidRPr="00100970" w:rsidRDefault="00C66DD2" w:rsidP="00A21077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bookmarkStart w:id="84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84"/>
    </w:p>
    <w:p w:rsidR="00C66DD2" w:rsidRPr="00100970" w:rsidRDefault="00C66DD2" w:rsidP="00A21077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bookmarkStart w:id="85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85"/>
    </w:p>
    <w:p w:rsidR="00C66DD2" w:rsidRPr="00100970" w:rsidRDefault="00C66DD2" w:rsidP="00A21077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C66DD2" w:rsidRDefault="00C66DD2" w:rsidP="00A21077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86"/>
    </w:p>
    <w:p w:rsidR="00C66DD2" w:rsidRPr="00A356CF" w:rsidRDefault="00C66DD2" w:rsidP="00A21077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C66DD2" w:rsidRDefault="00C66DD2" w:rsidP="004B69B9">
      <w:pPr>
        <w:pStyle w:val="Times12"/>
        <w:ind w:right="-29"/>
        <w:rPr>
          <w:b/>
          <w:bCs/>
          <w:i/>
          <w:iCs/>
        </w:rPr>
      </w:pPr>
      <w:r w:rsidRPr="00FC009D">
        <w:rPr>
          <w:sz w:val="22"/>
          <w:szCs w:val="22"/>
        </w:rPr>
        <w:br w:type="page"/>
      </w:r>
      <w:bookmarkEnd w:id="79"/>
      <w:bookmarkEnd w:id="80"/>
      <w:bookmarkEnd w:id="81"/>
      <w:bookmarkEnd w:id="82"/>
      <w:bookmarkEnd w:id="83"/>
    </w:p>
    <w:p w:rsidR="00C66DD2" w:rsidRPr="00FC009D" w:rsidRDefault="00C66DD2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66DD2" w:rsidRPr="0022001A" w:rsidRDefault="00C66DD2" w:rsidP="004B69B9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C66DD2" w:rsidRPr="0022001A" w:rsidRDefault="00C66DD2" w:rsidP="004B69B9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C66DD2" w:rsidRPr="00FC009D" w:rsidRDefault="00C66DD2" w:rsidP="004B69B9">
      <w:pPr>
        <w:jc w:val="right"/>
        <w:rPr>
          <w:b/>
          <w:bCs/>
          <w:sz w:val="22"/>
          <w:szCs w:val="22"/>
        </w:rPr>
      </w:pPr>
    </w:p>
    <w:p w:rsidR="00C66DD2" w:rsidRPr="00B03ADB" w:rsidRDefault="00C66DD2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C66DD2" w:rsidRDefault="00C66DD2" w:rsidP="004B69B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C66DD2" w:rsidRPr="00FC009D" w:rsidRDefault="00C66DD2" w:rsidP="004B69B9">
      <w:pPr>
        <w:jc w:val="right"/>
        <w:rPr>
          <w:b/>
          <w:bCs/>
          <w:i/>
          <w:iCs/>
        </w:rPr>
      </w:pPr>
    </w:p>
    <w:p w:rsidR="00C66DD2" w:rsidRPr="00936804" w:rsidDel="00EC0238" w:rsidRDefault="00C66DD2" w:rsidP="004B69B9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87" w:name="_СВЕДЕНИЯ_О_ПРИНАДЛЕЖНОСТИ_1"/>
      <w:bookmarkStart w:id="88" w:name="_Toc402520353"/>
      <w:bookmarkStart w:id="89" w:name="_Toc412201948"/>
      <w:bookmarkStart w:id="90" w:name="_Ref418067883"/>
      <w:bookmarkStart w:id="91" w:name="_Toc418081238"/>
      <w:bookmarkStart w:id="92" w:name="_Ref418148596"/>
      <w:bookmarkStart w:id="93" w:name="_Toc418586794"/>
      <w:bookmarkEnd w:id="87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88"/>
      <w:bookmarkEnd w:id="89"/>
      <w:bookmarkEnd w:id="90"/>
      <w:bookmarkEnd w:id="91"/>
      <w:bookmarkEnd w:id="92"/>
      <w:bookmarkEnd w:id="93"/>
    </w:p>
    <w:p w:rsidR="00C66DD2" w:rsidRPr="00FC009D" w:rsidRDefault="00C66DD2" w:rsidP="004B69B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66DD2" w:rsidRDefault="00C66DD2" w:rsidP="004B69B9">
      <w:pPr>
        <w:jc w:val="both"/>
        <w:rPr>
          <w:lang w:eastAsia="en-US"/>
        </w:rPr>
      </w:pPr>
    </w:p>
    <w:p w:rsidR="00C66DD2" w:rsidDel="00EC0238" w:rsidRDefault="00C66DD2" w:rsidP="004B69B9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C66DD2" w:rsidRPr="002B303E" w:rsidDel="00EC0238" w:rsidRDefault="00C66DD2" w:rsidP="004B69B9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C66DD2" w:rsidRPr="002B303E" w:rsidDel="00EC0238">
        <w:trPr>
          <w:tblHeader/>
        </w:trPr>
        <w:tc>
          <w:tcPr>
            <w:tcW w:w="540" w:type="dxa"/>
            <w:vAlign w:val="center"/>
          </w:tcPr>
          <w:p w:rsidR="00C66DD2" w:rsidRPr="005F6473" w:rsidDel="00EC0238" w:rsidRDefault="00C66DD2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C66DD2" w:rsidRPr="005F6473" w:rsidDel="00EC0238" w:rsidRDefault="00C66DD2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C66DD2" w:rsidRPr="005F6473" w:rsidDel="00EC0238" w:rsidRDefault="00C66DD2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C66DD2" w:rsidRPr="005F6473" w:rsidDel="00EC0238" w:rsidRDefault="00C66DD2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C66DD2" w:rsidRPr="005F6473" w:rsidDel="00EC0238" w:rsidRDefault="00C66DD2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C66DD2" w:rsidRPr="002B303E" w:rsidDel="00EC0238">
        <w:trPr>
          <w:tblHeader/>
        </w:trPr>
        <w:tc>
          <w:tcPr>
            <w:tcW w:w="540" w:type="dxa"/>
            <w:vAlign w:val="center"/>
          </w:tcPr>
          <w:p w:rsidR="00C66DD2" w:rsidRPr="002B303E" w:rsidDel="00EC0238" w:rsidRDefault="00C66DD2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C66DD2" w:rsidRPr="005F6473" w:rsidDel="00EC0238" w:rsidRDefault="00C66DD2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C66DD2" w:rsidRPr="005F6473" w:rsidDel="00EC0238" w:rsidRDefault="00C66DD2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C66DD2" w:rsidRPr="005F6473" w:rsidDel="00EC0238" w:rsidRDefault="00C66DD2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C66DD2" w:rsidRPr="005F6473" w:rsidDel="00EC0238" w:rsidRDefault="00C66DD2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C66DD2" w:rsidRPr="002B303E" w:rsidDel="00EC0238">
        <w:tc>
          <w:tcPr>
            <w:tcW w:w="540" w:type="dxa"/>
          </w:tcPr>
          <w:p w:rsidR="00C66DD2" w:rsidRPr="002B303E" w:rsidDel="00EC0238" w:rsidRDefault="00C66DD2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C66DD2" w:rsidRPr="002B303E" w:rsidDel="00EC0238" w:rsidRDefault="00C66DD2" w:rsidP="000C2E8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C66DD2" w:rsidRPr="002B303E" w:rsidDel="00EC0238" w:rsidRDefault="00C66DD2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66DD2" w:rsidRPr="002B303E" w:rsidDel="00EC0238" w:rsidRDefault="00C66DD2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C66DD2" w:rsidRPr="005F6473" w:rsidDel="00EC0238" w:rsidRDefault="00C66DD2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C66DD2" w:rsidRPr="005F6473" w:rsidDel="00EC0238" w:rsidRDefault="00C66DD2" w:rsidP="000C2E8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C66DD2" w:rsidRPr="002B303E" w:rsidDel="00EC0238">
        <w:tc>
          <w:tcPr>
            <w:tcW w:w="540" w:type="dxa"/>
          </w:tcPr>
          <w:p w:rsidR="00C66DD2" w:rsidRPr="002B303E" w:rsidDel="00EC0238" w:rsidRDefault="00C66DD2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C66DD2" w:rsidRPr="002B303E" w:rsidDel="00EC0238" w:rsidRDefault="00C66DD2" w:rsidP="000C2E8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C66DD2" w:rsidRPr="002B303E" w:rsidDel="00EC0238" w:rsidRDefault="00C66DD2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C66DD2" w:rsidRPr="005F6473" w:rsidDel="00EC0238" w:rsidRDefault="00C66DD2" w:rsidP="000C2E8B">
            <w:pPr>
              <w:jc w:val="center"/>
              <w:rPr>
                <w:rFonts w:ascii="Calibri" w:hAnsi="Calibri" w:cs="Calibri"/>
                <w:i/>
                <w:iCs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C66DD2" w:rsidRPr="005F6473" w:rsidDel="00EC0238" w:rsidRDefault="00C66DD2" w:rsidP="000C2E8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C66DD2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C66DD2" w:rsidRPr="002B303E" w:rsidDel="00EC0238" w:rsidRDefault="00C66DD2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C66DD2" w:rsidRPr="002B303E" w:rsidDel="00EC0238" w:rsidRDefault="00C66DD2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C66DD2" w:rsidRPr="002B303E" w:rsidDel="00EC0238" w:rsidRDefault="00C66DD2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C66DD2" w:rsidRPr="002B303E" w:rsidDel="00EC0238" w:rsidRDefault="00C66DD2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C66DD2" w:rsidRPr="002B303E" w:rsidDel="00EC0238" w:rsidRDefault="00C66DD2" w:rsidP="000C2E8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C66DD2" w:rsidRPr="002B303E" w:rsidDel="00EC0238" w:rsidRDefault="00C66DD2" w:rsidP="000C2E8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C66DD2" w:rsidRPr="002B303E" w:rsidDel="00EC0238">
        <w:trPr>
          <w:trHeight w:val="1903"/>
        </w:trPr>
        <w:tc>
          <w:tcPr>
            <w:tcW w:w="540" w:type="dxa"/>
            <w:vMerge/>
          </w:tcPr>
          <w:p w:rsidR="00C66DD2" w:rsidRPr="002B303E" w:rsidDel="00EC0238" w:rsidRDefault="00C66DD2" w:rsidP="000C2E8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C66DD2" w:rsidRPr="002B303E" w:rsidDel="00EC0238" w:rsidRDefault="00C66DD2" w:rsidP="000C2E8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C66DD2" w:rsidRPr="005F6473" w:rsidDel="00EC0238" w:rsidRDefault="00C66DD2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C66DD2" w:rsidRPr="005F6473" w:rsidDel="00EC0238" w:rsidRDefault="00C66DD2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C66DD2" w:rsidRPr="002B303E" w:rsidDel="00EC0238" w:rsidRDefault="00C66DD2" w:rsidP="000C2E8B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C66DD2" w:rsidRPr="002B303E" w:rsidDel="00EC0238" w:rsidRDefault="00C66DD2" w:rsidP="000C2E8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  <w:tr w:rsidR="00C66DD2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C66DD2" w:rsidRPr="002B303E" w:rsidDel="00EC0238" w:rsidRDefault="00C66DD2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C66DD2" w:rsidRPr="005F6473" w:rsidDel="00EC0238" w:rsidRDefault="00C66DD2" w:rsidP="000C2E8B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C66DD2" w:rsidRPr="005F6473" w:rsidDel="00EC0238" w:rsidRDefault="00C66DD2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C66DD2" w:rsidRPr="00241B8D" w:rsidDel="00EC0238" w:rsidRDefault="00C66DD2" w:rsidP="000C2E8B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C66DD2" w:rsidRPr="00241B8D" w:rsidDel="00EC0238" w:rsidRDefault="00C66DD2" w:rsidP="000C2E8B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C66DD2" w:rsidRPr="002B303E" w:rsidDel="00EC0238">
        <w:trPr>
          <w:trHeight w:val="1267"/>
        </w:trPr>
        <w:tc>
          <w:tcPr>
            <w:tcW w:w="540" w:type="dxa"/>
            <w:vMerge/>
          </w:tcPr>
          <w:p w:rsidR="00C66DD2" w:rsidRPr="002B303E" w:rsidDel="00EC0238" w:rsidRDefault="00C66DD2" w:rsidP="000C2E8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C66DD2" w:rsidRPr="002B303E" w:rsidDel="00EC0238" w:rsidRDefault="00C66DD2" w:rsidP="000C2E8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C66DD2" w:rsidRPr="005F6473" w:rsidDel="00EC0238" w:rsidRDefault="00C66DD2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C66DD2" w:rsidRPr="005F6473" w:rsidDel="00EC0238" w:rsidRDefault="00C66DD2" w:rsidP="000C2E8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  <w:tc>
          <w:tcPr>
            <w:tcW w:w="1589" w:type="dxa"/>
            <w:vMerge/>
          </w:tcPr>
          <w:p w:rsidR="00C66DD2" w:rsidRPr="002B303E" w:rsidDel="00EC0238" w:rsidRDefault="00C66DD2" w:rsidP="000C2E8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</w:tbl>
    <w:p w:rsidR="00C66DD2" w:rsidRPr="00012898" w:rsidDel="00EC0238" w:rsidRDefault="00C66DD2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66DD2" w:rsidRPr="008B0FDE" w:rsidDel="00EC0238" w:rsidRDefault="00C66DD2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C66DD2" w:rsidRPr="008B0FDE" w:rsidDel="00EC0238" w:rsidRDefault="00C66DD2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C66DD2" w:rsidDel="00EC0238" w:rsidRDefault="00C66DD2" w:rsidP="004B69B9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C66DD2" w:rsidRPr="00FC009D" w:rsidDel="00EC0238" w:rsidRDefault="00C66DD2" w:rsidP="004B69B9">
      <w:pPr>
        <w:jc w:val="center"/>
        <w:rPr>
          <w:b/>
          <w:bCs/>
        </w:rPr>
      </w:pPr>
    </w:p>
    <w:p w:rsidR="00C66DD2" w:rsidRPr="00FC009D" w:rsidDel="00EC0238" w:rsidRDefault="00C66DD2" w:rsidP="004B69B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C66DD2" w:rsidRDefault="00C66DD2" w:rsidP="00A21077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C66DD2" w:rsidRPr="00FC009D" w:rsidDel="00EC0238" w:rsidRDefault="00C66DD2" w:rsidP="00A21077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66DD2" w:rsidRPr="00FC009D" w:rsidDel="00EC0238" w:rsidRDefault="00C66DD2" w:rsidP="00A21077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C66DD2" w:rsidRPr="0076483D" w:rsidDel="00EC0238" w:rsidRDefault="00C66DD2" w:rsidP="00A21077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C66DD2" w:rsidRPr="00770FB1" w:rsidDel="00EC0238" w:rsidRDefault="00C66DD2" w:rsidP="00A21077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C66DD2" w:rsidRDefault="00C66DD2" w:rsidP="004B69B9">
      <w:pPr>
        <w:pStyle w:val="Times12"/>
        <w:ind w:right="-29"/>
        <w:rPr>
          <w:b/>
          <w:bCs/>
          <w:i/>
          <w:iCs/>
        </w:rPr>
        <w:sectPr w:rsidR="00C66DD2" w:rsidSect="000C2E8B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C66DD2" w:rsidRPr="00815223" w:rsidRDefault="00C66DD2" w:rsidP="004B69B9">
      <w:pPr>
        <w:pStyle w:val="Times12"/>
        <w:ind w:left="2977" w:right="2806" w:firstLine="0"/>
        <w:jc w:val="center"/>
        <w:rPr>
          <w:b/>
          <w:bCs/>
          <w:i/>
          <w:iCs/>
        </w:rPr>
      </w:pPr>
      <w:bookmarkStart w:id="94" w:name="_Справка_об_участии_в_судебных_разби"/>
      <w:bookmarkStart w:id="95" w:name="_Справка_об_участии"/>
      <w:bookmarkEnd w:id="62"/>
      <w:bookmarkEnd w:id="63"/>
      <w:bookmarkEnd w:id="94"/>
      <w:bookmarkEnd w:id="95"/>
      <w:r w:rsidRPr="00914AB9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данная форма предоставляется до заключения договора </w:t>
      </w:r>
      <w:r w:rsidRPr="00182E0E">
        <w:rPr>
          <w:b/>
          <w:bCs/>
          <w:i/>
          <w:iCs/>
        </w:rPr>
        <w:t xml:space="preserve">победителем </w:t>
      </w:r>
      <w:r>
        <w:rPr>
          <w:b/>
          <w:bCs/>
          <w:i/>
          <w:iCs/>
        </w:rPr>
        <w:t>закупки</w:t>
      </w:r>
      <w:r w:rsidRPr="00182E0E">
        <w:rPr>
          <w:b/>
          <w:bCs/>
          <w:i/>
          <w:iCs/>
        </w:rPr>
        <w:t xml:space="preserve">, либо </w:t>
      </w:r>
      <w:r>
        <w:rPr>
          <w:b/>
          <w:bCs/>
          <w:i/>
          <w:iCs/>
        </w:rPr>
        <w:t>лицом, с которым принято решение заключить договор</w:t>
      </w:r>
      <w:r w:rsidRPr="00914AB9">
        <w:rPr>
          <w:b/>
          <w:bCs/>
          <w:i/>
          <w:iCs/>
        </w:rPr>
        <w:t>]</w:t>
      </w:r>
    </w:p>
    <w:p w:rsidR="00C66DD2" w:rsidRPr="00FC009D" w:rsidRDefault="00C66DD2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C66DD2" w:rsidRPr="00FC009D" w:rsidRDefault="00C66DD2" w:rsidP="004B69B9">
      <w:pPr>
        <w:pStyle w:val="Times12"/>
        <w:ind w:left="10065" w:firstLine="0"/>
        <w:jc w:val="left"/>
      </w:pPr>
    </w:p>
    <w:p w:rsidR="00C66DD2" w:rsidRPr="00FC009D" w:rsidRDefault="00C66DD2" w:rsidP="004B69B9">
      <w:pPr>
        <w:jc w:val="right"/>
        <w:rPr>
          <w:b/>
          <w:bCs/>
          <w:sz w:val="22"/>
          <w:szCs w:val="22"/>
        </w:rPr>
      </w:pPr>
    </w:p>
    <w:p w:rsidR="00C66DD2" w:rsidRPr="00FC009D" w:rsidRDefault="00C66DD2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6" w:name="_СВЕДЕНИЯ_О_ПРИНАДЛЕЖНОСТИ"/>
      <w:bookmarkStart w:id="97" w:name="_СВЕДЕНИЯ_О_ЦЕПОЧКЕ"/>
      <w:bookmarkStart w:id="98" w:name="_Toc402520354"/>
      <w:bookmarkStart w:id="99" w:name="_Toc412201949"/>
      <w:bookmarkStart w:id="100" w:name="_Toc418586795"/>
      <w:bookmarkEnd w:id="96"/>
      <w:bookmarkEnd w:id="97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98"/>
      <w:bookmarkEnd w:id="99"/>
      <w:bookmarkEnd w:id="100"/>
    </w:p>
    <w:p w:rsidR="00C66DD2" w:rsidRPr="00FC009D" w:rsidRDefault="00C66DD2" w:rsidP="004B69B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C66DD2" w:rsidRPr="00FC009D" w:rsidRDefault="00C66DD2" w:rsidP="004B69B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C66DD2" w:rsidRPr="00FC009D" w:rsidRDefault="00C66DD2" w:rsidP="004B69B9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66DD2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C66DD2" w:rsidRPr="00FC009D" w:rsidRDefault="00C66DD2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C66DD2" w:rsidRPr="00FC009D" w:rsidRDefault="00C66DD2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C66DD2" w:rsidRPr="00FC009D" w:rsidRDefault="00C66DD2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C66DD2" w:rsidRPr="00FC009D" w:rsidRDefault="00C66DD2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66DD2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C66DD2" w:rsidRPr="00FC009D" w:rsidRDefault="00C66DD2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C66DD2" w:rsidRPr="00FC009D" w:rsidRDefault="00C66DD2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C66DD2" w:rsidRPr="00FC009D" w:rsidRDefault="00C66DD2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C66DD2" w:rsidRPr="00FC009D" w:rsidRDefault="00C66DD2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C66DD2" w:rsidRPr="00FC009D" w:rsidRDefault="00C66DD2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C66DD2" w:rsidRPr="00FC009D" w:rsidRDefault="00C66DD2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C66DD2" w:rsidRPr="00FC009D" w:rsidRDefault="00C66DD2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C66DD2" w:rsidRPr="00FC009D" w:rsidRDefault="00C66DD2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C66DD2" w:rsidRPr="00FC009D" w:rsidRDefault="00C66DD2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C66DD2" w:rsidRPr="00FC009D" w:rsidRDefault="00C66DD2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C66DD2" w:rsidRPr="00FC009D" w:rsidRDefault="00C66DD2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C66DD2" w:rsidRPr="00FC009D" w:rsidRDefault="00C66DD2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C66DD2" w:rsidRPr="00FC009D" w:rsidRDefault="00C66DD2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</w:tr>
      <w:tr w:rsidR="00C66DD2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C66DD2" w:rsidRPr="00FC009D" w:rsidRDefault="00C66DD2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C66DD2" w:rsidRPr="00FC009D" w:rsidRDefault="00C66DD2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C66DD2" w:rsidRPr="00FC009D" w:rsidRDefault="00C66DD2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C66DD2" w:rsidRPr="00FC009D" w:rsidRDefault="00C66DD2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C66DD2" w:rsidRPr="00FC009D" w:rsidRDefault="00C66DD2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C66DD2" w:rsidRPr="00FC009D" w:rsidRDefault="00C66DD2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C66DD2" w:rsidRPr="00FC009D" w:rsidRDefault="00C66DD2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C66DD2" w:rsidRPr="00FC009D" w:rsidRDefault="00C66DD2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C66DD2" w:rsidRPr="00FC009D" w:rsidRDefault="00C66DD2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C66DD2" w:rsidRPr="00FC009D" w:rsidRDefault="00C66DD2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C66DD2" w:rsidRPr="00FC009D" w:rsidRDefault="00C66DD2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C66DD2" w:rsidRPr="00FC009D" w:rsidRDefault="00C66DD2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C66DD2" w:rsidRPr="00FC009D" w:rsidRDefault="00C66DD2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C66DD2" w:rsidRPr="00FC009D" w:rsidRDefault="00C66DD2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C66DD2" w:rsidRPr="00FC009D" w:rsidRDefault="00C66DD2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C66DD2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C66DD2" w:rsidRPr="00FC009D" w:rsidRDefault="00C66DD2" w:rsidP="000C2E8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C66DD2" w:rsidRPr="00FC009D" w:rsidRDefault="00C66DD2" w:rsidP="000C2E8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</w:tr>
      <w:tr w:rsidR="00C66DD2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</w:tr>
      <w:tr w:rsidR="00C66DD2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C66DD2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</w:tr>
      <w:tr w:rsidR="00C66DD2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C66DD2" w:rsidRPr="00FC009D" w:rsidRDefault="00C66DD2" w:rsidP="000C2E8B">
            <w:pPr>
              <w:rPr>
                <w:sz w:val="20"/>
                <w:szCs w:val="20"/>
              </w:rPr>
            </w:pPr>
          </w:p>
        </w:tc>
      </w:tr>
    </w:tbl>
    <w:p w:rsidR="00C66DD2" w:rsidRPr="00FC009D" w:rsidRDefault="00C66DD2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66DD2" w:rsidRPr="00FC009D" w:rsidRDefault="00C66DD2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66DD2" w:rsidRPr="00FC009D" w:rsidRDefault="00C66DD2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C66DD2" w:rsidRPr="00FC009D" w:rsidRDefault="00C66DD2" w:rsidP="004B69B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C66DD2" w:rsidRPr="00FC009D" w:rsidRDefault="00C66DD2" w:rsidP="004B69B9">
      <w:pPr>
        <w:jc w:val="center"/>
        <w:rPr>
          <w:b/>
          <w:bCs/>
        </w:rPr>
      </w:pPr>
    </w:p>
    <w:p w:rsidR="00C66DD2" w:rsidRPr="00FC009D" w:rsidRDefault="00C66DD2" w:rsidP="004B69B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C66DD2" w:rsidRPr="00FC009D" w:rsidRDefault="00C66DD2" w:rsidP="00A2107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C66DD2" w:rsidRPr="00FC009D" w:rsidRDefault="00C66DD2" w:rsidP="00A2107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C66DD2" w:rsidRPr="00FC009D" w:rsidRDefault="00C66DD2" w:rsidP="00A2107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C66DD2" w:rsidRPr="00FC009D" w:rsidRDefault="00C66DD2" w:rsidP="00A2107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66DD2" w:rsidRPr="00FC009D" w:rsidRDefault="00C66DD2" w:rsidP="00A2107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66DD2" w:rsidRPr="00FC009D" w:rsidRDefault="00C66DD2" w:rsidP="00A2107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C66DD2" w:rsidRPr="00FC009D" w:rsidRDefault="00C66DD2" w:rsidP="00A2107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66DD2" w:rsidRPr="00FC009D" w:rsidRDefault="00C66DD2" w:rsidP="00A2107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C66DD2" w:rsidRPr="00FC009D" w:rsidRDefault="00C66DD2" w:rsidP="00A2107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66DD2" w:rsidRPr="00FC009D" w:rsidRDefault="00C66DD2" w:rsidP="00A2107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C66DD2" w:rsidRPr="00FC009D" w:rsidRDefault="00C66DD2" w:rsidP="00A2107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C66DD2" w:rsidRPr="00FC009D" w:rsidRDefault="00C66DD2" w:rsidP="00A2107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66DD2" w:rsidRPr="00FC009D" w:rsidRDefault="00C66DD2" w:rsidP="00A2107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C66DD2" w:rsidRPr="00FC009D" w:rsidRDefault="00C66DD2" w:rsidP="00A2107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C66DD2" w:rsidRPr="00FC009D" w:rsidRDefault="00C66DD2" w:rsidP="00A2107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66DD2" w:rsidRPr="00FC009D" w:rsidRDefault="00C66DD2" w:rsidP="00A2107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66DD2" w:rsidRPr="00FC009D" w:rsidRDefault="00C66DD2" w:rsidP="004B69B9">
      <w:pPr>
        <w:pStyle w:val="Times12"/>
        <w:ind w:firstLine="0"/>
        <w:jc w:val="left"/>
      </w:pPr>
    </w:p>
    <w:p w:rsidR="00C66DD2" w:rsidRPr="00023AED" w:rsidRDefault="00C66DD2" w:rsidP="004B69B9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023AED">
        <w:rPr>
          <w:i/>
          <w:iCs/>
        </w:rPr>
        <w:t>ОБРАЗЕЦ ЗАПОЛНЕНИЯ ТАБЛИЦЫ СВЕДЕНИЙ О ЦЕПОЧКЕ СОБСТВЕННИКОВ</w:t>
      </w:r>
    </w:p>
    <w:p w:rsidR="00C66DD2" w:rsidRPr="00023AED" w:rsidRDefault="00C66DD2" w:rsidP="004B69B9">
      <w:pPr>
        <w:overflowPunct w:val="0"/>
        <w:autoSpaceDE w:val="0"/>
        <w:autoSpaceDN w:val="0"/>
        <w:adjustRightInd w:val="0"/>
        <w:ind w:left="10635" w:firstLine="709"/>
        <w:jc w:val="center"/>
        <w:rPr>
          <w:i/>
          <w:iCs/>
        </w:rPr>
      </w:pPr>
      <w:r w:rsidRPr="00023AE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66DD2" w:rsidRPr="00023AED">
        <w:trPr>
          <w:trHeight w:val="510"/>
        </w:trPr>
        <w:tc>
          <w:tcPr>
            <w:tcW w:w="566" w:type="dxa"/>
            <w:vMerge w:val="restart"/>
            <w:vAlign w:val="center"/>
          </w:tcPr>
          <w:p w:rsidR="00C66DD2" w:rsidRPr="00023AED" w:rsidRDefault="00C66DD2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C66DD2" w:rsidRPr="00023AED" w:rsidRDefault="00C66DD2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об участнике закупки</w:t>
            </w:r>
          </w:p>
        </w:tc>
      </w:tr>
      <w:tr w:rsidR="00C66DD2" w:rsidRPr="00023AED">
        <w:trPr>
          <w:trHeight w:val="1590"/>
        </w:trPr>
        <w:tc>
          <w:tcPr>
            <w:tcW w:w="566" w:type="dxa"/>
            <w:vMerge/>
            <w:vAlign w:val="center"/>
          </w:tcPr>
          <w:p w:rsidR="00C66DD2" w:rsidRPr="00023AED" w:rsidRDefault="00C66DD2" w:rsidP="000C2E8B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C66DD2" w:rsidRPr="00023AED" w:rsidRDefault="00C66DD2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C66DD2" w:rsidRPr="00023AED" w:rsidRDefault="00C66DD2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C66DD2" w:rsidRPr="00023AED" w:rsidRDefault="00C66DD2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C66DD2" w:rsidRPr="00023AED" w:rsidRDefault="00C66DD2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C66DD2" w:rsidRPr="00023AED" w:rsidRDefault="00C66DD2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C66DD2" w:rsidRPr="00023AED" w:rsidRDefault="00C66DD2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66DD2" w:rsidRPr="00023AED">
        <w:trPr>
          <w:trHeight w:val="315"/>
        </w:trPr>
        <w:tc>
          <w:tcPr>
            <w:tcW w:w="566" w:type="dxa"/>
            <w:noWrap/>
            <w:vAlign w:val="center"/>
          </w:tcPr>
          <w:p w:rsidR="00C66DD2" w:rsidRPr="00023AED" w:rsidRDefault="00C66DD2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C66DD2" w:rsidRPr="00023AED" w:rsidRDefault="00C66DD2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C66DD2" w:rsidRPr="00023AED" w:rsidRDefault="00C66DD2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C66DD2" w:rsidRPr="00023AED" w:rsidRDefault="00C66DD2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C66DD2" w:rsidRPr="00023AED" w:rsidRDefault="00C66DD2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C66DD2" w:rsidRPr="00023AED" w:rsidRDefault="00C66DD2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C66DD2" w:rsidRPr="00023AED" w:rsidRDefault="00C66DD2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66DD2" w:rsidRPr="00023AED">
        <w:trPr>
          <w:trHeight w:val="630"/>
        </w:trPr>
        <w:tc>
          <w:tcPr>
            <w:tcW w:w="566" w:type="dxa"/>
            <w:noWrap/>
            <w:vAlign w:val="bottom"/>
          </w:tcPr>
          <w:p w:rsidR="00C66DD2" w:rsidRPr="00023AED" w:rsidRDefault="00C66DD2" w:rsidP="000C2E8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C66DD2" w:rsidRPr="00023AED" w:rsidRDefault="00C66DD2" w:rsidP="000C2E8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66DD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</w:tr>
      <w:tr w:rsidR="00C66DD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</w:tr>
      <w:tr w:rsidR="00C66DD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</w:tr>
      <w:tr w:rsidR="00C66DD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</w:tr>
      <w:tr w:rsidR="00C66DD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</w:tr>
      <w:tr w:rsidR="00C66DD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</w:tr>
      <w:tr w:rsidR="00C66DD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</w:tr>
      <w:tr w:rsidR="00C66DD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</w:tr>
      <w:tr w:rsidR="00C66DD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</w:tr>
      <w:tr w:rsidR="00C66DD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</w:tr>
      <w:tr w:rsidR="00C66DD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</w:tr>
      <w:tr w:rsidR="00C66DD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</w:tr>
      <w:tr w:rsidR="00C66DD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</w:tr>
      <w:tr w:rsidR="00C66DD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</w:p>
        </w:tc>
      </w:tr>
    </w:tbl>
    <w:p w:rsidR="00C66DD2" w:rsidRPr="00023AED" w:rsidRDefault="00C66DD2" w:rsidP="004B69B9">
      <w:pPr>
        <w:overflowPunct w:val="0"/>
        <w:autoSpaceDE w:val="0"/>
        <w:autoSpaceDN w:val="0"/>
        <w:adjustRightInd w:val="0"/>
        <w:sectPr w:rsidR="00C66DD2" w:rsidRPr="00023AED" w:rsidSect="000C2E8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C66DD2" w:rsidRPr="00023AED" w:rsidRDefault="00C66DD2" w:rsidP="004B69B9">
      <w:pPr>
        <w:overflowPunct w:val="0"/>
        <w:autoSpaceDE w:val="0"/>
        <w:autoSpaceDN w:val="0"/>
        <w:adjustRightInd w:val="0"/>
        <w:ind w:left="11344" w:firstLine="709"/>
        <w:jc w:val="center"/>
        <w:rPr>
          <w:i/>
          <w:iCs/>
        </w:rPr>
      </w:pPr>
      <w:r w:rsidRPr="00023AE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66DD2" w:rsidRPr="00023AED">
        <w:trPr>
          <w:trHeight w:val="510"/>
        </w:trPr>
        <w:tc>
          <w:tcPr>
            <w:tcW w:w="12475" w:type="dxa"/>
            <w:gridSpan w:val="7"/>
            <w:vAlign w:val="bottom"/>
          </w:tcPr>
          <w:p w:rsidR="00C66DD2" w:rsidRPr="00023AED" w:rsidRDefault="00C66DD2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C66DD2" w:rsidRPr="00023AED" w:rsidRDefault="00C66DD2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66DD2" w:rsidRPr="00023AED">
        <w:trPr>
          <w:trHeight w:val="1590"/>
        </w:trPr>
        <w:tc>
          <w:tcPr>
            <w:tcW w:w="851" w:type="dxa"/>
            <w:vAlign w:val="center"/>
          </w:tcPr>
          <w:p w:rsidR="00C66DD2" w:rsidRPr="00023AED" w:rsidRDefault="00C66DD2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C66DD2" w:rsidRPr="00023AED" w:rsidRDefault="00C66DD2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C66DD2" w:rsidRPr="00023AED" w:rsidRDefault="00C66DD2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C66DD2" w:rsidRPr="00023AED" w:rsidRDefault="00C66DD2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C66DD2" w:rsidRPr="00023AED" w:rsidRDefault="00C66DD2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C66DD2" w:rsidRPr="00023AED" w:rsidRDefault="00C66DD2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C66DD2" w:rsidRPr="00023AED" w:rsidRDefault="00C66DD2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C66DD2" w:rsidRPr="00023AED" w:rsidRDefault="00C66DD2" w:rsidP="000C2E8B">
            <w:pPr>
              <w:rPr>
                <w:i/>
                <w:iCs/>
                <w:sz w:val="20"/>
                <w:szCs w:val="20"/>
              </w:rPr>
            </w:pPr>
          </w:p>
        </w:tc>
      </w:tr>
      <w:tr w:rsidR="00C66DD2" w:rsidRPr="00023AED">
        <w:trPr>
          <w:trHeight w:val="315"/>
        </w:trPr>
        <w:tc>
          <w:tcPr>
            <w:tcW w:w="851" w:type="dxa"/>
            <w:noWrap/>
            <w:vAlign w:val="center"/>
          </w:tcPr>
          <w:p w:rsidR="00C66DD2" w:rsidRPr="00023AED" w:rsidRDefault="00C66DD2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C66DD2" w:rsidRPr="00023AED" w:rsidRDefault="00C66DD2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C66DD2" w:rsidRPr="00023AED" w:rsidRDefault="00C66DD2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C66DD2" w:rsidRPr="00023AED" w:rsidRDefault="00C66DD2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C66DD2" w:rsidRPr="00023AED" w:rsidRDefault="00C66DD2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C66DD2" w:rsidRPr="00023AED" w:rsidRDefault="00C66DD2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C66DD2" w:rsidRPr="00023AED" w:rsidRDefault="00C66DD2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C66DD2" w:rsidRPr="00023AED" w:rsidRDefault="00C66DD2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66DD2" w:rsidRPr="00023AED">
        <w:trPr>
          <w:trHeight w:val="386"/>
        </w:trPr>
        <w:tc>
          <w:tcPr>
            <w:tcW w:w="85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66DD2" w:rsidRPr="00023AED">
        <w:trPr>
          <w:trHeight w:val="407"/>
        </w:trPr>
        <w:tc>
          <w:tcPr>
            <w:tcW w:w="85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C66DD2" w:rsidRPr="00023AED">
        <w:trPr>
          <w:trHeight w:val="427"/>
        </w:trPr>
        <w:tc>
          <w:tcPr>
            <w:tcW w:w="85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66DD2" w:rsidRPr="00023AED">
        <w:trPr>
          <w:trHeight w:val="405"/>
        </w:trPr>
        <w:tc>
          <w:tcPr>
            <w:tcW w:w="85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66DD2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C66DD2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66DD2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66DD2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66DD2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C66DD2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66DD2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66DD2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66DD2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66DD2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66DD2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C66DD2" w:rsidRPr="00023AED" w:rsidRDefault="00C66DD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66DD2" w:rsidRDefault="00C66DD2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C66DD2" w:rsidRDefault="00C66DD2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C66DD2" w:rsidRDefault="00C66DD2" w:rsidP="004B69B9">
      <w:pPr>
        <w:pStyle w:val="Times12"/>
        <w:jc w:val="right"/>
        <w:rPr>
          <w:sz w:val="28"/>
          <w:szCs w:val="28"/>
        </w:rPr>
        <w:sectPr w:rsidR="00C66DD2" w:rsidSect="000C2E8B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C66DD2" w:rsidRPr="00FC009D" w:rsidRDefault="00C66DD2" w:rsidP="004B69B9">
      <w:pPr>
        <w:pStyle w:val="Times12"/>
        <w:jc w:val="right"/>
        <w:rPr>
          <w:sz w:val="28"/>
          <w:szCs w:val="28"/>
        </w:rPr>
      </w:pPr>
      <w:r>
        <w:rPr>
          <w:sz w:val="28"/>
          <w:szCs w:val="28"/>
        </w:rPr>
        <w:t>Форма 2</w:t>
      </w:r>
      <w:r w:rsidRPr="00FC009D">
        <w:rPr>
          <w:sz w:val="28"/>
          <w:szCs w:val="28"/>
        </w:rPr>
        <w:t>.</w:t>
      </w:r>
    </w:p>
    <w:p w:rsidR="00C66DD2" w:rsidRPr="00FC009D" w:rsidRDefault="00C66DD2" w:rsidP="004B69B9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C66DD2" w:rsidRPr="00FC009D" w:rsidRDefault="00C66DD2" w:rsidP="004B69B9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C66DD2" w:rsidRPr="00FC009D" w:rsidRDefault="00C66DD2" w:rsidP="004B69B9">
      <w:pPr>
        <w:pStyle w:val="Times12"/>
        <w:jc w:val="center"/>
        <w:rPr>
          <w:b/>
          <w:bCs/>
          <w:snapToGrid w:val="0"/>
        </w:rPr>
      </w:pPr>
    </w:p>
    <w:p w:rsidR="00C66DD2" w:rsidRPr="00B03ADB" w:rsidRDefault="00C66DD2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C66DD2" w:rsidRPr="00FC009D" w:rsidRDefault="00C66DD2" w:rsidP="004B69B9">
      <w:pPr>
        <w:widowControl w:val="0"/>
        <w:autoSpaceDE w:val="0"/>
        <w:autoSpaceDN w:val="0"/>
        <w:adjustRightInd w:val="0"/>
        <w:jc w:val="center"/>
      </w:pPr>
    </w:p>
    <w:p w:rsidR="00C66DD2" w:rsidRPr="00FC009D" w:rsidRDefault="00C66DD2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1" w:name="_Техническое_предложение__Форма"/>
      <w:bookmarkStart w:id="102" w:name="_Toc235439567"/>
      <w:bookmarkStart w:id="103" w:name="_Toc390267515"/>
      <w:bookmarkStart w:id="104" w:name="_Toc412201950"/>
      <w:bookmarkStart w:id="105" w:name="_Ref418089088"/>
      <w:bookmarkStart w:id="106" w:name="_Toc418586796"/>
      <w:bookmarkEnd w:id="101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02"/>
      <w:bookmarkEnd w:id="103"/>
      <w:bookmarkEnd w:id="104"/>
      <w:bookmarkEnd w:id="105"/>
      <w:bookmarkEnd w:id="106"/>
    </w:p>
    <w:p w:rsidR="00C66DD2" w:rsidRPr="00FC009D" w:rsidRDefault="00C66DD2" w:rsidP="004B69B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C66DD2" w:rsidRPr="00927CFA" w:rsidRDefault="00C66DD2" w:rsidP="004B69B9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C66DD2" w:rsidRPr="00FC009D" w:rsidRDefault="00C66DD2" w:rsidP="004B69B9">
      <w:pPr>
        <w:pStyle w:val="Times12"/>
        <w:rPr>
          <w:i/>
          <w:iCs/>
          <w:sz w:val="22"/>
          <w:szCs w:val="22"/>
        </w:rPr>
      </w:pPr>
    </w:p>
    <w:p w:rsidR="00C66DD2" w:rsidRPr="00FC009D" w:rsidRDefault="00C66DD2" w:rsidP="004B69B9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C66DD2" w:rsidRPr="00FC009D" w:rsidRDefault="00C66DD2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66DD2" w:rsidRPr="00102E0C" w:rsidRDefault="00C66DD2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C66DD2" w:rsidRPr="00102E0C" w:rsidRDefault="00C66DD2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C66DD2" w:rsidRPr="00102E0C" w:rsidRDefault="00C66DD2" w:rsidP="004B69B9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C66DD2" w:rsidRPr="00FC009D" w:rsidRDefault="00C66DD2" w:rsidP="004B69B9">
      <w:pPr>
        <w:jc w:val="center"/>
        <w:rPr>
          <w:b/>
          <w:bCs/>
        </w:rPr>
      </w:pPr>
    </w:p>
    <w:p w:rsidR="00C66DD2" w:rsidRPr="00FC009D" w:rsidRDefault="00C66DD2" w:rsidP="004B69B9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C66DD2" w:rsidRPr="00FC009D" w:rsidRDefault="00C66DD2" w:rsidP="00A2107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C66DD2" w:rsidRPr="00FC009D" w:rsidRDefault="00C66DD2" w:rsidP="00A2107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C66DD2" w:rsidRPr="00102E0C" w:rsidRDefault="00C66DD2" w:rsidP="00A2107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C66DD2" w:rsidRPr="00FC009D" w:rsidRDefault="00C66DD2" w:rsidP="00A2107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C66DD2" w:rsidRPr="00FC009D" w:rsidRDefault="00C66DD2" w:rsidP="00A2107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C66DD2" w:rsidRPr="00FC009D" w:rsidRDefault="00C66DD2" w:rsidP="00A21077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C66DD2" w:rsidRPr="00FC009D" w:rsidRDefault="00C66DD2" w:rsidP="00A21077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66DD2" w:rsidRPr="00FC009D" w:rsidRDefault="00C66DD2" w:rsidP="00A21077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66DD2" w:rsidRPr="00FC009D" w:rsidRDefault="00C66DD2" w:rsidP="00A21077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C66DD2" w:rsidRPr="00FC009D" w:rsidRDefault="00C66DD2" w:rsidP="00A21077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товаров;</w:t>
      </w:r>
    </w:p>
    <w:p w:rsidR="00C66DD2" w:rsidRDefault="00C66DD2" w:rsidP="004B69B9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  <w:iCs/>
        </w:rPr>
      </w:pPr>
    </w:p>
    <w:p w:rsidR="00C66DD2" w:rsidRPr="00FC009D" w:rsidRDefault="00C66DD2" w:rsidP="004B69B9">
      <w:pPr>
        <w:spacing w:before="60" w:after="60"/>
        <w:ind w:firstLine="709"/>
        <w:jc w:val="both"/>
        <w:rPr>
          <w:i/>
          <w:iCs/>
        </w:rPr>
      </w:pPr>
      <w:r w:rsidRPr="00FC009D">
        <w:rPr>
          <w:i/>
          <w:iCs/>
        </w:rPr>
        <w:t xml:space="preserve">В случае представления в составе заявки участника </w:t>
      </w:r>
      <w:r>
        <w:rPr>
          <w:i/>
          <w:iCs/>
        </w:rPr>
        <w:t>закупки</w:t>
      </w:r>
      <w:r w:rsidRPr="00FC009D">
        <w:rPr>
          <w:i/>
          <w:iCs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i/>
          <w:iCs/>
        </w:rPr>
        <w:t>дение выполнения требований ИТТ.</w:t>
      </w:r>
    </w:p>
    <w:p w:rsidR="00C66DD2" w:rsidRPr="00FC009D" w:rsidRDefault="00C66DD2" w:rsidP="004B69B9">
      <w:pPr>
        <w:pStyle w:val="a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66DD2" w:rsidRPr="00FC009D" w:rsidRDefault="00C66DD2" w:rsidP="00A2107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3"/>
        <w:gridCol w:w="1134"/>
        <w:gridCol w:w="1632"/>
        <w:gridCol w:w="3830"/>
        <w:gridCol w:w="2051"/>
        <w:gridCol w:w="280"/>
      </w:tblGrid>
      <w:tr w:rsidR="00C66DD2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6DD2" w:rsidRPr="00FC009D" w:rsidRDefault="00C66DD2" w:rsidP="000C2E8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6DD2" w:rsidRPr="00FC009D" w:rsidRDefault="00C66DD2" w:rsidP="000C2E8B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6DD2" w:rsidRPr="00FC009D" w:rsidRDefault="00C66DD2" w:rsidP="000C2E8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6DD2" w:rsidRPr="00FC009D" w:rsidRDefault="00C66DD2" w:rsidP="000C2E8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DD2" w:rsidRPr="00FC009D" w:rsidRDefault="00C66DD2" w:rsidP="000C2E8B">
            <w:pPr>
              <w:jc w:val="center"/>
            </w:pPr>
            <w:r w:rsidRPr="00FC009D">
              <w:t>Ссылки на ПП</w:t>
            </w:r>
          </w:p>
        </w:tc>
      </w:tr>
      <w:tr w:rsidR="00C66DD2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66DD2" w:rsidRPr="00FC009D" w:rsidRDefault="00C66DD2" w:rsidP="000C2E8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66DD2" w:rsidRPr="00FC009D" w:rsidRDefault="00C66DD2" w:rsidP="000C2E8B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66DD2" w:rsidRPr="00FC009D" w:rsidRDefault="00C66DD2" w:rsidP="000C2E8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66DD2" w:rsidRPr="00FC009D" w:rsidRDefault="00C66DD2" w:rsidP="000C2E8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DD2" w:rsidRPr="00FC009D" w:rsidRDefault="00C66DD2" w:rsidP="000C2E8B">
            <w:pPr>
              <w:jc w:val="center"/>
            </w:pPr>
          </w:p>
        </w:tc>
      </w:tr>
      <w:tr w:rsidR="00C66DD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C66DD2" w:rsidRPr="00FC009D" w:rsidRDefault="00C66DD2" w:rsidP="000C2E8B"/>
          <w:p w:rsidR="00C66DD2" w:rsidRPr="00FC009D" w:rsidRDefault="00C66DD2" w:rsidP="000C2E8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66DD2" w:rsidRPr="00FC009D" w:rsidRDefault="00C66DD2" w:rsidP="000C2E8B"/>
          <w:p w:rsidR="00C66DD2" w:rsidRPr="00FC009D" w:rsidRDefault="00C66DD2" w:rsidP="000C2E8B">
            <w:r w:rsidRPr="00FC009D">
              <w:t>порядковый номер</w:t>
            </w:r>
          </w:p>
        </w:tc>
      </w:tr>
      <w:tr w:rsidR="00C66DD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C66DD2" w:rsidRPr="00FC009D" w:rsidRDefault="00C66DD2" w:rsidP="000C2E8B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C66DD2" w:rsidRPr="00FC009D" w:rsidRDefault="00C66DD2" w:rsidP="000C2E8B">
            <w:r w:rsidRPr="00FC009D">
              <w:t xml:space="preserve">номер пункта Технических требований </w:t>
            </w:r>
          </w:p>
        </w:tc>
      </w:tr>
      <w:tr w:rsidR="00C66DD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C66DD2" w:rsidRPr="00FC009D" w:rsidRDefault="00C66DD2" w:rsidP="000C2E8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66DD2" w:rsidRPr="00FC009D" w:rsidRDefault="00C66DD2" w:rsidP="000C2E8B"/>
        </w:tc>
      </w:tr>
      <w:tr w:rsidR="00C66DD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C66DD2" w:rsidRPr="00FC009D" w:rsidRDefault="00C66DD2" w:rsidP="000C2E8B"/>
        </w:tc>
        <w:tc>
          <w:tcPr>
            <w:tcW w:w="7513" w:type="dxa"/>
            <w:gridSpan w:val="3"/>
          </w:tcPr>
          <w:p w:rsidR="00C66DD2" w:rsidRPr="00FC009D" w:rsidRDefault="00C66DD2" w:rsidP="000C2E8B">
            <w:r w:rsidRPr="00FC009D">
              <w:t>"да" - будет выполнен полностью</w:t>
            </w:r>
          </w:p>
        </w:tc>
      </w:tr>
      <w:tr w:rsidR="00C66DD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C66DD2" w:rsidRPr="00FC009D" w:rsidRDefault="00C66DD2" w:rsidP="000C2E8B"/>
        </w:tc>
        <w:tc>
          <w:tcPr>
            <w:tcW w:w="7513" w:type="dxa"/>
            <w:gridSpan w:val="3"/>
          </w:tcPr>
          <w:p w:rsidR="00C66DD2" w:rsidRPr="00FC009D" w:rsidRDefault="00C66DD2" w:rsidP="000C2E8B">
            <w:r w:rsidRPr="00FC009D">
              <w:t>"нет" - не будет выполнен</w:t>
            </w:r>
          </w:p>
        </w:tc>
      </w:tr>
      <w:tr w:rsidR="00C66DD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C66DD2" w:rsidRPr="00FC009D" w:rsidRDefault="00C66DD2" w:rsidP="000C2E8B"/>
        </w:tc>
        <w:tc>
          <w:tcPr>
            <w:tcW w:w="7513" w:type="dxa"/>
            <w:gridSpan w:val="3"/>
          </w:tcPr>
          <w:p w:rsidR="00C66DD2" w:rsidRPr="00FC009D" w:rsidRDefault="00C66DD2" w:rsidP="000C2E8B">
            <w:r w:rsidRPr="00FC009D">
              <w:t>"частично" – выполняется с "такими-то" ограничениями</w:t>
            </w:r>
          </w:p>
        </w:tc>
      </w:tr>
      <w:tr w:rsidR="00C66DD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C66DD2" w:rsidRPr="00FC009D" w:rsidRDefault="00C66DD2" w:rsidP="000C2E8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66DD2" w:rsidRPr="00FC009D" w:rsidRDefault="00C66DD2" w:rsidP="000C2E8B">
            <w:r w:rsidRPr="00FC009D">
              <w:t>необходимые пояснения</w:t>
            </w:r>
          </w:p>
        </w:tc>
      </w:tr>
      <w:tr w:rsidR="00C66DD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C66DD2" w:rsidRPr="00FC009D" w:rsidRDefault="00C66DD2" w:rsidP="000C2E8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66DD2" w:rsidRPr="00FC009D" w:rsidRDefault="00C66DD2" w:rsidP="000C2E8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66DD2" w:rsidRPr="00FC009D" w:rsidRDefault="00C66DD2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C66DD2" w:rsidRPr="00FC009D" w:rsidRDefault="00C66DD2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C66DD2" w:rsidRPr="00FC009D" w:rsidRDefault="00C66DD2" w:rsidP="004B69B9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66DD2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C66DD2" w:rsidRPr="00FC009D" w:rsidRDefault="00C66DD2" w:rsidP="000C2E8B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C66DD2" w:rsidRPr="00FC009D" w:rsidRDefault="00C66DD2" w:rsidP="000C2E8B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C66DD2" w:rsidRPr="00FC009D" w:rsidRDefault="00C66DD2" w:rsidP="000C2E8B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C66DD2" w:rsidRPr="00FC009D" w:rsidRDefault="00C66DD2" w:rsidP="000C2E8B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C66DD2" w:rsidRPr="00FC009D">
        <w:trPr>
          <w:trHeight w:val="371"/>
        </w:trPr>
        <w:tc>
          <w:tcPr>
            <w:tcW w:w="600" w:type="dxa"/>
          </w:tcPr>
          <w:p w:rsidR="00C66DD2" w:rsidRPr="00FC009D" w:rsidRDefault="00C66DD2" w:rsidP="000C2E8B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C66DD2" w:rsidRPr="00FC009D" w:rsidRDefault="00C66DD2" w:rsidP="000C2E8B"/>
        </w:tc>
        <w:tc>
          <w:tcPr>
            <w:tcW w:w="1440" w:type="dxa"/>
          </w:tcPr>
          <w:p w:rsidR="00C66DD2" w:rsidRPr="00FC009D" w:rsidRDefault="00C66DD2" w:rsidP="000C2E8B"/>
        </w:tc>
        <w:tc>
          <w:tcPr>
            <w:tcW w:w="2880" w:type="dxa"/>
          </w:tcPr>
          <w:p w:rsidR="00C66DD2" w:rsidRPr="00FC009D" w:rsidRDefault="00C66DD2" w:rsidP="000C2E8B">
            <w:pPr>
              <w:ind w:firstLine="16"/>
              <w:jc w:val="center"/>
            </w:pPr>
          </w:p>
        </w:tc>
      </w:tr>
      <w:tr w:rsidR="00C66DD2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C66DD2" w:rsidRPr="00FC009D" w:rsidRDefault="00C66DD2" w:rsidP="000C2E8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C66DD2" w:rsidRPr="00FC009D" w:rsidRDefault="00C66DD2" w:rsidP="000C2E8B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C66DD2" w:rsidRPr="00FC009D" w:rsidRDefault="00C66DD2" w:rsidP="000C2E8B"/>
        </w:tc>
        <w:tc>
          <w:tcPr>
            <w:tcW w:w="2880" w:type="dxa"/>
            <w:tcBorders>
              <w:bottom w:val="double" w:sz="4" w:space="0" w:color="auto"/>
            </w:tcBorders>
          </w:tcPr>
          <w:p w:rsidR="00C66DD2" w:rsidRPr="00FC009D" w:rsidRDefault="00C66DD2" w:rsidP="000C2E8B">
            <w:pPr>
              <w:ind w:firstLine="16"/>
              <w:jc w:val="center"/>
            </w:pPr>
          </w:p>
        </w:tc>
      </w:tr>
    </w:tbl>
    <w:p w:rsidR="00C66DD2" w:rsidRPr="00FC009D" w:rsidRDefault="00C66DD2" w:rsidP="004B69B9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66DD2" w:rsidRPr="00FC009D" w:rsidRDefault="00C66DD2" w:rsidP="00A21077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C66DD2" w:rsidRPr="00FC009D" w:rsidRDefault="00C66DD2" w:rsidP="00A21077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C66DD2" w:rsidRPr="00FC009D" w:rsidRDefault="00C66DD2" w:rsidP="00A21077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C66DD2" w:rsidRDefault="00C66DD2" w:rsidP="004B69B9">
      <w:pPr>
        <w:pStyle w:val="Times12"/>
        <w:ind w:firstLine="0"/>
        <w:jc w:val="center"/>
        <w:rPr>
          <w:b/>
          <w:bCs/>
          <w:i/>
          <w:iCs/>
        </w:rPr>
        <w:sectPr w:rsidR="00C66DD2" w:rsidSect="000C2E8B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66DD2" w:rsidRDefault="00C66DD2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C66DD2" w:rsidRPr="00563FFA" w:rsidRDefault="00C66DD2" w:rsidP="004B69B9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07" w:name="_Toc418081239"/>
      <w:bookmarkStart w:id="108" w:name="_Toc418586797"/>
      <w:r w:rsidRPr="00563FFA">
        <w:rPr>
          <w:b/>
          <w:bCs/>
          <w:sz w:val="28"/>
          <w:szCs w:val="28"/>
        </w:rPr>
        <w:t>ЧАСТЬ 2</w:t>
      </w:r>
      <w:bookmarkEnd w:id="107"/>
      <w:bookmarkEnd w:id="108"/>
    </w:p>
    <w:p w:rsidR="00C66DD2" w:rsidRPr="00563FFA" w:rsidRDefault="00C66DD2" w:rsidP="004B69B9">
      <w:pPr>
        <w:pStyle w:val="Times12"/>
        <w:ind w:left="5387" w:firstLine="0"/>
        <w:jc w:val="left"/>
      </w:pPr>
    </w:p>
    <w:p w:rsidR="00C66DD2" w:rsidRPr="00563FFA" w:rsidRDefault="00C66DD2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9" w:name="_Ref317259044"/>
      <w:bookmarkStart w:id="110" w:name="_Toc390267492"/>
      <w:r w:rsidRPr="00563FFA">
        <w:rPr>
          <w:sz w:val="28"/>
          <w:szCs w:val="28"/>
        </w:rPr>
        <w:t xml:space="preserve">Порядок проведения </w:t>
      </w:r>
      <w:bookmarkEnd w:id="109"/>
      <w:bookmarkEnd w:id="110"/>
      <w:r w:rsidRPr="00563FFA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C66DD2" w:rsidRPr="00563FFA" w:rsidRDefault="00C66DD2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66DD2" w:rsidRPr="00563FFA" w:rsidRDefault="00C66DD2" w:rsidP="004B69B9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11" w:name="_Toc418081240"/>
      <w:bookmarkStart w:id="112" w:name="_Toc418586798"/>
      <w:r w:rsidRPr="00563FFA">
        <w:rPr>
          <w:b/>
          <w:bCs/>
          <w:sz w:val="28"/>
          <w:szCs w:val="28"/>
        </w:rPr>
        <w:t>ЧАСТЬ 3</w:t>
      </w:r>
      <w:bookmarkEnd w:id="111"/>
      <w:bookmarkEnd w:id="112"/>
    </w:p>
    <w:p w:rsidR="00C66DD2" w:rsidRPr="00563FFA" w:rsidRDefault="00C66DD2" w:rsidP="004B69B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bCs/>
          <w:i/>
          <w:iCs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C66DD2" w:rsidRPr="00563FFA" w:rsidRDefault="00C66DD2" w:rsidP="004B69B9">
      <w:pPr>
        <w:pStyle w:val="Heading1"/>
        <w:numPr>
          <w:ilvl w:val="0"/>
          <w:numId w:val="0"/>
        </w:numPr>
        <w:tabs>
          <w:tab w:val="left" w:pos="426"/>
        </w:tabs>
        <w:jc w:val="both"/>
      </w:pPr>
    </w:p>
    <w:sectPr w:rsidR="00C66DD2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6DD2" w:rsidRDefault="00C66DD2">
      <w:r>
        <w:separator/>
      </w:r>
    </w:p>
  </w:endnote>
  <w:endnote w:type="continuationSeparator" w:id="0">
    <w:p w:rsidR="00C66DD2" w:rsidRDefault="00C66DD2">
      <w:r>
        <w:continuationSeparator/>
      </w:r>
    </w:p>
  </w:endnote>
  <w:endnote w:type="continuationNotice" w:id="1">
    <w:p w:rsidR="00C66DD2" w:rsidRDefault="00C66DD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DD2" w:rsidRPr="00FE6219" w:rsidRDefault="00C66DD2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DD2" w:rsidRPr="00FE6219" w:rsidRDefault="00C66DD2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6DD2" w:rsidRDefault="00C66DD2">
      <w:r>
        <w:separator/>
      </w:r>
    </w:p>
  </w:footnote>
  <w:footnote w:type="continuationSeparator" w:id="0">
    <w:p w:rsidR="00C66DD2" w:rsidRDefault="00C66DD2">
      <w:r>
        <w:continuationSeparator/>
      </w:r>
    </w:p>
  </w:footnote>
  <w:footnote w:type="continuationNotice" w:id="1">
    <w:p w:rsidR="00C66DD2" w:rsidRDefault="00C66DD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DD2" w:rsidRPr="00157639" w:rsidRDefault="00C66DD2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C66DD2" w:rsidRPr="00157639" w:rsidRDefault="00C66DD2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C66DD2" w:rsidRPr="00157639" w:rsidRDefault="00C66DD2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C66DD2" w:rsidRPr="00157639" w:rsidRDefault="00C66DD2" w:rsidP="007D34D5">
    <w:pPr>
      <w:jc w:val="center"/>
      <w:rPr>
        <w:b/>
        <w:bCs/>
        <w:caps/>
      </w:rPr>
    </w:pPr>
  </w:p>
  <w:p w:rsidR="00C66DD2" w:rsidRPr="007D34D5" w:rsidRDefault="00C66DD2" w:rsidP="007D34D5">
    <w:pPr>
      <w:spacing w:beforeAutospacing="1" w:after="100" w:afterAutospacing="1"/>
      <w:jc w:val="both"/>
    </w:pPr>
    <w:r>
      <w:rPr>
        <w:noProof/>
      </w:rPr>
      <w:pict>
        <v:line id="Line 1" o:spid="_x0000_s2049" style="position:absolute;left:0;text-align:left;z-index:251660288;visibility:visible" from="7.25pt,3.15pt" to="484.85pt,3.15pt" strokeweight="1.59mm">
          <v:stroke joinstyle="miter"/>
        </v:line>
      </w:pict>
    </w:r>
    <w:r w:rsidRPr="00157639">
      <w:rPr>
        <w:sz w:val="22"/>
        <w:szCs w:val="22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DD2" w:rsidRPr="00F429FC" w:rsidRDefault="00C66DD2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4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DD2" w:rsidRPr="00F429FC" w:rsidRDefault="00C66DD2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14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93A49F9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F618AFB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16EE5916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</w:num>
  <w:num w:numId="6">
    <w:abstractNumId w:val="1"/>
  </w:num>
  <w:num w:numId="7">
    <w:abstractNumId w:val="2"/>
  </w:num>
  <w:num w:numId="8">
    <w:abstractNumId w:val="36"/>
  </w:num>
  <w:num w:numId="9">
    <w:abstractNumId w:val="24"/>
  </w:num>
  <w:num w:numId="10">
    <w:abstractNumId w:val="22"/>
  </w:num>
  <w:num w:numId="11">
    <w:abstractNumId w:val="19"/>
  </w:num>
  <w:num w:numId="12">
    <w:abstractNumId w:val="18"/>
  </w:num>
  <w:num w:numId="13">
    <w:abstractNumId w:val="12"/>
  </w:num>
  <w:num w:numId="14">
    <w:abstractNumId w:val="10"/>
  </w:num>
  <w:num w:numId="15">
    <w:abstractNumId w:val="16"/>
  </w:num>
  <w:num w:numId="16">
    <w:abstractNumId w:val="33"/>
  </w:num>
  <w:num w:numId="17">
    <w:abstractNumId w:val="23"/>
  </w:num>
  <w:num w:numId="18">
    <w:abstractNumId w:val="15"/>
  </w:num>
  <w:num w:numId="19">
    <w:abstractNumId w:val="38"/>
  </w:num>
  <w:num w:numId="20">
    <w:abstractNumId w:val="20"/>
  </w:num>
  <w:num w:numId="21">
    <w:abstractNumId w:val="37"/>
  </w:num>
  <w:num w:numId="22">
    <w:abstractNumId w:val="21"/>
  </w:num>
  <w:num w:numId="23">
    <w:abstractNumId w:val="30"/>
  </w:num>
  <w:num w:numId="24">
    <w:abstractNumId w:val="13"/>
  </w:num>
  <w:num w:numId="25">
    <w:abstractNumId w:val="29"/>
  </w:num>
  <w:num w:numId="26">
    <w:abstractNumId w:val="34"/>
  </w:num>
  <w:num w:numId="27">
    <w:abstractNumId w:val="39"/>
  </w:num>
  <w:num w:numId="28">
    <w:abstractNumId w:val="14"/>
  </w:num>
  <w:num w:numId="29">
    <w:abstractNumId w:val="35"/>
  </w:num>
  <w:num w:numId="30">
    <w:abstractNumId w:val="17"/>
  </w:num>
  <w:num w:numId="31">
    <w:abstractNumId w:val="5"/>
  </w:num>
  <w:num w:numId="32">
    <w:abstractNumId w:val="26"/>
  </w:num>
  <w:num w:numId="33">
    <w:abstractNumId w:val="25"/>
  </w:num>
  <w:num w:numId="34">
    <w:abstractNumId w:val="9"/>
  </w:num>
  <w:num w:numId="35">
    <w:abstractNumId w:val="11"/>
  </w:num>
  <w:num w:numId="36">
    <w:abstractNumId w:val="32"/>
  </w:num>
  <w:num w:numId="37">
    <w:abstractNumId w:val="6"/>
  </w:num>
  <w:num w:numId="38">
    <w:abstractNumId w:val="27"/>
  </w:num>
  <w:num w:numId="39">
    <w:abstractNumId w:val="28"/>
  </w:num>
  <w:num w:numId="40">
    <w:abstractNumId w:val="4"/>
  </w:num>
  <w:num w:numId="41">
    <w:abstractNumId w:val="7"/>
  </w:num>
  <w:num w:numId="42">
    <w:abstractNumId w:val="8"/>
  </w:num>
  <w:num w:numId="43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3AED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CDC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087"/>
    <w:rsid w:val="000B04BE"/>
    <w:rsid w:val="000B0512"/>
    <w:rsid w:val="000B09FA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3AF"/>
    <w:rsid w:val="000B5839"/>
    <w:rsid w:val="000B678C"/>
    <w:rsid w:val="000B6D65"/>
    <w:rsid w:val="000B793E"/>
    <w:rsid w:val="000B79D8"/>
    <w:rsid w:val="000C0247"/>
    <w:rsid w:val="000C166C"/>
    <w:rsid w:val="000C1C15"/>
    <w:rsid w:val="000C2E8B"/>
    <w:rsid w:val="000C2F60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0D8D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66"/>
    <w:rsid w:val="00100970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937"/>
    <w:rsid w:val="00115B84"/>
    <w:rsid w:val="00116368"/>
    <w:rsid w:val="00117DD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0517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2E0E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1EB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6923"/>
    <w:rsid w:val="001D75C4"/>
    <w:rsid w:val="001D792A"/>
    <w:rsid w:val="001D7B1E"/>
    <w:rsid w:val="001E01C7"/>
    <w:rsid w:val="001E0335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5620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B57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4A10"/>
    <w:rsid w:val="002B5EAD"/>
    <w:rsid w:val="002B619A"/>
    <w:rsid w:val="002B6488"/>
    <w:rsid w:val="002C0E1F"/>
    <w:rsid w:val="002C21CC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4DB8"/>
    <w:rsid w:val="002E59BF"/>
    <w:rsid w:val="002E6928"/>
    <w:rsid w:val="002F081A"/>
    <w:rsid w:val="002F0913"/>
    <w:rsid w:val="002F21D9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C1E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6FDE"/>
    <w:rsid w:val="0036078B"/>
    <w:rsid w:val="00360CF0"/>
    <w:rsid w:val="00361453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63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A2A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1FC0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2CB6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DD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76E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2AF6"/>
    <w:rsid w:val="00563F70"/>
    <w:rsid w:val="00563FFA"/>
    <w:rsid w:val="0056542A"/>
    <w:rsid w:val="00566B40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95ABF"/>
    <w:rsid w:val="00597DE0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67A5E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0591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2746"/>
    <w:rsid w:val="006C3345"/>
    <w:rsid w:val="006C35ED"/>
    <w:rsid w:val="006C4D89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E57"/>
    <w:rsid w:val="006D6C20"/>
    <w:rsid w:val="006D70CB"/>
    <w:rsid w:val="006D7261"/>
    <w:rsid w:val="006D7C02"/>
    <w:rsid w:val="006E046C"/>
    <w:rsid w:val="006E1EA3"/>
    <w:rsid w:val="006E2007"/>
    <w:rsid w:val="006E232C"/>
    <w:rsid w:val="006E33FB"/>
    <w:rsid w:val="006E3620"/>
    <w:rsid w:val="006E3B5F"/>
    <w:rsid w:val="006E476D"/>
    <w:rsid w:val="006E5A22"/>
    <w:rsid w:val="006E687D"/>
    <w:rsid w:val="006E6F3A"/>
    <w:rsid w:val="006E767F"/>
    <w:rsid w:val="006E7E88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C97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1E8C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7EB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5661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7C6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000"/>
    <w:rsid w:val="0080514B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31A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1C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183E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4FA"/>
    <w:rsid w:val="008E4EA5"/>
    <w:rsid w:val="008E5AC8"/>
    <w:rsid w:val="008E600A"/>
    <w:rsid w:val="008E61AB"/>
    <w:rsid w:val="008E681A"/>
    <w:rsid w:val="008E6AA2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11D1"/>
    <w:rsid w:val="0092139C"/>
    <w:rsid w:val="0092312B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27CFA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B7B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2E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3C1E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26A"/>
    <w:rsid w:val="009C4A58"/>
    <w:rsid w:val="009C5F84"/>
    <w:rsid w:val="009C61E7"/>
    <w:rsid w:val="009C7110"/>
    <w:rsid w:val="009C75D8"/>
    <w:rsid w:val="009C7BC9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3E8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09D"/>
    <w:rsid w:val="00A1630A"/>
    <w:rsid w:val="00A16A86"/>
    <w:rsid w:val="00A16C08"/>
    <w:rsid w:val="00A16E2A"/>
    <w:rsid w:val="00A16F29"/>
    <w:rsid w:val="00A20865"/>
    <w:rsid w:val="00A20C7D"/>
    <w:rsid w:val="00A21077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A04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E42"/>
    <w:rsid w:val="00A6467A"/>
    <w:rsid w:val="00A65979"/>
    <w:rsid w:val="00A65ED9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342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A6E91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A36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B59"/>
    <w:rsid w:val="00AD2C25"/>
    <w:rsid w:val="00AD6F5B"/>
    <w:rsid w:val="00AD6F69"/>
    <w:rsid w:val="00AD716A"/>
    <w:rsid w:val="00AE0985"/>
    <w:rsid w:val="00AE2915"/>
    <w:rsid w:val="00AE2F18"/>
    <w:rsid w:val="00AE3456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F9B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4D3D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5FDC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6AB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76C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91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5EF7"/>
    <w:rsid w:val="00C36EB2"/>
    <w:rsid w:val="00C374A1"/>
    <w:rsid w:val="00C4058E"/>
    <w:rsid w:val="00C405FF"/>
    <w:rsid w:val="00C406C5"/>
    <w:rsid w:val="00C408BD"/>
    <w:rsid w:val="00C429A8"/>
    <w:rsid w:val="00C43314"/>
    <w:rsid w:val="00C435A1"/>
    <w:rsid w:val="00C44B79"/>
    <w:rsid w:val="00C44C6F"/>
    <w:rsid w:val="00C44CF9"/>
    <w:rsid w:val="00C460D0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276"/>
    <w:rsid w:val="00C53931"/>
    <w:rsid w:val="00C55E88"/>
    <w:rsid w:val="00C56053"/>
    <w:rsid w:val="00C56222"/>
    <w:rsid w:val="00C57849"/>
    <w:rsid w:val="00C57A01"/>
    <w:rsid w:val="00C57DC7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66DD2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A6C"/>
    <w:rsid w:val="00CC50A2"/>
    <w:rsid w:val="00CC51BE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67E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6AF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1A60"/>
    <w:rsid w:val="00EC1EEB"/>
    <w:rsid w:val="00EC25C4"/>
    <w:rsid w:val="00EC2C6D"/>
    <w:rsid w:val="00EC3767"/>
    <w:rsid w:val="00EC5239"/>
    <w:rsid w:val="00EC5CDB"/>
    <w:rsid w:val="00EC6AB2"/>
    <w:rsid w:val="00EC7246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84C"/>
    <w:rsid w:val="00EE1B75"/>
    <w:rsid w:val="00EE2DD0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BDC"/>
    <w:rsid w:val="00EF4086"/>
    <w:rsid w:val="00EF40B7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FE6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E94"/>
    <w:rsid w:val="00F247A1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1DC"/>
    <w:rsid w:val="00F62BD9"/>
    <w:rsid w:val="00F632B9"/>
    <w:rsid w:val="00F63FFF"/>
    <w:rsid w:val="00F64A6B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5F2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183C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1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2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2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2B4A10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2B4A10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1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0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2B4A10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2B4A10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2B4A10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2B4A10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2B4A10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2B4A10"/>
    <w:pPr>
      <w:numPr>
        <w:ilvl w:val="2"/>
        <w:numId w:val="8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2B4A10"/>
    <w:pPr>
      <w:numPr>
        <w:numId w:val="1"/>
      </w:numPr>
    </w:pPr>
  </w:style>
  <w:style w:type="paragraph" w:styleId="ListNumber3">
    <w:name w:val="List Number 3"/>
    <w:basedOn w:val="Normal"/>
    <w:uiPriority w:val="99"/>
    <w:rsid w:val="002B4A10"/>
    <w:pPr>
      <w:numPr>
        <w:numId w:val="2"/>
      </w:numPr>
    </w:pPr>
  </w:style>
  <w:style w:type="paragraph" w:styleId="ListContinue">
    <w:name w:val="List Continue"/>
    <w:basedOn w:val="Normal"/>
    <w:uiPriority w:val="99"/>
    <w:rsid w:val="002B4A10"/>
    <w:pPr>
      <w:spacing w:after="120"/>
      <w:ind w:left="283"/>
    </w:pPr>
  </w:style>
  <w:style w:type="paragraph" w:styleId="ListNumber">
    <w:name w:val="List Number"/>
    <w:basedOn w:val="Normal"/>
    <w:uiPriority w:val="99"/>
    <w:rsid w:val="002B4A10"/>
    <w:pPr>
      <w:numPr>
        <w:numId w:val="3"/>
      </w:numPr>
    </w:pPr>
  </w:style>
  <w:style w:type="paragraph" w:customStyle="1" w:styleId="ConsNonformat">
    <w:name w:val="ConsNonformat"/>
    <w:uiPriority w:val="99"/>
    <w:rsid w:val="002B4A10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2B4A10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2B4A10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rsid w:val="002B4A10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2B4A10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2B4A10"/>
    <w:pPr>
      <w:numPr>
        <w:numId w:val="13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2B4A10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2B4A10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2B4A10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2B4A10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2B4A10"/>
    <w:pPr>
      <w:numPr>
        <w:numId w:val="5"/>
      </w:numPr>
    </w:pPr>
  </w:style>
  <w:style w:type="paragraph" w:customStyle="1" w:styleId="ConsPlusNonformat">
    <w:name w:val="ConsPlusNonformat"/>
    <w:uiPriority w:val="99"/>
    <w:rsid w:val="002B4A10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2B4A10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2B4A10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2B4A10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2B4A10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2B4A10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2B4A10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2B4A10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2B4A1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2B4A10"/>
  </w:style>
  <w:style w:type="character" w:customStyle="1" w:styleId="afa">
    <w:name w:val="Подпункт Знак"/>
    <w:uiPriority w:val="99"/>
    <w:rsid w:val="002B4A10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2B4A10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2B4A10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2B4A10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2B4A10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2B4A10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2B4A10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2B4A10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2B4A1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2B4A10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2B4A10"/>
    <w:pPr>
      <w:numPr>
        <w:ilvl w:val="3"/>
        <w:numId w:val="9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2B4A10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hAnsi="Calibri" w:cs="Calibri"/>
      <w:sz w:val="22"/>
      <w:szCs w:val="22"/>
      <w:lang w:eastAsia="en-US"/>
    </w:rPr>
  </w:style>
  <w:style w:type="numbering" w:customStyle="1" w:styleId="21">
    <w:name w:val="Стиль21"/>
    <w:rsid w:val="008D6D9E"/>
    <w:pPr>
      <w:numPr>
        <w:numId w:val="18"/>
      </w:numPr>
    </w:pPr>
  </w:style>
  <w:style w:type="numbering" w:customStyle="1" w:styleId="1">
    <w:name w:val="Стиль1"/>
    <w:rsid w:val="008D6D9E"/>
    <w:pPr>
      <w:numPr>
        <w:numId w:val="15"/>
      </w:numPr>
    </w:pPr>
  </w:style>
  <w:style w:type="numbering" w:customStyle="1" w:styleId="11">
    <w:name w:val="Стиль11"/>
    <w:rsid w:val="008D6D9E"/>
    <w:pPr>
      <w:numPr>
        <w:numId w:val="17"/>
      </w:numPr>
    </w:pPr>
  </w:style>
  <w:style w:type="numbering" w:customStyle="1" w:styleId="2">
    <w:name w:val="Стиль2"/>
    <w:rsid w:val="008D6D9E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147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7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470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47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7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7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7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7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7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7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7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7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7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47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47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7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7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7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egrul.nalog.ru/" TargetMode="External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oz@eleron.org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137</TotalTime>
  <Pages>23</Pages>
  <Words>6582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60</cp:revision>
  <cp:lastPrinted>2015-05-13T18:37:00Z</cp:lastPrinted>
  <dcterms:created xsi:type="dcterms:W3CDTF">2015-05-05T06:59:00Z</dcterms:created>
  <dcterms:modified xsi:type="dcterms:W3CDTF">2015-05-13T18:37:00Z</dcterms:modified>
</cp:coreProperties>
</file>