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D7F" w:rsidRPr="008666DF" w:rsidRDefault="008D4D7F" w:rsidP="003D4D8D">
      <w:pPr>
        <w:jc w:val="center"/>
        <w:outlineLvl w:val="0"/>
        <w:rPr>
          <w:rFonts w:ascii="Times New Roman" w:hAnsi="Times New Roman" w:cs="Times New Roman"/>
        </w:rPr>
      </w:pPr>
      <w:r w:rsidRPr="008666DF">
        <w:rPr>
          <w:rFonts w:ascii="Times New Roman" w:hAnsi="Times New Roman" w:cs="Times New Roman"/>
        </w:rPr>
        <w:t>ИЗВЕЩЕНИЕ О ПРОДЛЕНИИ СРОКА ПОДАЧИ ЗАЯВОК</w:t>
      </w:r>
    </w:p>
    <w:p w:rsidR="008D4D7F" w:rsidRPr="008666DF" w:rsidRDefault="008D4D7F" w:rsidP="003D4D8D">
      <w:pPr>
        <w:jc w:val="center"/>
        <w:outlineLvl w:val="0"/>
        <w:rPr>
          <w:rFonts w:ascii="Times New Roman" w:hAnsi="Times New Roman" w:cs="Times New Roman"/>
        </w:rPr>
      </w:pPr>
      <w:r w:rsidRPr="008666DF">
        <w:rPr>
          <w:rFonts w:ascii="Times New Roman" w:hAnsi="Times New Roman" w:cs="Times New Roman"/>
        </w:rPr>
        <w:t>224/67-03/13-186/2 ОЗЦЭ</w:t>
      </w:r>
      <w:bookmarkStart w:id="0" w:name="_GoBack"/>
      <w:bookmarkEnd w:id="0"/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D4D7F" w:rsidRPr="00A6215E" w:rsidRDefault="008D4D7F" w:rsidP="003D4D8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D4D7F" w:rsidRDefault="008D4D7F" w:rsidP="003D4D8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D4D7F" w:rsidRPr="006F3094" w:rsidRDefault="008D4D7F" w:rsidP="003D4D8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Калякин Дмитрий Георгиевич,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48-96,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407B20">
        <w:rPr>
          <w:rFonts w:ascii="Times New Roman" w:hAnsi="Times New Roman" w:cs="Times New Roman"/>
          <w:lang w:val="en-US"/>
        </w:rPr>
        <w:t>dgkalyakin</w:t>
      </w:r>
      <w:r w:rsidRPr="003F1941">
        <w:rPr>
          <w:rFonts w:ascii="Times New Roman" w:hAnsi="Times New Roman" w:cs="Times New Roman"/>
        </w:rPr>
        <w:t>@</w:t>
      </w:r>
      <w:r w:rsidRPr="00E5454E">
        <w:rPr>
          <w:rFonts w:ascii="Times New Roman" w:hAnsi="Times New Roman" w:cs="Times New Roman"/>
          <w:lang w:val="en-US"/>
        </w:rPr>
        <w:t>ippe</w:t>
      </w:r>
      <w:r w:rsidRPr="003F1941">
        <w:rPr>
          <w:rFonts w:ascii="Times New Roman" w:hAnsi="Times New Roman" w:cs="Times New Roman"/>
        </w:rPr>
        <w:t>.</w:t>
      </w:r>
      <w:r w:rsidRPr="00E5454E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D4D7F" w:rsidRPr="00BD1E5B" w:rsidRDefault="008D4D7F" w:rsidP="003D4D8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D4D7F" w:rsidRPr="00A6215E" w:rsidRDefault="008D4D7F" w:rsidP="003D4D8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5F7702">
        <w:rPr>
          <w:rFonts w:ascii="Times New Roman" w:hAnsi="Times New Roman" w:cs="Times New Roman"/>
        </w:rPr>
        <w:t xml:space="preserve">универсального ртутеметрического комплекса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8D4D7F" w:rsidRPr="00A6215E" w:rsidRDefault="008D4D7F" w:rsidP="003D4D8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D4D7F" w:rsidRPr="00A6215E" w:rsidRDefault="008D4D7F" w:rsidP="003D4D8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4D7F" w:rsidRPr="00A6215E" w:rsidRDefault="008D4D7F" w:rsidP="003D4D8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4D7F" w:rsidRPr="00A6215E" w:rsidRDefault="008D4D7F" w:rsidP="003D4D8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4D7F" w:rsidRPr="004E7E4D" w:rsidRDefault="008D4D7F" w:rsidP="003D4D8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7E4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E7E4D">
        <w:rPr>
          <w:rFonts w:ascii="Times New Roman" w:hAnsi="Times New Roman" w:cs="Times New Roman"/>
        </w:rPr>
        <w:t xml:space="preserve">: 280 500, 00 (Двести восемьдесят тысяч пятьсот рублей 00 копеек) рублей с НДС. </w:t>
      </w:r>
      <w:r w:rsidRPr="00740F95">
        <w:rPr>
          <w:rFonts w:ascii="Times New Roman" w:hAnsi="Times New Roman" w:cs="Times New Roman"/>
        </w:rPr>
        <w:t xml:space="preserve"> </w:t>
      </w:r>
      <w:r w:rsidRPr="004E7E4D">
        <w:rPr>
          <w:rFonts w:ascii="Times New Roman" w:hAnsi="Times New Roman" w:cs="Times New Roman"/>
        </w:rPr>
        <w:t xml:space="preserve">С учетом расходов на тару, упаковку, доставку, приемку товара на территории Покупателя в г. Обнинске, </w:t>
      </w:r>
      <w:r w:rsidRPr="00210C46">
        <w:rPr>
          <w:rFonts w:ascii="Times New Roman" w:hAnsi="Times New Roman" w:cs="Times New Roman"/>
          <w:color w:val="000000"/>
          <w:lang w:eastAsia="ru-RU"/>
        </w:rPr>
        <w:t xml:space="preserve">пл. Бондаренко, </w:t>
      </w:r>
      <w:r>
        <w:rPr>
          <w:rFonts w:ascii="Times New Roman" w:hAnsi="Times New Roman" w:cs="Times New Roman"/>
          <w:color w:val="000000"/>
          <w:lang w:eastAsia="ru-RU"/>
        </w:rPr>
        <w:t xml:space="preserve">д. </w:t>
      </w:r>
      <w:r w:rsidRPr="00210C46">
        <w:rPr>
          <w:rFonts w:ascii="Times New Roman" w:hAnsi="Times New Roman" w:cs="Times New Roman"/>
          <w:color w:val="000000"/>
          <w:lang w:eastAsia="ru-RU"/>
        </w:rPr>
        <w:t>1,</w:t>
      </w:r>
      <w:r>
        <w:rPr>
          <w:rFonts w:ascii="Times New Roman" w:hAnsi="Times New Roman" w:cs="Times New Roman"/>
          <w:color w:val="000000"/>
          <w:lang w:eastAsia="ru-RU"/>
        </w:rPr>
        <w:t xml:space="preserve"> первичная поверка товара, проведение обучения Заказчика</w:t>
      </w:r>
      <w:r w:rsidRPr="004E7E4D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  <w:b/>
          <w:bCs/>
          <w:spacing w:val="-6"/>
        </w:rPr>
        <w:t>.</w:t>
      </w:r>
    </w:p>
    <w:p w:rsidR="008D4D7F" w:rsidRPr="004E7E4D" w:rsidRDefault="008D4D7F" w:rsidP="003D4D8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7E4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E7E4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D4D7F" w:rsidRPr="00A6215E" w:rsidRDefault="008D4D7F" w:rsidP="003D4D8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D4D7F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D4D7F" w:rsidRPr="008666DF" w:rsidRDefault="008D4D7F" w:rsidP="008666D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666DF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8666DF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8666DF">
        <w:rPr>
          <w:rFonts w:ascii="Times New Roman" w:hAnsi="Times New Roman" w:cs="Times New Roman"/>
          <w:b/>
          <w:bCs/>
        </w:rPr>
        <w:t>:</w:t>
      </w:r>
    </w:p>
    <w:p w:rsidR="008D4D7F" w:rsidRPr="008666DF" w:rsidRDefault="008D4D7F" w:rsidP="008666D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8666DF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8666DF">
        <w:rPr>
          <w:rFonts w:ascii="Times New Roman" w:hAnsi="Times New Roman" w:cs="Times New Roman"/>
          <w:color w:val="0000FF"/>
        </w:rPr>
        <w:t xml:space="preserve"> </w:t>
      </w:r>
      <w:r w:rsidRPr="008666DF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8666DF">
        <w:rPr>
          <w:rFonts w:ascii="Times New Roman" w:hAnsi="Times New Roman" w:cs="Times New Roman"/>
          <w:spacing w:val="-6"/>
        </w:rPr>
        <w:t>на участие в запросе цен</w:t>
      </w:r>
      <w:r w:rsidRPr="008666DF">
        <w:rPr>
          <w:rFonts w:ascii="Times New Roman" w:hAnsi="Times New Roman" w:cs="Times New Roman"/>
        </w:rPr>
        <w:t xml:space="preserve"> продлевается на 4 рабочих дня.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D4D7F" w:rsidRPr="00A6215E" w:rsidRDefault="008D4D7F" w:rsidP="003D4D8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566ECE"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4D7F" w:rsidRPr="00D55FE5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4D7F" w:rsidRPr="00A6215E" w:rsidRDefault="008D4D7F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D4D7F" w:rsidRDefault="008D4D7F"/>
    <w:sectPr w:rsidR="008D4D7F" w:rsidSect="00CB7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8A7"/>
    <w:rsid w:val="000648DD"/>
    <w:rsid w:val="0018364A"/>
    <w:rsid w:val="00210C46"/>
    <w:rsid w:val="002110A0"/>
    <w:rsid w:val="00230497"/>
    <w:rsid w:val="0036723D"/>
    <w:rsid w:val="003858A7"/>
    <w:rsid w:val="003D4D8D"/>
    <w:rsid w:val="003D771F"/>
    <w:rsid w:val="003F1941"/>
    <w:rsid w:val="00407B20"/>
    <w:rsid w:val="00454708"/>
    <w:rsid w:val="004E5D69"/>
    <w:rsid w:val="004E7E4D"/>
    <w:rsid w:val="00520DB2"/>
    <w:rsid w:val="00566ECE"/>
    <w:rsid w:val="005F7702"/>
    <w:rsid w:val="006F3094"/>
    <w:rsid w:val="00740F95"/>
    <w:rsid w:val="008666DF"/>
    <w:rsid w:val="00887A00"/>
    <w:rsid w:val="008C0753"/>
    <w:rsid w:val="008D4D7F"/>
    <w:rsid w:val="008E3C0C"/>
    <w:rsid w:val="00A6215E"/>
    <w:rsid w:val="00A87E5F"/>
    <w:rsid w:val="00B15C4C"/>
    <w:rsid w:val="00BA40B6"/>
    <w:rsid w:val="00BD1E5B"/>
    <w:rsid w:val="00C572F3"/>
    <w:rsid w:val="00CB7BFE"/>
    <w:rsid w:val="00D14104"/>
    <w:rsid w:val="00D42E6F"/>
    <w:rsid w:val="00D55FE5"/>
    <w:rsid w:val="00D822F8"/>
    <w:rsid w:val="00DA6B67"/>
    <w:rsid w:val="00E5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D8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3D4D8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8666DF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740</Words>
  <Characters>4218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2013-06-19T09:00:00Z</dcterms:created>
  <dcterms:modified xsi:type="dcterms:W3CDTF">2013-06-25T07:06:00Z</dcterms:modified>
</cp:coreProperties>
</file>