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E5090E" w:rsidRPr="005942D4">
        <w:tc>
          <w:tcPr>
            <w:tcW w:w="4001" w:type="dxa"/>
            <w:gridSpan w:val="2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E5090E" w:rsidRPr="005942D4">
        <w:tc>
          <w:tcPr>
            <w:tcW w:w="4140" w:type="dxa"/>
            <w:gridSpan w:val="3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E5090E" w:rsidRPr="005942D4" w:rsidRDefault="00E5090E" w:rsidP="00C4519B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E5090E" w:rsidRPr="005942D4">
        <w:tc>
          <w:tcPr>
            <w:tcW w:w="1971" w:type="dxa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E5090E" w:rsidRPr="005942D4">
        <w:tc>
          <w:tcPr>
            <w:tcW w:w="1971" w:type="dxa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E5090E" w:rsidRPr="005942D4">
        <w:tc>
          <w:tcPr>
            <w:tcW w:w="1971" w:type="dxa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E5090E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E5090E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E5090E" w:rsidRPr="005942D4">
        <w:trPr>
          <w:gridAfter w:val="3"/>
          <w:wAfter w:w="5847" w:type="dxa"/>
        </w:trPr>
        <w:tc>
          <w:tcPr>
            <w:tcW w:w="1971" w:type="dxa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E5090E" w:rsidRPr="005942D4">
        <w:trPr>
          <w:gridAfter w:val="3"/>
          <w:wAfter w:w="5847" w:type="dxa"/>
        </w:trPr>
        <w:tc>
          <w:tcPr>
            <w:tcW w:w="1971" w:type="dxa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E5090E" w:rsidRPr="005942D4">
        <w:trPr>
          <w:gridAfter w:val="4"/>
          <w:wAfter w:w="5986" w:type="dxa"/>
        </w:trPr>
        <w:tc>
          <w:tcPr>
            <w:tcW w:w="1971" w:type="dxa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E5090E" w:rsidRPr="005942D4" w:rsidRDefault="00E5090E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E5090E" w:rsidRPr="00FC009D" w:rsidRDefault="00E5090E">
      <w:pPr>
        <w:jc w:val="center"/>
        <w:rPr>
          <w:sz w:val="28"/>
          <w:szCs w:val="28"/>
        </w:rPr>
      </w:pPr>
    </w:p>
    <w:p w:rsidR="00E5090E" w:rsidRPr="00FC009D" w:rsidRDefault="00E5090E">
      <w:pPr>
        <w:pStyle w:val="110"/>
        <w:keepNext w:val="0"/>
        <w:rPr>
          <w:sz w:val="28"/>
          <w:szCs w:val="28"/>
        </w:rPr>
      </w:pPr>
    </w:p>
    <w:p w:rsidR="00E5090E" w:rsidRPr="00FC009D" w:rsidRDefault="00E5090E">
      <w:pPr>
        <w:jc w:val="center"/>
        <w:rPr>
          <w:sz w:val="28"/>
          <w:szCs w:val="28"/>
        </w:rPr>
      </w:pPr>
    </w:p>
    <w:p w:rsidR="00E5090E" w:rsidRPr="00FC009D" w:rsidRDefault="00E5090E">
      <w:pPr>
        <w:jc w:val="center"/>
        <w:rPr>
          <w:sz w:val="28"/>
          <w:szCs w:val="28"/>
        </w:rPr>
      </w:pPr>
    </w:p>
    <w:p w:rsidR="00E5090E" w:rsidRPr="00FC009D" w:rsidRDefault="00E5090E">
      <w:pPr>
        <w:jc w:val="center"/>
        <w:rPr>
          <w:sz w:val="28"/>
          <w:szCs w:val="28"/>
        </w:rPr>
      </w:pPr>
    </w:p>
    <w:p w:rsidR="00E5090E" w:rsidRPr="00FC009D" w:rsidRDefault="00E5090E">
      <w:pPr>
        <w:jc w:val="center"/>
        <w:rPr>
          <w:sz w:val="28"/>
          <w:szCs w:val="28"/>
        </w:rPr>
      </w:pPr>
    </w:p>
    <w:p w:rsidR="00E5090E" w:rsidRDefault="00E5090E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68520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E5090E" w:rsidRPr="00A32094" w:rsidRDefault="00E5090E" w:rsidP="00CA2886">
      <w:pPr>
        <w:jc w:val="center"/>
        <w:rPr>
          <w:sz w:val="28"/>
          <w:szCs w:val="28"/>
        </w:rPr>
      </w:pPr>
      <w:r w:rsidRPr="00A32094">
        <w:rPr>
          <w:sz w:val="28"/>
          <w:szCs w:val="28"/>
        </w:rPr>
        <w:t>для открытого запроса цен в электронной форме на право заключения договора</w:t>
      </w:r>
    </w:p>
    <w:p w:rsidR="00E5090E" w:rsidRPr="00FC009D" w:rsidRDefault="00E5090E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автокрана 25т </w:t>
      </w:r>
      <w:r>
        <w:rPr>
          <w:spacing w:val="-6"/>
          <w:sz w:val="28"/>
          <w:szCs w:val="28"/>
        </w:rPr>
        <w:t xml:space="preserve"> </w:t>
      </w:r>
    </w:p>
    <w:p w:rsidR="00E5090E" w:rsidRPr="00FC009D" w:rsidRDefault="00E5090E" w:rsidP="00CA2886">
      <w:pPr>
        <w:jc w:val="center"/>
        <w:rPr>
          <w:sz w:val="28"/>
          <w:szCs w:val="28"/>
        </w:rPr>
      </w:pPr>
    </w:p>
    <w:p w:rsidR="00E5090E" w:rsidRPr="00563FFA" w:rsidRDefault="00E5090E" w:rsidP="00A5522E">
      <w:pPr>
        <w:jc w:val="center"/>
        <w:rPr>
          <w:sz w:val="28"/>
          <w:szCs w:val="28"/>
        </w:rPr>
      </w:pPr>
    </w:p>
    <w:p w:rsidR="00E5090E" w:rsidRDefault="00E5090E" w:rsidP="00A5522E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E5090E" w:rsidRDefault="00E5090E" w:rsidP="00A5522E">
      <w:pPr>
        <w:jc w:val="center"/>
        <w:rPr>
          <w:sz w:val="28"/>
          <w:szCs w:val="28"/>
        </w:rPr>
      </w:pPr>
    </w:p>
    <w:p w:rsidR="00E5090E" w:rsidRDefault="00E5090E" w:rsidP="00A5522E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</w:t>
      </w:r>
      <w:r>
        <w:rPr>
          <w:sz w:val="28"/>
          <w:szCs w:val="28"/>
        </w:rPr>
        <w:t>25</w:t>
      </w:r>
      <w:r w:rsidRPr="00266B57">
        <w:rPr>
          <w:sz w:val="28"/>
          <w:szCs w:val="28"/>
        </w:rPr>
        <w:t>.</w:t>
      </w:r>
      <w:r w:rsidRPr="004F3153">
        <w:rPr>
          <w:sz w:val="28"/>
          <w:szCs w:val="28"/>
        </w:rPr>
        <w:t>07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770-15/ОЗ-263-ЗЦ-Э</w:t>
      </w:r>
    </w:p>
    <w:p w:rsidR="00E5090E" w:rsidRPr="00563FFA" w:rsidRDefault="00E5090E" w:rsidP="00A5522E">
      <w:pPr>
        <w:jc w:val="center"/>
        <w:rPr>
          <w:sz w:val="28"/>
          <w:szCs w:val="28"/>
        </w:rPr>
      </w:pPr>
    </w:p>
    <w:p w:rsidR="00E5090E" w:rsidRPr="00FC009D" w:rsidRDefault="00E5090E" w:rsidP="00CA2886">
      <w:pPr>
        <w:jc w:val="center"/>
        <w:rPr>
          <w:sz w:val="28"/>
          <w:szCs w:val="28"/>
        </w:rPr>
      </w:pPr>
    </w:p>
    <w:p w:rsidR="00E5090E" w:rsidRPr="00FC009D" w:rsidRDefault="00E5090E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E5090E" w:rsidRPr="00FC009D" w:rsidRDefault="00E5090E" w:rsidP="00CA2886">
      <w:pPr>
        <w:jc w:val="center"/>
        <w:rPr>
          <w:sz w:val="28"/>
          <w:szCs w:val="28"/>
        </w:rPr>
      </w:pPr>
    </w:p>
    <w:p w:rsidR="00E5090E" w:rsidRPr="00FC009D" w:rsidRDefault="00E5090E" w:rsidP="00CA2886">
      <w:pPr>
        <w:jc w:val="center"/>
        <w:rPr>
          <w:sz w:val="28"/>
          <w:szCs w:val="28"/>
        </w:rPr>
      </w:pPr>
    </w:p>
    <w:p w:rsidR="00E5090E" w:rsidRPr="00FC009D" w:rsidRDefault="00E5090E" w:rsidP="00CA2886">
      <w:pPr>
        <w:jc w:val="center"/>
        <w:rPr>
          <w:sz w:val="28"/>
          <w:szCs w:val="28"/>
        </w:rPr>
      </w:pPr>
    </w:p>
    <w:p w:rsidR="00E5090E" w:rsidRPr="00FC009D" w:rsidRDefault="00E5090E" w:rsidP="00CA2886">
      <w:pPr>
        <w:jc w:val="center"/>
        <w:rPr>
          <w:sz w:val="28"/>
          <w:szCs w:val="28"/>
        </w:rPr>
      </w:pPr>
    </w:p>
    <w:p w:rsidR="00E5090E" w:rsidRPr="00FC009D" w:rsidRDefault="00E5090E" w:rsidP="00CA2886">
      <w:pPr>
        <w:jc w:val="center"/>
        <w:rPr>
          <w:sz w:val="28"/>
          <w:szCs w:val="28"/>
        </w:rPr>
      </w:pPr>
    </w:p>
    <w:p w:rsidR="00E5090E" w:rsidRPr="00FC009D" w:rsidRDefault="00E5090E" w:rsidP="00CA2886">
      <w:pPr>
        <w:jc w:val="center"/>
        <w:rPr>
          <w:sz w:val="28"/>
          <w:szCs w:val="28"/>
        </w:rPr>
      </w:pPr>
    </w:p>
    <w:p w:rsidR="00E5090E" w:rsidRPr="00FC009D" w:rsidRDefault="00E5090E" w:rsidP="00CA2886">
      <w:pPr>
        <w:jc w:val="center"/>
        <w:rPr>
          <w:sz w:val="28"/>
          <w:szCs w:val="28"/>
        </w:rPr>
      </w:pPr>
    </w:p>
    <w:p w:rsidR="00E5090E" w:rsidRPr="00FC009D" w:rsidRDefault="00E5090E" w:rsidP="00CA2886">
      <w:pPr>
        <w:jc w:val="center"/>
        <w:rPr>
          <w:sz w:val="28"/>
          <w:szCs w:val="28"/>
        </w:rPr>
      </w:pPr>
    </w:p>
    <w:p w:rsidR="00E5090E" w:rsidRPr="00FC009D" w:rsidRDefault="00E5090E" w:rsidP="00CA2886">
      <w:pPr>
        <w:jc w:val="center"/>
      </w:pPr>
    </w:p>
    <w:p w:rsidR="00E5090E" w:rsidRPr="00FC009D" w:rsidRDefault="00E5090E" w:rsidP="00CA2886">
      <w:pPr>
        <w:pStyle w:val="110"/>
        <w:keepNext w:val="0"/>
        <w:rPr>
          <w:b/>
          <w:bCs/>
          <w:sz w:val="28"/>
          <w:szCs w:val="28"/>
        </w:rPr>
      </w:pPr>
      <w:r w:rsidRPr="00FC009D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E5090E" w:rsidRPr="00FC009D" w:rsidRDefault="00E5090E" w:rsidP="00CA2886">
      <w:pPr>
        <w:sectPr w:rsidR="00E5090E" w:rsidRPr="00FC009D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E5090E" w:rsidRPr="00F74A75" w:rsidRDefault="00E5090E" w:rsidP="00C87330">
      <w:pPr>
        <w:pStyle w:val="12"/>
        <w:widowControl/>
        <w:outlineLvl w:val="0"/>
        <w:rPr>
          <w:sz w:val="28"/>
          <w:szCs w:val="28"/>
        </w:rPr>
      </w:pPr>
      <w:bookmarkStart w:id="4" w:name="_Toc398564570"/>
      <w:bookmarkStart w:id="5" w:name="_Toc399408080"/>
      <w:bookmarkStart w:id="6" w:name="_Toc418668521"/>
      <w:r w:rsidRPr="00FC009D">
        <w:rPr>
          <w:b w:val="0"/>
          <w:bCs w:val="0"/>
          <w:sz w:val="28"/>
          <w:szCs w:val="28"/>
        </w:rPr>
        <w:t>СОДЕРЖАНИЕ</w:t>
      </w:r>
      <w:bookmarkEnd w:id="3"/>
      <w:bookmarkEnd w:id="4"/>
      <w:bookmarkEnd w:id="5"/>
      <w:bookmarkEnd w:id="6"/>
    </w:p>
    <w:p w:rsidR="00E5090E" w:rsidRPr="00CF2AAA" w:rsidRDefault="00E5090E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bookmarkStart w:id="7" w:name="_GoBack"/>
    <w:bookmarkEnd w:id="7"/>
    <w:p w:rsidR="00E5090E" w:rsidRDefault="00E5090E">
      <w:pPr>
        <w:pStyle w:val="TOC1"/>
        <w:rPr>
          <w:rFonts w:ascii="Calibri" w:eastAsia="MS Mincho" w:hAnsi="Calibri"/>
          <w:sz w:val="22"/>
          <w:szCs w:val="22"/>
        </w:rPr>
      </w:pPr>
      <w:r w:rsidRPr="003B1D17">
        <w:fldChar w:fldCharType="begin"/>
      </w:r>
      <w:r w:rsidRPr="003B1D17">
        <w:instrText xml:space="preserve"> TOC \o "1-3" \h \z \u </w:instrText>
      </w:r>
      <w:r w:rsidRPr="003B1D17">
        <w:fldChar w:fldCharType="separate"/>
      </w:r>
      <w:hyperlink w:anchor="_Toc418668520" w:history="1">
        <w:r w:rsidRPr="00833DC0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_Toc418668520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E5090E" w:rsidRDefault="00E5090E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1" w:history="1">
        <w:r w:rsidRPr="00833DC0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_Toc418668521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5090E" w:rsidRDefault="00E5090E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2" w:history="1">
        <w:r w:rsidRPr="00833DC0">
          <w:rPr>
            <w:rStyle w:val="Hyperlink"/>
          </w:rPr>
          <w:t>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_Toc418668522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5090E" w:rsidRDefault="00E5090E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3" w:history="1">
        <w:r w:rsidRPr="00833DC0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_Toc418668523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5090E" w:rsidRDefault="00E5090E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4" w:history="1">
        <w:r w:rsidRPr="00833DC0">
          <w:rPr>
            <w:rStyle w:val="Hyperlink"/>
          </w:rPr>
          <w:t>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_Toc418668524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5090E" w:rsidRDefault="00E5090E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5" w:history="1">
        <w:r w:rsidRPr="00833DC0">
          <w:rPr>
            <w:rStyle w:val="Hyperlink"/>
          </w:rPr>
          <w:t>2.1.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_Toc418668525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5090E" w:rsidRDefault="00E5090E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6" w:history="1">
        <w:r w:rsidRPr="00833DC0">
          <w:rPr>
            <w:rStyle w:val="Hyperlink"/>
          </w:rPr>
          <w:t>2.1.1.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_Toc418668526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5090E" w:rsidRDefault="00E5090E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7" w:history="1">
        <w:r w:rsidRPr="00833DC0">
          <w:rPr>
            <w:rStyle w:val="Hyperlink"/>
          </w:rPr>
          <w:t>2.1.2.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_Toc418668527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5090E" w:rsidRDefault="00E5090E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8" w:history="1">
        <w:r w:rsidRPr="00833DC0">
          <w:rPr>
            <w:rStyle w:val="Hyperlink"/>
          </w:rPr>
          <w:t>2.2.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_Toc418668528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5090E" w:rsidRDefault="00E5090E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9" w:history="1">
        <w:r w:rsidRPr="00833DC0">
          <w:rPr>
            <w:rStyle w:val="Hyperlink"/>
          </w:rPr>
          <w:t>3.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_Toc418668529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5090E" w:rsidRDefault="00E5090E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0" w:history="1">
        <w:r w:rsidRPr="00833DC0">
          <w:rPr>
            <w:rStyle w:val="Hyperlink"/>
          </w:rPr>
          <w:t>4.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_Toc418668530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5090E" w:rsidRDefault="00E5090E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1" w:history="1">
        <w:r w:rsidRPr="00833DC0">
          <w:rPr>
            <w:rStyle w:val="Hyperlink"/>
          </w:rPr>
          <w:t>4.1.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_Toc418668531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5090E" w:rsidRPr="00D70DCF" w:rsidRDefault="00E5090E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2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З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аявка на участие в закупке (форма 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_Toc418668532 \h </w:instrText>
        </w:r>
        <w:r w:rsidRPr="005157A4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10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E5090E" w:rsidRPr="00D70DCF" w:rsidRDefault="00E5090E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3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принадлежности к субъектам малого и среднего предпринимательства (форма 1.1)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_Toc418668533 \h </w:instrText>
        </w:r>
        <w:r w:rsidRPr="005157A4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15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E5090E" w:rsidRPr="00D70DCF" w:rsidRDefault="00E5090E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4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цепочке собственников, включая бенефициаров (в том числе конечных) (форма 1.2)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_Toc418668534 \h </w:instrText>
        </w:r>
        <w:r w:rsidRPr="005157A4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17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E5090E" w:rsidRPr="005C1E93" w:rsidRDefault="00E5090E" w:rsidP="006F1D98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5157A4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E5090E" w:rsidRDefault="00E5090E" w:rsidP="002230A2">
      <w:pPr>
        <w:pStyle w:val="TOC1"/>
        <w:tabs>
          <w:tab w:val="clear" w:pos="9923"/>
          <w:tab w:val="right" w:pos="9922"/>
        </w:tabs>
        <w:rPr>
          <w:rFonts w:ascii="Calibri" w:eastAsia="MS Mincho" w:hAnsi="Calibri"/>
          <w:sz w:val="22"/>
          <w:szCs w:val="22"/>
        </w:rPr>
      </w:pPr>
      <w:hyperlink w:anchor="_ЧАСТЬ_2" w:history="1">
        <w:r>
          <w:rPr>
            <w:rStyle w:val="Hyperlink"/>
            <w:b/>
            <w:bCs/>
          </w:rPr>
          <w:t>ЧАСТЬ</w:t>
        </w:r>
      </w:hyperlink>
      <w:r>
        <w:t xml:space="preserve"> </w:t>
      </w:r>
      <w:r w:rsidRPr="002230A2">
        <w:rPr>
          <w:b/>
          <w:bCs/>
        </w:rPr>
        <w:t>2</w:t>
      </w:r>
      <w:r>
        <w:rPr>
          <w:b/>
          <w:bCs/>
        </w:rPr>
        <w:t xml:space="preserve"> </w:t>
      </w:r>
      <w:r>
        <w:rPr>
          <w:b/>
          <w:bCs/>
        </w:rPr>
        <w:tab/>
      </w:r>
      <w:r w:rsidRPr="002230A2">
        <w:t>23</w:t>
      </w:r>
    </w:p>
    <w:p w:rsidR="00E5090E" w:rsidRDefault="00E5090E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6" w:history="1">
        <w:r w:rsidRPr="00833DC0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_Toc418668536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E5090E" w:rsidRPr="00AA3DA4" w:rsidRDefault="00E5090E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3B1D17">
        <w:fldChar w:fldCharType="end"/>
      </w:r>
    </w:p>
    <w:p w:rsidR="00E5090E" w:rsidRPr="00F74A75" w:rsidRDefault="00E5090E" w:rsidP="005D6E3F">
      <w:pPr>
        <w:rPr>
          <w:sz w:val="28"/>
          <w:szCs w:val="28"/>
        </w:rPr>
      </w:pPr>
    </w:p>
    <w:p w:rsidR="00E5090E" w:rsidRDefault="00E5090E" w:rsidP="00600E86"/>
    <w:p w:rsidR="00E5090E" w:rsidRPr="00FC009D" w:rsidRDefault="00E5090E" w:rsidP="00600E86">
      <w:pPr>
        <w:sectPr w:rsidR="00E5090E" w:rsidRPr="00FC009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E5090E" w:rsidRDefault="00E5090E" w:rsidP="004B3019">
      <w:pPr>
        <w:rPr>
          <w:sz w:val="28"/>
          <w:szCs w:val="28"/>
        </w:rPr>
      </w:pPr>
      <w:bookmarkStart w:id="8" w:name="_Toc397064010"/>
    </w:p>
    <w:p w:rsidR="00E5090E" w:rsidRPr="00FC009D" w:rsidRDefault="00E5090E" w:rsidP="0036794A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668522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>
        <w:rPr>
          <w:sz w:val="28"/>
          <w:szCs w:val="28"/>
        </w:rPr>
        <w:t>ЗАКУПКИ</w:t>
      </w:r>
      <w:bookmarkEnd w:id="11"/>
    </w:p>
    <w:p w:rsidR="00E5090E" w:rsidRPr="00347B82" w:rsidRDefault="00E5090E" w:rsidP="00347B82">
      <w:pPr>
        <w:rPr>
          <w:sz w:val="28"/>
          <w:szCs w:val="28"/>
        </w:rPr>
      </w:pPr>
    </w:p>
    <w:p w:rsidR="00E5090E" w:rsidRPr="004923FA" w:rsidRDefault="00E5090E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3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23FA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E5090E" w:rsidRPr="005C0EFF" w:rsidRDefault="00E5090E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 w:rsidRPr="005C0EFF">
        <w:rPr>
          <w:rFonts w:ascii="Times New Roman" w:hAnsi="Times New Roman" w:cs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</w:t>
      </w:r>
      <w:r>
        <w:rPr>
          <w:rFonts w:ascii="Times New Roman" w:hAnsi="Times New Roman" w:cs="Times New Roman"/>
          <w:sz w:val="28"/>
          <w:szCs w:val="28"/>
        </w:rPr>
        <w:t>2015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29.04.2015 г.  № 1/431-П</w:t>
      </w:r>
      <w:r>
        <w:rPr>
          <w:rFonts w:ascii="Times New Roman" w:hAnsi="Times New Roman" w:cs="Times New Roman"/>
          <w:b/>
          <w:bCs/>
          <w:i/>
          <w:iCs/>
        </w:rPr>
        <w:t>.</w:t>
      </w:r>
    </w:p>
    <w:p w:rsidR="00E5090E" w:rsidRDefault="00E5090E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4923FA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E5090E" w:rsidRPr="005C18F4" w:rsidRDefault="00E5090E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Предмет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: право заключения договора </w:t>
      </w:r>
      <w:r w:rsidRPr="005C18F4">
        <w:rPr>
          <w:rFonts w:ascii="Times New Roman" w:hAnsi="Times New Roman" w:cs="Times New Roman"/>
          <w:spacing w:val="-6"/>
          <w:sz w:val="28"/>
          <w:szCs w:val="28"/>
        </w:rPr>
        <w:t xml:space="preserve">на поставку </w:t>
      </w:r>
      <w:r>
        <w:rPr>
          <w:rFonts w:ascii="Times New Roman" w:hAnsi="Times New Roman" w:cs="Times New Roman"/>
          <w:sz w:val="28"/>
          <w:szCs w:val="28"/>
        </w:rPr>
        <w:t>автокрана 25 т</w:t>
      </w:r>
      <w:r w:rsidRPr="005C18F4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E5090E" w:rsidRPr="00C01FAD" w:rsidRDefault="00E5090E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18F4">
        <w:rPr>
          <w:rFonts w:ascii="Times New Roman" w:hAnsi="Times New Roman" w:cs="Times New Roman"/>
          <w:sz w:val="28"/>
          <w:szCs w:val="28"/>
        </w:rPr>
        <w:t>Заказчик:</w:t>
      </w:r>
      <w:r w:rsidRPr="005C18F4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5C18F4">
        <w:rPr>
          <w:rFonts w:ascii="Times New Roman" w:hAnsi="Times New Roman" w:cs="Times New Roman"/>
          <w:sz w:val="28"/>
          <w:szCs w:val="28"/>
        </w:rPr>
        <w:t>Акционерное общество «Федеральный</w:t>
      </w:r>
      <w:r w:rsidRPr="00484DC2">
        <w:rPr>
          <w:rFonts w:ascii="Times New Roman" w:hAnsi="Times New Roman" w:cs="Times New Roman"/>
          <w:sz w:val="28"/>
          <w:szCs w:val="28"/>
        </w:rPr>
        <w:t xml:space="preserve"> центр науки и высоких технологий «Специальное научно-производственное объединение «Элерон» (АО «ФЦНИВТ «СНПО «Элерон»)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090E" w:rsidRPr="00563F70" w:rsidRDefault="00E5090E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E5090E" w:rsidRPr="00563F70" w:rsidRDefault="00E5090E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E5090E" w:rsidRPr="00563FFA" w:rsidRDefault="00E5090E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E5090E" w:rsidRPr="005C0EFF" w:rsidRDefault="00E5090E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E5090E" w:rsidRPr="00EC5CDB" w:rsidRDefault="00E5090E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 w:rsidRPr="00C01FAD">
        <w:rPr>
          <w:rFonts w:ascii="Times New Roman" w:hAnsi="Times New Roman" w:cs="Times New Roman"/>
          <w:sz w:val="28"/>
          <w:szCs w:val="28"/>
        </w:rPr>
        <w:t>1 (один)</w:t>
      </w:r>
      <w:r w:rsidRPr="00EC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090E" w:rsidRPr="005C0EFF" w:rsidRDefault="00E5090E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поставка автокрана 25 т</w:t>
      </w:r>
      <w:r w:rsidRPr="005C18F4">
        <w:rPr>
          <w:rFonts w:ascii="Times New Roman" w:hAnsi="Times New Roman" w:cs="Times New Roman"/>
          <w:sz w:val="28"/>
          <w:szCs w:val="28"/>
        </w:rPr>
        <w:t>.</w:t>
      </w:r>
    </w:p>
    <w:p w:rsidR="00E5090E" w:rsidRPr="00444A38" w:rsidRDefault="00E5090E" w:rsidP="00835D5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C0EFF">
        <w:rPr>
          <w:sz w:val="28"/>
          <w:szCs w:val="28"/>
        </w:rPr>
        <w:t xml:space="preserve"> </w:t>
      </w:r>
      <w:r w:rsidRPr="00144C23">
        <w:rPr>
          <w:sz w:val="28"/>
          <w:szCs w:val="28"/>
        </w:rPr>
        <w:t xml:space="preserve">выполнения </w:t>
      </w:r>
      <w:r w:rsidRPr="00C01FAD">
        <w:rPr>
          <w:sz w:val="28"/>
          <w:szCs w:val="28"/>
        </w:rPr>
        <w:t>поставки товара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– с даты подписания договора, окончание – не позднее </w:t>
      </w:r>
      <w:r>
        <w:rPr>
          <w:b/>
          <w:bCs/>
          <w:sz w:val="28"/>
          <w:szCs w:val="28"/>
        </w:rPr>
        <w:t xml:space="preserve">7 </w:t>
      </w:r>
      <w:r w:rsidRPr="00444A38">
        <w:rPr>
          <w:sz w:val="28"/>
          <w:szCs w:val="28"/>
        </w:rPr>
        <w:t xml:space="preserve">рабочих дней </w:t>
      </w:r>
      <w:r>
        <w:rPr>
          <w:sz w:val="28"/>
          <w:szCs w:val="28"/>
        </w:rPr>
        <w:t>с даты подписания договора</w:t>
      </w:r>
      <w:r w:rsidRPr="00444A38">
        <w:rPr>
          <w:sz w:val="28"/>
          <w:szCs w:val="28"/>
        </w:rPr>
        <w:t>.</w:t>
      </w:r>
    </w:p>
    <w:p w:rsidR="00E5090E" w:rsidRDefault="00E5090E" w:rsidP="00CD52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и порядок</w:t>
      </w:r>
      <w:r w:rsidRPr="005C0EFF">
        <w:rPr>
          <w:sz w:val="28"/>
          <w:szCs w:val="28"/>
        </w:rPr>
        <w:t xml:space="preserve"> </w:t>
      </w:r>
      <w:r w:rsidRPr="00144C23">
        <w:rPr>
          <w:sz w:val="28"/>
          <w:szCs w:val="28"/>
        </w:rPr>
        <w:t xml:space="preserve">выполнения </w:t>
      </w:r>
      <w:r>
        <w:rPr>
          <w:sz w:val="28"/>
          <w:szCs w:val="28"/>
        </w:rPr>
        <w:t>поставки: доставка крана на склад Заказчика по адресу РФ, Москва, ул. Генерала Белова, д.14</w:t>
      </w:r>
      <w:r w:rsidRPr="008A471C">
        <w:rPr>
          <w:sz w:val="28"/>
          <w:szCs w:val="28"/>
        </w:rPr>
        <w:t xml:space="preserve">, силами и средствами </w:t>
      </w:r>
      <w:r>
        <w:rPr>
          <w:sz w:val="28"/>
          <w:szCs w:val="28"/>
        </w:rPr>
        <w:t>Поставщика.</w:t>
      </w:r>
    </w:p>
    <w:p w:rsidR="00E5090E" w:rsidRPr="00563FFA" w:rsidRDefault="00E5090E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E5090E" w:rsidRPr="00C36048" w:rsidRDefault="00E5090E" w:rsidP="000129E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>
        <w:rPr>
          <w:b/>
          <w:bCs/>
          <w:sz w:val="28"/>
          <w:szCs w:val="28"/>
          <w:u w:val="single"/>
        </w:rPr>
        <w:t>.</w:t>
      </w:r>
    </w:p>
    <w:p w:rsidR="00E5090E" w:rsidRPr="00E120DD" w:rsidRDefault="00E5090E" w:rsidP="00E120DD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E120DD">
        <w:rPr>
          <w:rFonts w:ascii="Times New Roman" w:hAnsi="Times New Roman" w:cs="Times New Roman"/>
          <w:sz w:val="28"/>
          <w:szCs w:val="28"/>
        </w:rPr>
        <w:t xml:space="preserve">Аванс – не предусмотрен. Порядок оплаты – безналичный расчет. 100% оплата производится в течение </w:t>
      </w:r>
      <w:r>
        <w:rPr>
          <w:rFonts w:ascii="Times New Roman" w:hAnsi="Times New Roman" w:cs="Times New Roman"/>
          <w:sz w:val="28"/>
          <w:szCs w:val="28"/>
        </w:rPr>
        <w:t>30 дней</w:t>
      </w:r>
      <w:r w:rsidRPr="00E120DD">
        <w:rPr>
          <w:rFonts w:ascii="Times New Roman" w:hAnsi="Times New Roman" w:cs="Times New Roman"/>
          <w:sz w:val="28"/>
          <w:szCs w:val="28"/>
        </w:rPr>
        <w:t xml:space="preserve"> с момента </w:t>
      </w:r>
      <w:r>
        <w:rPr>
          <w:rFonts w:ascii="Times New Roman" w:hAnsi="Times New Roman" w:cs="Times New Roman"/>
          <w:sz w:val="28"/>
          <w:szCs w:val="28"/>
        </w:rPr>
        <w:t>приемки крана на складе Заказчика</w:t>
      </w:r>
      <w:r w:rsidRPr="00E120DD">
        <w:rPr>
          <w:rFonts w:ascii="Times New Roman" w:hAnsi="Times New Roman" w:cs="Times New Roman"/>
          <w:sz w:val="28"/>
          <w:szCs w:val="28"/>
        </w:rPr>
        <w:t xml:space="preserve"> (при наличии всех необходимых документов: паспорта, сертификаты, счета-фактуры</w:t>
      </w:r>
      <w:r>
        <w:rPr>
          <w:rFonts w:ascii="Times New Roman" w:hAnsi="Times New Roman" w:cs="Times New Roman"/>
          <w:sz w:val="28"/>
          <w:szCs w:val="28"/>
        </w:rPr>
        <w:t>, ТТН</w:t>
      </w:r>
      <w:r w:rsidRPr="00E120DD">
        <w:rPr>
          <w:rFonts w:ascii="Times New Roman" w:hAnsi="Times New Roman" w:cs="Times New Roman"/>
          <w:sz w:val="28"/>
          <w:szCs w:val="28"/>
        </w:rPr>
        <w:t xml:space="preserve"> и т.д.).</w:t>
      </w:r>
    </w:p>
    <w:p w:rsidR="00E5090E" w:rsidRDefault="00E5090E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590C50">
        <w:rPr>
          <w:b/>
          <w:bCs/>
          <w:sz w:val="28"/>
          <w:szCs w:val="28"/>
        </w:rPr>
        <w:t>не допускаются</w:t>
      </w:r>
      <w:r>
        <w:t>.</w:t>
      </w:r>
    </w:p>
    <w:p w:rsidR="00E5090E" w:rsidRPr="005C0EFF" w:rsidRDefault="00E5090E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E5090E" w:rsidRPr="005C0EFF" w:rsidRDefault="00E5090E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6 150 000 (Шесть миллионов сто пятьдесят тысяч) рублей 00 копеек</w:t>
      </w:r>
      <w:r w:rsidRPr="004456D3">
        <w:rPr>
          <w:rFonts w:ascii="Times New Roman" w:hAnsi="Times New Roman" w:cs="Times New Roman"/>
          <w:sz w:val="28"/>
          <w:szCs w:val="28"/>
        </w:rPr>
        <w:t>, включая НДС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15DE5">
        <w:rPr>
          <w:rFonts w:ascii="Times New Roman" w:hAnsi="Times New Roman" w:cs="Times New Roman"/>
          <w:sz w:val="28"/>
          <w:szCs w:val="28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</w:t>
      </w:r>
      <w:r>
        <w:rPr>
          <w:rFonts w:ascii="Times New Roman" w:hAnsi="Times New Roman" w:cs="Times New Roman"/>
          <w:sz w:val="28"/>
          <w:szCs w:val="28"/>
        </w:rPr>
        <w:t xml:space="preserve">ора включает в себя: стоимость крана, доставку крана на склад Заказчика, </w:t>
      </w:r>
      <w:r w:rsidRPr="00CC25E6">
        <w:rPr>
          <w:rFonts w:ascii="Times New Roman" w:hAnsi="Times New Roman" w:cs="Times New Roman"/>
          <w:sz w:val="28"/>
          <w:szCs w:val="28"/>
        </w:rPr>
        <w:t>страхование, полный комплект документации, налог</w:t>
      </w:r>
      <w:r>
        <w:rPr>
          <w:rFonts w:ascii="Times New Roman" w:hAnsi="Times New Roman" w:cs="Times New Roman"/>
          <w:sz w:val="28"/>
          <w:szCs w:val="28"/>
        </w:rPr>
        <w:t>и и другие обязательные платежи</w:t>
      </w:r>
      <w:r w:rsidRPr="00CC25E6">
        <w:rPr>
          <w:rFonts w:ascii="Times New Roman" w:hAnsi="Times New Roman" w:cs="Times New Roman"/>
          <w:sz w:val="28"/>
          <w:szCs w:val="28"/>
        </w:rPr>
        <w:t>.</w:t>
      </w:r>
    </w:p>
    <w:p w:rsidR="00E5090E" w:rsidRPr="00594882" w:rsidRDefault="00E5090E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090E" w:rsidRPr="00594882" w:rsidRDefault="00E5090E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4282D">
        <w:rPr>
          <w:rFonts w:ascii="Times New Roman" w:hAnsi="Times New Roman" w:cs="Times New Roman"/>
          <w:sz w:val="28"/>
          <w:szCs w:val="28"/>
        </w:rPr>
        <w:t>российский рубль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E5090E" w:rsidRPr="005C0EFF" w:rsidRDefault="00E5090E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sz w:val="28"/>
          <w:szCs w:val="28"/>
        </w:rPr>
        <w:t xml:space="preserve">закупке: </w:t>
      </w:r>
      <w:r w:rsidRPr="0014282D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090E" w:rsidRPr="005C0EFF" w:rsidRDefault="00E5090E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E5090E" w:rsidRPr="005C0EFF" w:rsidRDefault="00E5090E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334EF8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334EF8">
        <w:rPr>
          <w:sz w:val="28"/>
          <w:szCs w:val="28"/>
        </w:rPr>
        <w:t xml:space="preserve">»  в сети «Интернет»  по  адресу: </w:t>
      </w:r>
      <w:r>
        <w:rPr>
          <w:color w:val="0000FF"/>
          <w:sz w:val="28"/>
          <w:szCs w:val="28"/>
          <w:u w:val="single"/>
          <w:lang w:val="en-US"/>
        </w:rPr>
        <w:t>www</w:t>
      </w:r>
      <w:hyperlink r:id="rId11" w:history="1">
        <w:r w:rsidRPr="008058C8">
          <w:rPr>
            <w:rStyle w:val="Hyperlink"/>
            <w:sz w:val="28"/>
            <w:szCs w:val="28"/>
          </w:rPr>
          <w:t>.</w:t>
        </w:r>
        <w:r>
          <w:rPr>
            <w:rStyle w:val="Hyperlink"/>
            <w:sz w:val="28"/>
            <w:szCs w:val="28"/>
            <w:lang w:val="en-US"/>
          </w:rPr>
          <w:t>a</w:t>
        </w:r>
        <w:r w:rsidRPr="008058C8">
          <w:rPr>
            <w:rStyle w:val="Hyperlink"/>
            <w:sz w:val="28"/>
            <w:szCs w:val="28"/>
          </w:rPr>
          <w:t>-</w:t>
        </w:r>
        <w:r>
          <w:rPr>
            <w:rStyle w:val="Hyperlink"/>
            <w:sz w:val="28"/>
            <w:szCs w:val="28"/>
            <w:lang w:val="en-US"/>
          </w:rPr>
          <w:t>k</w:t>
        </w:r>
        <w:r w:rsidRPr="008058C8">
          <w:rPr>
            <w:rStyle w:val="Hyperlink"/>
            <w:sz w:val="28"/>
            <w:szCs w:val="28"/>
          </w:rPr>
          <w:t>-</w:t>
        </w:r>
        <w:r>
          <w:rPr>
            <w:rStyle w:val="Hyperlink"/>
            <w:sz w:val="28"/>
            <w:szCs w:val="28"/>
            <w:lang w:val="en-US"/>
          </w:rPr>
          <w:t>d</w:t>
        </w:r>
        <w:r w:rsidRPr="005649B9">
          <w:rPr>
            <w:rStyle w:val="Hyperlink"/>
            <w:sz w:val="28"/>
            <w:szCs w:val="28"/>
          </w:rPr>
          <w:t>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5090E" w:rsidRPr="005C0EFF" w:rsidRDefault="00E5090E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E5090E" w:rsidRPr="005C0EFF" w:rsidRDefault="00E5090E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E5090E" w:rsidRDefault="00E5090E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5090E" w:rsidRPr="0046204A" w:rsidRDefault="00E5090E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</w:t>
      </w:r>
      <w:r w:rsidRPr="0046204A">
        <w:rPr>
          <w:sz w:val="28"/>
          <w:szCs w:val="28"/>
        </w:rPr>
        <w:t>официальных сайтах закупочная документация находится в открытом доступе, начиная с даты официальной публикации.</w:t>
      </w:r>
      <w:r w:rsidRPr="0046204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E5090E" w:rsidRPr="0046204A" w:rsidRDefault="00E5090E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6204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2" w:name="_Ref320025392"/>
      <w:r w:rsidRPr="0046204A">
        <w:rPr>
          <w:sz w:val="28"/>
          <w:szCs w:val="28"/>
        </w:rPr>
        <w:t>Официальный</w:t>
      </w:r>
      <w:r w:rsidRPr="0046204A">
        <w:rPr>
          <w:spacing w:val="-6"/>
          <w:sz w:val="28"/>
          <w:szCs w:val="28"/>
        </w:rPr>
        <w:t xml:space="preserve"> государственный сайт </w:t>
      </w:r>
      <w:r w:rsidRPr="0046204A">
        <w:rPr>
          <w:sz w:val="28"/>
          <w:szCs w:val="28"/>
        </w:rPr>
        <w:t>(</w:t>
      </w:r>
      <w:hyperlink r:id="rId12" w:history="1">
        <w:r w:rsidRPr="0046204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46204A">
        <w:rPr>
          <w:sz w:val="28"/>
          <w:szCs w:val="28"/>
        </w:rPr>
        <w:t>),</w:t>
      </w:r>
      <w:bookmarkEnd w:id="12"/>
      <w:r w:rsidRPr="0046204A">
        <w:rPr>
          <w:sz w:val="28"/>
          <w:szCs w:val="28"/>
        </w:rPr>
        <w:t xml:space="preserve"> </w:t>
      </w:r>
    </w:p>
    <w:p w:rsidR="00E5090E" w:rsidRPr="0046204A" w:rsidRDefault="00E5090E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6204A">
        <w:rPr>
          <w:sz w:val="28"/>
          <w:szCs w:val="28"/>
        </w:rPr>
        <w:t>Копии публикации документов по данной закупке:</w:t>
      </w:r>
    </w:p>
    <w:p w:rsidR="00E5090E" w:rsidRPr="0046204A" w:rsidRDefault="00E5090E" w:rsidP="0036794A">
      <w:pPr>
        <w:pStyle w:val="ListParagraph"/>
        <w:numPr>
          <w:ilvl w:val="0"/>
          <w:numId w:val="30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46204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46204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46204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46204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E5090E" w:rsidRPr="0046204A" w:rsidRDefault="00E5090E" w:rsidP="0036794A">
      <w:pPr>
        <w:pStyle w:val="ListParagraph"/>
        <w:numPr>
          <w:ilvl w:val="0"/>
          <w:numId w:val="30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6204A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</w:t>
      </w:r>
      <w:r w:rsidRPr="0046204A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www</w:t>
      </w:r>
      <w:hyperlink r:id="rId14" w:history="1">
        <w:r w:rsidRPr="0046204A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46204A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46204A">
          <w:rPr>
            <w:rStyle w:val="Hyperlink"/>
            <w:rFonts w:ascii="Times New Roman" w:hAnsi="Times New Roman" w:cs="Times New Roman"/>
            <w:sz w:val="28"/>
            <w:szCs w:val="28"/>
          </w:rPr>
          <w:t>-</w:t>
        </w:r>
        <w:r w:rsidRPr="0046204A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46204A">
          <w:rPr>
            <w:rStyle w:val="Hyperlink"/>
            <w:rFonts w:ascii="Times New Roman" w:hAnsi="Times New Roman" w:cs="Times New Roman"/>
            <w:sz w:val="28"/>
            <w:szCs w:val="28"/>
          </w:rPr>
          <w:t>-</w:t>
        </w:r>
        <w:r w:rsidRPr="0046204A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46204A">
          <w:rPr>
            <w:rStyle w:val="Hyperlink"/>
            <w:rFonts w:ascii="Times New Roman" w:hAnsi="Times New Roman" w:cs="Times New Roman"/>
            <w:sz w:val="28"/>
            <w:szCs w:val="28"/>
          </w:rPr>
          <w:t>.ru</w:t>
        </w:r>
      </w:hyperlink>
    </w:p>
    <w:p w:rsidR="00E5090E" w:rsidRDefault="00E5090E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окончания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 w:cs="Times New Roman"/>
          <w:spacing w:val="-6"/>
          <w:sz w:val="28"/>
          <w:szCs w:val="28"/>
        </w:rPr>
        <w:t>31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июля 2015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E5090E" w:rsidRPr="005C0EFF" w:rsidRDefault="00E5090E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E5090E" w:rsidRPr="005C0EFF" w:rsidRDefault="00E5090E" w:rsidP="005C0EFF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</w:p>
    <w:p w:rsidR="00E5090E" w:rsidRPr="005C0EFF" w:rsidRDefault="00E5090E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31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 2015</w:t>
      </w:r>
      <w:r w:rsidRPr="005C0EFF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E5090E" w:rsidRDefault="00E5090E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E5090E" w:rsidRPr="00563FFA" w:rsidRDefault="00E5090E" w:rsidP="006739C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21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7D75CE">
        <w:rPr>
          <w:sz w:val="28"/>
          <w:szCs w:val="28"/>
        </w:rPr>
        <w:t>.</w:t>
      </w:r>
    </w:p>
    <w:p w:rsidR="00E5090E" w:rsidRDefault="00E5090E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</w:t>
      </w:r>
      <w:r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17C31">
        <w:rPr>
          <w:rFonts w:ascii="Times New Roman" w:hAnsi="Times New Roman" w:cs="Times New Roman"/>
          <w:b/>
          <w:bCs/>
          <w:sz w:val="28"/>
          <w:szCs w:val="28"/>
        </w:rPr>
        <w:t>не позднее 20 (двадцати) дней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090E" w:rsidRDefault="00E5090E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E5090E" w:rsidRDefault="00E5090E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5090E" w:rsidRDefault="00E5090E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5090E" w:rsidRDefault="00E5090E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</w:t>
      </w:r>
      <w:r>
        <w:rPr>
          <w:spacing w:val="-6"/>
          <w:sz w:val="28"/>
          <w:szCs w:val="28"/>
          <w:lang w:eastAsia="en-US"/>
        </w:rPr>
        <w:t xml:space="preserve">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E5090E" w:rsidRDefault="00E5090E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5090E" w:rsidRDefault="00E5090E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>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5090E" w:rsidRPr="003651B9" w:rsidRDefault="00E5090E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26333">
        <w:rPr>
          <w:rFonts w:ascii="Times New Roman" w:hAnsi="Times New Roman" w:cs="Times New Roman"/>
          <w:b/>
          <w:bCs/>
          <w:spacing w:val="-6"/>
          <w:sz w:val="28"/>
          <w:szCs w:val="28"/>
        </w:rPr>
        <w:t>не требуется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E5090E" w:rsidRDefault="00E5090E" w:rsidP="0036794A">
      <w:pPr>
        <w:numPr>
          <w:ilvl w:val="0"/>
          <w:numId w:val="3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>
        <w:rPr>
          <w:b/>
          <w:bCs/>
          <w:i/>
          <w:iCs/>
        </w:rPr>
        <w:t xml:space="preserve"> </w:t>
      </w:r>
      <w:r w:rsidRPr="009E2559">
        <w:rPr>
          <w:sz w:val="28"/>
          <w:szCs w:val="28"/>
        </w:rPr>
        <w:t>запроса цен</w:t>
      </w:r>
      <w:r w:rsidRPr="004A7987">
        <w:rPr>
          <w:b/>
          <w:bCs/>
          <w:i/>
          <w:iCs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E5090E" w:rsidRDefault="00E5090E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 в указанных ниже случаях, </w:t>
      </w:r>
    </w:p>
    <w:p w:rsidR="00E5090E" w:rsidRDefault="00E5090E" w:rsidP="00A4214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4214D">
        <w:rPr>
          <w:rFonts w:ascii="Times New Roman" w:hAnsi="Times New Roman" w:cs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A4214D">
        <w:rPr>
          <w:rFonts w:ascii="Times New Roman" w:hAnsi="Times New Roman" w:cs="Times New Roman"/>
          <w:sz w:val="28"/>
          <w:szCs w:val="28"/>
        </w:rPr>
        <w:t>,</w:t>
      </w:r>
    </w:p>
    <w:p w:rsidR="00E5090E" w:rsidRPr="00A4214D" w:rsidRDefault="00E5090E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 закупки:</w:t>
      </w:r>
    </w:p>
    <w:p w:rsidR="00E5090E" w:rsidRPr="005C0EFF" w:rsidRDefault="00E5090E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5090E" w:rsidRPr="005C0EFF" w:rsidRDefault="00E5090E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5090E" w:rsidRPr="005C0EFF" w:rsidRDefault="00E5090E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5090E" w:rsidRDefault="00E5090E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E5090E" w:rsidRDefault="00E5090E" w:rsidP="0036794A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090E" w:rsidRDefault="00E5090E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E5090E" w:rsidRPr="008A0248" w:rsidRDefault="00E5090E" w:rsidP="00391B01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E5090E" w:rsidRDefault="00E5090E" w:rsidP="00CD6C43">
      <w:pPr>
        <w:pStyle w:val="NormalWeb"/>
        <w:spacing w:before="0" w:beforeAutospacing="0" w:after="0" w:afterAutospacing="0"/>
        <w:ind w:right="153"/>
        <w:jc w:val="both"/>
      </w:pPr>
    </w:p>
    <w:p w:rsidR="00E5090E" w:rsidRDefault="00E5090E" w:rsidP="00CD6C43">
      <w:pPr>
        <w:pStyle w:val="NormalWeb"/>
        <w:spacing w:before="0" w:beforeAutospacing="0" w:after="0" w:afterAutospacing="0"/>
        <w:ind w:right="153"/>
        <w:jc w:val="both"/>
        <w:sectPr w:rsidR="00E5090E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E5090E" w:rsidRPr="00FC009D" w:rsidRDefault="00E5090E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" w:name="_Toc398564571"/>
      <w:bookmarkStart w:id="14" w:name="_Toc399408081"/>
      <w:bookmarkStart w:id="15" w:name="_Toc418668523"/>
      <w:r w:rsidRPr="00FC009D">
        <w:rPr>
          <w:b/>
          <w:bCs/>
          <w:sz w:val="28"/>
          <w:szCs w:val="28"/>
        </w:rPr>
        <w:t>ЧАСТЬ 1</w:t>
      </w:r>
      <w:bookmarkEnd w:id="13"/>
      <w:bookmarkEnd w:id="14"/>
      <w:bookmarkEnd w:id="15"/>
    </w:p>
    <w:p w:rsidR="00E5090E" w:rsidRDefault="00E5090E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E5090E" w:rsidRDefault="00E5090E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E5090E" w:rsidRDefault="00E5090E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E5090E" w:rsidRPr="003841A6" w:rsidRDefault="00E5090E" w:rsidP="0036794A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66852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6"/>
      <w:bookmarkEnd w:id="17"/>
      <w:bookmarkEnd w:id="18"/>
    </w:p>
    <w:p w:rsidR="00E5090E" w:rsidRPr="003841A6" w:rsidRDefault="00E5090E" w:rsidP="0036794A">
      <w:pPr>
        <w:pStyle w:val="Heading1"/>
        <w:numPr>
          <w:ilvl w:val="1"/>
          <w:numId w:val="3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66852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9"/>
      <w:bookmarkEnd w:id="40"/>
      <w:bookmarkEnd w:id="41"/>
    </w:p>
    <w:p w:rsidR="00E5090E" w:rsidRPr="00703F4C" w:rsidRDefault="00E5090E" w:rsidP="0036794A">
      <w:pPr>
        <w:pStyle w:val="Heading1"/>
        <w:numPr>
          <w:ilvl w:val="2"/>
          <w:numId w:val="3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66852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2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851"/>
        <w:gridCol w:w="6377"/>
        <w:gridCol w:w="8218"/>
      </w:tblGrid>
      <w:tr w:rsidR="00E5090E" w:rsidRPr="00CE4D26">
        <w:trPr>
          <w:trHeight w:val="440"/>
          <w:tblHeader/>
        </w:trPr>
        <w:tc>
          <w:tcPr>
            <w:tcW w:w="851" w:type="dxa"/>
            <w:gridSpan w:val="2"/>
            <w:tcBorders>
              <w:left w:val="single" w:sz="4" w:space="0" w:color="808080"/>
            </w:tcBorders>
            <w:vAlign w:val="center"/>
          </w:tcPr>
          <w:p w:rsidR="00E5090E" w:rsidRPr="00CE4D26" w:rsidRDefault="00E5090E" w:rsidP="00CE4D26">
            <w:pPr>
              <w:jc w:val="center"/>
            </w:pPr>
            <w:r w:rsidRPr="00CE4D26">
              <w:t>№ п/п</w:t>
            </w:r>
          </w:p>
        </w:tc>
        <w:tc>
          <w:tcPr>
            <w:tcW w:w="6379" w:type="dxa"/>
            <w:tcBorders>
              <w:right w:val="single" w:sz="4" w:space="0" w:color="808080"/>
            </w:tcBorders>
            <w:vAlign w:val="center"/>
          </w:tcPr>
          <w:p w:rsidR="00E5090E" w:rsidRPr="00CE4D26" w:rsidRDefault="00E5090E" w:rsidP="00CE4D26">
            <w:pPr>
              <w:ind w:right="153"/>
              <w:jc w:val="center"/>
            </w:pPr>
            <w:r w:rsidRPr="00CE4D2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E5090E" w:rsidRPr="00CE4D26" w:rsidRDefault="00E5090E" w:rsidP="00CE4D26">
            <w:pPr>
              <w:ind w:right="153"/>
              <w:jc w:val="center"/>
            </w:pPr>
            <w:r w:rsidRPr="00CE4D26">
              <w:t>Документы, подтверждающие соответствие установленным требованиям</w:t>
            </w:r>
          </w:p>
        </w:tc>
      </w:tr>
      <w:tr w:rsidR="00E5090E" w:rsidRPr="00CE4D26">
        <w:trPr>
          <w:trHeight w:val="367"/>
        </w:trPr>
        <w:tc>
          <w:tcPr>
            <w:tcW w:w="851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E5090E" w:rsidRPr="00CE4D26" w:rsidRDefault="00E5090E" w:rsidP="003C45CC">
            <w:pPr>
              <w:numPr>
                <w:ilvl w:val="0"/>
                <w:numId w:val="40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E5090E" w:rsidRPr="00CE4D26" w:rsidRDefault="00E5090E" w:rsidP="00CE4D26">
            <w:pPr>
              <w:ind w:right="153"/>
              <w:jc w:val="both"/>
            </w:pPr>
            <w:r w:rsidRPr="00CE4D2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5090E" w:rsidRPr="00CE4D26">
        <w:trPr>
          <w:trHeight w:val="1514"/>
        </w:trPr>
        <w:tc>
          <w:tcPr>
            <w:tcW w:w="851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E5090E" w:rsidRPr="00CE4D26" w:rsidRDefault="00E5090E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3" w:name="_Ref405790941"/>
          </w:p>
        </w:tc>
        <w:bookmarkEnd w:id="43"/>
        <w:tc>
          <w:tcPr>
            <w:tcW w:w="637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E5090E" w:rsidRPr="00CE4D26" w:rsidRDefault="00E5090E" w:rsidP="00CE4D26">
            <w:pPr>
              <w:ind w:right="153" w:firstLine="495"/>
              <w:jc w:val="both"/>
            </w:pPr>
            <w:r w:rsidRPr="00CE4D2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E5090E" w:rsidRPr="00CE4D26" w:rsidRDefault="00E5090E" w:rsidP="00CE4D26">
            <w:pPr>
              <w:ind w:right="153" w:firstLine="495"/>
              <w:jc w:val="both"/>
            </w:pPr>
            <w:r w:rsidRPr="00CE4D2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E5090E" w:rsidRPr="00CE4D26" w:rsidRDefault="00E5090E" w:rsidP="0036794A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4" w:name="_Ref405791406"/>
            <w:r w:rsidRPr="00CE4D26">
              <w:t>копии документов о государственной регистрации из следующих:</w:t>
            </w:r>
            <w:bookmarkEnd w:id="44"/>
          </w:p>
          <w:p w:rsidR="00E5090E" w:rsidRPr="00CE4D26" w:rsidRDefault="00E5090E" w:rsidP="0036794A">
            <w:pPr>
              <w:numPr>
                <w:ilvl w:val="0"/>
                <w:numId w:val="38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5090E" w:rsidRPr="00CE4D26" w:rsidRDefault="00E5090E" w:rsidP="0036794A">
            <w:pPr>
              <w:numPr>
                <w:ilvl w:val="0"/>
                <w:numId w:val="38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индивидуальных предпринимателей</w:t>
            </w:r>
            <w:r w:rsidRPr="00CE4D26" w:rsidDel="007B2165">
              <w:t xml:space="preserve"> </w:t>
            </w:r>
            <w:r w:rsidRPr="00CE4D2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5090E" w:rsidRPr="00CE4D26" w:rsidRDefault="00E5090E" w:rsidP="0036794A">
            <w:pPr>
              <w:numPr>
                <w:ilvl w:val="0"/>
                <w:numId w:val="38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иных физических лиц – копии документов, удостоверяющих личность;</w:t>
            </w:r>
          </w:p>
          <w:p w:rsidR="00E5090E" w:rsidRPr="00CE4D26" w:rsidRDefault="00E5090E" w:rsidP="0036794A">
            <w:pPr>
              <w:numPr>
                <w:ilvl w:val="0"/>
                <w:numId w:val="38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иностранных лиц:</w:t>
            </w:r>
          </w:p>
          <w:p w:rsidR="00E5090E" w:rsidRPr="00CE4D26" w:rsidRDefault="00E5090E" w:rsidP="0036794A">
            <w:pPr>
              <w:numPr>
                <w:ilvl w:val="0"/>
                <w:numId w:val="43"/>
              </w:numPr>
              <w:tabs>
                <w:tab w:val="left" w:pos="300"/>
              </w:tabs>
              <w:ind w:left="0" w:right="153" w:firstLine="493"/>
              <w:jc w:val="both"/>
              <w:rPr>
                <w:b/>
                <w:bCs/>
                <w:caps/>
              </w:rPr>
            </w:pPr>
            <w:r w:rsidRPr="00CE4D26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E5090E" w:rsidRPr="00CE4D26" w:rsidRDefault="00E5090E" w:rsidP="0036794A">
            <w:pPr>
              <w:numPr>
                <w:ilvl w:val="0"/>
                <w:numId w:val="43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краткая пояснительная записка, содержащая:</w:t>
            </w:r>
          </w:p>
          <w:p w:rsidR="00E5090E" w:rsidRPr="00CE4D26" w:rsidRDefault="00E5090E" w:rsidP="0036794A">
            <w:pPr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E5090E" w:rsidRPr="00CE4D26" w:rsidRDefault="00E5090E" w:rsidP="0036794A">
            <w:pPr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5090E" w:rsidRPr="00CE4D2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5090E" w:rsidRPr="00CE4D26" w:rsidRDefault="00E5090E" w:rsidP="00EB4E95">
            <w:pPr>
              <w:numPr>
                <w:ilvl w:val="2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5090E" w:rsidRPr="00CE4D26" w:rsidRDefault="00E5090E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E5090E" w:rsidRPr="00CE4D26" w:rsidRDefault="00E5090E" w:rsidP="0036794A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E4D26" w:rsidDel="00BA2715">
              <w:t xml:space="preserve"> </w:t>
            </w:r>
            <w:r w:rsidRPr="00CE4D26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5090E" w:rsidRPr="00CE4D26">
        <w:trPr>
          <w:trHeight w:val="7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5090E" w:rsidRPr="00CE4D26" w:rsidRDefault="00E5090E" w:rsidP="00EB4E95">
            <w:pPr>
              <w:numPr>
                <w:ilvl w:val="2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5090E" w:rsidRPr="00CE4D26" w:rsidRDefault="00E5090E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E5090E" w:rsidRPr="00CE4D26" w:rsidRDefault="00E5090E" w:rsidP="0036794A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5" w:name="_Ref405791408"/>
            <w:r w:rsidRPr="00CE4D26"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E5090E" w:rsidRPr="00CE4D2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5090E" w:rsidRPr="00CE4D26" w:rsidRDefault="00E5090E" w:rsidP="00EB4E95">
            <w:pPr>
              <w:numPr>
                <w:ilvl w:val="2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5090E" w:rsidRPr="00CE4D26" w:rsidRDefault="00E5090E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E5090E" w:rsidRPr="00CE4D26" w:rsidRDefault="00E5090E" w:rsidP="0036794A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5090E" w:rsidRPr="00CE4D26">
        <w:trPr>
          <w:trHeight w:val="30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5090E" w:rsidRPr="00CE4D26" w:rsidRDefault="00E5090E" w:rsidP="00EB4E95">
            <w:pPr>
              <w:numPr>
                <w:ilvl w:val="2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5090E" w:rsidRPr="00CE4D26" w:rsidRDefault="00E5090E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E5090E" w:rsidRPr="00CE4D26" w:rsidRDefault="00E5090E" w:rsidP="0036794A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5090E" w:rsidRPr="00CE4D26" w:rsidRDefault="00E5090E" w:rsidP="0036794A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5090E" w:rsidRPr="00CE4D26" w:rsidRDefault="00E5090E" w:rsidP="0036794A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5090E" w:rsidRPr="00CE4D26" w:rsidRDefault="00E5090E" w:rsidP="00E253D0">
            <w:pPr>
              <w:tabs>
                <w:tab w:val="left" w:pos="353"/>
              </w:tabs>
              <w:ind w:right="153" w:firstLine="493"/>
              <w:jc w:val="both"/>
            </w:pPr>
            <w:r w:rsidRPr="00CE4D2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5090E" w:rsidRPr="00CE4D26">
        <w:trPr>
          <w:gridBefore w:val="1"/>
          <w:trHeight w:val="699"/>
        </w:trPr>
        <w:tc>
          <w:tcPr>
            <w:tcW w:w="851" w:type="dxa"/>
            <w:vAlign w:val="center"/>
          </w:tcPr>
          <w:p w:rsidR="00E5090E" w:rsidRPr="00CE4D26" w:rsidRDefault="00E5090E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6" w:name="_Ref405791536"/>
          </w:p>
        </w:tc>
        <w:bookmarkEnd w:id="46"/>
        <w:tc>
          <w:tcPr>
            <w:tcW w:w="6379" w:type="dxa"/>
            <w:vAlign w:val="center"/>
          </w:tcPr>
          <w:p w:rsidR="00E5090E" w:rsidRPr="00CE4D26" w:rsidRDefault="00E5090E" w:rsidP="00CE4D26">
            <w:pPr>
              <w:ind w:right="153"/>
              <w:jc w:val="both"/>
            </w:pPr>
            <w:r w:rsidRPr="00CE4D2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E5090E" w:rsidRPr="00CE4D26" w:rsidRDefault="00E5090E" w:rsidP="0036794A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подтверждение:</w:t>
            </w:r>
          </w:p>
          <w:p w:rsidR="00E5090E" w:rsidRPr="00CE4D26" w:rsidRDefault="00E5090E" w:rsidP="0036794A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 ненахождении участника закупки в процессе ликвидации (для юридического лица);</w:t>
            </w:r>
          </w:p>
          <w:p w:rsidR="00E5090E" w:rsidRPr="00CE4D26" w:rsidRDefault="00E5090E" w:rsidP="0036794A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5090E" w:rsidRPr="00CE4D26" w:rsidRDefault="00E5090E" w:rsidP="0036794A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5090E" w:rsidRPr="00CE4D26" w:rsidRDefault="00E5090E" w:rsidP="0036794A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 неприостановлении деятельности участника закупки.</w:t>
            </w:r>
          </w:p>
        </w:tc>
      </w:tr>
      <w:tr w:rsidR="00E5090E" w:rsidRPr="00CE4D26">
        <w:trPr>
          <w:gridBefore w:val="1"/>
          <w:trHeight w:val="440"/>
        </w:trPr>
        <w:tc>
          <w:tcPr>
            <w:tcW w:w="851" w:type="dxa"/>
            <w:vAlign w:val="center"/>
          </w:tcPr>
          <w:p w:rsidR="00E5090E" w:rsidRPr="00CE4D26" w:rsidRDefault="00E5090E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7" w:name="_Ref405791537"/>
          </w:p>
        </w:tc>
        <w:bookmarkEnd w:id="47"/>
        <w:tc>
          <w:tcPr>
            <w:tcW w:w="6379" w:type="dxa"/>
          </w:tcPr>
          <w:p w:rsidR="00E5090E" w:rsidRPr="00CE4D26" w:rsidRDefault="00E5090E" w:rsidP="00CE4D26">
            <w:pPr>
              <w:ind w:right="153"/>
              <w:jc w:val="both"/>
            </w:pPr>
            <w:r w:rsidRPr="00CE4D2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5090E" w:rsidRPr="00CE4D26" w:rsidRDefault="00E5090E" w:rsidP="00EB4E95">
            <w:pPr>
              <w:numPr>
                <w:ilvl w:val="0"/>
                <w:numId w:val="37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E5090E" w:rsidRPr="00CE4D26">
        <w:trPr>
          <w:gridBefore w:val="1"/>
          <w:trHeight w:val="440"/>
        </w:trPr>
        <w:tc>
          <w:tcPr>
            <w:tcW w:w="851" w:type="dxa"/>
            <w:vAlign w:val="center"/>
          </w:tcPr>
          <w:p w:rsidR="00E5090E" w:rsidRPr="00CE4D26" w:rsidRDefault="00E5090E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8" w:name="_Ref407691222"/>
          </w:p>
        </w:tc>
        <w:bookmarkEnd w:id="48"/>
        <w:tc>
          <w:tcPr>
            <w:tcW w:w="6379" w:type="dxa"/>
          </w:tcPr>
          <w:p w:rsidR="00E5090E" w:rsidRPr="00CE4D26" w:rsidRDefault="00E5090E" w:rsidP="00CE4D26">
            <w:pPr>
              <w:ind w:right="153"/>
              <w:jc w:val="both"/>
            </w:pPr>
            <w:r w:rsidRPr="00CE4D2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5090E" w:rsidRPr="00CE4D26" w:rsidRDefault="00E5090E" w:rsidP="00CE4D26">
            <w:pPr>
              <w:ind w:right="153"/>
              <w:jc w:val="both"/>
            </w:pPr>
            <w:r w:rsidRPr="00CE4D2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5090E" w:rsidRPr="00CE4D26" w:rsidRDefault="00E5090E" w:rsidP="0036794A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5090E" w:rsidRPr="00CE4D26">
        <w:trPr>
          <w:gridBefore w:val="1"/>
          <w:trHeight w:val="70"/>
        </w:trPr>
        <w:tc>
          <w:tcPr>
            <w:tcW w:w="851" w:type="dxa"/>
            <w:vAlign w:val="center"/>
          </w:tcPr>
          <w:p w:rsidR="00E5090E" w:rsidRPr="00CE4D26" w:rsidRDefault="00E5090E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9" w:name="_Ref405792235"/>
          </w:p>
        </w:tc>
        <w:bookmarkEnd w:id="49"/>
        <w:tc>
          <w:tcPr>
            <w:tcW w:w="6379" w:type="dxa"/>
          </w:tcPr>
          <w:p w:rsidR="00E5090E" w:rsidRPr="00CE4D26" w:rsidRDefault="00E5090E" w:rsidP="00CE4D26">
            <w:pPr>
              <w:tabs>
                <w:tab w:val="left" w:pos="778"/>
              </w:tabs>
              <w:ind w:right="153"/>
              <w:jc w:val="both"/>
            </w:pPr>
            <w:r w:rsidRPr="00CE4D26">
              <w:t>отсутствие сведений об участнике закупки в следующих реестрах недобросовестных поставщиков:</w:t>
            </w:r>
          </w:p>
          <w:p w:rsidR="00E5090E" w:rsidRPr="00CE4D26" w:rsidRDefault="00E5090E" w:rsidP="0036794A">
            <w:pPr>
              <w:numPr>
                <w:ilvl w:val="0"/>
                <w:numId w:val="39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5090E" w:rsidRPr="00CE4D26" w:rsidRDefault="00E5090E" w:rsidP="0036794A">
            <w:pPr>
              <w:numPr>
                <w:ilvl w:val="0"/>
                <w:numId w:val="39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5090E" w:rsidRPr="00CE4D26" w:rsidRDefault="00E5090E" w:rsidP="0036794A">
            <w:pPr>
              <w:numPr>
                <w:ilvl w:val="0"/>
                <w:numId w:val="39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E5090E" w:rsidRPr="00CE4D26" w:rsidRDefault="00E5090E" w:rsidP="00CE4D26">
            <w:pPr>
              <w:jc w:val="both"/>
            </w:pPr>
            <w:r w:rsidRPr="00CE4D2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5090E" w:rsidRPr="009312BD" w:rsidRDefault="00E5090E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E5090E" w:rsidRDefault="00E5090E" w:rsidP="0036794A">
      <w:pPr>
        <w:pStyle w:val="Heading1"/>
        <w:numPr>
          <w:ilvl w:val="2"/>
          <w:numId w:val="3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8668527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E5090E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E5090E" w:rsidRPr="00703F4C" w:rsidRDefault="00E5090E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E5090E" w:rsidRPr="00703F4C" w:rsidRDefault="00E5090E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E5090E" w:rsidRPr="00703F4C" w:rsidRDefault="00E5090E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E5090E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5090E" w:rsidRPr="00C20EDB" w:rsidRDefault="00E5090E" w:rsidP="0036794A">
            <w:pPr>
              <w:widowControl w:val="0"/>
              <w:numPr>
                <w:ilvl w:val="0"/>
                <w:numId w:val="3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5090E" w:rsidRPr="00703F4C" w:rsidRDefault="00E5090E" w:rsidP="006C2D59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5090E" w:rsidRDefault="00E5090E" w:rsidP="00584ADF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_2)" w:history="1">
              <w:r w:rsidRPr="00A36E8D">
                <w:rPr>
                  <w:rStyle w:val="Hyperlink"/>
                </w:rPr>
                <w:t>Форма2</w:t>
              </w:r>
            </w:hyperlink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E5090E" w:rsidRPr="00703F4C" w:rsidRDefault="00E5090E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E5090E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E5090E" w:rsidRPr="00C20EDB" w:rsidRDefault="00E5090E" w:rsidP="0036794A">
            <w:pPr>
              <w:widowControl w:val="0"/>
              <w:numPr>
                <w:ilvl w:val="0"/>
                <w:numId w:val="3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5090E" w:rsidRPr="00703F4C" w:rsidRDefault="00E5090E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E5090E" w:rsidRPr="00703F4C" w:rsidRDefault="00E5090E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E5090E" w:rsidRPr="00703F4C" w:rsidRDefault="00E5090E" w:rsidP="00703F4C"/>
    <w:p w:rsidR="00E5090E" w:rsidRPr="00EA3525" w:rsidRDefault="00E5090E" w:rsidP="00EB4E95">
      <w:pPr>
        <w:pStyle w:val="Heading1"/>
        <w:numPr>
          <w:ilvl w:val="1"/>
          <w:numId w:val="32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866852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5090E" w:rsidRPr="0072366F" w:rsidRDefault="00E5090E" w:rsidP="0036794A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4"/>
    </w:p>
    <w:p w:rsidR="00E5090E" w:rsidRPr="00EA3525" w:rsidRDefault="00E5090E" w:rsidP="0036794A">
      <w:pPr>
        <w:numPr>
          <w:ilvl w:val="0"/>
          <w:numId w:val="29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E5090E" w:rsidRPr="00DF4E46" w:rsidRDefault="00E5090E" w:rsidP="0036794A">
      <w:pPr>
        <w:numPr>
          <w:ilvl w:val="0"/>
          <w:numId w:val="35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E5090E" w:rsidRPr="00DF4E46" w:rsidRDefault="00E5090E" w:rsidP="0036794A">
      <w:pPr>
        <w:numPr>
          <w:ilvl w:val="0"/>
          <w:numId w:val="35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E5090E" w:rsidRPr="00DF4E46" w:rsidRDefault="00E5090E" w:rsidP="0036794A">
      <w:pPr>
        <w:numPr>
          <w:ilvl w:val="0"/>
          <w:numId w:val="35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E5090E" w:rsidRPr="00EA3525" w:rsidRDefault="00E5090E" w:rsidP="0036794A">
      <w:pPr>
        <w:numPr>
          <w:ilvl w:val="0"/>
          <w:numId w:val="29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E5090E" w:rsidRPr="00EA3525" w:rsidRDefault="00E5090E" w:rsidP="0036794A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E5090E" w:rsidRPr="00EA3525" w:rsidRDefault="00E5090E" w:rsidP="0036794A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E5090E" w:rsidRPr="00EA3525" w:rsidRDefault="00E5090E" w:rsidP="0036794A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E5090E" w:rsidRDefault="00E5090E" w:rsidP="0036794A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E5090E" w:rsidRDefault="00E5090E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E5090E" w:rsidRDefault="00E5090E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E5090E" w:rsidRPr="00563FFA" w:rsidRDefault="00E5090E" w:rsidP="0036794A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5"/>
    </w:p>
    <w:p w:rsidR="00E5090E" w:rsidRPr="00563FFA" w:rsidRDefault="00E5090E" w:rsidP="0036794A">
      <w:pPr>
        <w:numPr>
          <w:ilvl w:val="0"/>
          <w:numId w:val="3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4.1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_В ЗАКУПКЕ (Форма 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6"/>
    </w:p>
    <w:p w:rsidR="00E5090E" w:rsidRDefault="00E5090E" w:rsidP="0036794A">
      <w:pPr>
        <w:numPr>
          <w:ilvl w:val="0"/>
          <w:numId w:val="3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4.1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E5090E" w:rsidRDefault="00E5090E" w:rsidP="002C2D0A">
      <w:pPr>
        <w:pStyle w:val="Times12"/>
        <w:ind w:firstLine="0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E5090E" w:rsidRDefault="00E5090E" w:rsidP="005D6E3F">
      <w:pPr>
        <w:pStyle w:val="Times12"/>
        <w:ind w:firstLine="0"/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E5090E" w:rsidRDefault="00E5090E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E5090E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5090E" w:rsidRPr="00FC009D" w:rsidRDefault="00E5090E" w:rsidP="0036794A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866852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E5090E" w:rsidRDefault="00E5090E" w:rsidP="003D5380">
      <w:pPr>
        <w:ind w:right="153" w:firstLine="636"/>
        <w:jc w:val="both"/>
        <w:rPr>
          <w:b/>
          <w:bCs/>
          <w:i/>
          <w:iCs/>
        </w:rPr>
      </w:pPr>
    </w:p>
    <w:p w:rsidR="00E5090E" w:rsidRDefault="00E5090E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E5090E" w:rsidRDefault="00E5090E" w:rsidP="003D5380">
      <w:pPr>
        <w:ind w:right="153" w:firstLine="636"/>
        <w:jc w:val="both"/>
        <w:rPr>
          <w:b/>
          <w:bCs/>
          <w:i/>
          <w:iCs/>
        </w:rPr>
      </w:pPr>
    </w:p>
    <w:p w:rsidR="00E5090E" w:rsidRPr="00FC009D" w:rsidRDefault="00E5090E" w:rsidP="0036794A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866853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E5090E" w:rsidRDefault="00E5090E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E5090E" w:rsidRPr="0086357F" w:rsidRDefault="00E5090E" w:rsidP="0036794A">
      <w:pPr>
        <w:pStyle w:val="Heading1"/>
        <w:numPr>
          <w:ilvl w:val="0"/>
          <w:numId w:val="34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866853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1"/>
      <w:bookmarkEnd w:id="72"/>
    </w:p>
    <w:p w:rsidR="00E5090E" w:rsidRDefault="00E5090E" w:rsidP="00144C23">
      <w:pPr>
        <w:pStyle w:val="Times12"/>
        <w:ind w:right="-29"/>
        <w:rPr>
          <w:b/>
          <w:bCs/>
          <w:i/>
          <w:iCs/>
        </w:rPr>
      </w:pPr>
    </w:p>
    <w:p w:rsidR="00E5090E" w:rsidRDefault="00E5090E" w:rsidP="009D43FD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E5090E" w:rsidRPr="00FC009D" w:rsidRDefault="00E5090E" w:rsidP="009D43FD">
      <w:pPr>
        <w:pStyle w:val="Times12"/>
        <w:jc w:val="right"/>
        <w:rPr>
          <w:sz w:val="28"/>
          <w:szCs w:val="28"/>
        </w:rPr>
      </w:pPr>
    </w:p>
    <w:p w:rsidR="00E5090E" w:rsidRPr="00FC009D" w:rsidRDefault="00E5090E" w:rsidP="009D43FD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E5090E" w:rsidRPr="00FC009D" w:rsidRDefault="00E5090E" w:rsidP="009D43FD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E5090E" w:rsidRPr="00FC009D" w:rsidRDefault="00E5090E" w:rsidP="009D43FD">
      <w:pPr>
        <w:pStyle w:val="Times12"/>
        <w:spacing w:before="120"/>
        <w:ind w:firstLine="0"/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E5090E" w:rsidRPr="00FC009D" w:rsidRDefault="00E5090E" w:rsidP="009D43FD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3" w:name="_ЗАЯВКА_НА_УЧАСТИЕ_В_ЗАКУПКЕ__Форма_"/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Start w:id="79" w:name="_Toc418668532"/>
      <w:bookmarkEnd w:id="73"/>
      <w:bookmarkEnd w:id="74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5"/>
      <w:bookmarkEnd w:id="76"/>
      <w:bookmarkEnd w:id="77"/>
      <w:bookmarkEnd w:id="78"/>
      <w:bookmarkEnd w:id="79"/>
    </w:p>
    <w:p w:rsidR="00E5090E" w:rsidRPr="00FC009D" w:rsidRDefault="00E5090E" w:rsidP="009D43F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E5090E" w:rsidRPr="00FC009D" w:rsidRDefault="00E5090E" w:rsidP="009D43FD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E5090E" w:rsidRDefault="00E5090E" w:rsidP="009D43FD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E5090E" w:rsidRPr="00FC009D" w:rsidRDefault="00E5090E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E5090E" w:rsidRPr="00FC009D" w:rsidRDefault="00E5090E" w:rsidP="009D43FD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E5090E" w:rsidRPr="00FC009D" w:rsidRDefault="00E5090E" w:rsidP="009D43FD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E5090E" w:rsidRPr="00FC009D" w:rsidRDefault="00E5090E" w:rsidP="009D43FD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E5090E" w:rsidRPr="00FC009D" w:rsidRDefault="00E5090E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E5090E" w:rsidRPr="00FC009D" w:rsidRDefault="00E5090E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E5090E" w:rsidRPr="00FC009D" w:rsidRDefault="00E5090E" w:rsidP="009D43FD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E5090E" w:rsidRPr="00FC009D" w:rsidRDefault="00E5090E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E5090E" w:rsidRPr="00FC009D" w:rsidRDefault="00E5090E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E5090E" w:rsidRPr="00FC009D" w:rsidRDefault="00E5090E" w:rsidP="009D43FD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E5090E" w:rsidRPr="00FC009D" w:rsidRDefault="00E5090E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5090E" w:rsidRPr="00FC009D">
        <w:trPr>
          <w:cantSplit/>
          <w:tblHeader/>
        </w:trPr>
        <w:tc>
          <w:tcPr>
            <w:tcW w:w="709" w:type="dxa"/>
            <w:vAlign w:val="center"/>
          </w:tcPr>
          <w:p w:rsidR="00E5090E" w:rsidRPr="00FC009D" w:rsidRDefault="00E5090E" w:rsidP="00C4519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E5090E" w:rsidRPr="00FC009D" w:rsidRDefault="00E5090E" w:rsidP="00C4519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5090E" w:rsidRPr="00FC009D" w:rsidRDefault="00E5090E" w:rsidP="00C4519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5090E" w:rsidRPr="00FC009D">
        <w:trPr>
          <w:cantSplit/>
        </w:trPr>
        <w:tc>
          <w:tcPr>
            <w:tcW w:w="709" w:type="dxa"/>
            <w:vAlign w:val="center"/>
          </w:tcPr>
          <w:p w:rsidR="00E5090E" w:rsidRPr="00FC009D" w:rsidRDefault="00E5090E" w:rsidP="0036794A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5090E" w:rsidRPr="00FC009D" w:rsidRDefault="00E5090E" w:rsidP="00C4519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5090E" w:rsidRPr="00FC009D" w:rsidRDefault="00E5090E" w:rsidP="00C4519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E5090E" w:rsidRPr="00FC009D">
        <w:trPr>
          <w:cantSplit/>
        </w:trPr>
        <w:tc>
          <w:tcPr>
            <w:tcW w:w="709" w:type="dxa"/>
            <w:vAlign w:val="center"/>
          </w:tcPr>
          <w:p w:rsidR="00E5090E" w:rsidRPr="00FC009D" w:rsidRDefault="00E5090E" w:rsidP="0036794A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5090E" w:rsidRPr="00FC009D" w:rsidRDefault="00E5090E" w:rsidP="00C4519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5090E" w:rsidRPr="00FC009D" w:rsidRDefault="00E5090E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E5090E" w:rsidRPr="00FC009D">
        <w:trPr>
          <w:cantSplit/>
        </w:trPr>
        <w:tc>
          <w:tcPr>
            <w:tcW w:w="709" w:type="dxa"/>
            <w:vAlign w:val="center"/>
          </w:tcPr>
          <w:p w:rsidR="00E5090E" w:rsidRPr="00FC009D" w:rsidRDefault="00E5090E" w:rsidP="0036794A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5090E" w:rsidRPr="00FC009D" w:rsidRDefault="00E5090E" w:rsidP="00C4519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E5090E" w:rsidRPr="00FC009D" w:rsidRDefault="00E5090E" w:rsidP="00C4519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E5090E" w:rsidRPr="00FC009D">
        <w:trPr>
          <w:cantSplit/>
        </w:trPr>
        <w:tc>
          <w:tcPr>
            <w:tcW w:w="709" w:type="dxa"/>
            <w:vAlign w:val="center"/>
          </w:tcPr>
          <w:p w:rsidR="00E5090E" w:rsidRPr="00FC009D" w:rsidRDefault="00E5090E" w:rsidP="0036794A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5090E" w:rsidRPr="00FC009D" w:rsidRDefault="00E5090E" w:rsidP="00C4519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5090E" w:rsidRPr="00FC009D" w:rsidRDefault="00E5090E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E5090E" w:rsidRPr="00FC009D" w:rsidRDefault="00E5090E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5090E" w:rsidRDefault="00E5090E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bCs/>
          <w:i/>
          <w:iCs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5090E" w:rsidRDefault="00E5090E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E5090E" w:rsidRDefault="00E5090E" w:rsidP="009D43FD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E5090E" w:rsidRPr="00100970" w:rsidRDefault="00E5090E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5090E" w:rsidRPr="00FC009D" w:rsidRDefault="00E5090E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5090E" w:rsidRDefault="00E5090E" w:rsidP="0036794A">
      <w:pPr>
        <w:pStyle w:val="NormalWeb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5090E" w:rsidRPr="00FC009D" w:rsidRDefault="00E5090E" w:rsidP="0036794A">
      <w:pPr>
        <w:pStyle w:val="NormalWeb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5090E" w:rsidRDefault="00E5090E" w:rsidP="0036794A">
      <w:pPr>
        <w:pStyle w:val="NormalWeb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5090E" w:rsidRDefault="00E5090E" w:rsidP="009D43FD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E5090E" w:rsidRPr="00FC009D" w:rsidRDefault="00E5090E" w:rsidP="009D43FD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E5090E" w:rsidRDefault="00E5090E" w:rsidP="009D43FD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E5090E" w:rsidRPr="00FC009D" w:rsidRDefault="00E5090E" w:rsidP="009D43FD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E5090E" w:rsidRDefault="00E5090E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E5090E" w:rsidRPr="00C35EF7" w:rsidRDefault="00E5090E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5090E" w:rsidRDefault="00E5090E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E5090E" w:rsidRPr="00FC009D" w:rsidRDefault="00E5090E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5090E" w:rsidRDefault="00E5090E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5090E" w:rsidRPr="00FC009D" w:rsidRDefault="00E5090E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5090E" w:rsidRPr="00FC009D" w:rsidRDefault="00E5090E" w:rsidP="0036794A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5090E" w:rsidRDefault="00E5090E" w:rsidP="0036794A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5090E" w:rsidRPr="00DF05AF" w:rsidRDefault="00E5090E" w:rsidP="0036794A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E5090E" w:rsidRDefault="00E5090E" w:rsidP="0036794A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5090E" w:rsidRDefault="00E5090E" w:rsidP="0036794A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E5090E" w:rsidRPr="00914AB9" w:rsidRDefault="00E5090E" w:rsidP="0036794A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E5090E" w:rsidRDefault="00E5090E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E5090E" w:rsidRDefault="00E5090E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E5090E" w:rsidRDefault="00E5090E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E5090E" w:rsidRPr="00881537" w:rsidRDefault="00E5090E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E5090E" w:rsidRDefault="00E5090E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E5090E" w:rsidRDefault="00E5090E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E5090E" w:rsidRPr="001205C1" w:rsidRDefault="00E5090E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E5090E" w:rsidRPr="00FC009D" w:rsidRDefault="00E5090E" w:rsidP="009D43FD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5090E" w:rsidRDefault="00E5090E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5090E" w:rsidRPr="002C5C15" w:rsidRDefault="00E5090E" w:rsidP="0036794A">
      <w:pPr>
        <w:pStyle w:val="NormalWeb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5090E" w:rsidRPr="002C5C15" w:rsidRDefault="00E5090E" w:rsidP="0036794A">
      <w:pPr>
        <w:pStyle w:val="NormalWeb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5090E" w:rsidRPr="00FC009D" w:rsidRDefault="00E5090E" w:rsidP="0036794A">
      <w:pPr>
        <w:pStyle w:val="NormalWeb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5090E" w:rsidRPr="00FC009D" w:rsidRDefault="00E5090E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090E" w:rsidRPr="00FC009D" w:rsidRDefault="00E5090E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E5090E" w:rsidRPr="00FC009D" w:rsidRDefault="00E5090E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5090E" w:rsidRPr="00FC009D">
        <w:trPr>
          <w:tblHeader/>
        </w:trPr>
        <w:tc>
          <w:tcPr>
            <w:tcW w:w="1091" w:type="dxa"/>
            <w:vAlign w:val="center"/>
          </w:tcPr>
          <w:p w:rsidR="00E5090E" w:rsidRPr="00FC009D" w:rsidRDefault="00E5090E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E5090E" w:rsidRPr="00FC009D" w:rsidRDefault="00E5090E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E5090E" w:rsidRPr="00FC009D" w:rsidRDefault="00E5090E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5090E" w:rsidRPr="00FC009D" w:rsidRDefault="00E5090E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E5090E" w:rsidRPr="00FC009D">
        <w:tc>
          <w:tcPr>
            <w:tcW w:w="1091" w:type="dxa"/>
            <w:vAlign w:val="center"/>
          </w:tcPr>
          <w:p w:rsidR="00E5090E" w:rsidRPr="00FC009D" w:rsidRDefault="00E5090E" w:rsidP="0036794A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E5090E" w:rsidRPr="00FC009D" w:rsidRDefault="00E5090E" w:rsidP="00C4519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5090E" w:rsidRPr="00FC009D" w:rsidRDefault="00E5090E" w:rsidP="00C4519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E5090E" w:rsidRPr="00FC009D">
        <w:tc>
          <w:tcPr>
            <w:tcW w:w="1091" w:type="dxa"/>
            <w:vAlign w:val="center"/>
          </w:tcPr>
          <w:p w:rsidR="00E5090E" w:rsidRPr="0083031A" w:rsidRDefault="00E5090E" w:rsidP="0036794A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5090E" w:rsidRPr="0083031A" w:rsidRDefault="00E5090E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E5090E" w:rsidRPr="00FC009D" w:rsidRDefault="00E5090E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E5090E" w:rsidRPr="00FC009D">
        <w:tc>
          <w:tcPr>
            <w:tcW w:w="1091" w:type="dxa"/>
            <w:vAlign w:val="center"/>
          </w:tcPr>
          <w:p w:rsidR="00E5090E" w:rsidRPr="0083031A" w:rsidRDefault="00E5090E" w:rsidP="0036794A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5090E" w:rsidRPr="0083031A" w:rsidRDefault="00E5090E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E5090E" w:rsidRPr="00FC009D" w:rsidRDefault="00E5090E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E5090E" w:rsidRPr="00FC009D">
        <w:tc>
          <w:tcPr>
            <w:tcW w:w="1091" w:type="dxa"/>
            <w:vAlign w:val="center"/>
          </w:tcPr>
          <w:p w:rsidR="00E5090E" w:rsidRPr="0083031A" w:rsidRDefault="00E5090E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5090E" w:rsidRPr="0083031A" w:rsidRDefault="00E5090E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5090E" w:rsidRPr="00FC009D" w:rsidRDefault="00E5090E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E5090E" w:rsidRPr="00FC009D">
        <w:tc>
          <w:tcPr>
            <w:tcW w:w="1091" w:type="dxa"/>
            <w:vAlign w:val="center"/>
          </w:tcPr>
          <w:p w:rsidR="00E5090E" w:rsidRPr="0083031A" w:rsidRDefault="00E5090E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5090E" w:rsidRPr="0083031A" w:rsidRDefault="00E5090E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5090E" w:rsidRPr="00FC009D" w:rsidRDefault="00E5090E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E5090E" w:rsidRPr="00FC009D">
        <w:tc>
          <w:tcPr>
            <w:tcW w:w="1091" w:type="dxa"/>
            <w:vAlign w:val="center"/>
          </w:tcPr>
          <w:p w:rsidR="00E5090E" w:rsidRPr="0083031A" w:rsidRDefault="00E5090E" w:rsidP="00C4519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5090E" w:rsidRPr="0083031A" w:rsidRDefault="00E5090E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5090E" w:rsidRPr="00FC009D" w:rsidRDefault="00E5090E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E5090E" w:rsidRPr="00FC009D">
        <w:tc>
          <w:tcPr>
            <w:tcW w:w="1091" w:type="dxa"/>
            <w:vAlign w:val="center"/>
          </w:tcPr>
          <w:p w:rsidR="00E5090E" w:rsidRPr="0083031A" w:rsidRDefault="00E5090E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5090E" w:rsidRPr="0083031A" w:rsidRDefault="00E5090E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5090E" w:rsidRPr="0083031A" w:rsidRDefault="00E5090E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E5090E" w:rsidRPr="00FC009D" w:rsidRDefault="00E5090E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5090E" w:rsidRPr="00FC009D" w:rsidRDefault="00E5090E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5090E" w:rsidRPr="00FC009D" w:rsidRDefault="00E5090E" w:rsidP="009D43FD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E5090E" w:rsidRPr="00FC009D" w:rsidRDefault="00E5090E" w:rsidP="009D43FD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E5090E" w:rsidRPr="00FC009D" w:rsidRDefault="00E5090E" w:rsidP="009D43FD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E5090E" w:rsidRPr="00FC009D" w:rsidRDefault="00E5090E" w:rsidP="009D43FD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E5090E" w:rsidRPr="00FC009D" w:rsidRDefault="00E5090E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5090E" w:rsidRPr="00FC009D" w:rsidRDefault="00E5090E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E5090E" w:rsidRPr="00FC009D" w:rsidRDefault="00E5090E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E5090E" w:rsidRPr="00FC009D" w:rsidRDefault="00E5090E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5090E" w:rsidRPr="00FC009D" w:rsidRDefault="00E5090E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5090E" w:rsidRPr="009449E0" w:rsidRDefault="00E5090E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E5090E" w:rsidRDefault="00E5090E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E5090E" w:rsidRPr="007639FA" w:rsidRDefault="00E5090E" w:rsidP="009D43FD">
      <w:pPr>
        <w:pStyle w:val="Times12"/>
        <w:tabs>
          <w:tab w:val="left" w:pos="1134"/>
        </w:tabs>
        <w:ind w:left="709" w:firstLine="0"/>
        <w:rPr>
          <w:b/>
          <w:bCs/>
          <w:i/>
          <w:iCs/>
        </w:rPr>
      </w:pPr>
      <w:r w:rsidRPr="007639FA">
        <w:rPr>
          <w:b/>
          <w:bCs/>
          <w:i/>
          <w:iCs/>
        </w:rPr>
        <w:t xml:space="preserve">[далее устанавливается для закупок, проводимых </w:t>
      </w:r>
      <w:r>
        <w:rPr>
          <w:b/>
          <w:bCs/>
          <w:i/>
          <w:iCs/>
        </w:rPr>
        <w:t>в электронной форме</w:t>
      </w:r>
      <w:r w:rsidRPr="007639FA">
        <w:rPr>
          <w:b/>
          <w:bCs/>
          <w:i/>
          <w:iCs/>
        </w:rPr>
        <w:t>]</w:t>
      </w:r>
    </w:p>
    <w:p w:rsidR="00E5090E" w:rsidRPr="00100970" w:rsidRDefault="00E5090E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bookmarkStart w:id="80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0"/>
    </w:p>
    <w:p w:rsidR="00E5090E" w:rsidRPr="00100970" w:rsidRDefault="00E5090E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bookmarkStart w:id="81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1"/>
    </w:p>
    <w:p w:rsidR="00E5090E" w:rsidRPr="00100970" w:rsidRDefault="00E5090E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E5090E" w:rsidRDefault="00E5090E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bookmarkStart w:id="82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2"/>
    </w:p>
    <w:p w:rsidR="00E5090E" w:rsidRPr="00A356CF" w:rsidRDefault="00E5090E" w:rsidP="0036794A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E5090E" w:rsidRDefault="00E5090E" w:rsidP="00144C23">
      <w:pPr>
        <w:pStyle w:val="Times12"/>
        <w:ind w:right="-29"/>
        <w:rPr>
          <w:b/>
          <w:bCs/>
          <w:i/>
          <w:iCs/>
        </w:rPr>
      </w:pPr>
    </w:p>
    <w:p w:rsidR="00E5090E" w:rsidRDefault="00E5090E" w:rsidP="00144C23">
      <w:pPr>
        <w:pStyle w:val="Times12"/>
        <w:ind w:right="-29"/>
        <w:rPr>
          <w:b/>
          <w:bCs/>
          <w:i/>
          <w:iCs/>
        </w:rPr>
      </w:pPr>
    </w:p>
    <w:p w:rsidR="00E5090E" w:rsidRDefault="00E5090E" w:rsidP="00144C23">
      <w:pPr>
        <w:pStyle w:val="Times12"/>
        <w:ind w:right="-29"/>
        <w:rPr>
          <w:b/>
          <w:bCs/>
          <w:i/>
          <w:iCs/>
        </w:rPr>
      </w:pPr>
    </w:p>
    <w:p w:rsidR="00E5090E" w:rsidRPr="00FC009D" w:rsidRDefault="00E5090E" w:rsidP="00144C23">
      <w:pPr>
        <w:pStyle w:val="Times12"/>
        <w:ind w:right="-29"/>
        <w:rPr>
          <w:b/>
          <w:bCs/>
          <w:i/>
          <w:iCs/>
        </w:rPr>
      </w:pPr>
    </w:p>
    <w:p w:rsidR="00E5090E" w:rsidRPr="00FC009D" w:rsidRDefault="00E5090E" w:rsidP="00A478D9">
      <w:pPr>
        <w:jc w:val="right"/>
        <w:rPr>
          <w:sz w:val="28"/>
          <w:szCs w:val="28"/>
        </w:rPr>
      </w:pPr>
      <w:bookmarkStart w:id="83" w:name="_Справка_об_участии_в_судебных_разби"/>
      <w:bookmarkStart w:id="84" w:name="_Справка_об_участии"/>
      <w:bookmarkStart w:id="85" w:name="_Ref401060816"/>
      <w:bookmarkEnd w:id="83"/>
      <w:bookmarkEnd w:id="84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5090E" w:rsidRPr="0022001A" w:rsidRDefault="00E5090E" w:rsidP="00A478D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E5090E" w:rsidRPr="0022001A" w:rsidRDefault="00E5090E" w:rsidP="00A478D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E5090E" w:rsidRPr="00FC009D" w:rsidRDefault="00E5090E" w:rsidP="00A478D9">
      <w:pPr>
        <w:jc w:val="right"/>
        <w:rPr>
          <w:b/>
          <w:bCs/>
          <w:sz w:val="22"/>
          <w:szCs w:val="22"/>
        </w:rPr>
      </w:pPr>
    </w:p>
    <w:p w:rsidR="00E5090E" w:rsidRPr="00B03ADB" w:rsidRDefault="00E5090E" w:rsidP="00A478D9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E5090E" w:rsidRDefault="00E5090E" w:rsidP="00A478D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E5090E" w:rsidRPr="00FC009D" w:rsidRDefault="00E5090E" w:rsidP="00A478D9">
      <w:pPr>
        <w:jc w:val="right"/>
        <w:rPr>
          <w:b/>
          <w:bCs/>
          <w:i/>
          <w:iCs/>
        </w:rPr>
      </w:pPr>
    </w:p>
    <w:p w:rsidR="00E5090E" w:rsidRPr="00936804" w:rsidDel="00EC0238" w:rsidRDefault="00E5090E" w:rsidP="00A478D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9" w:name="_СВЕДЕНИЯ_О_ПРИНАДЛЕЖНОСТИ_1"/>
      <w:bookmarkStart w:id="90" w:name="_Toc402520353"/>
      <w:bookmarkStart w:id="91" w:name="_Toc412201948"/>
      <w:bookmarkStart w:id="92" w:name="_Toc418584578"/>
      <w:bookmarkStart w:id="93" w:name="_Toc418668533"/>
      <w:bookmarkEnd w:id="89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90"/>
      <w:bookmarkEnd w:id="91"/>
      <w:bookmarkEnd w:id="92"/>
      <w:bookmarkEnd w:id="93"/>
    </w:p>
    <w:p w:rsidR="00E5090E" w:rsidRPr="00FC009D" w:rsidRDefault="00E5090E" w:rsidP="00A478D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5090E" w:rsidRDefault="00E5090E" w:rsidP="00A478D9">
      <w:pPr>
        <w:jc w:val="both"/>
        <w:rPr>
          <w:lang w:eastAsia="en-US"/>
        </w:rPr>
      </w:pPr>
    </w:p>
    <w:p w:rsidR="00E5090E" w:rsidDel="00EC0238" w:rsidRDefault="00E5090E" w:rsidP="00A478D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E5090E" w:rsidRPr="002B303E" w:rsidDel="00EC0238" w:rsidRDefault="00E5090E" w:rsidP="00A478D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E5090E" w:rsidRPr="002B303E" w:rsidDel="00EC0238">
        <w:trPr>
          <w:tblHeader/>
        </w:trPr>
        <w:tc>
          <w:tcPr>
            <w:tcW w:w="540" w:type="dxa"/>
            <w:vAlign w:val="center"/>
          </w:tcPr>
          <w:p w:rsidR="00E5090E" w:rsidRPr="005F6473" w:rsidDel="00EC0238" w:rsidRDefault="00E5090E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E5090E" w:rsidRPr="005F6473" w:rsidDel="00EC0238" w:rsidRDefault="00E5090E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E5090E" w:rsidRPr="005F6473" w:rsidDel="00EC0238" w:rsidRDefault="00E5090E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E5090E" w:rsidRPr="005F6473" w:rsidDel="00EC0238" w:rsidRDefault="00E5090E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E5090E" w:rsidRPr="005F6473" w:rsidDel="00EC0238" w:rsidRDefault="00E5090E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E5090E" w:rsidRPr="002B303E" w:rsidDel="00EC0238">
        <w:trPr>
          <w:tblHeader/>
        </w:trPr>
        <w:tc>
          <w:tcPr>
            <w:tcW w:w="540" w:type="dxa"/>
            <w:vAlign w:val="center"/>
          </w:tcPr>
          <w:p w:rsidR="00E5090E" w:rsidRPr="002B303E" w:rsidDel="00EC0238" w:rsidRDefault="00E5090E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E5090E" w:rsidRPr="005F6473" w:rsidDel="00EC0238" w:rsidRDefault="00E5090E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E5090E" w:rsidRPr="005F6473" w:rsidDel="00EC0238" w:rsidRDefault="00E5090E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E5090E" w:rsidRPr="005F6473" w:rsidDel="00EC0238" w:rsidRDefault="00E5090E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E5090E" w:rsidRPr="005F6473" w:rsidDel="00EC0238" w:rsidRDefault="00E5090E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E5090E" w:rsidRPr="002B303E" w:rsidDel="00EC0238">
        <w:tc>
          <w:tcPr>
            <w:tcW w:w="540" w:type="dxa"/>
          </w:tcPr>
          <w:p w:rsidR="00E5090E" w:rsidRPr="002B303E" w:rsidDel="00EC0238" w:rsidRDefault="00E5090E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E5090E" w:rsidRPr="002B303E" w:rsidDel="00EC0238" w:rsidRDefault="00E5090E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E5090E" w:rsidRPr="002B303E" w:rsidDel="00EC0238" w:rsidRDefault="00E5090E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5090E" w:rsidRPr="002B303E" w:rsidDel="00EC0238" w:rsidRDefault="00E5090E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E5090E" w:rsidRPr="005F6473" w:rsidDel="00EC0238" w:rsidRDefault="00E5090E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E5090E" w:rsidRPr="005F6473" w:rsidDel="00EC0238" w:rsidRDefault="00E5090E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E5090E" w:rsidRPr="002B303E" w:rsidDel="00EC0238">
        <w:tc>
          <w:tcPr>
            <w:tcW w:w="540" w:type="dxa"/>
          </w:tcPr>
          <w:p w:rsidR="00E5090E" w:rsidRPr="002B303E" w:rsidDel="00EC0238" w:rsidRDefault="00E5090E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E5090E" w:rsidRPr="002B303E" w:rsidDel="00EC0238" w:rsidRDefault="00E5090E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E5090E" w:rsidRPr="002B303E" w:rsidDel="00EC0238" w:rsidRDefault="00E5090E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E5090E" w:rsidRPr="005F6473" w:rsidDel="00EC0238" w:rsidRDefault="00E5090E" w:rsidP="00C4519B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E5090E" w:rsidRPr="005F6473" w:rsidDel="00EC0238" w:rsidRDefault="00E5090E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E5090E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E5090E" w:rsidRPr="002B303E" w:rsidDel="00EC0238" w:rsidRDefault="00E5090E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E5090E" w:rsidRPr="002B303E" w:rsidDel="00EC0238" w:rsidRDefault="00E5090E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E5090E" w:rsidRPr="002B303E" w:rsidDel="00EC0238" w:rsidRDefault="00E5090E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E5090E" w:rsidRPr="002B303E" w:rsidDel="00EC0238" w:rsidRDefault="00E5090E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E5090E" w:rsidRPr="002B303E" w:rsidDel="00EC0238" w:rsidRDefault="00E5090E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E5090E" w:rsidRPr="002B303E" w:rsidDel="00EC0238" w:rsidRDefault="00E5090E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E5090E" w:rsidRPr="002B303E" w:rsidDel="00EC0238">
        <w:trPr>
          <w:trHeight w:val="1903"/>
        </w:trPr>
        <w:tc>
          <w:tcPr>
            <w:tcW w:w="540" w:type="dxa"/>
            <w:vMerge/>
          </w:tcPr>
          <w:p w:rsidR="00E5090E" w:rsidRPr="002B303E" w:rsidDel="00EC0238" w:rsidRDefault="00E5090E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E5090E" w:rsidRPr="002B303E" w:rsidDel="00EC0238" w:rsidRDefault="00E5090E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E5090E" w:rsidRPr="005F6473" w:rsidDel="00EC0238" w:rsidRDefault="00E5090E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E5090E" w:rsidRPr="005F6473" w:rsidDel="00EC0238" w:rsidRDefault="00E5090E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E5090E" w:rsidRPr="002B303E" w:rsidDel="00EC0238" w:rsidRDefault="00E5090E" w:rsidP="00C4519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E5090E" w:rsidRPr="002B303E" w:rsidDel="00EC0238" w:rsidRDefault="00E5090E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E5090E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E5090E" w:rsidRPr="002B303E" w:rsidDel="00EC0238" w:rsidRDefault="00E5090E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E5090E" w:rsidRPr="005F6473" w:rsidDel="00EC0238" w:rsidRDefault="00E5090E" w:rsidP="00C4519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E5090E" w:rsidRPr="005F6473" w:rsidDel="00EC0238" w:rsidRDefault="00E5090E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E5090E" w:rsidRPr="00241B8D" w:rsidDel="00EC0238" w:rsidRDefault="00E5090E" w:rsidP="00C4519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E5090E" w:rsidRPr="00241B8D" w:rsidDel="00EC0238" w:rsidRDefault="00E5090E" w:rsidP="00C4519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E5090E" w:rsidRPr="002B303E" w:rsidDel="00EC0238">
        <w:trPr>
          <w:trHeight w:val="1267"/>
        </w:trPr>
        <w:tc>
          <w:tcPr>
            <w:tcW w:w="540" w:type="dxa"/>
            <w:vMerge/>
          </w:tcPr>
          <w:p w:rsidR="00E5090E" w:rsidRPr="002B303E" w:rsidDel="00EC0238" w:rsidRDefault="00E5090E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E5090E" w:rsidRPr="002B303E" w:rsidDel="00EC0238" w:rsidRDefault="00E5090E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E5090E" w:rsidRPr="005F6473" w:rsidDel="00EC0238" w:rsidRDefault="00E5090E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E5090E" w:rsidRPr="005F6473" w:rsidDel="00EC0238" w:rsidRDefault="00E5090E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E5090E" w:rsidRPr="002B303E" w:rsidDel="00EC0238" w:rsidRDefault="00E5090E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E5090E" w:rsidRPr="00012898" w:rsidDel="00EC0238" w:rsidRDefault="00E5090E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5090E" w:rsidRPr="008B0FDE" w:rsidDel="00EC0238" w:rsidRDefault="00E5090E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E5090E" w:rsidRPr="008B0FDE" w:rsidDel="00EC0238" w:rsidRDefault="00E5090E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E5090E" w:rsidDel="00EC0238" w:rsidRDefault="00E5090E" w:rsidP="00A478D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E5090E" w:rsidRPr="00FC009D" w:rsidDel="00EC0238" w:rsidRDefault="00E5090E" w:rsidP="00A478D9">
      <w:pPr>
        <w:jc w:val="center"/>
        <w:rPr>
          <w:b/>
          <w:bCs/>
        </w:rPr>
      </w:pPr>
    </w:p>
    <w:p w:rsidR="00E5090E" w:rsidRPr="00FC009D" w:rsidDel="00EC0238" w:rsidRDefault="00E5090E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E5090E" w:rsidRDefault="00E5090E" w:rsidP="0036794A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E5090E" w:rsidRPr="00FC009D" w:rsidDel="00EC0238" w:rsidRDefault="00E5090E" w:rsidP="0036794A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5090E" w:rsidRPr="00FC009D" w:rsidDel="00EC0238" w:rsidRDefault="00E5090E" w:rsidP="0036794A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E5090E" w:rsidRPr="0076483D" w:rsidDel="00EC0238" w:rsidRDefault="00E5090E" w:rsidP="0036794A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E5090E" w:rsidRPr="00770FB1" w:rsidDel="00EC0238" w:rsidRDefault="00E5090E" w:rsidP="0036794A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E5090E" w:rsidDel="00EC0238" w:rsidRDefault="00E5090E" w:rsidP="00A478D9">
      <w:pPr>
        <w:pStyle w:val="Times12"/>
        <w:tabs>
          <w:tab w:val="left" w:pos="1134"/>
        </w:tabs>
      </w:pPr>
    </w:p>
    <w:p w:rsidR="00E5090E" w:rsidRDefault="00E5090E" w:rsidP="00A478D9">
      <w:pPr>
        <w:pStyle w:val="Heading1"/>
        <w:numPr>
          <w:ilvl w:val="0"/>
          <w:numId w:val="0"/>
        </w:numPr>
        <w:tabs>
          <w:tab w:val="left" w:pos="709"/>
        </w:tabs>
        <w:ind w:left="142"/>
        <w:jc w:val="both"/>
        <w:rPr>
          <w:sz w:val="28"/>
          <w:szCs w:val="28"/>
        </w:rPr>
      </w:pPr>
    </w:p>
    <w:p w:rsidR="00E5090E" w:rsidRDefault="00E5090E" w:rsidP="00A478D9"/>
    <w:p w:rsidR="00E5090E" w:rsidRDefault="00E5090E" w:rsidP="00A478D9"/>
    <w:p w:rsidR="00E5090E" w:rsidRDefault="00E5090E" w:rsidP="00A478D9"/>
    <w:p w:rsidR="00E5090E" w:rsidRDefault="00E5090E" w:rsidP="00A478D9"/>
    <w:p w:rsidR="00E5090E" w:rsidRDefault="00E5090E" w:rsidP="00A478D9"/>
    <w:p w:rsidR="00E5090E" w:rsidRDefault="00E5090E" w:rsidP="00A478D9"/>
    <w:p w:rsidR="00E5090E" w:rsidRDefault="00E5090E" w:rsidP="00A478D9"/>
    <w:p w:rsidR="00E5090E" w:rsidRPr="00A478D9" w:rsidRDefault="00E5090E" w:rsidP="00A478D9"/>
    <w:bookmarkEnd w:id="69"/>
    <w:bookmarkEnd w:id="70"/>
    <w:bookmarkEnd w:id="85"/>
    <w:p w:rsidR="00E5090E" w:rsidRDefault="00E5090E" w:rsidP="00EA3525">
      <w:pPr>
        <w:pStyle w:val="Times12"/>
        <w:ind w:left="5387" w:firstLine="0"/>
        <w:jc w:val="left"/>
      </w:pPr>
    </w:p>
    <w:p w:rsidR="00E5090E" w:rsidRDefault="00E5090E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E5090E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090E" w:rsidRPr="00A478D9" w:rsidRDefault="00E5090E" w:rsidP="00A478D9">
      <w:pPr>
        <w:pStyle w:val="Times12"/>
        <w:ind w:left="2977" w:right="2806" w:firstLine="0"/>
        <w:jc w:val="center"/>
        <w:rPr>
          <w:b/>
          <w:bCs/>
          <w:i/>
          <w:iCs/>
          <w:color w:val="FF0000"/>
        </w:rPr>
      </w:pPr>
      <w:r w:rsidRPr="00A478D9">
        <w:rPr>
          <w:b/>
          <w:bCs/>
          <w:i/>
          <w:iCs/>
          <w:color w:val="FF0000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E5090E" w:rsidRPr="00FC009D" w:rsidRDefault="00E5090E" w:rsidP="00A478D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E5090E" w:rsidRPr="00FC009D" w:rsidRDefault="00E5090E" w:rsidP="00A478D9">
      <w:pPr>
        <w:pStyle w:val="Times12"/>
        <w:ind w:left="10065" w:firstLine="0"/>
        <w:jc w:val="left"/>
      </w:pPr>
    </w:p>
    <w:p w:rsidR="00E5090E" w:rsidRPr="00FC009D" w:rsidRDefault="00E5090E" w:rsidP="00A478D9">
      <w:pPr>
        <w:jc w:val="right"/>
        <w:rPr>
          <w:b/>
          <w:bCs/>
          <w:sz w:val="22"/>
          <w:szCs w:val="22"/>
        </w:rPr>
      </w:pPr>
    </w:p>
    <w:p w:rsidR="00E5090E" w:rsidRPr="00FC009D" w:rsidRDefault="00E5090E" w:rsidP="00A478D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8586795"/>
      <w:bookmarkStart w:id="99" w:name="_Toc418668534"/>
      <w:bookmarkEnd w:id="94"/>
      <w:bookmarkEnd w:id="95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6"/>
      <w:bookmarkEnd w:id="97"/>
      <w:bookmarkEnd w:id="98"/>
      <w:bookmarkEnd w:id="99"/>
    </w:p>
    <w:p w:rsidR="00E5090E" w:rsidRPr="00FC009D" w:rsidRDefault="00E5090E" w:rsidP="00A478D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E5090E" w:rsidRPr="00FC009D" w:rsidRDefault="00E5090E" w:rsidP="00A478D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E5090E" w:rsidRPr="00FC009D" w:rsidRDefault="00E5090E" w:rsidP="00A478D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5090E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E5090E" w:rsidRPr="00FC009D" w:rsidRDefault="00E5090E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5090E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E5090E" w:rsidRPr="00FC009D" w:rsidRDefault="00E5090E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E5090E" w:rsidRPr="00FC009D" w:rsidRDefault="00E5090E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E5090E" w:rsidRPr="00FC009D" w:rsidRDefault="00E5090E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E5090E" w:rsidRPr="00FC009D" w:rsidRDefault="00E5090E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E5090E" w:rsidRPr="00FC009D" w:rsidRDefault="00E5090E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E5090E" w:rsidRPr="00FC009D" w:rsidRDefault="00E5090E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E5090E" w:rsidRPr="00FC009D" w:rsidRDefault="00E5090E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E5090E" w:rsidRPr="00FC009D" w:rsidRDefault="00E5090E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E5090E" w:rsidRPr="00FC009D" w:rsidRDefault="00E5090E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E5090E" w:rsidRPr="00FC009D" w:rsidRDefault="00E5090E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E5090E" w:rsidRPr="00FC009D" w:rsidRDefault="00E5090E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E5090E" w:rsidRPr="00FC009D" w:rsidRDefault="00E5090E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</w:tr>
      <w:tr w:rsidR="00E5090E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E5090E" w:rsidRPr="00FC009D" w:rsidRDefault="00E5090E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E5090E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E5090E" w:rsidRPr="00FC009D" w:rsidRDefault="00E5090E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5090E" w:rsidRPr="00FC009D" w:rsidRDefault="00E5090E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</w:tr>
      <w:tr w:rsidR="00E5090E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</w:tr>
      <w:tr w:rsidR="00E5090E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E5090E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</w:tr>
      <w:tr w:rsidR="00E5090E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5090E" w:rsidRPr="00FC009D" w:rsidRDefault="00E5090E" w:rsidP="00C4519B">
            <w:pPr>
              <w:rPr>
                <w:sz w:val="20"/>
                <w:szCs w:val="20"/>
              </w:rPr>
            </w:pPr>
          </w:p>
        </w:tc>
      </w:tr>
    </w:tbl>
    <w:p w:rsidR="00E5090E" w:rsidRPr="00FC009D" w:rsidRDefault="00E5090E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5090E" w:rsidRPr="00FC009D" w:rsidRDefault="00E5090E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5090E" w:rsidRPr="00FC009D" w:rsidRDefault="00E5090E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E5090E" w:rsidRPr="00FC009D" w:rsidRDefault="00E5090E" w:rsidP="00A478D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E5090E" w:rsidRPr="00FC009D" w:rsidRDefault="00E5090E" w:rsidP="00A478D9">
      <w:pPr>
        <w:jc w:val="center"/>
        <w:rPr>
          <w:b/>
          <w:bCs/>
        </w:rPr>
      </w:pPr>
    </w:p>
    <w:p w:rsidR="00E5090E" w:rsidRPr="00FC009D" w:rsidRDefault="00E5090E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E5090E" w:rsidRPr="00FC009D" w:rsidRDefault="00E5090E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E5090E" w:rsidRPr="00FC009D" w:rsidRDefault="00E5090E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E5090E" w:rsidRPr="00FC009D" w:rsidRDefault="00E5090E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E5090E" w:rsidRPr="00FC009D" w:rsidRDefault="00E5090E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5090E" w:rsidRPr="00FC009D" w:rsidRDefault="00E5090E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5090E" w:rsidRPr="00FC009D" w:rsidRDefault="00E5090E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5090E" w:rsidRPr="00FC009D" w:rsidRDefault="00E5090E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5090E" w:rsidRPr="00FC009D" w:rsidRDefault="00E5090E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E5090E" w:rsidRPr="00FC009D" w:rsidRDefault="00E5090E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5090E" w:rsidRPr="00FC009D" w:rsidRDefault="00E5090E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E5090E" w:rsidRPr="00FC009D" w:rsidRDefault="00E5090E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E5090E" w:rsidRPr="00FC009D" w:rsidRDefault="00E5090E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5090E" w:rsidRPr="00FC009D" w:rsidRDefault="00E5090E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E5090E" w:rsidRPr="00FC009D" w:rsidRDefault="00E5090E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E5090E" w:rsidRPr="00FC009D" w:rsidRDefault="00E5090E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5090E" w:rsidRPr="00FC009D" w:rsidRDefault="00E5090E" w:rsidP="0036794A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5090E" w:rsidRPr="00FC009D" w:rsidRDefault="00E5090E" w:rsidP="00A478D9">
      <w:pPr>
        <w:pStyle w:val="Times12"/>
        <w:ind w:firstLine="0"/>
        <w:jc w:val="left"/>
      </w:pPr>
    </w:p>
    <w:p w:rsidR="00E5090E" w:rsidRPr="00023AED" w:rsidRDefault="00E5090E" w:rsidP="00A478D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E5090E" w:rsidRPr="00023AED" w:rsidRDefault="00E5090E" w:rsidP="00A478D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E5090E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E5090E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E5090E" w:rsidRPr="00023AED" w:rsidRDefault="00E5090E" w:rsidP="00C4519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E5090E" w:rsidRPr="00023AED" w:rsidRDefault="00E5090E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E5090E" w:rsidRPr="00023AED" w:rsidRDefault="00E5090E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E5090E" w:rsidRPr="00023AED" w:rsidRDefault="00E5090E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E5090E" w:rsidRPr="00023AED" w:rsidRDefault="00E5090E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E5090E" w:rsidRPr="00023AED" w:rsidRDefault="00E5090E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E5090E" w:rsidRPr="00023AED" w:rsidRDefault="00E5090E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5090E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5090E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E5090E" w:rsidRPr="00023AED" w:rsidRDefault="00E5090E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E5090E" w:rsidRPr="00023AED" w:rsidRDefault="00E5090E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5090E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</w:tr>
      <w:tr w:rsidR="00E5090E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E5090E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</w:tr>
      <w:tr w:rsidR="00E5090E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</w:tr>
      <w:tr w:rsidR="00E5090E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</w:tr>
      <w:tr w:rsidR="00E5090E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</w:tr>
      <w:tr w:rsidR="00E5090E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</w:tr>
      <w:tr w:rsidR="00E5090E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</w:tr>
      <w:tr w:rsidR="00E5090E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</w:tr>
      <w:tr w:rsidR="00E5090E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</w:tr>
      <w:tr w:rsidR="00E5090E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</w:tr>
      <w:tr w:rsidR="00E5090E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</w:tr>
      <w:tr w:rsidR="00E5090E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</w:tr>
      <w:tr w:rsidR="00E5090E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</w:p>
        </w:tc>
      </w:tr>
    </w:tbl>
    <w:p w:rsidR="00E5090E" w:rsidRPr="00023AED" w:rsidRDefault="00E5090E" w:rsidP="00A478D9">
      <w:pPr>
        <w:overflowPunct w:val="0"/>
        <w:autoSpaceDE w:val="0"/>
        <w:autoSpaceDN w:val="0"/>
        <w:adjustRightInd w:val="0"/>
        <w:sectPr w:rsidR="00E5090E" w:rsidRPr="00023AED" w:rsidSect="00C4519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E5090E" w:rsidRPr="00023AED" w:rsidRDefault="00E5090E" w:rsidP="00A478D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E5090E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E5090E" w:rsidRPr="00023AED" w:rsidRDefault="00E5090E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5090E" w:rsidRPr="00023AED">
        <w:trPr>
          <w:trHeight w:val="1590"/>
        </w:trPr>
        <w:tc>
          <w:tcPr>
            <w:tcW w:w="851" w:type="dxa"/>
            <w:vAlign w:val="center"/>
          </w:tcPr>
          <w:p w:rsidR="00E5090E" w:rsidRPr="00023AED" w:rsidRDefault="00E5090E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E5090E" w:rsidRPr="00023AED" w:rsidRDefault="00E5090E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E5090E" w:rsidRPr="00023AED" w:rsidRDefault="00E5090E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E5090E" w:rsidRPr="00023AED" w:rsidRDefault="00E5090E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E5090E" w:rsidRPr="00023AED" w:rsidRDefault="00E5090E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E5090E" w:rsidRPr="00023AED" w:rsidRDefault="00E5090E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E5090E" w:rsidRPr="00023AED" w:rsidRDefault="00E5090E" w:rsidP="00C4519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E5090E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E5090E" w:rsidRPr="00023AED" w:rsidRDefault="00E5090E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5090E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5090E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5090E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5090E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5090E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5090E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5090E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5090E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5090E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5090E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5090E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5090E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5090E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5090E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5090E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E5090E" w:rsidRPr="00023AED" w:rsidRDefault="00E5090E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5090E" w:rsidRDefault="00E5090E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E5090E" w:rsidSect="00A478D9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E5090E" w:rsidRPr="00FC009D" w:rsidRDefault="00E5090E" w:rsidP="00E10747">
      <w:pPr>
        <w:pStyle w:val="Times12"/>
        <w:jc w:val="right"/>
        <w:rPr>
          <w:sz w:val="28"/>
          <w:szCs w:val="28"/>
        </w:rPr>
      </w:pPr>
      <w:bookmarkStart w:id="100" w:name="_Toc418668535"/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E5090E" w:rsidRPr="00FC009D" w:rsidRDefault="00E5090E" w:rsidP="00E10747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E5090E" w:rsidRPr="00FC009D" w:rsidRDefault="00E5090E" w:rsidP="00E10747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E5090E" w:rsidRPr="00FC009D" w:rsidRDefault="00E5090E" w:rsidP="00E10747">
      <w:pPr>
        <w:pStyle w:val="Times12"/>
        <w:jc w:val="center"/>
        <w:rPr>
          <w:b/>
          <w:bCs/>
          <w:snapToGrid w:val="0"/>
        </w:rPr>
      </w:pPr>
    </w:p>
    <w:p w:rsidR="00E5090E" w:rsidRPr="00B03ADB" w:rsidRDefault="00E5090E" w:rsidP="00E1074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E5090E" w:rsidRPr="00FC009D" w:rsidRDefault="00E5090E" w:rsidP="00E10747">
      <w:pPr>
        <w:widowControl w:val="0"/>
        <w:autoSpaceDE w:val="0"/>
        <w:autoSpaceDN w:val="0"/>
        <w:adjustRightInd w:val="0"/>
        <w:jc w:val="center"/>
      </w:pPr>
    </w:p>
    <w:p w:rsidR="00E5090E" w:rsidRPr="00FC009D" w:rsidRDefault="00E5090E" w:rsidP="00E10747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_2_"/>
      <w:bookmarkStart w:id="102" w:name="_Техническое_предложение__Форма"/>
      <w:bookmarkStart w:id="103" w:name="_Toc235439567"/>
      <w:bookmarkStart w:id="104" w:name="_Toc390267515"/>
      <w:bookmarkStart w:id="105" w:name="_Toc412201950"/>
      <w:bookmarkStart w:id="106" w:name="_Ref418089088"/>
      <w:bookmarkStart w:id="107" w:name="_Toc418586796"/>
      <w:bookmarkEnd w:id="101"/>
      <w:bookmarkEnd w:id="102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3"/>
      <w:bookmarkEnd w:id="104"/>
      <w:bookmarkEnd w:id="105"/>
      <w:bookmarkEnd w:id="106"/>
      <w:bookmarkEnd w:id="107"/>
    </w:p>
    <w:p w:rsidR="00E5090E" w:rsidRPr="00FC009D" w:rsidRDefault="00E5090E" w:rsidP="00E1074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E5090E" w:rsidRPr="00927CFA" w:rsidRDefault="00E5090E" w:rsidP="00E10747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E5090E" w:rsidRPr="00FC009D" w:rsidRDefault="00E5090E" w:rsidP="00E10747">
      <w:pPr>
        <w:pStyle w:val="Times12"/>
        <w:rPr>
          <w:i/>
          <w:iCs/>
          <w:sz w:val="22"/>
          <w:szCs w:val="22"/>
        </w:rPr>
      </w:pPr>
    </w:p>
    <w:p w:rsidR="00E5090E" w:rsidRPr="00FC009D" w:rsidRDefault="00E5090E" w:rsidP="00E10747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E5090E" w:rsidRPr="00FC009D" w:rsidRDefault="00E5090E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5090E" w:rsidRPr="00102E0C" w:rsidRDefault="00E5090E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E5090E" w:rsidRPr="00102E0C" w:rsidRDefault="00E5090E" w:rsidP="00E10747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E5090E" w:rsidRPr="00102E0C" w:rsidRDefault="00E5090E" w:rsidP="00E10747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E5090E" w:rsidRPr="00FC009D" w:rsidRDefault="00E5090E" w:rsidP="00E10747">
      <w:pPr>
        <w:jc w:val="center"/>
        <w:rPr>
          <w:b/>
          <w:bCs/>
        </w:rPr>
      </w:pPr>
    </w:p>
    <w:p w:rsidR="00E5090E" w:rsidRPr="00FC009D" w:rsidRDefault="00E5090E" w:rsidP="00E10747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E5090E" w:rsidRPr="00FC009D" w:rsidRDefault="00E5090E" w:rsidP="0036794A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5090E" w:rsidRPr="00FC009D" w:rsidRDefault="00E5090E" w:rsidP="0036794A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E5090E" w:rsidRPr="00102E0C" w:rsidRDefault="00E5090E" w:rsidP="0036794A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E5090E" w:rsidRPr="00FC009D" w:rsidRDefault="00E5090E" w:rsidP="0036794A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E5090E" w:rsidRPr="00FC009D" w:rsidRDefault="00E5090E" w:rsidP="0036794A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E5090E" w:rsidRPr="00FC009D" w:rsidRDefault="00E5090E" w:rsidP="0036794A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E5090E" w:rsidRPr="00FC009D" w:rsidRDefault="00E5090E" w:rsidP="0036794A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5090E" w:rsidRPr="00FC009D" w:rsidRDefault="00E5090E" w:rsidP="0036794A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5090E" w:rsidRPr="00FC009D" w:rsidRDefault="00E5090E" w:rsidP="0036794A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E5090E" w:rsidRPr="00FC009D" w:rsidRDefault="00E5090E" w:rsidP="0036794A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E5090E" w:rsidRDefault="00E5090E" w:rsidP="00E10747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E5090E" w:rsidRPr="00FC009D" w:rsidRDefault="00E5090E" w:rsidP="00E10747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E5090E" w:rsidRPr="00FC009D" w:rsidRDefault="00E5090E" w:rsidP="00E10747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E5090E" w:rsidRPr="00FC009D" w:rsidRDefault="00E5090E" w:rsidP="0036794A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E5090E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90E" w:rsidRPr="00FC009D" w:rsidRDefault="00E5090E" w:rsidP="00C4519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90E" w:rsidRPr="00FC009D" w:rsidRDefault="00E5090E" w:rsidP="00C4519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90E" w:rsidRPr="00FC009D" w:rsidRDefault="00E5090E" w:rsidP="00C4519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90E" w:rsidRPr="00FC009D" w:rsidRDefault="00E5090E" w:rsidP="00C4519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090E" w:rsidRPr="00FC009D" w:rsidRDefault="00E5090E" w:rsidP="00C4519B">
            <w:pPr>
              <w:jc w:val="center"/>
            </w:pPr>
            <w:r w:rsidRPr="00FC009D">
              <w:t>Ссылки на ПП</w:t>
            </w:r>
          </w:p>
        </w:tc>
      </w:tr>
      <w:tr w:rsidR="00E5090E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5090E" w:rsidRPr="00FC009D" w:rsidRDefault="00E5090E" w:rsidP="00C4519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5090E" w:rsidRPr="00FC009D" w:rsidRDefault="00E5090E" w:rsidP="00C4519B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5090E" w:rsidRPr="00FC009D" w:rsidRDefault="00E5090E" w:rsidP="00C4519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5090E" w:rsidRPr="00FC009D" w:rsidRDefault="00E5090E" w:rsidP="00C4519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090E" w:rsidRPr="00FC009D" w:rsidRDefault="00E5090E" w:rsidP="00C4519B">
            <w:pPr>
              <w:jc w:val="center"/>
            </w:pPr>
          </w:p>
        </w:tc>
      </w:tr>
      <w:tr w:rsidR="00E5090E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5090E" w:rsidRPr="00FC009D" w:rsidRDefault="00E5090E" w:rsidP="00C4519B"/>
          <w:p w:rsidR="00E5090E" w:rsidRPr="00FC009D" w:rsidRDefault="00E5090E" w:rsidP="00C4519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E5090E" w:rsidRPr="00FC009D" w:rsidRDefault="00E5090E" w:rsidP="00C4519B"/>
          <w:p w:rsidR="00E5090E" w:rsidRPr="00FC009D" w:rsidRDefault="00E5090E" w:rsidP="00C4519B">
            <w:r w:rsidRPr="00FC009D">
              <w:t>порядковый номер</w:t>
            </w:r>
          </w:p>
        </w:tc>
      </w:tr>
      <w:tr w:rsidR="00E5090E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5090E" w:rsidRPr="00FC009D" w:rsidRDefault="00E5090E" w:rsidP="00C4519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E5090E" w:rsidRPr="00FC009D" w:rsidRDefault="00E5090E" w:rsidP="00C4519B">
            <w:r w:rsidRPr="00FC009D">
              <w:t xml:space="preserve">номер пункта Технических требований </w:t>
            </w:r>
          </w:p>
        </w:tc>
      </w:tr>
      <w:tr w:rsidR="00E5090E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5090E" w:rsidRPr="00FC009D" w:rsidRDefault="00E5090E" w:rsidP="00C4519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E5090E" w:rsidRPr="00FC009D" w:rsidRDefault="00E5090E" w:rsidP="00C4519B"/>
        </w:tc>
      </w:tr>
      <w:tr w:rsidR="00E5090E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5090E" w:rsidRPr="00FC009D" w:rsidRDefault="00E5090E" w:rsidP="00C4519B"/>
        </w:tc>
        <w:tc>
          <w:tcPr>
            <w:tcW w:w="7513" w:type="dxa"/>
            <w:gridSpan w:val="3"/>
          </w:tcPr>
          <w:p w:rsidR="00E5090E" w:rsidRPr="00FC009D" w:rsidRDefault="00E5090E" w:rsidP="00C4519B">
            <w:r w:rsidRPr="00FC009D">
              <w:t>"да" - будет выполнен полностью</w:t>
            </w:r>
          </w:p>
        </w:tc>
      </w:tr>
      <w:tr w:rsidR="00E5090E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5090E" w:rsidRPr="00FC009D" w:rsidRDefault="00E5090E" w:rsidP="00C4519B"/>
        </w:tc>
        <w:tc>
          <w:tcPr>
            <w:tcW w:w="7513" w:type="dxa"/>
            <w:gridSpan w:val="3"/>
          </w:tcPr>
          <w:p w:rsidR="00E5090E" w:rsidRPr="00FC009D" w:rsidRDefault="00E5090E" w:rsidP="00C4519B">
            <w:r w:rsidRPr="00FC009D">
              <w:t>"нет" - не будет выполнен</w:t>
            </w:r>
          </w:p>
        </w:tc>
      </w:tr>
      <w:tr w:rsidR="00E5090E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5090E" w:rsidRPr="00FC009D" w:rsidRDefault="00E5090E" w:rsidP="00C4519B"/>
        </w:tc>
        <w:tc>
          <w:tcPr>
            <w:tcW w:w="7513" w:type="dxa"/>
            <w:gridSpan w:val="3"/>
          </w:tcPr>
          <w:p w:rsidR="00E5090E" w:rsidRPr="00FC009D" w:rsidRDefault="00E5090E" w:rsidP="00C4519B">
            <w:r w:rsidRPr="00FC009D">
              <w:t>"частично" – выполняется с "такими-то" ограничениями</w:t>
            </w:r>
          </w:p>
        </w:tc>
      </w:tr>
      <w:tr w:rsidR="00E5090E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5090E" w:rsidRPr="00FC009D" w:rsidRDefault="00E5090E" w:rsidP="00C4519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E5090E" w:rsidRPr="00FC009D" w:rsidRDefault="00E5090E" w:rsidP="00C4519B">
            <w:r w:rsidRPr="00FC009D">
              <w:t>необходимые пояснения</w:t>
            </w:r>
          </w:p>
        </w:tc>
      </w:tr>
      <w:tr w:rsidR="00E5090E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5090E" w:rsidRPr="00FC009D" w:rsidRDefault="00E5090E" w:rsidP="00C4519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E5090E" w:rsidRPr="00FC009D" w:rsidRDefault="00E5090E" w:rsidP="00C4519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E5090E" w:rsidRPr="00FC009D" w:rsidRDefault="00E5090E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E5090E" w:rsidRPr="00FC009D" w:rsidRDefault="00E5090E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E5090E" w:rsidRPr="00FC009D" w:rsidRDefault="00E5090E" w:rsidP="00E1074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E5090E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E5090E" w:rsidRPr="00FC009D" w:rsidRDefault="00E5090E" w:rsidP="00C4519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E5090E" w:rsidRPr="00FC009D" w:rsidRDefault="00E5090E" w:rsidP="00C4519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E5090E" w:rsidRPr="00FC009D" w:rsidRDefault="00E5090E" w:rsidP="00C4519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E5090E" w:rsidRPr="00FC009D" w:rsidRDefault="00E5090E" w:rsidP="00C4519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E5090E" w:rsidRPr="00FC009D">
        <w:trPr>
          <w:trHeight w:val="371"/>
        </w:trPr>
        <w:tc>
          <w:tcPr>
            <w:tcW w:w="600" w:type="dxa"/>
          </w:tcPr>
          <w:p w:rsidR="00E5090E" w:rsidRPr="00FC009D" w:rsidRDefault="00E5090E" w:rsidP="00C4519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E5090E" w:rsidRPr="00FC009D" w:rsidRDefault="00E5090E" w:rsidP="00C4519B"/>
        </w:tc>
        <w:tc>
          <w:tcPr>
            <w:tcW w:w="1440" w:type="dxa"/>
          </w:tcPr>
          <w:p w:rsidR="00E5090E" w:rsidRPr="00FC009D" w:rsidRDefault="00E5090E" w:rsidP="00C4519B"/>
        </w:tc>
        <w:tc>
          <w:tcPr>
            <w:tcW w:w="2880" w:type="dxa"/>
          </w:tcPr>
          <w:p w:rsidR="00E5090E" w:rsidRPr="00FC009D" w:rsidRDefault="00E5090E" w:rsidP="00C4519B">
            <w:pPr>
              <w:ind w:firstLine="16"/>
              <w:jc w:val="center"/>
            </w:pPr>
          </w:p>
        </w:tc>
      </w:tr>
      <w:tr w:rsidR="00E5090E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E5090E" w:rsidRPr="00FC009D" w:rsidRDefault="00E5090E" w:rsidP="00C4519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E5090E" w:rsidRPr="00FC009D" w:rsidRDefault="00E5090E" w:rsidP="00C4519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E5090E" w:rsidRPr="00FC009D" w:rsidRDefault="00E5090E" w:rsidP="00C4519B"/>
        </w:tc>
        <w:tc>
          <w:tcPr>
            <w:tcW w:w="2880" w:type="dxa"/>
            <w:tcBorders>
              <w:bottom w:val="double" w:sz="4" w:space="0" w:color="auto"/>
            </w:tcBorders>
          </w:tcPr>
          <w:p w:rsidR="00E5090E" w:rsidRPr="00FC009D" w:rsidRDefault="00E5090E" w:rsidP="00C4519B">
            <w:pPr>
              <w:ind w:firstLine="16"/>
              <w:jc w:val="center"/>
            </w:pPr>
          </w:p>
        </w:tc>
      </w:tr>
    </w:tbl>
    <w:p w:rsidR="00E5090E" w:rsidRPr="00FC009D" w:rsidRDefault="00E5090E" w:rsidP="00E1074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E5090E" w:rsidRPr="00FC009D" w:rsidRDefault="00E5090E" w:rsidP="0036794A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E5090E" w:rsidRPr="00FC009D" w:rsidRDefault="00E5090E" w:rsidP="0036794A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E5090E" w:rsidRPr="00FC009D" w:rsidRDefault="00E5090E" w:rsidP="0036794A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E5090E" w:rsidRDefault="00E5090E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</w:p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p w:rsidR="00E5090E" w:rsidRDefault="00E5090E" w:rsidP="00E10747"/>
    <w:bookmarkStart w:id="108" w:name="_ЧАСТЬ_2"/>
    <w:bookmarkEnd w:id="108"/>
    <w:p w:rsidR="00E5090E" w:rsidRPr="00BD6884" w:rsidRDefault="00E5090E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r w:rsidRPr="00BD6884">
        <w:rPr>
          <w:b/>
          <w:bCs/>
          <w:sz w:val="28"/>
          <w:szCs w:val="28"/>
        </w:rPr>
        <w:fldChar w:fldCharType="begin"/>
      </w:r>
      <w:r w:rsidRPr="00BD6884">
        <w:rPr>
          <w:b/>
          <w:bCs/>
          <w:sz w:val="28"/>
          <w:szCs w:val="28"/>
        </w:rPr>
        <w:instrText xml:space="preserve"> HYPERLINK  \l "_ЧАСТЬ_2" </w:instrText>
      </w:r>
      <w:r w:rsidRPr="006570FC">
        <w:rPr>
          <w:b/>
          <w:bCs/>
          <w:sz w:val="28"/>
          <w:szCs w:val="28"/>
        </w:rPr>
      </w:r>
      <w:r w:rsidRPr="00BD6884">
        <w:rPr>
          <w:b/>
          <w:bCs/>
          <w:sz w:val="28"/>
          <w:szCs w:val="28"/>
        </w:rPr>
        <w:fldChar w:fldCharType="separate"/>
      </w:r>
      <w:bookmarkStart w:id="109" w:name="_Ref418673225"/>
      <w:r w:rsidRPr="00BD6884">
        <w:rPr>
          <w:rStyle w:val="Hyperlink"/>
          <w:b/>
          <w:bCs/>
          <w:color w:val="auto"/>
          <w:sz w:val="28"/>
          <w:szCs w:val="28"/>
          <w:u w:val="none"/>
        </w:rPr>
        <w:t>ЧАСТЬ 2</w:t>
      </w:r>
      <w:bookmarkEnd w:id="100"/>
      <w:bookmarkEnd w:id="109"/>
      <w:r w:rsidRPr="00BD6884">
        <w:rPr>
          <w:b/>
          <w:bCs/>
          <w:sz w:val="28"/>
          <w:szCs w:val="28"/>
        </w:rPr>
        <w:fldChar w:fldCharType="end"/>
      </w:r>
    </w:p>
    <w:p w:rsidR="00E5090E" w:rsidRDefault="00E5090E" w:rsidP="00EA3525">
      <w:pPr>
        <w:pStyle w:val="Times12"/>
        <w:ind w:left="5387" w:firstLine="0"/>
        <w:jc w:val="left"/>
      </w:pPr>
    </w:p>
    <w:p w:rsidR="00E5090E" w:rsidRDefault="00E5090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0" w:name="_Ref317259044"/>
      <w:bookmarkStart w:id="111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10"/>
      <w:bookmarkEnd w:id="111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E5090E" w:rsidRPr="00DF507B" w:rsidRDefault="00E5090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E5090E" w:rsidRPr="00FC009D" w:rsidRDefault="00E5090E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2" w:name="_Toc418668536"/>
      <w:r>
        <w:rPr>
          <w:b/>
          <w:bCs/>
          <w:sz w:val="28"/>
          <w:szCs w:val="28"/>
        </w:rPr>
        <w:t>ЧАСТЬ 3</w:t>
      </w:r>
      <w:bookmarkEnd w:id="112"/>
    </w:p>
    <w:p w:rsidR="00E5090E" w:rsidRPr="00186EE7" w:rsidRDefault="00E5090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bCs/>
          <w:i/>
          <w:iCs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E5090E" w:rsidRDefault="00E5090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E5090E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090E" w:rsidRDefault="00E5090E">
      <w:r>
        <w:separator/>
      </w:r>
    </w:p>
  </w:endnote>
  <w:endnote w:type="continuationSeparator" w:id="0">
    <w:p w:rsidR="00E5090E" w:rsidRDefault="00E5090E">
      <w:r>
        <w:continuationSeparator/>
      </w:r>
    </w:p>
  </w:endnote>
  <w:endnote w:type="continuationNotice" w:id="1">
    <w:p w:rsidR="00E5090E" w:rsidRDefault="00E5090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90E" w:rsidRPr="00FE6219" w:rsidRDefault="00E5090E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90E" w:rsidRPr="00FE6219" w:rsidRDefault="00E5090E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090E" w:rsidRDefault="00E5090E">
      <w:r>
        <w:separator/>
      </w:r>
    </w:p>
  </w:footnote>
  <w:footnote w:type="continuationSeparator" w:id="0">
    <w:p w:rsidR="00E5090E" w:rsidRDefault="00E5090E">
      <w:r>
        <w:continuationSeparator/>
      </w:r>
    </w:p>
  </w:footnote>
  <w:footnote w:type="continuationNotice" w:id="1">
    <w:p w:rsidR="00E5090E" w:rsidRDefault="00E5090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90E" w:rsidRPr="00157639" w:rsidRDefault="00E5090E" w:rsidP="0027633A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E5090E" w:rsidRPr="00157639" w:rsidRDefault="00E5090E" w:rsidP="0027633A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E5090E" w:rsidRPr="00157639" w:rsidRDefault="00E5090E" w:rsidP="0027633A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E5090E" w:rsidRPr="00157639" w:rsidRDefault="00E5090E" w:rsidP="0027633A">
    <w:pPr>
      <w:jc w:val="center"/>
      <w:rPr>
        <w:b/>
        <w:bCs/>
        <w:caps/>
      </w:rPr>
    </w:pPr>
  </w:p>
  <w:p w:rsidR="00E5090E" w:rsidRPr="00157639" w:rsidRDefault="00E5090E" w:rsidP="0027633A">
    <w:pPr>
      <w:spacing w:beforeAutospacing="1" w:after="100" w:afterAutospacing="1"/>
      <w:jc w:val="both"/>
      <w:rPr>
        <w:sz w:val="22"/>
        <w:szCs w:val="22"/>
      </w:rPr>
    </w:pPr>
    <w:r>
      <w:rPr>
        <w:noProof/>
      </w:rPr>
      <w:pict>
        <v:line id="_x0000_s2049" style="position:absolute;left:0;text-align:left;z-index:251660288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  <w:p w:rsidR="00E5090E" w:rsidRPr="0027633A" w:rsidRDefault="00E5090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90E" w:rsidRPr="00F429FC" w:rsidRDefault="00E5090E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90E" w:rsidRPr="00F429FC" w:rsidRDefault="00E5090E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19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5800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FEBACD0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5A54B6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9">
    <w:nsid w:val="66C017C0"/>
    <w:multiLevelType w:val="hybridMultilevel"/>
    <w:tmpl w:val="3BDCED4A"/>
    <w:lvl w:ilvl="0" w:tplc="D6F86078">
      <w:start w:val="1"/>
      <w:numFmt w:val="decimal"/>
      <w:lvlText w:val="4.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  <w:num w:numId="17">
    <w:abstractNumId w:val="36"/>
  </w:num>
  <w:num w:numId="18">
    <w:abstractNumId w:val="26"/>
  </w:num>
  <w:num w:numId="19">
    <w:abstractNumId w:val="24"/>
  </w:num>
  <w:num w:numId="20">
    <w:abstractNumId w:val="21"/>
  </w:num>
  <w:num w:numId="21">
    <w:abstractNumId w:val="19"/>
  </w:num>
  <w:num w:numId="22">
    <w:abstractNumId w:val="11"/>
  </w:num>
  <w:num w:numId="23">
    <w:abstractNumId w:val="9"/>
  </w:num>
  <w:num w:numId="24">
    <w:abstractNumId w:val="15"/>
  </w:num>
  <w:num w:numId="25">
    <w:abstractNumId w:val="33"/>
  </w:num>
  <w:num w:numId="26">
    <w:abstractNumId w:val="25"/>
  </w:num>
  <w:num w:numId="27">
    <w:abstractNumId w:val="14"/>
  </w:num>
  <w:num w:numId="28">
    <w:abstractNumId w:val="39"/>
  </w:num>
  <w:num w:numId="29">
    <w:abstractNumId w:val="22"/>
  </w:num>
  <w:num w:numId="30">
    <w:abstractNumId w:val="37"/>
  </w:num>
  <w:num w:numId="31">
    <w:abstractNumId w:val="23"/>
  </w:num>
  <w:num w:numId="32">
    <w:abstractNumId w:val="30"/>
  </w:num>
  <w:num w:numId="33">
    <w:abstractNumId w:val="12"/>
  </w:num>
  <w:num w:numId="34">
    <w:abstractNumId w:val="29"/>
  </w:num>
  <w:num w:numId="35">
    <w:abstractNumId w:val="39"/>
  </w:num>
  <w:num w:numId="36">
    <w:abstractNumId w:val="34"/>
  </w:num>
  <w:num w:numId="37">
    <w:abstractNumId w:val="7"/>
  </w:num>
  <w:num w:numId="38">
    <w:abstractNumId w:val="32"/>
  </w:num>
  <w:num w:numId="39">
    <w:abstractNumId w:val="5"/>
  </w:num>
  <w:num w:numId="40">
    <w:abstractNumId w:val="38"/>
  </w:num>
  <w:num w:numId="41">
    <w:abstractNumId w:val="20"/>
  </w:num>
  <w:num w:numId="42">
    <w:abstractNumId w:val="8"/>
  </w:num>
  <w:num w:numId="43">
    <w:abstractNumId w:val="17"/>
  </w:num>
  <w:num w:numId="44">
    <w:abstractNumId w:val="16"/>
  </w:num>
  <w:num w:numId="45">
    <w:abstractNumId w:val="40"/>
  </w:num>
  <w:num w:numId="46">
    <w:abstractNumId w:val="13"/>
  </w:num>
  <w:num w:numId="47">
    <w:abstractNumId w:val="35"/>
  </w:num>
  <w:num w:numId="48">
    <w:abstractNumId w:val="18"/>
  </w:num>
  <w:num w:numId="49">
    <w:abstractNumId w:val="4"/>
  </w:num>
  <w:num w:numId="50">
    <w:abstractNumId w:val="28"/>
  </w:num>
  <w:num w:numId="51">
    <w:abstractNumId w:val="27"/>
  </w:num>
  <w:num w:numId="52">
    <w:abstractNumId w:val="6"/>
  </w:num>
  <w:num w:numId="53">
    <w:abstractNumId w:val="10"/>
  </w:num>
  <w:num w:numId="54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22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AED"/>
    <w:rsid w:val="0002404A"/>
    <w:rsid w:val="00026CCB"/>
    <w:rsid w:val="000272AF"/>
    <w:rsid w:val="0002786D"/>
    <w:rsid w:val="00027AE0"/>
    <w:rsid w:val="00027DE8"/>
    <w:rsid w:val="00030F49"/>
    <w:rsid w:val="0003114E"/>
    <w:rsid w:val="000316C6"/>
    <w:rsid w:val="00033B70"/>
    <w:rsid w:val="00035143"/>
    <w:rsid w:val="00035643"/>
    <w:rsid w:val="0003635B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668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122"/>
    <w:rsid w:val="0009293E"/>
    <w:rsid w:val="00093C94"/>
    <w:rsid w:val="000945DD"/>
    <w:rsid w:val="00094D62"/>
    <w:rsid w:val="00095F70"/>
    <w:rsid w:val="00096DC9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BB9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DD4"/>
    <w:rsid w:val="001205C1"/>
    <w:rsid w:val="001209EA"/>
    <w:rsid w:val="0012137B"/>
    <w:rsid w:val="00121396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82D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6F4C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873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99B"/>
    <w:rsid w:val="001B4E72"/>
    <w:rsid w:val="001B6AE7"/>
    <w:rsid w:val="001B7A84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C78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F79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0A2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3D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050"/>
    <w:rsid w:val="00263B0A"/>
    <w:rsid w:val="00264F3C"/>
    <w:rsid w:val="00265509"/>
    <w:rsid w:val="00265BE7"/>
    <w:rsid w:val="00266729"/>
    <w:rsid w:val="002669A1"/>
    <w:rsid w:val="002669C2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33A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2C40"/>
    <w:rsid w:val="002B3004"/>
    <w:rsid w:val="002B303E"/>
    <w:rsid w:val="002B619A"/>
    <w:rsid w:val="002C0E1F"/>
    <w:rsid w:val="002C2178"/>
    <w:rsid w:val="002C21CC"/>
    <w:rsid w:val="002C2B00"/>
    <w:rsid w:val="002C2D0A"/>
    <w:rsid w:val="002C4259"/>
    <w:rsid w:val="002C4414"/>
    <w:rsid w:val="002C48C5"/>
    <w:rsid w:val="002C4D45"/>
    <w:rsid w:val="002C57D9"/>
    <w:rsid w:val="002C5C15"/>
    <w:rsid w:val="002C5F3A"/>
    <w:rsid w:val="002C5FFB"/>
    <w:rsid w:val="002C6A8B"/>
    <w:rsid w:val="002C7077"/>
    <w:rsid w:val="002C7173"/>
    <w:rsid w:val="002D0554"/>
    <w:rsid w:val="002D0BE1"/>
    <w:rsid w:val="002D176D"/>
    <w:rsid w:val="002D3705"/>
    <w:rsid w:val="002D3F7A"/>
    <w:rsid w:val="002D4606"/>
    <w:rsid w:val="002D5062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8F8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6E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2E35"/>
    <w:rsid w:val="0032303A"/>
    <w:rsid w:val="0032365F"/>
    <w:rsid w:val="00323673"/>
    <w:rsid w:val="00323FE8"/>
    <w:rsid w:val="00325E3D"/>
    <w:rsid w:val="003260B3"/>
    <w:rsid w:val="00326333"/>
    <w:rsid w:val="00326C48"/>
    <w:rsid w:val="00327639"/>
    <w:rsid w:val="00327EBB"/>
    <w:rsid w:val="00330613"/>
    <w:rsid w:val="0033184B"/>
    <w:rsid w:val="00331BA8"/>
    <w:rsid w:val="003324CB"/>
    <w:rsid w:val="003336CC"/>
    <w:rsid w:val="00334EF8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94A"/>
    <w:rsid w:val="00367AFA"/>
    <w:rsid w:val="00370BA0"/>
    <w:rsid w:val="003714C8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4EC"/>
    <w:rsid w:val="00386828"/>
    <w:rsid w:val="00386C50"/>
    <w:rsid w:val="00387ED1"/>
    <w:rsid w:val="003904DA"/>
    <w:rsid w:val="00390623"/>
    <w:rsid w:val="00391B01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CC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929"/>
    <w:rsid w:val="00427865"/>
    <w:rsid w:val="0043025A"/>
    <w:rsid w:val="004304B8"/>
    <w:rsid w:val="00431009"/>
    <w:rsid w:val="0043151B"/>
    <w:rsid w:val="00431E0E"/>
    <w:rsid w:val="00432AC0"/>
    <w:rsid w:val="004335F0"/>
    <w:rsid w:val="004344C8"/>
    <w:rsid w:val="00437C95"/>
    <w:rsid w:val="00441691"/>
    <w:rsid w:val="00442D73"/>
    <w:rsid w:val="004441C3"/>
    <w:rsid w:val="0044462D"/>
    <w:rsid w:val="00444A38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04A"/>
    <w:rsid w:val="0046305E"/>
    <w:rsid w:val="004634CA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9D9"/>
    <w:rsid w:val="0047403E"/>
    <w:rsid w:val="00474975"/>
    <w:rsid w:val="0047567D"/>
    <w:rsid w:val="00475C2C"/>
    <w:rsid w:val="00475C30"/>
    <w:rsid w:val="004773B2"/>
    <w:rsid w:val="0048246A"/>
    <w:rsid w:val="00482B9C"/>
    <w:rsid w:val="00483438"/>
    <w:rsid w:val="00483C33"/>
    <w:rsid w:val="00484DC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3FA"/>
    <w:rsid w:val="0049249C"/>
    <w:rsid w:val="0049396B"/>
    <w:rsid w:val="00494977"/>
    <w:rsid w:val="00497DE7"/>
    <w:rsid w:val="004A0F6B"/>
    <w:rsid w:val="004A13D9"/>
    <w:rsid w:val="004A1597"/>
    <w:rsid w:val="004A26B1"/>
    <w:rsid w:val="004A270E"/>
    <w:rsid w:val="004A29FD"/>
    <w:rsid w:val="004A2A69"/>
    <w:rsid w:val="004A32C4"/>
    <w:rsid w:val="004A41E6"/>
    <w:rsid w:val="004A4375"/>
    <w:rsid w:val="004A5DFD"/>
    <w:rsid w:val="004A6955"/>
    <w:rsid w:val="004A6BBE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76E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871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4EC"/>
    <w:rsid w:val="004F1A53"/>
    <w:rsid w:val="004F1C4B"/>
    <w:rsid w:val="004F3153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7A4"/>
    <w:rsid w:val="00515F3D"/>
    <w:rsid w:val="005171E3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042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2F59"/>
    <w:rsid w:val="00563720"/>
    <w:rsid w:val="00563F70"/>
    <w:rsid w:val="00563FFA"/>
    <w:rsid w:val="005649B9"/>
    <w:rsid w:val="0056542A"/>
    <w:rsid w:val="00570391"/>
    <w:rsid w:val="00570BFF"/>
    <w:rsid w:val="00570CBD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0C50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3B75"/>
    <w:rsid w:val="005A4B93"/>
    <w:rsid w:val="005A4DA1"/>
    <w:rsid w:val="005A524B"/>
    <w:rsid w:val="005A5EF5"/>
    <w:rsid w:val="005A68FD"/>
    <w:rsid w:val="005B07C7"/>
    <w:rsid w:val="005B188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8F4"/>
    <w:rsid w:val="005C1E93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16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683"/>
    <w:rsid w:val="00600E86"/>
    <w:rsid w:val="0060110F"/>
    <w:rsid w:val="0060117D"/>
    <w:rsid w:val="00601291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1DA9"/>
    <w:rsid w:val="0062378E"/>
    <w:rsid w:val="00624786"/>
    <w:rsid w:val="006267FE"/>
    <w:rsid w:val="00626E55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0FC"/>
    <w:rsid w:val="00657A45"/>
    <w:rsid w:val="00660268"/>
    <w:rsid w:val="00660FE5"/>
    <w:rsid w:val="006624A0"/>
    <w:rsid w:val="006624C1"/>
    <w:rsid w:val="00664075"/>
    <w:rsid w:val="006642D6"/>
    <w:rsid w:val="00664DF9"/>
    <w:rsid w:val="0066511F"/>
    <w:rsid w:val="00665464"/>
    <w:rsid w:val="006662F6"/>
    <w:rsid w:val="0066630D"/>
    <w:rsid w:val="00667182"/>
    <w:rsid w:val="006704C6"/>
    <w:rsid w:val="006708B5"/>
    <w:rsid w:val="00671936"/>
    <w:rsid w:val="00671FDB"/>
    <w:rsid w:val="0067329D"/>
    <w:rsid w:val="0067380D"/>
    <w:rsid w:val="006739CD"/>
    <w:rsid w:val="00673DFC"/>
    <w:rsid w:val="00674280"/>
    <w:rsid w:val="00674E6B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BE4"/>
    <w:rsid w:val="006A7E58"/>
    <w:rsid w:val="006B034F"/>
    <w:rsid w:val="006B0AF6"/>
    <w:rsid w:val="006B0D0B"/>
    <w:rsid w:val="006B1CA7"/>
    <w:rsid w:val="006B20CC"/>
    <w:rsid w:val="006B23C5"/>
    <w:rsid w:val="006B26CC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0EC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98"/>
    <w:rsid w:val="006F1DFC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B54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91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377EA"/>
    <w:rsid w:val="0074087C"/>
    <w:rsid w:val="00740A5F"/>
    <w:rsid w:val="00740DEE"/>
    <w:rsid w:val="00741530"/>
    <w:rsid w:val="00741AC4"/>
    <w:rsid w:val="00742633"/>
    <w:rsid w:val="00743734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9FA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502"/>
    <w:rsid w:val="00790634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FBE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4CA7"/>
    <w:rsid w:val="00805000"/>
    <w:rsid w:val="0080514B"/>
    <w:rsid w:val="00805445"/>
    <w:rsid w:val="00805543"/>
    <w:rsid w:val="00805829"/>
    <w:rsid w:val="008058C8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2D34"/>
    <w:rsid w:val="00833ADB"/>
    <w:rsid w:val="00833DC0"/>
    <w:rsid w:val="00834060"/>
    <w:rsid w:val="00834659"/>
    <w:rsid w:val="0083518C"/>
    <w:rsid w:val="008353FC"/>
    <w:rsid w:val="00835D51"/>
    <w:rsid w:val="00836B0F"/>
    <w:rsid w:val="00836D2D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5C4C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57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0FA5"/>
    <w:rsid w:val="008916AF"/>
    <w:rsid w:val="00891AA2"/>
    <w:rsid w:val="00891D06"/>
    <w:rsid w:val="00892256"/>
    <w:rsid w:val="00892260"/>
    <w:rsid w:val="00894FCC"/>
    <w:rsid w:val="0089519D"/>
    <w:rsid w:val="008952CB"/>
    <w:rsid w:val="0089590F"/>
    <w:rsid w:val="008960E6"/>
    <w:rsid w:val="008961E3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471C"/>
    <w:rsid w:val="008A644E"/>
    <w:rsid w:val="008A7596"/>
    <w:rsid w:val="008A765F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0FC8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13F8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EDA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191D"/>
    <w:rsid w:val="009033B3"/>
    <w:rsid w:val="00904567"/>
    <w:rsid w:val="009049B0"/>
    <w:rsid w:val="00904A85"/>
    <w:rsid w:val="00904F39"/>
    <w:rsid w:val="009056D2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01E1"/>
    <w:rsid w:val="009211D1"/>
    <w:rsid w:val="0092139C"/>
    <w:rsid w:val="00923855"/>
    <w:rsid w:val="00923B4A"/>
    <w:rsid w:val="00924804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2C2D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1057"/>
    <w:rsid w:val="00953477"/>
    <w:rsid w:val="00954E81"/>
    <w:rsid w:val="00955EB5"/>
    <w:rsid w:val="0095711F"/>
    <w:rsid w:val="00957B7B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02B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87FA0"/>
    <w:rsid w:val="00990804"/>
    <w:rsid w:val="00991E6C"/>
    <w:rsid w:val="00992EBF"/>
    <w:rsid w:val="009936F6"/>
    <w:rsid w:val="009951D3"/>
    <w:rsid w:val="00995637"/>
    <w:rsid w:val="0099563D"/>
    <w:rsid w:val="0099571A"/>
    <w:rsid w:val="00995CB5"/>
    <w:rsid w:val="00996482"/>
    <w:rsid w:val="00996539"/>
    <w:rsid w:val="0099714F"/>
    <w:rsid w:val="00997528"/>
    <w:rsid w:val="00997A5C"/>
    <w:rsid w:val="009A05CD"/>
    <w:rsid w:val="009A19E3"/>
    <w:rsid w:val="009A1E04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5C3"/>
    <w:rsid w:val="009C5F84"/>
    <w:rsid w:val="009C61E7"/>
    <w:rsid w:val="009C7110"/>
    <w:rsid w:val="009D2544"/>
    <w:rsid w:val="009D2A4C"/>
    <w:rsid w:val="009D2C70"/>
    <w:rsid w:val="009D350D"/>
    <w:rsid w:val="009D403F"/>
    <w:rsid w:val="009D43FD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559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4DB"/>
    <w:rsid w:val="009F5224"/>
    <w:rsid w:val="009F5798"/>
    <w:rsid w:val="009F5CA3"/>
    <w:rsid w:val="009F62E4"/>
    <w:rsid w:val="009F636B"/>
    <w:rsid w:val="009F66B7"/>
    <w:rsid w:val="009F7810"/>
    <w:rsid w:val="009F7866"/>
    <w:rsid w:val="009F7DC1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8F2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94"/>
    <w:rsid w:val="00A330AA"/>
    <w:rsid w:val="00A338BB"/>
    <w:rsid w:val="00A33BC5"/>
    <w:rsid w:val="00A356CF"/>
    <w:rsid w:val="00A36E8D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7CE"/>
    <w:rsid w:val="00A43926"/>
    <w:rsid w:val="00A43937"/>
    <w:rsid w:val="00A43962"/>
    <w:rsid w:val="00A44380"/>
    <w:rsid w:val="00A46310"/>
    <w:rsid w:val="00A467D6"/>
    <w:rsid w:val="00A46D79"/>
    <w:rsid w:val="00A470A6"/>
    <w:rsid w:val="00A4754C"/>
    <w:rsid w:val="00A478D9"/>
    <w:rsid w:val="00A47C3C"/>
    <w:rsid w:val="00A508FA"/>
    <w:rsid w:val="00A520CB"/>
    <w:rsid w:val="00A52253"/>
    <w:rsid w:val="00A52F3D"/>
    <w:rsid w:val="00A54A94"/>
    <w:rsid w:val="00A5522E"/>
    <w:rsid w:val="00A555A1"/>
    <w:rsid w:val="00A55C9B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474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6BE"/>
    <w:rsid w:val="00A80925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5D8F"/>
    <w:rsid w:val="00A8648A"/>
    <w:rsid w:val="00A86549"/>
    <w:rsid w:val="00A8795B"/>
    <w:rsid w:val="00A91AF0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1A8F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F52"/>
    <w:rsid w:val="00AD6F5B"/>
    <w:rsid w:val="00AD6F69"/>
    <w:rsid w:val="00AD716A"/>
    <w:rsid w:val="00AE0985"/>
    <w:rsid w:val="00AE2915"/>
    <w:rsid w:val="00AE2F18"/>
    <w:rsid w:val="00AE35D2"/>
    <w:rsid w:val="00AE3E73"/>
    <w:rsid w:val="00AE43CB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27C"/>
    <w:rsid w:val="00AF6714"/>
    <w:rsid w:val="00AF6C55"/>
    <w:rsid w:val="00B018BA"/>
    <w:rsid w:val="00B02943"/>
    <w:rsid w:val="00B02F01"/>
    <w:rsid w:val="00B03906"/>
    <w:rsid w:val="00B03ADB"/>
    <w:rsid w:val="00B04815"/>
    <w:rsid w:val="00B06A01"/>
    <w:rsid w:val="00B106C2"/>
    <w:rsid w:val="00B106F2"/>
    <w:rsid w:val="00B10D28"/>
    <w:rsid w:val="00B113F1"/>
    <w:rsid w:val="00B12FB7"/>
    <w:rsid w:val="00B130FC"/>
    <w:rsid w:val="00B13723"/>
    <w:rsid w:val="00B13D60"/>
    <w:rsid w:val="00B1482B"/>
    <w:rsid w:val="00B14BD7"/>
    <w:rsid w:val="00B15A9F"/>
    <w:rsid w:val="00B15DE5"/>
    <w:rsid w:val="00B16151"/>
    <w:rsid w:val="00B164E2"/>
    <w:rsid w:val="00B16F53"/>
    <w:rsid w:val="00B17064"/>
    <w:rsid w:val="00B1763B"/>
    <w:rsid w:val="00B17C31"/>
    <w:rsid w:val="00B20C8B"/>
    <w:rsid w:val="00B21E08"/>
    <w:rsid w:val="00B22F40"/>
    <w:rsid w:val="00B24165"/>
    <w:rsid w:val="00B24392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B78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79A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DF3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31FE"/>
    <w:rsid w:val="00BC4BB5"/>
    <w:rsid w:val="00BC4D6B"/>
    <w:rsid w:val="00BC4F8B"/>
    <w:rsid w:val="00BC5310"/>
    <w:rsid w:val="00BC5E7A"/>
    <w:rsid w:val="00BC66E3"/>
    <w:rsid w:val="00BC68E7"/>
    <w:rsid w:val="00BC6E89"/>
    <w:rsid w:val="00BC7644"/>
    <w:rsid w:val="00BC7849"/>
    <w:rsid w:val="00BD057D"/>
    <w:rsid w:val="00BD1ED3"/>
    <w:rsid w:val="00BD369E"/>
    <w:rsid w:val="00BD378F"/>
    <w:rsid w:val="00BD3C76"/>
    <w:rsid w:val="00BD6884"/>
    <w:rsid w:val="00BD6905"/>
    <w:rsid w:val="00BD6A19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11C"/>
    <w:rsid w:val="00BF5DCE"/>
    <w:rsid w:val="00BF7D12"/>
    <w:rsid w:val="00C0122E"/>
    <w:rsid w:val="00C017B7"/>
    <w:rsid w:val="00C01EAB"/>
    <w:rsid w:val="00C01FAD"/>
    <w:rsid w:val="00C04EB4"/>
    <w:rsid w:val="00C05770"/>
    <w:rsid w:val="00C057A1"/>
    <w:rsid w:val="00C07672"/>
    <w:rsid w:val="00C10208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D2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3A8"/>
    <w:rsid w:val="00C334A3"/>
    <w:rsid w:val="00C34419"/>
    <w:rsid w:val="00C34C59"/>
    <w:rsid w:val="00C35577"/>
    <w:rsid w:val="00C357D7"/>
    <w:rsid w:val="00C35999"/>
    <w:rsid w:val="00C35EE5"/>
    <w:rsid w:val="00C35EF7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19B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B51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8BB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F6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3E5"/>
    <w:rsid w:val="00CA761C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144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2DD"/>
    <w:rsid w:val="00CD5882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26"/>
    <w:rsid w:val="00CE5235"/>
    <w:rsid w:val="00CE57A3"/>
    <w:rsid w:val="00CE5D38"/>
    <w:rsid w:val="00CE6B99"/>
    <w:rsid w:val="00CE6E2B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73E"/>
    <w:rsid w:val="00D10F8A"/>
    <w:rsid w:val="00D11620"/>
    <w:rsid w:val="00D1173F"/>
    <w:rsid w:val="00D11B8D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F1D"/>
    <w:rsid w:val="00D24ACD"/>
    <w:rsid w:val="00D25769"/>
    <w:rsid w:val="00D2582E"/>
    <w:rsid w:val="00D25855"/>
    <w:rsid w:val="00D266F2"/>
    <w:rsid w:val="00D27AE2"/>
    <w:rsid w:val="00D27C6D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1DB"/>
    <w:rsid w:val="00D40A11"/>
    <w:rsid w:val="00D411CE"/>
    <w:rsid w:val="00D413CC"/>
    <w:rsid w:val="00D41E31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58CB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0DCF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109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0E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BF6"/>
    <w:rsid w:val="00DD6CBC"/>
    <w:rsid w:val="00DD77FB"/>
    <w:rsid w:val="00DE0B73"/>
    <w:rsid w:val="00DE419C"/>
    <w:rsid w:val="00DE4871"/>
    <w:rsid w:val="00DE5685"/>
    <w:rsid w:val="00DE56F3"/>
    <w:rsid w:val="00DE5767"/>
    <w:rsid w:val="00DF05A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E74"/>
    <w:rsid w:val="00E06D9E"/>
    <w:rsid w:val="00E1038C"/>
    <w:rsid w:val="00E10747"/>
    <w:rsid w:val="00E10803"/>
    <w:rsid w:val="00E10F48"/>
    <w:rsid w:val="00E11108"/>
    <w:rsid w:val="00E11498"/>
    <w:rsid w:val="00E11833"/>
    <w:rsid w:val="00E120DD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D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268"/>
    <w:rsid w:val="00E5027E"/>
    <w:rsid w:val="00E5090E"/>
    <w:rsid w:val="00E5135A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FA4"/>
    <w:rsid w:val="00E627E4"/>
    <w:rsid w:val="00E63156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29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4EB2"/>
    <w:rsid w:val="00E973EB"/>
    <w:rsid w:val="00E979B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0D8F"/>
    <w:rsid w:val="00EB13B6"/>
    <w:rsid w:val="00EB1F47"/>
    <w:rsid w:val="00EB247C"/>
    <w:rsid w:val="00EB29B7"/>
    <w:rsid w:val="00EB3229"/>
    <w:rsid w:val="00EB3E51"/>
    <w:rsid w:val="00EB452A"/>
    <w:rsid w:val="00EB4E95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4550"/>
    <w:rsid w:val="00EC5239"/>
    <w:rsid w:val="00EC5CDB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A1C"/>
    <w:rsid w:val="00F04CEF"/>
    <w:rsid w:val="00F0523F"/>
    <w:rsid w:val="00F0595D"/>
    <w:rsid w:val="00F05B20"/>
    <w:rsid w:val="00F061FA"/>
    <w:rsid w:val="00F0679B"/>
    <w:rsid w:val="00F10715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4A07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9C9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5E3B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847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5F0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2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2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2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2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A43926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6642D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6642D6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6642D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642D6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642D6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642D6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642D6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A43926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642D6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642D6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642D6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42D6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642D6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2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6642D6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642D6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642D6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9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6642D6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A43926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642D6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A43926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A43926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A43926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A43926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A43926"/>
    <w:pPr>
      <w:numPr>
        <w:ilvl w:val="2"/>
        <w:numId w:val="17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A43926"/>
    <w:pPr>
      <w:numPr>
        <w:numId w:val="1"/>
      </w:numPr>
    </w:pPr>
  </w:style>
  <w:style w:type="paragraph" w:styleId="ListNumber3">
    <w:name w:val="List Number 3"/>
    <w:basedOn w:val="Normal"/>
    <w:uiPriority w:val="99"/>
    <w:rsid w:val="00A43926"/>
    <w:pPr>
      <w:numPr>
        <w:numId w:val="3"/>
      </w:numPr>
      <w:tabs>
        <w:tab w:val="clear" w:pos="360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A43926"/>
    <w:pPr>
      <w:spacing w:after="120"/>
      <w:ind w:left="283"/>
    </w:pPr>
  </w:style>
  <w:style w:type="paragraph" w:styleId="ListNumber">
    <w:name w:val="List Number"/>
    <w:basedOn w:val="Normal"/>
    <w:uiPriority w:val="99"/>
    <w:rsid w:val="00A43926"/>
    <w:pPr>
      <w:numPr>
        <w:numId w:val="4"/>
      </w:numPr>
      <w:tabs>
        <w:tab w:val="clear" w:pos="643"/>
        <w:tab w:val="num" w:pos="360"/>
      </w:tabs>
      <w:ind w:left="360"/>
    </w:pPr>
  </w:style>
  <w:style w:type="paragraph" w:customStyle="1" w:styleId="ConsNonformat">
    <w:name w:val="ConsNonformat"/>
    <w:uiPriority w:val="99"/>
    <w:rsid w:val="00A43926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A43926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A43926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A43926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A43926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A43926"/>
    <w:pPr>
      <w:numPr>
        <w:numId w:val="22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A43926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A43926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A43926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A4392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A43926"/>
    <w:pPr>
      <w:numPr>
        <w:numId w:val="2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A43926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A43926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A43926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A43926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A4392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A43926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A4392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A4392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A4392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Основной шрифт1"/>
    <w:uiPriority w:val="99"/>
    <w:semiHidden/>
    <w:rsid w:val="00A43926"/>
  </w:style>
  <w:style w:type="character" w:customStyle="1" w:styleId="af9">
    <w:name w:val="Подпункт Знак"/>
    <w:uiPriority w:val="99"/>
    <w:rsid w:val="00A43926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A43926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A43926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A43926"/>
    <w:rPr>
      <w:b/>
      <w:bCs/>
      <w:kern w:val="24"/>
      <w:sz w:val="24"/>
      <w:szCs w:val="24"/>
      <w:lang w:val="ru-RU" w:eastAsia="ru-RU"/>
    </w:rPr>
  </w:style>
  <w:style w:type="paragraph" w:customStyle="1" w:styleId="afa">
    <w:name w:val="Стиль начало"/>
    <w:basedOn w:val="Normal"/>
    <w:uiPriority w:val="99"/>
    <w:rsid w:val="00A43926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A43926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A4392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A4392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A4392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A43926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A43926"/>
    <w:pPr>
      <w:numPr>
        <w:ilvl w:val="3"/>
        <w:numId w:val="18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A43926"/>
    <w:rPr>
      <w:sz w:val="28"/>
      <w:szCs w:val="28"/>
    </w:rPr>
  </w:style>
  <w:style w:type="paragraph" w:customStyle="1" w:styleId="afb">
    <w:name w:val="Примечание"/>
    <w:basedOn w:val="Normal"/>
    <w:link w:val="a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c">
    <w:name w:val="Примечание Знак"/>
    <w:link w:val="afb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paragraph" w:customStyle="1" w:styleId="150">
    <w:name w:val="Знак Знак15"/>
    <w:basedOn w:val="Normal"/>
    <w:uiPriority w:val="99"/>
    <w:rsid w:val="00A3209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921CAF"/>
    <w:pPr>
      <w:numPr>
        <w:numId w:val="27"/>
      </w:numPr>
    </w:pPr>
  </w:style>
  <w:style w:type="numbering" w:customStyle="1" w:styleId="1">
    <w:name w:val="Стиль1"/>
    <w:rsid w:val="00921CAF"/>
    <w:pPr>
      <w:numPr>
        <w:numId w:val="24"/>
      </w:numPr>
    </w:pPr>
  </w:style>
  <w:style w:type="numbering" w:customStyle="1" w:styleId="11">
    <w:name w:val="Стиль11"/>
    <w:rsid w:val="00921CAF"/>
    <w:pPr>
      <w:numPr>
        <w:numId w:val="26"/>
      </w:numPr>
    </w:pPr>
  </w:style>
  <w:style w:type="numbering" w:customStyle="1" w:styleId="2">
    <w:name w:val="Стиль2"/>
    <w:rsid w:val="00921CAF"/>
    <w:pPr>
      <w:numPr>
        <w:numId w:val="2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623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3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236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23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3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236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2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257</TotalTime>
  <Pages>23</Pages>
  <Words>6763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32</cp:revision>
  <cp:lastPrinted>2015-07-24T15:53:00Z</cp:lastPrinted>
  <dcterms:created xsi:type="dcterms:W3CDTF">2015-05-29T13:28:00Z</dcterms:created>
  <dcterms:modified xsi:type="dcterms:W3CDTF">2015-07-24T15:53:00Z</dcterms:modified>
</cp:coreProperties>
</file>