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D25" w:rsidRPr="00DF573E" w:rsidRDefault="00900D25" w:rsidP="00657508">
      <w:pPr>
        <w:pStyle w:val="NormalWeb"/>
        <w:spacing w:before="0" w:beforeAutospacing="0" w:after="0" w:afterAutospacing="0"/>
        <w:rPr>
          <w:b/>
          <w:sz w:val="28"/>
          <w:szCs w:val="28"/>
        </w:rPr>
      </w:pPr>
      <w:r w:rsidRPr="008113EE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 xml:space="preserve">17.03.2014 г. </w:t>
      </w:r>
      <w:r w:rsidRPr="008113EE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 xml:space="preserve"> 124</w:t>
      </w:r>
      <w:r w:rsidRPr="00BB28E8">
        <w:rPr>
          <w:b/>
          <w:sz w:val="28"/>
          <w:szCs w:val="28"/>
        </w:rPr>
        <w:t xml:space="preserve"> Р3/П-14</w:t>
      </w:r>
      <w:r>
        <w:rPr>
          <w:b/>
          <w:sz w:val="28"/>
          <w:szCs w:val="28"/>
        </w:rPr>
        <w:t>-И</w:t>
      </w:r>
    </w:p>
    <w:p w:rsidR="00900D25" w:rsidRPr="00F12DFA" w:rsidRDefault="00900D25" w:rsidP="005661C2">
      <w:pPr>
        <w:rPr>
          <w:b/>
          <w:sz w:val="28"/>
          <w:szCs w:val="28"/>
        </w:rPr>
      </w:pPr>
    </w:p>
    <w:p w:rsidR="00900D25" w:rsidRPr="00F12DFA" w:rsidRDefault="00900D25" w:rsidP="00F20611">
      <w:pPr>
        <w:jc w:val="right"/>
        <w:rPr>
          <w:b/>
          <w:sz w:val="28"/>
          <w:szCs w:val="28"/>
        </w:rPr>
      </w:pPr>
    </w:p>
    <w:p w:rsidR="00900D25" w:rsidRDefault="00900D25" w:rsidP="00EA1BF8">
      <w:pPr>
        <w:ind w:firstLine="539"/>
        <w:jc w:val="center"/>
        <w:rPr>
          <w:b/>
          <w:sz w:val="28"/>
          <w:szCs w:val="28"/>
        </w:rPr>
      </w:pPr>
    </w:p>
    <w:p w:rsidR="00900D25" w:rsidRDefault="00900D25" w:rsidP="00C632EB">
      <w:pPr>
        <w:ind w:firstLine="53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900D25" w:rsidRDefault="00900D25" w:rsidP="00EC1D0C">
      <w:pPr>
        <w:spacing w:line="360" w:lineRule="auto"/>
        <w:jc w:val="both"/>
        <w:rPr>
          <w:sz w:val="28"/>
          <w:szCs w:val="28"/>
        </w:rPr>
      </w:pPr>
    </w:p>
    <w:p w:rsidR="00900D25" w:rsidRPr="00622280" w:rsidRDefault="00900D25" w:rsidP="00EC1D0C">
      <w:pPr>
        <w:spacing w:line="360" w:lineRule="auto"/>
        <w:jc w:val="both"/>
        <w:rPr>
          <w:sz w:val="28"/>
          <w:szCs w:val="28"/>
        </w:rPr>
      </w:pPr>
    </w:p>
    <w:p w:rsidR="00900D25" w:rsidRPr="004B757C" w:rsidRDefault="00900D25" w:rsidP="004B757C">
      <w:pPr>
        <w:spacing w:line="360" w:lineRule="auto"/>
        <w:ind w:firstLine="540"/>
        <w:jc w:val="both"/>
        <w:rPr>
          <w:sz w:val="28"/>
          <w:szCs w:val="28"/>
        </w:rPr>
      </w:pPr>
      <w:r w:rsidRPr="00A7698C">
        <w:rPr>
          <w:sz w:val="28"/>
          <w:szCs w:val="28"/>
        </w:rPr>
        <w:t xml:space="preserve">ОАО «НИАЭП» извещает о внесении изменений в документацию </w:t>
      </w:r>
      <w:r>
        <w:rPr>
          <w:sz w:val="28"/>
          <w:szCs w:val="28"/>
        </w:rPr>
        <w:t xml:space="preserve">открытого запроса предложений </w:t>
      </w:r>
      <w:r w:rsidRPr="00A7698C">
        <w:rPr>
          <w:sz w:val="28"/>
          <w:szCs w:val="28"/>
        </w:rPr>
        <w:t>на право заключения договора по лоту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 124 Р3</w:t>
      </w:r>
      <w:r w:rsidRPr="00286360">
        <w:rPr>
          <w:b/>
          <w:sz w:val="28"/>
          <w:szCs w:val="28"/>
        </w:rPr>
        <w:t>/П-1</w:t>
      </w:r>
      <w:r>
        <w:rPr>
          <w:b/>
          <w:sz w:val="28"/>
          <w:szCs w:val="28"/>
        </w:rPr>
        <w:t>4</w:t>
      </w:r>
      <w:r w:rsidRPr="00286360">
        <w:rPr>
          <w:b/>
          <w:sz w:val="28"/>
          <w:szCs w:val="28"/>
        </w:rPr>
        <w:t xml:space="preserve"> «</w:t>
      </w:r>
      <w:r w:rsidRPr="004C49E7">
        <w:rPr>
          <w:b/>
          <w:sz w:val="28"/>
          <w:szCs w:val="28"/>
        </w:rPr>
        <w:t>Комплектная поставка трубопроводов для снижения последствий ЗПА и поставка деталей трубопроводов</w:t>
      </w:r>
      <w:r>
        <w:rPr>
          <w:b/>
          <w:sz w:val="28"/>
          <w:szCs w:val="28"/>
        </w:rPr>
        <w:t xml:space="preserve"> </w:t>
      </w:r>
      <w:r w:rsidRPr="002C6E3D">
        <w:rPr>
          <w:b/>
          <w:sz w:val="28"/>
          <w:szCs w:val="28"/>
        </w:rPr>
        <w:t>для сооружения энергоблока №</w:t>
      </w:r>
      <w:r>
        <w:rPr>
          <w:b/>
          <w:sz w:val="28"/>
          <w:szCs w:val="28"/>
        </w:rPr>
        <w:t>3</w:t>
      </w:r>
      <w:r w:rsidRPr="002C6E3D">
        <w:rPr>
          <w:b/>
          <w:sz w:val="28"/>
          <w:szCs w:val="28"/>
        </w:rPr>
        <w:t xml:space="preserve"> Ростовской</w:t>
      </w:r>
      <w:r w:rsidRPr="00BB28E8">
        <w:rPr>
          <w:b/>
          <w:sz w:val="28"/>
          <w:szCs w:val="28"/>
        </w:rPr>
        <w:t xml:space="preserve"> АЭС</w:t>
      </w:r>
      <w:r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00D25" w:rsidRPr="00BF623D" w:rsidRDefault="00900D25" w:rsidP="00DA0991">
      <w:pPr>
        <w:jc w:val="both"/>
        <w:rPr>
          <w:sz w:val="28"/>
          <w:szCs w:val="28"/>
        </w:rPr>
      </w:pPr>
    </w:p>
    <w:p w:rsidR="00900D25" w:rsidRPr="007D17DC" w:rsidRDefault="00900D25" w:rsidP="007D17DC">
      <w:pPr>
        <w:pStyle w:val="NormalWeb"/>
        <w:spacing w:before="0" w:beforeAutospacing="0" w:after="0" w:afterAutospacing="0" w:line="360" w:lineRule="auto"/>
        <w:ind w:firstLine="540"/>
        <w:jc w:val="both"/>
      </w:pPr>
    </w:p>
    <w:p w:rsidR="00900D25" w:rsidRPr="007D17DC" w:rsidRDefault="00900D25" w:rsidP="007D17DC">
      <w:pPr>
        <w:pStyle w:val="NormalWeb"/>
        <w:spacing w:before="0" w:beforeAutospacing="0" w:after="0" w:afterAutospacing="0" w:line="360" w:lineRule="auto"/>
        <w:ind w:firstLine="540"/>
        <w:jc w:val="both"/>
      </w:pPr>
    </w:p>
    <w:p w:rsidR="00900D25" w:rsidRDefault="00900D25" w:rsidP="007D17DC">
      <w:pPr>
        <w:ind w:firstLine="539"/>
        <w:rPr>
          <w:sz w:val="28"/>
          <w:szCs w:val="28"/>
        </w:rPr>
      </w:pPr>
    </w:p>
    <w:p w:rsidR="00900D25" w:rsidRDefault="00900D25" w:rsidP="007D17DC">
      <w:pPr>
        <w:ind w:firstLine="539"/>
        <w:rPr>
          <w:sz w:val="28"/>
          <w:szCs w:val="28"/>
        </w:rPr>
      </w:pPr>
    </w:p>
    <w:p w:rsidR="00900D25" w:rsidRDefault="00900D25" w:rsidP="007D17DC">
      <w:pPr>
        <w:ind w:firstLine="539"/>
        <w:rPr>
          <w:sz w:val="28"/>
          <w:szCs w:val="28"/>
        </w:rPr>
      </w:pPr>
    </w:p>
    <w:p w:rsidR="00900D25" w:rsidRDefault="00900D25" w:rsidP="00AE646A">
      <w:pPr>
        <w:pStyle w:val="NormalWeb"/>
        <w:ind w:firstLine="540"/>
        <w:jc w:val="both"/>
        <w:rPr>
          <w:sz w:val="28"/>
          <w:szCs w:val="28"/>
        </w:rPr>
      </w:pPr>
    </w:p>
    <w:p w:rsidR="00900D25" w:rsidRDefault="00900D25" w:rsidP="00AE646A">
      <w:pPr>
        <w:pStyle w:val="NormalWeb"/>
        <w:ind w:firstLine="540"/>
        <w:jc w:val="both"/>
        <w:rPr>
          <w:sz w:val="28"/>
          <w:szCs w:val="28"/>
        </w:rPr>
      </w:pPr>
    </w:p>
    <w:p w:rsidR="00900D25" w:rsidRPr="005A2685" w:rsidRDefault="00900D25" w:rsidP="0020571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 ОАО «НИАЭП»</w:t>
      </w:r>
      <w:r w:rsidRPr="00636F31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        </w:t>
      </w:r>
      <w:r w:rsidRPr="00636F31">
        <w:rPr>
          <w:sz w:val="28"/>
          <w:szCs w:val="28"/>
        </w:rPr>
        <w:t xml:space="preserve">     </w:t>
      </w:r>
      <w:r w:rsidRPr="00630C48">
        <w:rPr>
          <w:sz w:val="28"/>
          <w:szCs w:val="28"/>
        </w:rPr>
        <w:t>В.И. Лимаренко</w:t>
      </w: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  <w:r>
        <w:t xml:space="preserve">Визы:                     </w:t>
      </w:r>
      <w:r w:rsidRPr="00914892">
        <w:t xml:space="preserve"> </w:t>
      </w:r>
      <w:r>
        <w:t xml:space="preserve"> </w:t>
      </w: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  <w:r>
        <w:t>Начальник УМиОЗ</w:t>
      </w:r>
    </w:p>
    <w:p w:rsidR="00900D25" w:rsidRPr="006E3A1F" w:rsidRDefault="00900D25" w:rsidP="00205719">
      <w:pPr>
        <w:pStyle w:val="NormalWeb"/>
        <w:spacing w:before="0" w:beforeAutospacing="0" w:after="0" w:afterAutospacing="0"/>
        <w:jc w:val="both"/>
      </w:pPr>
      <w:r w:rsidRPr="006E3A1F">
        <w:t>Е.А. Казакова</w:t>
      </w: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205719">
      <w:pPr>
        <w:pStyle w:val="NormalWeb"/>
        <w:spacing w:before="0" w:beforeAutospacing="0" w:after="0" w:afterAutospacing="0"/>
        <w:jc w:val="both"/>
      </w:pPr>
    </w:p>
    <w:p w:rsidR="00900D25" w:rsidRDefault="00900D25" w:rsidP="00AE646A">
      <w:pPr>
        <w:pStyle w:val="NormalWeb"/>
        <w:spacing w:before="0" w:beforeAutospacing="0" w:after="0" w:afterAutospacing="0"/>
        <w:jc w:val="both"/>
      </w:pPr>
    </w:p>
    <w:p w:rsidR="00900D25" w:rsidRDefault="00900D25" w:rsidP="00AE646A">
      <w:pPr>
        <w:pStyle w:val="NormalWeb"/>
        <w:spacing w:before="0" w:beforeAutospacing="0" w:after="0" w:afterAutospacing="0"/>
        <w:jc w:val="both"/>
      </w:pPr>
    </w:p>
    <w:p w:rsidR="00900D25" w:rsidRDefault="00900D25" w:rsidP="00AE646A">
      <w:pPr>
        <w:pStyle w:val="NormalWeb"/>
        <w:spacing w:before="0" w:beforeAutospacing="0" w:after="0" w:afterAutospacing="0"/>
        <w:jc w:val="both"/>
      </w:pPr>
    </w:p>
    <w:p w:rsidR="00900D25" w:rsidRDefault="00900D25" w:rsidP="00AE646A">
      <w:pPr>
        <w:pStyle w:val="NormalWeb"/>
        <w:spacing w:before="0" w:beforeAutospacing="0" w:after="0" w:afterAutospacing="0"/>
        <w:jc w:val="both"/>
      </w:pPr>
    </w:p>
    <w:p w:rsidR="00900D25" w:rsidRPr="003A5C92" w:rsidRDefault="00900D25" w:rsidP="00AE646A">
      <w:pPr>
        <w:pStyle w:val="NormalWeb"/>
        <w:spacing w:before="0" w:beforeAutospacing="0" w:after="0" w:afterAutospacing="0"/>
        <w:jc w:val="both"/>
      </w:pPr>
    </w:p>
    <w:p w:rsidR="00900D25" w:rsidRDefault="00900D25" w:rsidP="00AE646A">
      <w:pPr>
        <w:pStyle w:val="NormalWeb"/>
        <w:ind w:firstLine="540"/>
        <w:jc w:val="both"/>
        <w:rPr>
          <w:sz w:val="28"/>
          <w:szCs w:val="28"/>
        </w:rPr>
      </w:pPr>
    </w:p>
    <w:p w:rsidR="00900D25" w:rsidRDefault="00900D25" w:rsidP="00EF2E7C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«УТВЕРЖДАЮ»</w:t>
      </w:r>
    </w:p>
    <w:p w:rsidR="00900D25" w:rsidRDefault="00900D25" w:rsidP="00C632E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Президент ОАО «НИАЭП»</w:t>
      </w:r>
    </w:p>
    <w:p w:rsidR="00900D25" w:rsidRDefault="00900D25" w:rsidP="000619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900D25" w:rsidRDefault="00900D25" w:rsidP="00630C48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</w:t>
      </w:r>
      <w:r w:rsidRPr="00630C48">
        <w:rPr>
          <w:sz w:val="28"/>
          <w:szCs w:val="28"/>
        </w:rPr>
        <w:t xml:space="preserve"> В.И. Лимаренко</w:t>
      </w:r>
      <w:r>
        <w:rPr>
          <w:sz w:val="28"/>
          <w:szCs w:val="28"/>
        </w:rPr>
        <w:t xml:space="preserve">                                                                                            от   «17» марта  2014 г.</w:t>
      </w:r>
    </w:p>
    <w:p w:rsidR="00900D25" w:rsidRDefault="00900D25" w:rsidP="00061913">
      <w:pPr>
        <w:ind w:left="7080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00D25" w:rsidRDefault="00900D25" w:rsidP="00061913">
      <w:pPr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ind w:firstLine="360"/>
        <w:jc w:val="center"/>
        <w:rPr>
          <w:sz w:val="28"/>
          <w:szCs w:val="28"/>
        </w:rPr>
      </w:pPr>
    </w:p>
    <w:p w:rsidR="00900D25" w:rsidRDefault="00900D25" w:rsidP="008257FC">
      <w:pPr>
        <w:spacing w:line="360" w:lineRule="auto"/>
        <w:jc w:val="center"/>
        <w:rPr>
          <w:b/>
          <w:sz w:val="28"/>
          <w:szCs w:val="28"/>
        </w:rPr>
      </w:pPr>
      <w:r w:rsidRPr="00764BB9">
        <w:rPr>
          <w:b/>
          <w:sz w:val="28"/>
          <w:szCs w:val="28"/>
        </w:rPr>
        <w:t>Изменени</w:t>
      </w:r>
      <w:r>
        <w:rPr>
          <w:b/>
          <w:sz w:val="28"/>
          <w:szCs w:val="28"/>
        </w:rPr>
        <w:t xml:space="preserve">е </w:t>
      </w:r>
      <w:r w:rsidRPr="00E0733C">
        <w:rPr>
          <w:b/>
          <w:sz w:val="28"/>
          <w:szCs w:val="28"/>
        </w:rPr>
        <w:t xml:space="preserve">документации </w:t>
      </w:r>
    </w:p>
    <w:p w:rsidR="00900D25" w:rsidRPr="00BB28E8" w:rsidRDefault="00900D25" w:rsidP="008257FC">
      <w:pPr>
        <w:spacing w:line="360" w:lineRule="auto"/>
        <w:jc w:val="center"/>
        <w:rPr>
          <w:b/>
          <w:sz w:val="28"/>
          <w:szCs w:val="28"/>
        </w:rPr>
      </w:pPr>
      <w:r w:rsidRPr="00E0733C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 xml:space="preserve">запроса предложений </w:t>
      </w:r>
      <w:r w:rsidRPr="00E0733C">
        <w:rPr>
          <w:b/>
          <w:sz w:val="28"/>
          <w:szCs w:val="28"/>
        </w:rPr>
        <w:t>по лоту:</w:t>
      </w:r>
      <w:r w:rsidRPr="00BB28E8">
        <w:rPr>
          <w:b/>
          <w:sz w:val="28"/>
          <w:szCs w:val="28"/>
        </w:rPr>
        <w:t xml:space="preserve"> </w:t>
      </w:r>
    </w:p>
    <w:p w:rsidR="00900D25" w:rsidRPr="009F7AC0" w:rsidRDefault="00900D25" w:rsidP="008257F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124 Р3</w:t>
      </w:r>
      <w:r w:rsidRPr="00286360">
        <w:rPr>
          <w:b/>
          <w:sz w:val="28"/>
          <w:szCs w:val="28"/>
        </w:rPr>
        <w:t>/П-1</w:t>
      </w:r>
      <w:r>
        <w:rPr>
          <w:b/>
          <w:sz w:val="28"/>
          <w:szCs w:val="28"/>
        </w:rPr>
        <w:t>4</w:t>
      </w:r>
      <w:r w:rsidRPr="00286360">
        <w:rPr>
          <w:b/>
          <w:sz w:val="28"/>
          <w:szCs w:val="28"/>
        </w:rPr>
        <w:t xml:space="preserve"> «</w:t>
      </w:r>
      <w:r w:rsidRPr="004C49E7">
        <w:rPr>
          <w:b/>
          <w:sz w:val="28"/>
          <w:szCs w:val="28"/>
        </w:rPr>
        <w:t>Комплектная поставка трубопроводов для снижения последствий ЗПА и поставка деталей трубопроводов</w:t>
      </w:r>
      <w:r>
        <w:rPr>
          <w:b/>
          <w:sz w:val="28"/>
          <w:szCs w:val="28"/>
        </w:rPr>
        <w:t xml:space="preserve"> </w:t>
      </w:r>
      <w:r w:rsidRPr="002C6E3D">
        <w:rPr>
          <w:b/>
          <w:sz w:val="28"/>
          <w:szCs w:val="28"/>
        </w:rPr>
        <w:t>для сооружения энергоблока №</w:t>
      </w:r>
      <w:r>
        <w:rPr>
          <w:b/>
          <w:sz w:val="28"/>
          <w:szCs w:val="28"/>
        </w:rPr>
        <w:t>3</w:t>
      </w:r>
      <w:r w:rsidRPr="002C6E3D">
        <w:rPr>
          <w:b/>
          <w:sz w:val="28"/>
          <w:szCs w:val="28"/>
        </w:rPr>
        <w:t xml:space="preserve"> Ростовской</w:t>
      </w:r>
      <w:r w:rsidRPr="00BB28E8">
        <w:rPr>
          <w:b/>
          <w:sz w:val="28"/>
          <w:szCs w:val="28"/>
        </w:rPr>
        <w:t xml:space="preserve"> АЭС</w:t>
      </w:r>
      <w:r>
        <w:rPr>
          <w:b/>
          <w:sz w:val="28"/>
          <w:szCs w:val="28"/>
        </w:rPr>
        <w:t>»</w:t>
      </w:r>
    </w:p>
    <w:p w:rsidR="00900D25" w:rsidRPr="00660B42" w:rsidRDefault="00900D25" w:rsidP="008257FC">
      <w:pPr>
        <w:spacing w:line="360" w:lineRule="auto"/>
        <w:jc w:val="center"/>
        <w:rPr>
          <w:sz w:val="22"/>
          <w:szCs w:val="22"/>
        </w:rPr>
      </w:pPr>
    </w:p>
    <w:p w:rsidR="00900D25" w:rsidRPr="00ED47D1" w:rsidRDefault="00900D25" w:rsidP="008257FC">
      <w:pPr>
        <w:spacing w:line="360" w:lineRule="auto"/>
        <w:ind w:firstLine="539"/>
        <w:jc w:val="center"/>
        <w:rPr>
          <w:sz w:val="28"/>
          <w:szCs w:val="28"/>
        </w:rPr>
      </w:pPr>
    </w:p>
    <w:p w:rsidR="00900D25" w:rsidRPr="00DA0991" w:rsidRDefault="00900D25" w:rsidP="00DA0991">
      <w:pPr>
        <w:spacing w:line="360" w:lineRule="auto"/>
        <w:ind w:firstLine="360"/>
        <w:jc w:val="both"/>
        <w:rPr>
          <w:sz w:val="22"/>
          <w:szCs w:val="22"/>
        </w:rPr>
      </w:pPr>
    </w:p>
    <w:p w:rsidR="00900D25" w:rsidRPr="007D17DC" w:rsidRDefault="00900D25" w:rsidP="007D17DC">
      <w:pPr>
        <w:pStyle w:val="Normal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900D25" w:rsidRPr="003171BE" w:rsidRDefault="00900D25" w:rsidP="00A00286">
      <w:pPr>
        <w:pStyle w:val="NormalWeb"/>
        <w:spacing w:before="0" w:beforeAutospacing="0" w:after="0" w:afterAutospacing="0"/>
        <w:ind w:firstLine="540"/>
        <w:jc w:val="both"/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spacing w:line="360" w:lineRule="auto"/>
        <w:jc w:val="center"/>
      </w:pPr>
    </w:p>
    <w:p w:rsidR="00900D25" w:rsidRDefault="00900D25" w:rsidP="00061913">
      <w:pPr>
        <w:spacing w:line="360" w:lineRule="auto"/>
        <w:jc w:val="center"/>
      </w:pPr>
    </w:p>
    <w:p w:rsidR="00900D25" w:rsidRDefault="00900D25" w:rsidP="00061913">
      <w:pPr>
        <w:spacing w:line="360" w:lineRule="auto"/>
        <w:jc w:val="center"/>
      </w:pPr>
    </w:p>
    <w:p w:rsidR="00900D25" w:rsidRDefault="00900D25" w:rsidP="00061913">
      <w:pPr>
        <w:spacing w:line="360" w:lineRule="auto"/>
        <w:jc w:val="center"/>
      </w:pPr>
    </w:p>
    <w:p w:rsidR="00900D25" w:rsidRDefault="00900D25" w:rsidP="00061913">
      <w:pPr>
        <w:spacing w:line="360" w:lineRule="auto"/>
        <w:jc w:val="center"/>
      </w:pPr>
    </w:p>
    <w:p w:rsidR="00900D25" w:rsidRDefault="00900D25" w:rsidP="00061913">
      <w:pPr>
        <w:spacing w:line="360" w:lineRule="auto"/>
        <w:jc w:val="center"/>
      </w:pPr>
    </w:p>
    <w:p w:rsidR="00900D25" w:rsidRDefault="00900D25" w:rsidP="00061913">
      <w:pPr>
        <w:jc w:val="center"/>
      </w:pPr>
    </w:p>
    <w:p w:rsidR="00900D25" w:rsidRDefault="00900D25" w:rsidP="00C632E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Нижний Новгород</w:t>
      </w:r>
    </w:p>
    <w:p w:rsidR="00900D25" w:rsidRDefault="00900D25" w:rsidP="00061913">
      <w:pPr>
        <w:jc w:val="center"/>
        <w:rPr>
          <w:sz w:val="28"/>
          <w:szCs w:val="28"/>
        </w:rPr>
      </w:pPr>
    </w:p>
    <w:p w:rsidR="00900D25" w:rsidRDefault="00900D25" w:rsidP="000619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2014 год </w:t>
      </w:r>
    </w:p>
    <w:p w:rsidR="00900D25" w:rsidRDefault="00900D25" w:rsidP="00657508">
      <w:pPr>
        <w:pStyle w:val="NormalWeb"/>
        <w:spacing w:before="0" w:beforeAutospacing="0" w:after="0" w:afterAutospacing="0"/>
        <w:rPr>
          <w:b/>
        </w:rPr>
      </w:pPr>
    </w:p>
    <w:p w:rsidR="00900D25" w:rsidRDefault="00900D25" w:rsidP="00657508">
      <w:pPr>
        <w:pStyle w:val="NormalWeb"/>
        <w:spacing w:before="0" w:beforeAutospacing="0" w:after="0" w:afterAutospacing="0"/>
        <w:rPr>
          <w:b/>
          <w:sz w:val="28"/>
          <w:szCs w:val="28"/>
        </w:rPr>
      </w:pPr>
    </w:p>
    <w:p w:rsidR="00900D25" w:rsidRDefault="00900D25" w:rsidP="00657508">
      <w:pPr>
        <w:pStyle w:val="NormalWeb"/>
        <w:spacing w:before="0" w:beforeAutospacing="0" w:after="0" w:afterAutospacing="0"/>
        <w:rPr>
          <w:b/>
          <w:sz w:val="28"/>
          <w:szCs w:val="28"/>
        </w:rPr>
      </w:pPr>
    </w:p>
    <w:p w:rsidR="00900D25" w:rsidRPr="00BB28E8" w:rsidRDefault="00900D25" w:rsidP="00657508">
      <w:pPr>
        <w:pStyle w:val="NormalWeb"/>
        <w:spacing w:before="0" w:beforeAutospacing="0" w:after="0" w:afterAutospacing="0"/>
        <w:rPr>
          <w:b/>
          <w:bCs/>
          <w:sz w:val="26"/>
          <w:szCs w:val="26"/>
        </w:rPr>
      </w:pPr>
      <w:r w:rsidRPr="00BB28E8">
        <w:rPr>
          <w:b/>
          <w:sz w:val="26"/>
          <w:szCs w:val="26"/>
        </w:rPr>
        <w:t xml:space="preserve">от 17.03.2014 г.  № </w:t>
      </w:r>
      <w:r>
        <w:rPr>
          <w:b/>
          <w:sz w:val="26"/>
          <w:szCs w:val="26"/>
        </w:rPr>
        <w:t>124</w:t>
      </w:r>
      <w:r w:rsidRPr="00BB28E8">
        <w:rPr>
          <w:b/>
          <w:sz w:val="26"/>
          <w:szCs w:val="26"/>
        </w:rPr>
        <w:t xml:space="preserve"> Р3/П-14-И</w:t>
      </w:r>
    </w:p>
    <w:p w:rsidR="00900D25" w:rsidRPr="001F3F0C" w:rsidRDefault="00900D25" w:rsidP="009F08EF">
      <w:pPr>
        <w:pStyle w:val="NormalWeb"/>
        <w:spacing w:before="0" w:beforeAutospacing="0" w:after="0" w:afterAutospacing="0"/>
        <w:rPr>
          <w:b/>
          <w:bCs/>
          <w:sz w:val="26"/>
          <w:szCs w:val="26"/>
        </w:rPr>
      </w:pPr>
    </w:p>
    <w:p w:rsidR="00900D25" w:rsidRPr="001F3F0C" w:rsidRDefault="00900D25" w:rsidP="00CD642D">
      <w:pPr>
        <w:jc w:val="both"/>
        <w:rPr>
          <w:sz w:val="26"/>
          <w:szCs w:val="26"/>
        </w:rPr>
      </w:pPr>
    </w:p>
    <w:p w:rsidR="00900D25" w:rsidRDefault="00900D25" w:rsidP="001F3F0C">
      <w:pPr>
        <w:numPr>
          <w:ilvl w:val="0"/>
          <w:numId w:val="24"/>
        </w:numPr>
        <w:ind w:left="0" w:firstLine="540"/>
        <w:jc w:val="both"/>
        <w:rPr>
          <w:b/>
          <w:sz w:val="26"/>
          <w:szCs w:val="26"/>
        </w:rPr>
      </w:pPr>
      <w:r w:rsidRPr="001F3F0C">
        <w:rPr>
          <w:b/>
          <w:sz w:val="26"/>
          <w:szCs w:val="26"/>
        </w:rPr>
        <w:t>Пункт</w:t>
      </w:r>
      <w:r>
        <w:rPr>
          <w:b/>
          <w:sz w:val="26"/>
          <w:szCs w:val="26"/>
        </w:rPr>
        <w:t xml:space="preserve"> 4.1.1. </w:t>
      </w:r>
      <w:r w:rsidRPr="001F3F0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Проекта договора </w:t>
      </w:r>
      <w:r w:rsidRPr="001F3F0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части 2 Документации по запросу предложений </w:t>
      </w:r>
      <w:r w:rsidRPr="001F3F0C">
        <w:rPr>
          <w:b/>
          <w:sz w:val="26"/>
          <w:szCs w:val="26"/>
        </w:rPr>
        <w:t>изменить и изложить в следующей редакции:</w:t>
      </w:r>
    </w:p>
    <w:p w:rsidR="00900D25" w:rsidRDefault="00900D25" w:rsidP="00B7131B">
      <w:pPr>
        <w:ind w:left="540"/>
        <w:jc w:val="both"/>
        <w:rPr>
          <w:b/>
          <w:sz w:val="26"/>
          <w:szCs w:val="26"/>
        </w:rPr>
      </w:pPr>
    </w:p>
    <w:p w:rsidR="00900D25" w:rsidRPr="001F3F0C" w:rsidRDefault="00900D25" w:rsidP="001F3F0C">
      <w:pPr>
        <w:tabs>
          <w:tab w:val="left" w:pos="1134"/>
          <w:tab w:val="num" w:pos="5606"/>
        </w:tabs>
        <w:contextualSpacing/>
        <w:jc w:val="both"/>
        <w:rPr>
          <w:b/>
          <w:sz w:val="26"/>
          <w:szCs w:val="26"/>
        </w:rPr>
      </w:pPr>
    </w:p>
    <w:p w:rsidR="00900D25" w:rsidRDefault="00900D25" w:rsidP="00A92F04">
      <w:pPr>
        <w:pStyle w:val="BodyTextIndent2"/>
        <w:suppressLineNumbers/>
        <w:tabs>
          <w:tab w:val="left" w:pos="0"/>
        </w:tabs>
        <w:suppressAutoHyphens/>
        <w:spacing w:before="0" w:after="0"/>
        <w:ind w:left="0" w:right="23" w:firstLine="709"/>
      </w:pPr>
      <w:r w:rsidRPr="003438F3">
        <w:rPr>
          <w:bCs/>
          <w:szCs w:val="28"/>
        </w:rPr>
        <w:t>4.1.1.</w:t>
      </w:r>
      <w:r>
        <w:rPr>
          <w:bCs/>
          <w:i/>
          <w:szCs w:val="28"/>
        </w:rPr>
        <w:t xml:space="preserve"> </w:t>
      </w:r>
      <w:r w:rsidRPr="00E54C5E">
        <w:rPr>
          <w:bCs/>
          <w:szCs w:val="28"/>
        </w:rPr>
        <w:t xml:space="preserve">Авансовый платеж в размере </w:t>
      </w:r>
      <w:r>
        <w:rPr>
          <w:bCs/>
          <w:szCs w:val="28"/>
        </w:rPr>
        <w:t>30</w:t>
      </w:r>
      <w:r w:rsidRPr="00E54C5E">
        <w:rPr>
          <w:bCs/>
          <w:szCs w:val="28"/>
        </w:rPr>
        <w:t xml:space="preserve"> % (</w:t>
      </w:r>
      <w:r>
        <w:rPr>
          <w:bCs/>
          <w:szCs w:val="28"/>
        </w:rPr>
        <w:t xml:space="preserve">тридцати </w:t>
      </w:r>
      <w:r w:rsidRPr="00E54C5E">
        <w:rPr>
          <w:bCs/>
          <w:szCs w:val="28"/>
        </w:rPr>
        <w:t>проце</w:t>
      </w:r>
      <w:r>
        <w:rPr>
          <w:bCs/>
          <w:szCs w:val="28"/>
        </w:rPr>
        <w:t>нтов) от общей цены Договора, в том числе НДС 18%, перечисляется</w:t>
      </w:r>
      <w:r w:rsidRPr="00E54C5E">
        <w:rPr>
          <w:bCs/>
          <w:szCs w:val="28"/>
        </w:rPr>
        <w:t xml:space="preserve"> Покупателем </w:t>
      </w:r>
      <w:r>
        <w:rPr>
          <w:bCs/>
          <w:szCs w:val="28"/>
        </w:rPr>
        <w:t xml:space="preserve">на расчетный счет Поставщика </w:t>
      </w:r>
      <w:r w:rsidRPr="00E54C5E">
        <w:rPr>
          <w:bCs/>
          <w:szCs w:val="28"/>
        </w:rPr>
        <w:t xml:space="preserve">в течение </w:t>
      </w:r>
      <w:r w:rsidRPr="00DA626D">
        <w:rPr>
          <w:bCs/>
          <w:szCs w:val="28"/>
        </w:rPr>
        <w:t>2</w:t>
      </w:r>
      <w:r w:rsidRPr="00E54C5E">
        <w:rPr>
          <w:bCs/>
          <w:szCs w:val="28"/>
        </w:rPr>
        <w:t>0 (</w:t>
      </w:r>
      <w:r>
        <w:rPr>
          <w:bCs/>
          <w:szCs w:val="28"/>
        </w:rPr>
        <w:t>двадцати</w:t>
      </w:r>
      <w:r w:rsidRPr="00E54C5E">
        <w:rPr>
          <w:bCs/>
          <w:szCs w:val="28"/>
        </w:rPr>
        <w:t xml:space="preserve">) </w:t>
      </w:r>
      <w:r>
        <w:rPr>
          <w:bCs/>
          <w:szCs w:val="28"/>
        </w:rPr>
        <w:t xml:space="preserve">календарных </w:t>
      </w:r>
      <w:r w:rsidRPr="00E54C5E">
        <w:rPr>
          <w:bCs/>
          <w:szCs w:val="28"/>
        </w:rPr>
        <w:t>дней с даты получения</w:t>
      </w:r>
      <w:r w:rsidRPr="00E54C5E" w:rsidDel="003149F5">
        <w:rPr>
          <w:bCs/>
          <w:szCs w:val="28"/>
        </w:rPr>
        <w:t xml:space="preserve"> </w:t>
      </w:r>
      <w:r w:rsidRPr="00E54C5E">
        <w:rPr>
          <w:bCs/>
          <w:szCs w:val="28"/>
        </w:rPr>
        <w:t>счета Поставщика на соответствующи</w:t>
      </w:r>
      <w:r>
        <w:rPr>
          <w:bCs/>
          <w:szCs w:val="28"/>
        </w:rPr>
        <w:t>й авансовый платеж при условии предоставления Поставщиком обеспечения исполнения договора и обеспечения возврата аванса в соответствии с условиями, предусмотренными Договором</w:t>
      </w:r>
      <w:r>
        <w:t>,</w:t>
      </w:r>
      <w:r w:rsidRPr="00E00816">
        <w:rPr>
          <w:bCs/>
          <w:szCs w:val="28"/>
        </w:rPr>
        <w:t xml:space="preserve"> </w:t>
      </w:r>
      <w:r>
        <w:rPr>
          <w:bCs/>
          <w:szCs w:val="28"/>
        </w:rPr>
        <w:t xml:space="preserve">а также документов, </w:t>
      </w:r>
      <w:r w:rsidRPr="00223394">
        <w:t>подтверждающи</w:t>
      </w:r>
      <w:r>
        <w:t>х</w:t>
      </w:r>
      <w:r w:rsidRPr="00223394">
        <w:t xml:space="preserve"> отсутствие</w:t>
      </w:r>
      <w:r>
        <w:t xml:space="preserve"> у Поставщика</w:t>
      </w:r>
      <w:r w:rsidRPr="00223394">
        <w:t xml:space="preserve"> налоговой задолженности, </w:t>
      </w:r>
      <w:r>
        <w:t>указанных в п. 8.1.28 настоящего Договора. До представления указанных обеспечений и подтверждающих документов Покупатель не производит выплату авансового платежа.</w:t>
      </w:r>
    </w:p>
    <w:p w:rsidR="00900D25" w:rsidRPr="006D4662" w:rsidRDefault="00900D25" w:rsidP="00A92F04">
      <w:pPr>
        <w:pStyle w:val="BodyTextIndent"/>
        <w:widowControl w:val="0"/>
        <w:tabs>
          <w:tab w:val="left" w:pos="0"/>
        </w:tabs>
        <w:suppressAutoHyphens/>
        <w:ind w:left="24" w:firstLine="709"/>
        <w:jc w:val="both"/>
        <w:rPr>
          <w:bCs/>
          <w:szCs w:val="28"/>
        </w:rPr>
      </w:pPr>
      <w:r w:rsidRPr="00E54C5E">
        <w:rPr>
          <w:bCs/>
          <w:szCs w:val="28"/>
        </w:rPr>
        <w:t xml:space="preserve">Поставщик в соответствии с НК РФ в течение 5 </w:t>
      </w:r>
      <w:r>
        <w:rPr>
          <w:bCs/>
          <w:szCs w:val="28"/>
        </w:rPr>
        <w:t xml:space="preserve">(пяти) </w:t>
      </w:r>
      <w:r w:rsidRPr="00E54C5E">
        <w:rPr>
          <w:bCs/>
          <w:szCs w:val="28"/>
        </w:rPr>
        <w:t>дней предоставит Покупателю счет-фактуру на сумму полученного аванса</w:t>
      </w:r>
      <w:r w:rsidRPr="006D4662">
        <w:rPr>
          <w:bCs/>
          <w:szCs w:val="28"/>
        </w:rPr>
        <w:t>.</w:t>
      </w:r>
    </w:p>
    <w:p w:rsidR="00900D25" w:rsidRPr="007C7028" w:rsidRDefault="00900D25" w:rsidP="001F3F0C">
      <w:pPr>
        <w:tabs>
          <w:tab w:val="left" w:pos="1134"/>
          <w:tab w:val="num" w:pos="5606"/>
        </w:tabs>
        <w:ind w:firstLine="540"/>
        <w:contextualSpacing/>
        <w:jc w:val="both"/>
        <w:rPr>
          <w:spacing w:val="-6"/>
          <w:sz w:val="26"/>
          <w:szCs w:val="26"/>
        </w:rPr>
      </w:pPr>
    </w:p>
    <w:p w:rsidR="00900D25" w:rsidRPr="007C7028" w:rsidRDefault="00900D25" w:rsidP="001F3F0C">
      <w:pPr>
        <w:tabs>
          <w:tab w:val="left" w:pos="1134"/>
        </w:tabs>
        <w:ind w:firstLine="540"/>
        <w:contextualSpacing/>
        <w:jc w:val="both"/>
        <w:rPr>
          <w:sz w:val="26"/>
          <w:szCs w:val="26"/>
        </w:rPr>
      </w:pPr>
    </w:p>
    <w:p w:rsidR="00900D25" w:rsidRDefault="00900D25" w:rsidP="00A92F04">
      <w:pPr>
        <w:numPr>
          <w:ilvl w:val="0"/>
          <w:numId w:val="24"/>
        </w:numPr>
        <w:ind w:left="0"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Форму 1 Заявка на участие в запросе предложений Раздела 6 </w:t>
      </w:r>
      <w:r w:rsidRPr="00A92F04">
        <w:rPr>
          <w:sz w:val="28"/>
          <w:szCs w:val="28"/>
        </w:rPr>
        <w:t xml:space="preserve">ОБРАЗЦЫ </w:t>
      </w:r>
      <w:r w:rsidRPr="007776EB">
        <w:rPr>
          <w:sz w:val="28"/>
          <w:szCs w:val="28"/>
        </w:rPr>
        <w:t>ФОРМ ОСНОВНЫХ ДОКУМЕНТОВ, ВКЛЮЧАЕМЫХ В ЗАЯВКУ НА УЧАСТИЕ В ЗАПРОСЕ ПРЕДЛОЖЕН</w:t>
      </w:r>
      <w:r>
        <w:rPr>
          <w:sz w:val="28"/>
          <w:szCs w:val="28"/>
        </w:rPr>
        <w:t>ИЙ</w:t>
      </w:r>
      <w:r w:rsidRPr="00A92F04">
        <w:rPr>
          <w:b/>
          <w:sz w:val="26"/>
          <w:szCs w:val="26"/>
        </w:rPr>
        <w:t xml:space="preserve"> </w:t>
      </w:r>
      <w:r w:rsidRPr="001F3F0C">
        <w:rPr>
          <w:b/>
          <w:sz w:val="26"/>
          <w:szCs w:val="26"/>
        </w:rPr>
        <w:t>изменить и изложить в следующей редакции:</w:t>
      </w:r>
    </w:p>
    <w:p w:rsidR="00900D25" w:rsidRPr="007C7028" w:rsidRDefault="00900D25" w:rsidP="001F3F0C">
      <w:pPr>
        <w:tabs>
          <w:tab w:val="left" w:pos="1134"/>
        </w:tabs>
        <w:spacing w:before="120"/>
        <w:ind w:firstLine="540"/>
        <w:jc w:val="both"/>
        <w:rPr>
          <w:sz w:val="26"/>
          <w:szCs w:val="26"/>
        </w:rPr>
      </w:pPr>
    </w:p>
    <w:p w:rsidR="00900D25" w:rsidRPr="007776EB" w:rsidRDefault="00900D25" w:rsidP="00A92F04">
      <w:pPr>
        <w:pStyle w:val="Times12"/>
        <w:jc w:val="right"/>
        <w:rPr>
          <w:bCs w:val="0"/>
          <w:sz w:val="28"/>
          <w:szCs w:val="28"/>
        </w:rPr>
      </w:pPr>
      <w:r w:rsidRPr="007776EB">
        <w:rPr>
          <w:bCs w:val="0"/>
          <w:sz w:val="28"/>
          <w:szCs w:val="28"/>
        </w:rPr>
        <w:t>Форма 1</w:t>
      </w:r>
    </w:p>
    <w:p w:rsidR="00900D25" w:rsidRPr="007776EB" w:rsidRDefault="00900D25" w:rsidP="00A92F04">
      <w:pPr>
        <w:rPr>
          <w:b/>
          <w:i/>
        </w:rPr>
      </w:pPr>
      <w:r w:rsidRPr="007776EB">
        <w:rPr>
          <w:b/>
          <w:i/>
        </w:rPr>
        <w:t>Фирменный бланк участника запроса предложений</w:t>
      </w:r>
    </w:p>
    <w:p w:rsidR="00900D25" w:rsidRPr="007776EB" w:rsidRDefault="00900D25" w:rsidP="00A92F04">
      <w:pPr>
        <w:pStyle w:val="Times12"/>
        <w:spacing w:before="120"/>
        <w:ind w:firstLine="0"/>
        <w:jc w:val="left"/>
        <w:rPr>
          <w:szCs w:val="24"/>
        </w:rPr>
      </w:pPr>
      <w:r w:rsidRPr="007776EB">
        <w:rPr>
          <w:szCs w:val="24"/>
        </w:rPr>
        <w:t>«___» __________ 20___ года №______</w:t>
      </w:r>
    </w:p>
    <w:p w:rsidR="00900D25" w:rsidRPr="007776EB" w:rsidRDefault="00900D25" w:rsidP="00A92F04">
      <w:pPr>
        <w:pStyle w:val="Heading2"/>
        <w:spacing w:before="0" w:after="0"/>
        <w:jc w:val="center"/>
        <w:rPr>
          <w:rFonts w:ascii="Times New Roman" w:hAnsi="Times New Roman"/>
          <w:b w:val="0"/>
          <w:bCs w:val="0"/>
          <w:i w:val="0"/>
        </w:rPr>
      </w:pPr>
      <w:bookmarkStart w:id="0" w:name="_Письмо_о_подаче"/>
      <w:bookmarkStart w:id="1" w:name="_Toc255987071"/>
      <w:bookmarkStart w:id="2" w:name="_Toc272505461"/>
      <w:bookmarkEnd w:id="0"/>
    </w:p>
    <w:p w:rsidR="00900D25" w:rsidRPr="007776EB" w:rsidRDefault="00900D25" w:rsidP="00A92F04">
      <w:pPr>
        <w:pStyle w:val="Heading2"/>
        <w:spacing w:before="0" w:after="0"/>
        <w:jc w:val="center"/>
        <w:rPr>
          <w:rFonts w:ascii="Times New Roman" w:hAnsi="Times New Roman"/>
          <w:b w:val="0"/>
          <w:bCs w:val="0"/>
          <w:i w:val="0"/>
        </w:rPr>
      </w:pPr>
      <w:bookmarkStart w:id="3" w:name="_Toc377050352"/>
      <w:r w:rsidRPr="007776EB">
        <w:rPr>
          <w:rFonts w:ascii="Times New Roman" w:hAnsi="Times New Roman"/>
          <w:b w:val="0"/>
          <w:bCs w:val="0"/>
          <w:i w:val="0"/>
        </w:rPr>
        <w:t>ЗАЯВКА НА УЧАСТИЕ В ЗАПРОСЕ ПРЕДЛОЖЕНИЙ (Форма 1)</w:t>
      </w:r>
      <w:bookmarkEnd w:id="1"/>
      <w:bookmarkEnd w:id="2"/>
      <w:bookmarkEnd w:id="3"/>
    </w:p>
    <w:p w:rsidR="00900D25" w:rsidRPr="007776EB" w:rsidRDefault="00900D25" w:rsidP="00A92F04">
      <w:pPr>
        <w:tabs>
          <w:tab w:val="left" w:pos="7938"/>
        </w:tabs>
        <w:ind w:firstLine="4820"/>
        <w:jc w:val="center"/>
        <w:rPr>
          <w:b/>
        </w:rPr>
      </w:pPr>
    </w:p>
    <w:p w:rsidR="00900D25" w:rsidRPr="007776EB" w:rsidRDefault="00900D25" w:rsidP="00A92F04">
      <w:pPr>
        <w:ind w:firstLine="709"/>
        <w:jc w:val="both"/>
        <w:rPr>
          <w:sz w:val="22"/>
        </w:rPr>
      </w:pPr>
      <w:r w:rsidRPr="007776EB">
        <w:rPr>
          <w:sz w:val="28"/>
          <w:szCs w:val="28"/>
        </w:rPr>
        <w:t xml:space="preserve">Изучив извещение о проведении запроса предложений на право заключения договора на ________________________, опубликованное на официальном сайте и на ЭТП «Аукционный Конкурсный Дом» в сети «Интернет» по адресу:          </w:t>
      </w:r>
      <w:hyperlink r:id="rId7" w:history="1">
        <w:r w:rsidRPr="007776EB">
          <w:rPr>
            <w:rStyle w:val="Hyperlink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, запрос предложений № ___ </w:t>
      </w:r>
      <w:r w:rsidRPr="007776EB">
        <w:rPr>
          <w:b/>
          <w:i/>
        </w:rPr>
        <w:t xml:space="preserve">[указывается номер запроса предложений на ЭТП], </w:t>
      </w:r>
      <w:r w:rsidRPr="007776EB">
        <w:rPr>
          <w:sz w:val="28"/>
          <w:szCs w:val="28"/>
        </w:rPr>
        <w:t xml:space="preserve">документацию по запросу предложений, и принимая установленные в них требования и условия запроса предложений,  </w:t>
      </w:r>
      <w:r w:rsidRPr="007776EB">
        <w:rPr>
          <w:sz w:val="22"/>
        </w:rPr>
        <w:t xml:space="preserve">___________________________________________________________________, </w:t>
      </w:r>
    </w:p>
    <w:p w:rsidR="00900D25" w:rsidRPr="007776EB" w:rsidRDefault="00900D25" w:rsidP="00A92F04">
      <w:pPr>
        <w:pStyle w:val="Times12"/>
        <w:suppressAutoHyphens/>
        <w:ind w:left="2018" w:firstLine="109"/>
        <w:jc w:val="center"/>
        <w:rPr>
          <w:sz w:val="22"/>
        </w:rPr>
      </w:pPr>
      <w:r w:rsidRPr="007776EB">
        <w:rPr>
          <w:b/>
          <w:i/>
          <w:vertAlign w:val="superscript"/>
        </w:rPr>
        <w:t>(полное наименование участника запроса предложений с указанием организационно-правовой формы)</w:t>
      </w:r>
      <w:r w:rsidRPr="007776EB">
        <w:rPr>
          <w:sz w:val="22"/>
        </w:rPr>
        <w:t xml:space="preserve"> </w:t>
      </w:r>
    </w:p>
    <w:p w:rsidR="00900D25" w:rsidRPr="007776EB" w:rsidRDefault="00900D25" w:rsidP="00A92F04">
      <w:pPr>
        <w:pStyle w:val="Times12"/>
        <w:suppressAutoHyphens/>
        <w:ind w:firstLine="0"/>
        <w:rPr>
          <w:sz w:val="22"/>
        </w:rPr>
      </w:pPr>
      <w:r w:rsidRPr="007776EB">
        <w:rPr>
          <w:sz w:val="28"/>
        </w:rPr>
        <w:t>ИНН</w:t>
      </w:r>
      <w:r w:rsidRPr="007776EB">
        <w:t xml:space="preserve"> </w:t>
      </w:r>
      <w:r w:rsidRPr="007776EB">
        <w:rPr>
          <w:sz w:val="22"/>
        </w:rPr>
        <w:t>________________________________________________________,</w:t>
      </w:r>
    </w:p>
    <w:p w:rsidR="00900D25" w:rsidRPr="007776EB" w:rsidRDefault="00900D25" w:rsidP="00A92F0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76EB">
        <w:rPr>
          <w:b/>
          <w:i/>
          <w:vertAlign w:val="superscript"/>
        </w:rPr>
        <w:t>(ИНН участника запроса предложений)</w:t>
      </w:r>
    </w:p>
    <w:p w:rsidR="00900D25" w:rsidRPr="007776EB" w:rsidRDefault="00900D25" w:rsidP="00A92F04">
      <w:pPr>
        <w:pStyle w:val="Times12"/>
        <w:suppressAutoHyphens/>
        <w:ind w:firstLine="0"/>
        <w:rPr>
          <w:sz w:val="22"/>
        </w:rPr>
      </w:pPr>
      <w:r w:rsidRPr="007776EB">
        <w:rPr>
          <w:sz w:val="28"/>
        </w:rPr>
        <w:t>зарегистрированное по адресу</w:t>
      </w:r>
      <w:r w:rsidRPr="007776EB">
        <w:t xml:space="preserve"> </w:t>
      </w:r>
      <w:r w:rsidRPr="007776EB">
        <w:rPr>
          <w:sz w:val="22"/>
        </w:rPr>
        <w:t>________________________________________________________,</w:t>
      </w:r>
    </w:p>
    <w:p w:rsidR="00900D25" w:rsidRPr="007776EB" w:rsidRDefault="00900D25" w:rsidP="00A92F0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76EB">
        <w:rPr>
          <w:b/>
          <w:i/>
          <w:vertAlign w:val="superscript"/>
        </w:rPr>
        <w:t>(юридический адрес участника запроса предложений)</w:t>
      </w:r>
    </w:p>
    <w:p w:rsidR="00900D25" w:rsidRPr="007776EB" w:rsidRDefault="00900D25" w:rsidP="00A92F04">
      <w:pPr>
        <w:pStyle w:val="Times12"/>
        <w:suppressAutoHyphens/>
        <w:ind w:firstLine="0"/>
        <w:rPr>
          <w:sz w:val="28"/>
        </w:rPr>
      </w:pPr>
      <w:r w:rsidRPr="007776EB">
        <w:rPr>
          <w:sz w:val="28"/>
        </w:rPr>
        <w:t>фактический адрес _____________________________________________________,</w:t>
      </w:r>
    </w:p>
    <w:p w:rsidR="00900D25" w:rsidRPr="007776EB" w:rsidRDefault="00900D25" w:rsidP="00A92F0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76EB">
        <w:rPr>
          <w:b/>
          <w:i/>
          <w:vertAlign w:val="superscript"/>
        </w:rPr>
        <w:t>(фактический адрес участника запроса предложений)</w:t>
      </w:r>
    </w:p>
    <w:p w:rsidR="00900D25" w:rsidRPr="007776EB" w:rsidRDefault="00900D25" w:rsidP="00A92F04">
      <w:pPr>
        <w:pStyle w:val="Times12"/>
        <w:suppressAutoHyphens/>
        <w:ind w:firstLine="0"/>
        <w:rPr>
          <w:sz w:val="22"/>
        </w:rPr>
      </w:pPr>
      <w:r w:rsidRPr="007776EB">
        <w:rPr>
          <w:sz w:val="28"/>
        </w:rPr>
        <w:t>предлагает заключить договор на:</w:t>
      </w:r>
      <w:r w:rsidRPr="007776EB">
        <w:rPr>
          <w:sz w:val="22"/>
        </w:rPr>
        <w:t xml:space="preserve"> ____________________________________________________</w:t>
      </w:r>
    </w:p>
    <w:p w:rsidR="00900D25" w:rsidRPr="007776EB" w:rsidRDefault="00900D25" w:rsidP="00A92F04">
      <w:pPr>
        <w:pStyle w:val="a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76EB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900D25" w:rsidRDefault="00900D25" w:rsidP="00A92F04">
      <w:pPr>
        <w:pStyle w:val="Times12"/>
        <w:suppressAutoHyphens/>
        <w:ind w:firstLine="0"/>
        <w:rPr>
          <w:sz w:val="28"/>
          <w:szCs w:val="28"/>
        </w:rPr>
      </w:pPr>
      <w:r w:rsidRPr="007776EB">
        <w:rPr>
          <w:sz w:val="28"/>
          <w:szCs w:val="28"/>
        </w:rPr>
        <w:t xml:space="preserve">в соответствии с Техническим предложением, Спецификацией и другими документами, являющимися неотъемлемыми приложениями к настоящей заявке на следующих условиях:  </w:t>
      </w:r>
    </w:p>
    <w:p w:rsidR="00900D25" w:rsidRDefault="00900D25" w:rsidP="00A92F04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00D25" w:rsidRPr="007776EB" w:rsidTr="00094C15">
        <w:trPr>
          <w:cantSplit/>
          <w:tblHeader/>
        </w:trPr>
        <w:tc>
          <w:tcPr>
            <w:tcW w:w="709" w:type="dxa"/>
            <w:vAlign w:val="center"/>
          </w:tcPr>
          <w:p w:rsidR="00900D25" w:rsidRPr="007776EB" w:rsidRDefault="00900D25" w:rsidP="00094C15">
            <w:pPr>
              <w:keepNext/>
              <w:ind w:left="-57" w:right="-57"/>
              <w:jc w:val="center"/>
              <w:rPr>
                <w:b/>
              </w:rPr>
            </w:pPr>
            <w:r w:rsidRPr="007776EB">
              <w:rPr>
                <w:b/>
              </w:rPr>
              <w:t>№ п/п</w:t>
            </w:r>
          </w:p>
        </w:tc>
        <w:tc>
          <w:tcPr>
            <w:tcW w:w="4394" w:type="dxa"/>
            <w:vAlign w:val="center"/>
          </w:tcPr>
          <w:p w:rsidR="00900D25" w:rsidRPr="007776EB" w:rsidRDefault="00900D25" w:rsidP="00094C15">
            <w:pPr>
              <w:keepNext/>
              <w:ind w:left="-57" w:right="-57"/>
              <w:jc w:val="center"/>
              <w:rPr>
                <w:b/>
              </w:rPr>
            </w:pPr>
            <w:r w:rsidRPr="007776EB">
              <w:rPr>
                <w:b/>
              </w:rPr>
              <w:t xml:space="preserve">Условия заявок на участие в запросе предложений </w:t>
            </w:r>
            <w:r w:rsidRPr="007776EB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900D25" w:rsidRPr="007776EB" w:rsidRDefault="00900D25" w:rsidP="00094C15">
            <w:pPr>
              <w:keepNext/>
              <w:ind w:left="57" w:right="57"/>
              <w:jc w:val="center"/>
              <w:rPr>
                <w:b/>
              </w:rPr>
            </w:pPr>
            <w:r w:rsidRPr="007776EB">
              <w:rPr>
                <w:b/>
              </w:rPr>
              <w:t>Предложения участника</w:t>
            </w:r>
          </w:p>
        </w:tc>
      </w:tr>
      <w:tr w:rsidR="00900D25" w:rsidRPr="007776EB" w:rsidTr="00094C15">
        <w:trPr>
          <w:cantSplit/>
          <w:trHeight w:val="917"/>
        </w:trPr>
        <w:tc>
          <w:tcPr>
            <w:tcW w:w="709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00D25" w:rsidRPr="00A92F04" w:rsidRDefault="00900D25" w:rsidP="00094C15">
            <w:pPr>
              <w:ind w:left="57" w:right="57"/>
              <w:rPr>
                <w:color w:val="FF0000"/>
              </w:rPr>
            </w:pPr>
            <w:r w:rsidRPr="00A92F04">
              <w:rPr>
                <w:bCs/>
                <w:color w:val="FF0000"/>
              </w:rPr>
              <w:t>Цена заявки, руб. с НДС, в т.ч.:</w:t>
            </w:r>
          </w:p>
        </w:tc>
        <w:tc>
          <w:tcPr>
            <w:tcW w:w="4962" w:type="dxa"/>
            <w:vAlign w:val="center"/>
          </w:tcPr>
          <w:p w:rsidR="00900D25" w:rsidRPr="00A92F04" w:rsidRDefault="00900D25" w:rsidP="00094C15">
            <w:pPr>
              <w:ind w:left="57" w:right="57"/>
              <w:jc w:val="center"/>
              <w:rPr>
                <w:color w:val="FF0000"/>
              </w:rPr>
            </w:pPr>
            <w:r w:rsidRPr="00A92F04">
              <w:rPr>
                <w:b/>
                <w:i/>
                <w:color w:val="FF0000"/>
              </w:rPr>
              <w:t>[указать цену договора с отражением размера НДС]</w:t>
            </w:r>
          </w:p>
        </w:tc>
      </w:tr>
      <w:tr w:rsidR="00900D25" w:rsidRPr="007776EB" w:rsidTr="00094C15">
        <w:trPr>
          <w:cantSplit/>
          <w:trHeight w:val="917"/>
        </w:trPr>
        <w:tc>
          <w:tcPr>
            <w:tcW w:w="709" w:type="dxa"/>
            <w:vAlign w:val="center"/>
          </w:tcPr>
          <w:p w:rsidR="00900D25" w:rsidRPr="007776EB" w:rsidRDefault="00900D25" w:rsidP="00094C15">
            <w:pPr>
              <w:tabs>
                <w:tab w:val="left" w:pos="284"/>
              </w:tabs>
              <w:jc w:val="center"/>
            </w:pPr>
            <w:r>
              <w:t>1.1.</w:t>
            </w:r>
          </w:p>
        </w:tc>
        <w:tc>
          <w:tcPr>
            <w:tcW w:w="4394" w:type="dxa"/>
            <w:vAlign w:val="center"/>
          </w:tcPr>
          <w:p w:rsidR="00900D25" w:rsidRPr="00A92F04" w:rsidRDefault="00900D25" w:rsidP="00094C15">
            <w:pPr>
              <w:ind w:left="57" w:right="57"/>
              <w:rPr>
                <w:bCs/>
                <w:color w:val="FF0000"/>
              </w:rPr>
            </w:pPr>
            <w:r w:rsidRPr="00A92F04">
              <w:rPr>
                <w:bCs/>
                <w:color w:val="FF0000"/>
              </w:rPr>
              <w:t>Цена заявки по статье затрат «Оборудование», руб. с НДС</w:t>
            </w:r>
          </w:p>
        </w:tc>
        <w:tc>
          <w:tcPr>
            <w:tcW w:w="4962" w:type="dxa"/>
            <w:vAlign w:val="center"/>
          </w:tcPr>
          <w:p w:rsidR="00900D25" w:rsidRPr="00A92F04" w:rsidRDefault="00900D25" w:rsidP="00094C15">
            <w:pPr>
              <w:ind w:left="57" w:right="57"/>
              <w:jc w:val="center"/>
              <w:rPr>
                <w:b/>
                <w:i/>
                <w:color w:val="FF0000"/>
              </w:rPr>
            </w:pPr>
            <w:r w:rsidRPr="00A92F04">
              <w:rPr>
                <w:b/>
                <w:i/>
                <w:color w:val="FF0000"/>
              </w:rPr>
              <w:t>[указать цену договора с отражением размера НДС]</w:t>
            </w:r>
          </w:p>
        </w:tc>
      </w:tr>
      <w:tr w:rsidR="00900D25" w:rsidRPr="007776EB" w:rsidTr="00094C15">
        <w:trPr>
          <w:cantSplit/>
          <w:trHeight w:val="917"/>
        </w:trPr>
        <w:tc>
          <w:tcPr>
            <w:tcW w:w="709" w:type="dxa"/>
            <w:vAlign w:val="center"/>
          </w:tcPr>
          <w:p w:rsidR="00900D25" w:rsidRPr="007776EB" w:rsidRDefault="00900D25" w:rsidP="00094C15">
            <w:pPr>
              <w:tabs>
                <w:tab w:val="left" w:pos="284"/>
              </w:tabs>
              <w:jc w:val="center"/>
            </w:pPr>
            <w:r>
              <w:t>1.2.</w:t>
            </w:r>
          </w:p>
        </w:tc>
        <w:tc>
          <w:tcPr>
            <w:tcW w:w="4394" w:type="dxa"/>
            <w:vAlign w:val="center"/>
          </w:tcPr>
          <w:p w:rsidR="00900D25" w:rsidRPr="00A92F04" w:rsidRDefault="00900D25" w:rsidP="00094C15">
            <w:pPr>
              <w:ind w:left="57" w:right="57"/>
              <w:rPr>
                <w:bCs/>
                <w:color w:val="FF0000"/>
              </w:rPr>
            </w:pPr>
            <w:r w:rsidRPr="00A92F04">
              <w:rPr>
                <w:bCs/>
                <w:color w:val="FF0000"/>
              </w:rPr>
              <w:t>Цена заявки по статье затрат «Материалы», руб. с НДС</w:t>
            </w:r>
          </w:p>
        </w:tc>
        <w:tc>
          <w:tcPr>
            <w:tcW w:w="4962" w:type="dxa"/>
            <w:vAlign w:val="center"/>
          </w:tcPr>
          <w:p w:rsidR="00900D25" w:rsidRPr="00A92F04" w:rsidRDefault="00900D25" w:rsidP="00094C15">
            <w:pPr>
              <w:ind w:left="57" w:right="57"/>
              <w:jc w:val="center"/>
              <w:rPr>
                <w:b/>
                <w:i/>
                <w:color w:val="FF0000"/>
              </w:rPr>
            </w:pPr>
            <w:r w:rsidRPr="00A92F04">
              <w:rPr>
                <w:b/>
                <w:i/>
                <w:color w:val="FF0000"/>
              </w:rPr>
              <w:t>[указать цену договора с отражением размера НДС]</w:t>
            </w:r>
          </w:p>
        </w:tc>
      </w:tr>
      <w:tr w:rsidR="00900D25" w:rsidRPr="007776EB" w:rsidTr="00094C15">
        <w:trPr>
          <w:cantSplit/>
          <w:trHeight w:val="560"/>
        </w:trPr>
        <w:tc>
          <w:tcPr>
            <w:tcW w:w="709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00D25" w:rsidRPr="00A92F04" w:rsidRDefault="00900D25" w:rsidP="00094C15">
            <w:pPr>
              <w:ind w:left="57" w:right="57"/>
              <w:rPr>
                <w:bCs/>
                <w:color w:val="FF0000"/>
              </w:rPr>
            </w:pPr>
            <w:r w:rsidRPr="00A92F04">
              <w:rPr>
                <w:bCs/>
                <w:color w:val="FF0000"/>
              </w:rPr>
              <w:t>Цена заявки, руб. без НДС, в т.ч.:</w:t>
            </w:r>
          </w:p>
        </w:tc>
        <w:tc>
          <w:tcPr>
            <w:tcW w:w="4962" w:type="dxa"/>
            <w:vAlign w:val="center"/>
          </w:tcPr>
          <w:p w:rsidR="00900D25" w:rsidRPr="00A92F04" w:rsidRDefault="00900D25" w:rsidP="00094C15">
            <w:pPr>
              <w:ind w:left="57" w:right="57"/>
              <w:jc w:val="center"/>
              <w:rPr>
                <w:b/>
                <w:i/>
                <w:color w:val="FF0000"/>
              </w:rPr>
            </w:pPr>
            <w:r w:rsidRPr="00A92F04">
              <w:rPr>
                <w:b/>
                <w:i/>
                <w:color w:val="FF0000"/>
              </w:rPr>
              <w:t>[указать цену договора]</w:t>
            </w:r>
          </w:p>
        </w:tc>
      </w:tr>
      <w:tr w:rsidR="00900D25" w:rsidRPr="007776EB" w:rsidTr="00094C15">
        <w:trPr>
          <w:cantSplit/>
          <w:trHeight w:val="560"/>
        </w:trPr>
        <w:tc>
          <w:tcPr>
            <w:tcW w:w="709" w:type="dxa"/>
            <w:vAlign w:val="center"/>
          </w:tcPr>
          <w:p w:rsidR="00900D25" w:rsidRPr="007776EB" w:rsidRDefault="00900D25" w:rsidP="00094C15">
            <w:pPr>
              <w:tabs>
                <w:tab w:val="left" w:pos="284"/>
              </w:tabs>
              <w:jc w:val="center"/>
            </w:pPr>
            <w:r>
              <w:t>2.1.</w:t>
            </w:r>
          </w:p>
        </w:tc>
        <w:tc>
          <w:tcPr>
            <w:tcW w:w="4394" w:type="dxa"/>
            <w:vAlign w:val="center"/>
          </w:tcPr>
          <w:p w:rsidR="00900D25" w:rsidRPr="00A92F04" w:rsidRDefault="00900D25" w:rsidP="00094C15">
            <w:pPr>
              <w:ind w:left="57" w:right="57"/>
              <w:rPr>
                <w:bCs/>
                <w:color w:val="FF0000"/>
              </w:rPr>
            </w:pPr>
            <w:r w:rsidRPr="00A92F04">
              <w:rPr>
                <w:bCs/>
                <w:color w:val="FF0000"/>
              </w:rPr>
              <w:t>Цена заявки по статье затрат «Оборудование», руб. без НДС</w:t>
            </w:r>
          </w:p>
        </w:tc>
        <w:tc>
          <w:tcPr>
            <w:tcW w:w="4962" w:type="dxa"/>
            <w:vAlign w:val="center"/>
          </w:tcPr>
          <w:p w:rsidR="00900D25" w:rsidRPr="00A92F04" w:rsidRDefault="00900D25" w:rsidP="00094C15">
            <w:pPr>
              <w:ind w:left="57" w:right="57"/>
              <w:jc w:val="center"/>
              <w:rPr>
                <w:b/>
                <w:i/>
                <w:color w:val="FF0000"/>
              </w:rPr>
            </w:pPr>
            <w:r w:rsidRPr="00A92F04">
              <w:rPr>
                <w:b/>
                <w:i/>
                <w:color w:val="FF0000"/>
              </w:rPr>
              <w:t>[указать цену договора]</w:t>
            </w:r>
          </w:p>
        </w:tc>
      </w:tr>
      <w:tr w:rsidR="00900D25" w:rsidRPr="007776EB" w:rsidTr="00094C15">
        <w:trPr>
          <w:cantSplit/>
          <w:trHeight w:val="560"/>
        </w:trPr>
        <w:tc>
          <w:tcPr>
            <w:tcW w:w="709" w:type="dxa"/>
            <w:vAlign w:val="center"/>
          </w:tcPr>
          <w:p w:rsidR="00900D25" w:rsidRPr="007776EB" w:rsidRDefault="00900D25" w:rsidP="00094C15">
            <w:pPr>
              <w:tabs>
                <w:tab w:val="left" w:pos="284"/>
              </w:tabs>
              <w:jc w:val="center"/>
            </w:pPr>
            <w:r>
              <w:t>2.2.</w:t>
            </w:r>
          </w:p>
        </w:tc>
        <w:tc>
          <w:tcPr>
            <w:tcW w:w="4394" w:type="dxa"/>
            <w:vAlign w:val="center"/>
          </w:tcPr>
          <w:p w:rsidR="00900D25" w:rsidRPr="00A92F04" w:rsidRDefault="00900D25" w:rsidP="00094C15">
            <w:pPr>
              <w:ind w:left="57" w:right="57"/>
              <w:rPr>
                <w:bCs/>
                <w:color w:val="FF0000"/>
              </w:rPr>
            </w:pPr>
            <w:r w:rsidRPr="00A92F04">
              <w:rPr>
                <w:bCs/>
                <w:color w:val="FF0000"/>
              </w:rPr>
              <w:t>Цена заявки по статье затрат «Материалы», руб. без НДС</w:t>
            </w:r>
          </w:p>
        </w:tc>
        <w:tc>
          <w:tcPr>
            <w:tcW w:w="4962" w:type="dxa"/>
            <w:vAlign w:val="center"/>
          </w:tcPr>
          <w:p w:rsidR="00900D25" w:rsidRPr="00A92F04" w:rsidRDefault="00900D25" w:rsidP="00094C15">
            <w:pPr>
              <w:ind w:left="57" w:right="57"/>
              <w:jc w:val="center"/>
              <w:rPr>
                <w:b/>
                <w:i/>
                <w:color w:val="FF0000"/>
              </w:rPr>
            </w:pPr>
            <w:r w:rsidRPr="00A92F04">
              <w:rPr>
                <w:b/>
                <w:i/>
                <w:color w:val="FF0000"/>
              </w:rPr>
              <w:t>[указать цену договора]</w:t>
            </w:r>
          </w:p>
        </w:tc>
      </w:tr>
      <w:tr w:rsidR="00900D25" w:rsidRPr="007776EB" w:rsidTr="00094C15">
        <w:trPr>
          <w:cantSplit/>
        </w:trPr>
        <w:tc>
          <w:tcPr>
            <w:tcW w:w="709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00D25" w:rsidRPr="007776EB" w:rsidRDefault="00900D25" w:rsidP="00094C15">
            <w:pPr>
              <w:ind w:left="57" w:right="57"/>
              <w:rPr>
                <w:bCs/>
              </w:rPr>
            </w:pPr>
            <w:r w:rsidRPr="007776EB">
              <w:rPr>
                <w:bCs/>
              </w:rPr>
              <w:t>Срок поставки товара</w:t>
            </w:r>
            <w:r w:rsidRPr="007776EB">
              <w:rPr>
                <w:b/>
                <w:i/>
              </w:rPr>
              <w:t>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900D25" w:rsidRPr="007776EB" w:rsidRDefault="00900D25" w:rsidP="00094C1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76EB">
              <w:rPr>
                <w:b/>
                <w:i/>
              </w:rPr>
              <w:t>[указать начало и окончание поставки товара/ выполнения работ /оказания услуг]</w:t>
            </w:r>
          </w:p>
        </w:tc>
      </w:tr>
      <w:tr w:rsidR="00900D25" w:rsidRPr="007776EB" w:rsidTr="00094C15">
        <w:trPr>
          <w:cantSplit/>
        </w:trPr>
        <w:tc>
          <w:tcPr>
            <w:tcW w:w="709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900D25" w:rsidRPr="007776EB" w:rsidRDefault="00900D25" w:rsidP="00094C15">
            <w:pPr>
              <w:ind w:left="57" w:right="57"/>
              <w:rPr>
                <w:bCs/>
              </w:rPr>
            </w:pPr>
            <w:r w:rsidRPr="007776EB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900D25" w:rsidRPr="007776EB" w:rsidRDefault="00900D25" w:rsidP="00094C1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76EB">
              <w:rPr>
                <w:b/>
                <w:i/>
              </w:rPr>
              <w:t>[указать гарантийный срок]</w:t>
            </w:r>
          </w:p>
        </w:tc>
      </w:tr>
      <w:tr w:rsidR="00900D25" w:rsidRPr="007776EB" w:rsidTr="00094C15">
        <w:trPr>
          <w:cantSplit/>
        </w:trPr>
        <w:tc>
          <w:tcPr>
            <w:tcW w:w="709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00D25" w:rsidRPr="007776EB" w:rsidRDefault="00900D25" w:rsidP="00094C15">
            <w:pPr>
              <w:ind w:left="57" w:right="57"/>
              <w:rPr>
                <w:bCs/>
              </w:rPr>
            </w:pPr>
            <w:r w:rsidRPr="007776EB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900D25" w:rsidRPr="007776EB" w:rsidRDefault="00900D25" w:rsidP="00094C15">
            <w:pPr>
              <w:ind w:left="57" w:right="57"/>
              <w:jc w:val="center"/>
              <w:rPr>
                <w:b/>
                <w:i/>
              </w:rPr>
            </w:pPr>
            <w:r w:rsidRPr="007776EB">
              <w:rPr>
                <w:b/>
                <w:i/>
              </w:rPr>
              <w:t>[указать порядок платежей по договору]</w:t>
            </w:r>
          </w:p>
        </w:tc>
      </w:tr>
    </w:tbl>
    <w:p w:rsidR="00900D25" w:rsidRDefault="00900D25" w:rsidP="00A92F04">
      <w:pPr>
        <w:pStyle w:val="a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00D25" w:rsidRPr="007776EB" w:rsidRDefault="00900D25" w:rsidP="00A92F04">
      <w:pPr>
        <w:pStyle w:val="a4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7776EB">
        <w:rPr>
          <w:rFonts w:ascii="Times New Roman" w:hAnsi="Times New Roman" w:cs="Times New Roman"/>
          <w:sz w:val="28"/>
          <w:szCs w:val="28"/>
        </w:rPr>
        <w:t>Настоящая заявка на участие в запросе предложений имеет правовой статус оферты и действует до «___» __________ 20___ года.</w:t>
      </w:r>
      <w:bookmarkStart w:id="4" w:name="_Hlt440565644"/>
      <w:bookmarkEnd w:id="4"/>
    </w:p>
    <w:p w:rsidR="00900D25" w:rsidRPr="007776EB" w:rsidRDefault="00900D25" w:rsidP="00A92F04">
      <w:pPr>
        <w:pStyle w:val="NormalWeb"/>
        <w:spacing w:after="0" w:afterAutospacing="0"/>
        <w:jc w:val="both"/>
        <w:rPr>
          <w:sz w:val="28"/>
          <w:szCs w:val="28"/>
        </w:rPr>
      </w:pPr>
      <w:r w:rsidRPr="007776EB">
        <w:rPr>
          <w:b/>
          <w:i/>
          <w:szCs w:val="28"/>
        </w:rPr>
        <w:t>Для юридических лиц:</w:t>
      </w:r>
      <w:r w:rsidRPr="007776EB">
        <w:rPr>
          <w:szCs w:val="28"/>
        </w:rPr>
        <w:t xml:space="preserve"> </w:t>
      </w:r>
      <w:r w:rsidRPr="007776EB">
        <w:rPr>
          <w:sz w:val="28"/>
          <w:szCs w:val="28"/>
        </w:rPr>
        <w:t>Настоящим подтверждаем, что против _____________________________________________ не проводится процедура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ind w:left="1134"/>
        <w:rPr>
          <w:b/>
          <w:i/>
          <w:sz w:val="28"/>
          <w:szCs w:val="28"/>
          <w:vertAlign w:val="superscript"/>
        </w:rPr>
      </w:pPr>
      <w:r w:rsidRPr="007776EB">
        <w:rPr>
          <w:b/>
          <w:i/>
          <w:sz w:val="28"/>
          <w:szCs w:val="28"/>
          <w:vertAlign w:val="superscript"/>
        </w:rPr>
        <w:t>(наименование участника процедуры закупки)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ликвидации, не принято арбитражным судом решения о признании _____________________________________________ банкротом, деятельность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jc w:val="both"/>
        <w:rPr>
          <w:b/>
          <w:sz w:val="28"/>
          <w:szCs w:val="28"/>
        </w:rPr>
      </w:pPr>
      <w:r w:rsidRPr="007776EB">
        <w:rPr>
          <w:b/>
          <w:sz w:val="20"/>
          <w:szCs w:val="28"/>
        </w:rPr>
        <w:t xml:space="preserve">                        (</w:t>
      </w:r>
      <w:r w:rsidRPr="007776EB">
        <w:rPr>
          <w:b/>
          <w:i/>
          <w:sz w:val="20"/>
          <w:szCs w:val="28"/>
        </w:rPr>
        <w:t>наименование участника процедуры закупки</w:t>
      </w:r>
      <w:r w:rsidRPr="007776EB">
        <w:rPr>
          <w:b/>
          <w:sz w:val="20"/>
          <w:szCs w:val="28"/>
        </w:rPr>
        <w:t>)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___________________________________________ не приостановлена, а также,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jc w:val="both"/>
        <w:rPr>
          <w:b/>
          <w:sz w:val="20"/>
          <w:szCs w:val="28"/>
        </w:rPr>
      </w:pPr>
      <w:r w:rsidRPr="007776EB">
        <w:rPr>
          <w:b/>
          <w:sz w:val="20"/>
          <w:szCs w:val="28"/>
        </w:rPr>
        <w:t xml:space="preserve">              (</w:t>
      </w:r>
      <w:r w:rsidRPr="007776EB">
        <w:rPr>
          <w:b/>
          <w:i/>
          <w:sz w:val="20"/>
          <w:szCs w:val="28"/>
        </w:rPr>
        <w:t>наименование участника процедуры закупки</w:t>
      </w:r>
      <w:r w:rsidRPr="007776EB">
        <w:rPr>
          <w:b/>
          <w:sz w:val="20"/>
          <w:szCs w:val="28"/>
        </w:rPr>
        <w:t>)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что размер задолженности по уплате налогов, сборов, пени и штрафов не превышает ____ %_________________________ балансовой стоимости активов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                           </w:t>
      </w:r>
      <w:r w:rsidRPr="007776EB">
        <w:rPr>
          <w:b/>
          <w:sz w:val="20"/>
          <w:szCs w:val="28"/>
        </w:rPr>
        <w:t xml:space="preserve">                  (</w:t>
      </w:r>
      <w:r w:rsidRPr="007776EB">
        <w:rPr>
          <w:b/>
          <w:i/>
          <w:sz w:val="20"/>
          <w:szCs w:val="28"/>
        </w:rPr>
        <w:t>значение указать цифрами и прописью</w:t>
      </w:r>
      <w:r w:rsidRPr="007776EB">
        <w:rPr>
          <w:b/>
          <w:sz w:val="20"/>
          <w:szCs w:val="28"/>
        </w:rPr>
        <w:t>)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____________________________________ по данным бухгалтерской (финансовой)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76EB">
        <w:rPr>
          <w:b/>
          <w:sz w:val="20"/>
          <w:szCs w:val="28"/>
        </w:rPr>
        <w:t>(</w:t>
      </w:r>
      <w:r w:rsidRPr="007776EB">
        <w:rPr>
          <w:b/>
          <w:i/>
          <w:sz w:val="20"/>
          <w:szCs w:val="28"/>
        </w:rPr>
        <w:t>наименование участника процедуры закупки</w:t>
      </w:r>
      <w:r w:rsidRPr="007776EB">
        <w:rPr>
          <w:b/>
          <w:sz w:val="20"/>
          <w:szCs w:val="28"/>
        </w:rPr>
        <w:t>)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отчетности за истекший период, на имущество не наложен арест по решению суда, административного органа.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(организатором запроса предложений), а также на раскрытие заказчиком сведений, полностью или частично, Госкорпорации «Росатом», 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Госкорпорацией «Росатом» и такими органами.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7776EB">
        <w:rPr>
          <w:b/>
          <w:i/>
          <w:szCs w:val="28"/>
        </w:rPr>
        <w:t>Для физических лиц:</w:t>
      </w:r>
      <w:r w:rsidRPr="007776EB">
        <w:rPr>
          <w:sz w:val="28"/>
          <w:szCs w:val="28"/>
        </w:rPr>
        <w:t xml:space="preserve"> </w:t>
      </w:r>
      <w:r w:rsidRPr="007776EB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предложений,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ЭТП, а также представить актуальные сведения о цепочке собственников, включая бенефициаров (в том числе конечных) (Таблица 2 «</w:t>
      </w:r>
      <w:r w:rsidRPr="007776EB">
        <w:rPr>
          <w:sz w:val="28"/>
          <w:szCs w:val="28"/>
          <w:lang w:val="en-US"/>
        </w:rPr>
        <w:t>C</w:t>
      </w:r>
      <w:r w:rsidRPr="007776EB">
        <w:rPr>
          <w:sz w:val="28"/>
          <w:szCs w:val="28"/>
        </w:rPr>
        <w:t xml:space="preserve">ведения о цепочке собственников, включая бенефициаров (в том числе конечных) формы 2 «Анкета участника запроса предложений») (в случае изменения таких сведений, представленных нами в составе заявки на участие в запросе цен), с приложением подтверждающих документов либо справку об отсутствии изменений в сведениях о цепочке собственников, включая бенефициаров (в том числе конечных).  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776EB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ind w:firstLine="709"/>
        <w:jc w:val="both"/>
        <w:rPr>
          <w:b/>
          <w:i/>
        </w:rPr>
      </w:pPr>
      <w:r w:rsidRPr="007776EB">
        <w:rPr>
          <w:sz w:val="28"/>
          <w:szCs w:val="28"/>
        </w:rPr>
        <w:t>Нами будет предоставлено обеспечение исполнения договора в виде _____________________________________________________________________, на исполнение обязательств по договору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в течение ___ дней на сумму __% от цены договора</w:t>
      </w:r>
      <w:r w:rsidRPr="007776EB">
        <w:rPr>
          <w:b/>
          <w:i/>
        </w:rPr>
        <w:t xml:space="preserve"> [вид, срок, сумма обеспечения исполнения договора указываются в соответствии с частью 2 «Проект договора» и/или пунктом</w:t>
      </w:r>
      <w:r>
        <w:rPr>
          <w:b/>
          <w:i/>
        </w:rPr>
        <w:t xml:space="preserve"> 25 </w:t>
      </w:r>
      <w:r w:rsidRPr="007776EB">
        <w:rPr>
          <w:b/>
          <w:i/>
        </w:rPr>
        <w:t>раздела</w:t>
      </w:r>
      <w:r>
        <w:rPr>
          <w:b/>
          <w:i/>
        </w:rPr>
        <w:t xml:space="preserve"> 5</w:t>
      </w:r>
      <w:r w:rsidRPr="007776EB">
        <w:rPr>
          <w:b/>
          <w:i/>
        </w:rPr>
        <w:t xml:space="preserve"> «Информационная карта запроса предложений» документации по запросу предложений]</w:t>
      </w:r>
    </w:p>
    <w:p w:rsidR="00900D25" w:rsidRDefault="00900D25" w:rsidP="00A92F0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9293B">
        <w:rPr>
          <w:sz w:val="28"/>
          <w:szCs w:val="28"/>
        </w:rPr>
        <w:t>Нами будет представлено обеспечение возврата аванса в виде ______________________________________________________________________, на возврат аванса в течение ___ дней</w:t>
      </w:r>
      <w:r w:rsidRPr="0099293B">
        <w:rPr>
          <w:b/>
          <w:i/>
        </w:rPr>
        <w:t xml:space="preserve"> </w:t>
      </w:r>
      <w:r w:rsidRPr="0099293B">
        <w:rPr>
          <w:sz w:val="28"/>
          <w:szCs w:val="28"/>
        </w:rPr>
        <w:t>на сумму ___________</w:t>
      </w:r>
      <w:r w:rsidRPr="0099293B">
        <w:rPr>
          <w:b/>
          <w:i/>
        </w:rPr>
        <w:t>[вид, срок, сумма обеспечения возврата аванса  указываются в соответствии с частью 2 «Проект договора» и/или пунктом</w:t>
      </w:r>
      <w:r>
        <w:rPr>
          <w:b/>
          <w:i/>
        </w:rPr>
        <w:t xml:space="preserve"> 25</w:t>
      </w:r>
      <w:r w:rsidRPr="0099293B">
        <w:rPr>
          <w:b/>
          <w:i/>
        </w:rPr>
        <w:t xml:space="preserve"> раздела </w:t>
      </w:r>
      <w:r>
        <w:rPr>
          <w:b/>
          <w:i/>
        </w:rPr>
        <w:t>5</w:t>
      </w:r>
      <w:r w:rsidRPr="0099293B">
        <w:rPr>
          <w:b/>
          <w:i/>
        </w:rPr>
        <w:t xml:space="preserve"> «Информационная карта запроса предложений» документации по запросу предложений]</w:t>
      </w:r>
      <w:r w:rsidRPr="0099293B">
        <w:rPr>
          <w:sz w:val="28"/>
          <w:szCs w:val="28"/>
        </w:rPr>
        <w:t>.</w:t>
      </w:r>
    </w:p>
    <w:p w:rsidR="00900D25" w:rsidRPr="007776EB" w:rsidRDefault="00900D25" w:rsidP="00A92F0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В случае, если нашей заявке на участие в запросе предложений будет присвоен второй номер, а победитель запроса предложений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предложений и условиями нашей заявки на участие в запросе предложений.</w:t>
      </w:r>
    </w:p>
    <w:p w:rsidR="00900D25" w:rsidRPr="007776EB" w:rsidRDefault="00900D25" w:rsidP="00A92F04">
      <w:pPr>
        <w:pStyle w:val="TOC3"/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Мы, _______________________________________ согласны с условием, что</w:t>
      </w:r>
    </w:p>
    <w:p w:rsidR="00900D25" w:rsidRPr="007776EB" w:rsidRDefault="00900D25" w:rsidP="00A92F04">
      <w:pPr>
        <w:pStyle w:val="TOC3"/>
        <w:ind w:firstLine="709"/>
        <w:rPr>
          <w:b/>
          <w:i/>
          <w:szCs w:val="22"/>
          <w:vertAlign w:val="superscript"/>
        </w:rPr>
      </w:pPr>
      <w:r w:rsidRPr="007776EB">
        <w:rPr>
          <w:sz w:val="28"/>
          <w:szCs w:val="28"/>
          <w:vertAlign w:val="superscript"/>
        </w:rPr>
        <w:t xml:space="preserve"> </w:t>
      </w:r>
      <w:r w:rsidRPr="007776EB">
        <w:rPr>
          <w:sz w:val="28"/>
          <w:szCs w:val="28"/>
          <w:vertAlign w:val="superscript"/>
        </w:rPr>
        <w:tab/>
      </w:r>
      <w:r w:rsidRPr="007776EB">
        <w:rPr>
          <w:b/>
          <w:i/>
          <w:szCs w:val="22"/>
          <w:vertAlign w:val="superscript"/>
        </w:rPr>
        <w:t>(наименование организации или Ф.И.О. участника запроса предложений)</w:t>
      </w:r>
    </w:p>
    <w:p w:rsidR="00900D25" w:rsidRPr="007776EB" w:rsidRDefault="00900D25" w:rsidP="00A92F04">
      <w:pPr>
        <w:pStyle w:val="TOC3"/>
        <w:rPr>
          <w:sz w:val="28"/>
          <w:szCs w:val="28"/>
        </w:rPr>
      </w:pPr>
      <w:r w:rsidRPr="007776EB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900D25" w:rsidRPr="007776EB" w:rsidRDefault="00900D25" w:rsidP="00A92F04">
      <w:pPr>
        <w:pStyle w:val="NormalWeb"/>
        <w:numPr>
          <w:ilvl w:val="0"/>
          <w:numId w:val="8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если мы:</w:t>
      </w:r>
    </w:p>
    <w:p w:rsidR="00900D25" w:rsidRPr="007776EB" w:rsidRDefault="00900D25" w:rsidP="00A92F04">
      <w:pPr>
        <w:pStyle w:val="a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776EB">
        <w:rPr>
          <w:sz w:val="28"/>
          <w:szCs w:val="28"/>
        </w:rPr>
        <w:t>будучи признанным победителем запроса предложений, уклонимся от заключения договора;</w:t>
      </w:r>
    </w:p>
    <w:p w:rsidR="00900D25" w:rsidRPr="007776EB" w:rsidRDefault="00900D25" w:rsidP="00A92F04">
      <w:pPr>
        <w:pStyle w:val="a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776EB">
        <w:rPr>
          <w:sz w:val="28"/>
          <w:szCs w:val="28"/>
        </w:rPr>
        <w:t>будучи участником, занявшим второе место, если победитель запроса предложений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900D25" w:rsidRPr="007776EB" w:rsidRDefault="00900D25" w:rsidP="00A92F04">
      <w:pPr>
        <w:pStyle w:val="a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776EB">
        <w:rPr>
          <w:sz w:val="28"/>
          <w:szCs w:val="28"/>
        </w:rPr>
        <w:t>будучи единственным участником запроса предложений, подавшим заявку на участие в запросе предложений, либо участником запроса предложений, признанным единственным участником запроса предложений, уклонимся от заключения договора;</w:t>
      </w:r>
    </w:p>
    <w:p w:rsidR="00900D25" w:rsidRPr="007776EB" w:rsidRDefault="00900D25" w:rsidP="00A92F04">
      <w:pPr>
        <w:pStyle w:val="a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776EB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предложений;</w:t>
      </w:r>
    </w:p>
    <w:p w:rsidR="00900D25" w:rsidRPr="007776EB" w:rsidRDefault="00900D25" w:rsidP="00A92F04">
      <w:pPr>
        <w:pStyle w:val="NormalWeb"/>
        <w:numPr>
          <w:ilvl w:val="0"/>
          <w:numId w:val="8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если договор, заключенный с нами по результатам проведения настоящего открытого запроса предложений, будет расторгнут по решению суда или по соглашению сторон в силу существенного нарушения нами условий договора.</w:t>
      </w:r>
    </w:p>
    <w:p w:rsidR="00900D25" w:rsidRPr="007776EB" w:rsidRDefault="00900D25" w:rsidP="00A92F04">
      <w:pPr>
        <w:pStyle w:val="a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76EB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</w:p>
    <w:p w:rsidR="00900D25" w:rsidRPr="007776EB" w:rsidRDefault="00900D25" w:rsidP="0003319A">
      <w:pPr>
        <w:pStyle w:val="a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76EB">
        <w:rPr>
          <w:rFonts w:ascii="Times New Roman" w:hAnsi="Times New Roman" w:cs="Times New Roman"/>
          <w:sz w:val="28"/>
          <w:szCs w:val="28"/>
        </w:rPr>
        <w:t xml:space="preserve">Опись документов заявки в соответствии с требованиями </w:t>
      </w:r>
      <w:r>
        <w:rPr>
          <w:rFonts w:ascii="Times New Roman" w:hAnsi="Times New Roman" w:cs="Times New Roman"/>
          <w:sz w:val="28"/>
          <w:szCs w:val="28"/>
        </w:rPr>
        <w:t xml:space="preserve">пункта 17 раздела 5 </w:t>
      </w:r>
      <w:r w:rsidRPr="007776EB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предложений»: </w:t>
      </w:r>
    </w:p>
    <w:p w:rsidR="00900D25" w:rsidRPr="007776EB" w:rsidRDefault="00900D25" w:rsidP="00A92F04">
      <w:pPr>
        <w:pStyle w:val="a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900D25" w:rsidRPr="007776EB" w:rsidTr="00094C15">
        <w:trPr>
          <w:tblHeader/>
        </w:trPr>
        <w:tc>
          <w:tcPr>
            <w:tcW w:w="1108" w:type="dxa"/>
            <w:vAlign w:val="center"/>
          </w:tcPr>
          <w:p w:rsidR="00900D25" w:rsidRPr="007776EB" w:rsidRDefault="00900D25" w:rsidP="00094C1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00D25" w:rsidRPr="007776EB" w:rsidRDefault="00900D25" w:rsidP="00094C1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900D25" w:rsidRPr="007776EB" w:rsidRDefault="00900D25" w:rsidP="00094C1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900D25" w:rsidRPr="007776EB" w:rsidRDefault="00900D25" w:rsidP="00094C1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900D25" w:rsidRPr="007776EB" w:rsidRDefault="00900D25" w:rsidP="00094C1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900D25" w:rsidRPr="007776EB" w:rsidRDefault="00900D25" w:rsidP="00094C1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900D25" w:rsidRPr="007776EB" w:rsidRDefault="00900D25" w:rsidP="00094C15">
            <w:pPr>
              <w:pStyle w:val="a6"/>
              <w:jc w:val="center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00D25" w:rsidRPr="007776EB" w:rsidTr="00094C15">
        <w:tc>
          <w:tcPr>
            <w:tcW w:w="1108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900D25" w:rsidRPr="007776EB" w:rsidRDefault="00900D25" w:rsidP="00094C15">
            <w:pPr>
              <w:pStyle w:val="a6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76EB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00D25" w:rsidRPr="007776EB" w:rsidTr="00094C15">
        <w:tc>
          <w:tcPr>
            <w:tcW w:w="1108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900D25" w:rsidRPr="007776EB" w:rsidRDefault="00900D25" w:rsidP="00094C15">
            <w:pPr>
              <w:pStyle w:val="a6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76EB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средств в качестве обеспечения заявки на участие в запросе предложений</w:t>
            </w:r>
          </w:p>
        </w:tc>
        <w:tc>
          <w:tcPr>
            <w:tcW w:w="1201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00D25" w:rsidRPr="007776EB" w:rsidTr="00094C15">
        <w:tc>
          <w:tcPr>
            <w:tcW w:w="1108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900D25" w:rsidRPr="007776EB" w:rsidRDefault="00900D25" w:rsidP="00094C15">
            <w:pPr>
              <w:pStyle w:val="a6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0D25" w:rsidRPr="007776EB" w:rsidTr="00094C15">
        <w:tc>
          <w:tcPr>
            <w:tcW w:w="1108" w:type="dxa"/>
            <w:vAlign w:val="center"/>
          </w:tcPr>
          <w:p w:rsidR="00900D25" w:rsidRPr="007776EB" w:rsidRDefault="00900D25" w:rsidP="00A92F04">
            <w:pPr>
              <w:numPr>
                <w:ilvl w:val="0"/>
                <w:numId w:val="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900D25" w:rsidRPr="007776EB" w:rsidRDefault="00900D25" w:rsidP="00094C15">
            <w:pPr>
              <w:pStyle w:val="a6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76E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0D25" w:rsidRPr="007776EB" w:rsidTr="00094C15">
        <w:tc>
          <w:tcPr>
            <w:tcW w:w="1108" w:type="dxa"/>
            <w:vAlign w:val="center"/>
          </w:tcPr>
          <w:p w:rsidR="00900D25" w:rsidRPr="007776EB" w:rsidRDefault="00900D25" w:rsidP="00094C15">
            <w:pPr>
              <w:tabs>
                <w:tab w:val="left" w:pos="284"/>
              </w:tabs>
              <w:spacing w:before="40" w:after="40"/>
              <w:jc w:val="center"/>
            </w:pPr>
            <w:r w:rsidRPr="007776EB">
              <w:t>…</w:t>
            </w:r>
          </w:p>
        </w:tc>
        <w:tc>
          <w:tcPr>
            <w:tcW w:w="6625" w:type="dxa"/>
          </w:tcPr>
          <w:p w:rsidR="00900D25" w:rsidRPr="007776EB" w:rsidRDefault="00900D25" w:rsidP="00094C15">
            <w:pPr>
              <w:pStyle w:val="a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0D25" w:rsidRPr="007776EB" w:rsidTr="00094C15">
        <w:tc>
          <w:tcPr>
            <w:tcW w:w="1108" w:type="dxa"/>
            <w:vAlign w:val="center"/>
          </w:tcPr>
          <w:p w:rsidR="00900D25" w:rsidRPr="007776EB" w:rsidRDefault="00900D25" w:rsidP="00094C15">
            <w:pPr>
              <w:tabs>
                <w:tab w:val="left" w:pos="284"/>
              </w:tabs>
              <w:spacing w:before="40" w:after="40"/>
              <w:jc w:val="center"/>
            </w:pPr>
            <w:r w:rsidRPr="007776EB">
              <w:t>…</w:t>
            </w:r>
          </w:p>
        </w:tc>
        <w:tc>
          <w:tcPr>
            <w:tcW w:w="6625" w:type="dxa"/>
          </w:tcPr>
          <w:p w:rsidR="00900D25" w:rsidRPr="007776EB" w:rsidRDefault="00900D25" w:rsidP="00094C15">
            <w:pPr>
              <w:pStyle w:val="a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0D25" w:rsidRPr="007776EB" w:rsidTr="00094C15">
        <w:tc>
          <w:tcPr>
            <w:tcW w:w="1108" w:type="dxa"/>
            <w:vAlign w:val="center"/>
          </w:tcPr>
          <w:p w:rsidR="00900D25" w:rsidRPr="007776EB" w:rsidRDefault="00900D25" w:rsidP="00094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900D25" w:rsidRPr="007776EB" w:rsidRDefault="00900D25" w:rsidP="00094C15">
            <w:pPr>
              <w:pStyle w:val="a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900D25" w:rsidRPr="007776EB" w:rsidRDefault="00900D25" w:rsidP="00094C15">
            <w:pPr>
              <w:pStyle w:val="a6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0D25" w:rsidRPr="007776EB" w:rsidTr="00094C15">
        <w:tc>
          <w:tcPr>
            <w:tcW w:w="1108" w:type="dxa"/>
            <w:vAlign w:val="center"/>
          </w:tcPr>
          <w:p w:rsidR="00900D25" w:rsidRPr="007776EB" w:rsidRDefault="00900D25" w:rsidP="00094C15">
            <w:pPr>
              <w:tabs>
                <w:tab w:val="left" w:pos="284"/>
              </w:tabs>
              <w:spacing w:before="40" w:after="40"/>
              <w:jc w:val="center"/>
            </w:pPr>
            <w:r w:rsidRPr="007776EB">
              <w:t>…</w:t>
            </w:r>
          </w:p>
        </w:tc>
        <w:tc>
          <w:tcPr>
            <w:tcW w:w="8972" w:type="dxa"/>
            <w:gridSpan w:val="3"/>
          </w:tcPr>
          <w:p w:rsidR="00900D25" w:rsidRPr="007776EB" w:rsidRDefault="00900D25" w:rsidP="00094C15">
            <w:pPr>
              <w:pStyle w:val="a6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00D25" w:rsidRPr="007776EB" w:rsidRDefault="00900D25" w:rsidP="00A92F04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00D25" w:rsidRPr="007776EB" w:rsidRDefault="00900D25" w:rsidP="00A92F04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76EB">
        <w:rPr>
          <w:sz w:val="16"/>
          <w:szCs w:val="16"/>
        </w:rPr>
        <w:t>___________________________________</w:t>
      </w:r>
      <w:r w:rsidRPr="007776EB">
        <w:rPr>
          <w:sz w:val="16"/>
          <w:szCs w:val="16"/>
        </w:rPr>
        <w:tab/>
        <w:t>__</w:t>
      </w:r>
      <w:r w:rsidRPr="007776EB">
        <w:rPr>
          <w:sz w:val="16"/>
          <w:szCs w:val="16"/>
        </w:rPr>
        <w:tab/>
      </w:r>
      <w:r w:rsidRPr="007776EB">
        <w:rPr>
          <w:sz w:val="16"/>
          <w:szCs w:val="16"/>
        </w:rPr>
        <w:tab/>
        <w:t>___________________________</w:t>
      </w:r>
    </w:p>
    <w:p w:rsidR="00900D25" w:rsidRPr="007776EB" w:rsidRDefault="00900D25" w:rsidP="00A92F04">
      <w:pPr>
        <w:pStyle w:val="Times12"/>
        <w:ind w:firstLine="0"/>
        <w:rPr>
          <w:b/>
          <w:bCs w:val="0"/>
          <w:i/>
          <w:vertAlign w:val="superscript"/>
        </w:rPr>
      </w:pPr>
      <w:r w:rsidRPr="007776EB">
        <w:rPr>
          <w:b/>
          <w:bCs w:val="0"/>
          <w:i/>
          <w:vertAlign w:val="superscript"/>
        </w:rPr>
        <w:t>(Подпись уполномоченного представителя)</w:t>
      </w:r>
      <w:r w:rsidRPr="007776EB">
        <w:rPr>
          <w:snapToGrid w:val="0"/>
          <w:sz w:val="14"/>
          <w:szCs w:val="14"/>
        </w:rPr>
        <w:tab/>
      </w:r>
      <w:r w:rsidRPr="007776EB">
        <w:rPr>
          <w:snapToGrid w:val="0"/>
          <w:sz w:val="14"/>
          <w:szCs w:val="14"/>
        </w:rPr>
        <w:tab/>
      </w:r>
      <w:r w:rsidRPr="007776EB">
        <w:rPr>
          <w:b/>
          <w:bCs w:val="0"/>
          <w:i/>
          <w:vertAlign w:val="superscript"/>
        </w:rPr>
        <w:t>(Имя и должность подписавшего)</w:t>
      </w:r>
    </w:p>
    <w:p w:rsidR="00900D25" w:rsidRPr="007776EB" w:rsidRDefault="00900D25" w:rsidP="00A92F04">
      <w:pPr>
        <w:pStyle w:val="Times12"/>
        <w:ind w:firstLine="709"/>
        <w:rPr>
          <w:bCs w:val="0"/>
          <w:sz w:val="28"/>
        </w:rPr>
      </w:pPr>
      <w:r w:rsidRPr="007776EB">
        <w:rPr>
          <w:bCs w:val="0"/>
          <w:sz w:val="28"/>
        </w:rPr>
        <w:t>М.П.</w:t>
      </w:r>
    </w:p>
    <w:p w:rsidR="00900D25" w:rsidRPr="007776EB" w:rsidRDefault="00900D25" w:rsidP="00A92F04">
      <w:pPr>
        <w:pStyle w:val="a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00D25" w:rsidRDefault="00900D25" w:rsidP="00A92F0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900D25" w:rsidRDefault="00900D25" w:rsidP="00A92F0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900D25" w:rsidRDefault="00900D25" w:rsidP="00A92F0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900D25" w:rsidRPr="007776EB" w:rsidRDefault="00900D25" w:rsidP="00A92F0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7776EB">
        <w:rPr>
          <w:bCs w:val="0"/>
          <w:szCs w:val="24"/>
        </w:rPr>
        <w:t>ИНСТРУКЦИИ ПО ЗАПОЛНЕНИЮ</w:t>
      </w:r>
    </w:p>
    <w:p w:rsidR="00900D25" w:rsidRPr="007776EB" w:rsidRDefault="00900D25" w:rsidP="00A92F0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76EB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900D25" w:rsidRPr="007776EB" w:rsidRDefault="00900D25" w:rsidP="00A92F0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76EB">
        <w:rPr>
          <w:szCs w:val="24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900D25" w:rsidRPr="007776EB" w:rsidRDefault="00900D25" w:rsidP="00A92F0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76EB">
        <w:rPr>
          <w:szCs w:val="24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900D25" w:rsidRPr="007776EB" w:rsidRDefault="00900D25" w:rsidP="00A92F0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76EB">
        <w:rPr>
          <w:szCs w:val="24"/>
        </w:rPr>
        <w:t>Участник запроса предложений должен указать свое полное наименование (с указанием организационно-правовой формы) и юридический адрес.</w:t>
      </w:r>
    </w:p>
    <w:p w:rsidR="00900D25" w:rsidRPr="007776EB" w:rsidRDefault="00900D25" w:rsidP="00A92F04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76EB">
        <w:rPr>
          <w:szCs w:val="24"/>
        </w:rPr>
        <w:t xml:space="preserve">Участник запроса предложений должен указать стоимость </w:t>
      </w:r>
      <w:r w:rsidRPr="007776EB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7776EB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00D25" w:rsidRDefault="00900D25" w:rsidP="0003319A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76EB">
        <w:rPr>
          <w:szCs w:val="24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r>
        <w:rPr>
          <w:szCs w:val="24"/>
        </w:rPr>
        <w:t>4.5.1</w:t>
      </w:r>
    </w:p>
    <w:p w:rsidR="00900D25" w:rsidRPr="007776EB" w:rsidRDefault="00900D25" w:rsidP="0003319A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76EB">
        <w:rPr>
          <w:szCs w:val="24"/>
        </w:rPr>
        <w:t>Участник запроса предложений должен перечислить и указать объем каждого из пр</w:t>
      </w:r>
      <w:r w:rsidRPr="007776EB">
        <w:rPr>
          <w:szCs w:val="24"/>
        </w:rPr>
        <w:t>и</w:t>
      </w:r>
      <w:r w:rsidRPr="007776EB">
        <w:rPr>
          <w:szCs w:val="24"/>
        </w:rPr>
        <w:t>лагаемых к заявке на участие в запросе предложений документов, определяющих суть технико-коммерческого предложения участника запроса предложений, согласно требованиям пункта </w:t>
      </w:r>
      <w:r>
        <w:rPr>
          <w:szCs w:val="24"/>
        </w:rPr>
        <w:t>17 раздела 5</w:t>
      </w:r>
      <w:r w:rsidRPr="007776EB">
        <w:rPr>
          <w:szCs w:val="24"/>
        </w:rPr>
        <w:t xml:space="preserve"> «Информационная карта запроса предложений».</w:t>
      </w:r>
    </w:p>
    <w:p w:rsidR="00900D25" w:rsidRPr="007776EB" w:rsidRDefault="00900D25" w:rsidP="0003319A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76EB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</w:t>
      </w:r>
      <w:r>
        <w:rPr>
          <w:szCs w:val="24"/>
        </w:rPr>
        <w:t xml:space="preserve"> 4.4.4., 4.4.5.</w:t>
      </w:r>
    </w:p>
    <w:sectPr w:rsidR="00900D25" w:rsidRPr="007776EB" w:rsidSect="00BB28E8">
      <w:pgSz w:w="11906" w:h="16838"/>
      <w:pgMar w:top="567" w:right="56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D25" w:rsidRDefault="00900D25" w:rsidP="00D90C79">
      <w:r>
        <w:separator/>
      </w:r>
    </w:p>
  </w:endnote>
  <w:endnote w:type="continuationSeparator" w:id="0">
    <w:p w:rsidR="00900D25" w:rsidRDefault="00900D25" w:rsidP="00D90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D25" w:rsidRDefault="00900D25" w:rsidP="00D90C79">
      <w:r>
        <w:separator/>
      </w:r>
    </w:p>
  </w:footnote>
  <w:footnote w:type="continuationSeparator" w:id="0">
    <w:p w:rsidR="00900D25" w:rsidRDefault="00900D25" w:rsidP="00D90C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5991"/>
    <w:multiLevelType w:val="hybridMultilevel"/>
    <w:tmpl w:val="7FF2D11E"/>
    <w:lvl w:ilvl="0" w:tplc="25F6BE28">
      <w:start w:val="1"/>
      <w:numFmt w:val="decimal"/>
      <w:lvlText w:val="%1."/>
      <w:lvlJc w:val="left"/>
      <w:pPr>
        <w:ind w:left="1350" w:hanging="8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5426E5D"/>
    <w:multiLevelType w:val="hybridMultilevel"/>
    <w:tmpl w:val="4EE2941C"/>
    <w:lvl w:ilvl="0" w:tplc="A4C48028">
      <w:start w:val="12"/>
      <w:numFmt w:val="decimal"/>
      <w:lvlText w:val="%1."/>
      <w:lvlJc w:val="left"/>
      <w:pPr>
        <w:ind w:left="801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051089"/>
    <w:multiLevelType w:val="hybridMultilevel"/>
    <w:tmpl w:val="F6248654"/>
    <w:lvl w:ilvl="0" w:tplc="CBB0DAD8">
      <w:start w:val="9"/>
      <w:numFmt w:val="decimal"/>
      <w:lvlText w:val="%1."/>
      <w:lvlJc w:val="left"/>
      <w:pPr>
        <w:ind w:left="801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BE85653"/>
    <w:multiLevelType w:val="hybridMultilevel"/>
    <w:tmpl w:val="834673FC"/>
    <w:lvl w:ilvl="0" w:tplc="12BE73C4">
      <w:start w:val="10"/>
      <w:numFmt w:val="decimal"/>
      <w:lvlText w:val="%1."/>
      <w:lvlJc w:val="left"/>
      <w:pPr>
        <w:ind w:left="659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BEE1D70"/>
    <w:multiLevelType w:val="hybridMultilevel"/>
    <w:tmpl w:val="AA5297BA"/>
    <w:lvl w:ilvl="0" w:tplc="E9E6B508">
      <w:start w:val="8"/>
      <w:numFmt w:val="decimal"/>
      <w:lvlText w:val="%1."/>
      <w:lvlJc w:val="left"/>
      <w:pPr>
        <w:ind w:left="720" w:hanging="360"/>
      </w:pPr>
      <w:rPr>
        <w:rFonts w:eastAsia="HiddenHorzOCR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D83313"/>
    <w:multiLevelType w:val="hybridMultilevel"/>
    <w:tmpl w:val="8230F444"/>
    <w:lvl w:ilvl="0" w:tplc="5A6C517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5334278"/>
    <w:multiLevelType w:val="hybridMultilevel"/>
    <w:tmpl w:val="BB925E00"/>
    <w:lvl w:ilvl="0" w:tplc="78608B26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nsid w:val="26A828F8"/>
    <w:multiLevelType w:val="hybridMultilevel"/>
    <w:tmpl w:val="BB900086"/>
    <w:lvl w:ilvl="0" w:tplc="580C56BE">
      <w:start w:val="1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CD2EAB"/>
    <w:multiLevelType w:val="hybridMultilevel"/>
    <w:tmpl w:val="7742B8F2"/>
    <w:lvl w:ilvl="0" w:tplc="B4607034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9">
    <w:nsid w:val="28F45740"/>
    <w:multiLevelType w:val="hybridMultilevel"/>
    <w:tmpl w:val="8DE02BE6"/>
    <w:lvl w:ilvl="0" w:tplc="25405078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>
    <w:nsid w:val="2CF6165E"/>
    <w:multiLevelType w:val="hybridMultilevel"/>
    <w:tmpl w:val="8864EF3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E7D2D87"/>
    <w:multiLevelType w:val="hybridMultilevel"/>
    <w:tmpl w:val="21447378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FAC10DF"/>
    <w:multiLevelType w:val="hybridMultilevel"/>
    <w:tmpl w:val="F6A48774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  <w:rPr>
        <w:rFonts w:cs="Times New Roman"/>
      </w:rPr>
    </w:lvl>
  </w:abstractNum>
  <w:abstractNum w:abstractNumId="18">
    <w:nsid w:val="3D6D34A3"/>
    <w:multiLevelType w:val="hybridMultilevel"/>
    <w:tmpl w:val="0BEEF6F4"/>
    <w:lvl w:ilvl="0" w:tplc="04190019">
      <w:start w:val="1"/>
      <w:numFmt w:val="lowerLetter"/>
      <w:lvlText w:val="%1."/>
      <w:lvlJc w:val="left"/>
      <w:pPr>
        <w:ind w:left="36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abstractNum w:abstractNumId="19">
    <w:nsid w:val="41854D49"/>
    <w:multiLevelType w:val="multilevel"/>
    <w:tmpl w:val="60200D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0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43404043"/>
    <w:multiLevelType w:val="multilevel"/>
    <w:tmpl w:val="0F9AF1A2"/>
    <w:lvl w:ilvl="0">
      <w:start w:val="10"/>
      <w:numFmt w:val="decimal"/>
      <w:lvlText w:val="%1-0"/>
      <w:lvlJc w:val="left"/>
      <w:pPr>
        <w:ind w:left="555" w:hanging="555"/>
      </w:pPr>
      <w:rPr>
        <w:rFonts w:cs="Times New Roman" w:hint="default"/>
        <w:b/>
        <w:i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cs="Times New Roman" w:hint="default"/>
        <w:b/>
        <w:i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cs="Times New Roman" w:hint="default"/>
        <w:b/>
        <w:i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cs="Times New Roman" w:hint="default"/>
        <w:b/>
        <w:i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cs="Times New Roman" w:hint="default"/>
        <w:b/>
        <w:i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cs="Times New Roman" w:hint="default"/>
        <w:b/>
        <w:i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cs="Times New Roman" w:hint="default"/>
        <w:b/>
        <w:i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cs="Times New Roman" w:hint="default"/>
        <w:b/>
        <w:i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cs="Times New Roman" w:hint="default"/>
        <w:b/>
        <w:i/>
      </w:rPr>
    </w:lvl>
  </w:abstractNum>
  <w:abstractNum w:abstractNumId="22">
    <w:nsid w:val="465D3282"/>
    <w:multiLevelType w:val="hybridMultilevel"/>
    <w:tmpl w:val="AA1A4F02"/>
    <w:lvl w:ilvl="0" w:tplc="65F82F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E1C00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5E4F5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E0C25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E2242F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A96D1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51075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2961B8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34CA1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3">
    <w:nsid w:val="48FA69A4"/>
    <w:multiLevelType w:val="hybridMultilevel"/>
    <w:tmpl w:val="14B6D972"/>
    <w:lvl w:ilvl="0" w:tplc="3684B3FE">
      <w:start w:val="9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9546920"/>
    <w:multiLevelType w:val="multilevel"/>
    <w:tmpl w:val="28000C9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5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E9E484B"/>
    <w:multiLevelType w:val="hybridMultilevel"/>
    <w:tmpl w:val="307688B0"/>
    <w:lvl w:ilvl="0" w:tplc="54A6FF94">
      <w:start w:val="10"/>
      <w:numFmt w:val="decimal"/>
      <w:lvlText w:val="%1."/>
      <w:lvlJc w:val="left"/>
      <w:pPr>
        <w:ind w:left="801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977329"/>
    <w:multiLevelType w:val="hybridMultilevel"/>
    <w:tmpl w:val="1E922228"/>
    <w:lvl w:ilvl="0" w:tplc="2ECC9874">
      <w:start w:val="10"/>
      <w:numFmt w:val="decimal"/>
      <w:lvlText w:val="%1."/>
      <w:lvlJc w:val="left"/>
      <w:pPr>
        <w:ind w:left="801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9A53541"/>
    <w:multiLevelType w:val="hybridMultilevel"/>
    <w:tmpl w:val="C6AA0C9C"/>
    <w:lvl w:ilvl="0" w:tplc="49B6372A">
      <w:start w:val="7"/>
      <w:numFmt w:val="decimal"/>
      <w:lvlText w:val="%1."/>
      <w:lvlJc w:val="left"/>
      <w:pPr>
        <w:ind w:left="720" w:hanging="360"/>
      </w:pPr>
      <w:rPr>
        <w:rFonts w:eastAsia="HiddenHorzOCR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ECE2CB9"/>
    <w:multiLevelType w:val="multilevel"/>
    <w:tmpl w:val="F27E974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6ED817D0"/>
    <w:multiLevelType w:val="hybridMultilevel"/>
    <w:tmpl w:val="7BFE219A"/>
    <w:lvl w:ilvl="0" w:tplc="62FA9D3A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FC351A1"/>
    <w:multiLevelType w:val="multilevel"/>
    <w:tmpl w:val="CACA515A"/>
    <w:lvl w:ilvl="0">
      <w:start w:val="4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ind w:left="1723" w:hanging="66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28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0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3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3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1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88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304" w:hanging="1800"/>
      </w:pPr>
      <w:rPr>
        <w:rFonts w:cs="Times New Roman" w:hint="default"/>
      </w:rPr>
    </w:lvl>
  </w:abstractNum>
  <w:abstractNum w:abstractNumId="34">
    <w:nsid w:val="73EA2CC1"/>
    <w:multiLevelType w:val="multilevel"/>
    <w:tmpl w:val="6BA8A29A"/>
    <w:lvl w:ilvl="0">
      <w:start w:val="10"/>
      <w:numFmt w:val="decimal"/>
      <w:lvlText w:val="%1-0"/>
      <w:lvlJc w:val="left"/>
      <w:pPr>
        <w:ind w:left="555" w:hanging="555"/>
      </w:pPr>
      <w:rPr>
        <w:rFonts w:cs="Times New Roman" w:hint="default"/>
        <w:b/>
        <w:i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cs="Times New Roman" w:hint="default"/>
        <w:b/>
        <w:i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cs="Times New Roman" w:hint="default"/>
        <w:b/>
        <w:i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cs="Times New Roman" w:hint="default"/>
        <w:b/>
        <w:i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cs="Times New Roman" w:hint="default"/>
        <w:b/>
        <w:i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cs="Times New Roman" w:hint="default"/>
        <w:b/>
        <w:i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cs="Times New Roman" w:hint="default"/>
        <w:b/>
        <w:i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cs="Times New Roman" w:hint="default"/>
        <w:b/>
        <w:i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cs="Times New Roman" w:hint="default"/>
        <w:b/>
        <w:i/>
      </w:rPr>
    </w:lvl>
  </w:abstractNum>
  <w:abstractNum w:abstractNumId="35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6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7"/>
  </w:num>
  <w:num w:numId="2">
    <w:abstractNumId w:val="35"/>
  </w:num>
  <w:num w:numId="3">
    <w:abstractNumId w:val="19"/>
  </w:num>
  <w:num w:numId="4">
    <w:abstractNumId w:val="8"/>
  </w:num>
  <w:num w:numId="5">
    <w:abstractNumId w:val="14"/>
  </w:num>
  <w:num w:numId="6">
    <w:abstractNumId w:val="16"/>
  </w:num>
  <w:num w:numId="7">
    <w:abstractNumId w:val="31"/>
  </w:num>
  <w:num w:numId="8">
    <w:abstractNumId w:val="15"/>
  </w:num>
  <w:num w:numId="9">
    <w:abstractNumId w:val="18"/>
  </w:num>
  <w:num w:numId="10">
    <w:abstractNumId w:val="10"/>
  </w:num>
  <w:num w:numId="11">
    <w:abstractNumId w:val="22"/>
  </w:num>
  <w:num w:numId="12">
    <w:abstractNumId w:val="11"/>
  </w:num>
  <w:num w:numId="13">
    <w:abstractNumId w:val="33"/>
  </w:num>
  <w:num w:numId="14">
    <w:abstractNumId w:val="30"/>
  </w:num>
  <w:num w:numId="15">
    <w:abstractNumId w:val="4"/>
  </w:num>
  <w:num w:numId="16">
    <w:abstractNumId w:val="0"/>
  </w:num>
  <w:num w:numId="17">
    <w:abstractNumId w:val="20"/>
  </w:num>
  <w:num w:numId="18">
    <w:abstractNumId w:val="12"/>
  </w:num>
  <w:num w:numId="19">
    <w:abstractNumId w:val="34"/>
  </w:num>
  <w:num w:numId="20">
    <w:abstractNumId w:val="21"/>
  </w:num>
  <w:num w:numId="21">
    <w:abstractNumId w:val="23"/>
  </w:num>
  <w:num w:numId="22">
    <w:abstractNumId w:val="7"/>
  </w:num>
  <w:num w:numId="23">
    <w:abstractNumId w:val="27"/>
  </w:num>
  <w:num w:numId="24">
    <w:abstractNumId w:val="9"/>
  </w:num>
  <w:num w:numId="25">
    <w:abstractNumId w:val="2"/>
  </w:num>
  <w:num w:numId="26">
    <w:abstractNumId w:val="26"/>
  </w:num>
  <w:num w:numId="27">
    <w:abstractNumId w:val="1"/>
  </w:num>
  <w:num w:numId="28">
    <w:abstractNumId w:val="5"/>
  </w:num>
  <w:num w:numId="29">
    <w:abstractNumId w:val="29"/>
  </w:num>
  <w:num w:numId="30">
    <w:abstractNumId w:val="25"/>
  </w:num>
  <w:num w:numId="31">
    <w:abstractNumId w:val="6"/>
  </w:num>
  <w:num w:numId="32">
    <w:abstractNumId w:val="3"/>
  </w:num>
  <w:num w:numId="33">
    <w:abstractNumId w:val="28"/>
  </w:num>
  <w:num w:numId="34">
    <w:abstractNumId w:val="32"/>
  </w:num>
  <w:num w:numId="35">
    <w:abstractNumId w:val="13"/>
  </w:num>
  <w:num w:numId="36">
    <w:abstractNumId w:val="36"/>
  </w:num>
  <w:num w:numId="3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nds" w:val="0"/>
    <w:docVar w:name="ndsvid" w:val="0"/>
  </w:docVars>
  <w:rsids>
    <w:rsidRoot w:val="003A4917"/>
    <w:rsid w:val="00004A78"/>
    <w:rsid w:val="00006DC0"/>
    <w:rsid w:val="00022FD5"/>
    <w:rsid w:val="00030E29"/>
    <w:rsid w:val="00032EB5"/>
    <w:rsid w:val="0003319A"/>
    <w:rsid w:val="000339F8"/>
    <w:rsid w:val="00034AA8"/>
    <w:rsid w:val="00041CC4"/>
    <w:rsid w:val="000447E9"/>
    <w:rsid w:val="00047A6A"/>
    <w:rsid w:val="00056700"/>
    <w:rsid w:val="00061913"/>
    <w:rsid w:val="0006363D"/>
    <w:rsid w:val="00083AE8"/>
    <w:rsid w:val="0008552E"/>
    <w:rsid w:val="000862D1"/>
    <w:rsid w:val="0009432C"/>
    <w:rsid w:val="00094C15"/>
    <w:rsid w:val="000A44A4"/>
    <w:rsid w:val="000B0221"/>
    <w:rsid w:val="000B6BE5"/>
    <w:rsid w:val="000D5E68"/>
    <w:rsid w:val="000F38F1"/>
    <w:rsid w:val="0010029A"/>
    <w:rsid w:val="00106B4D"/>
    <w:rsid w:val="00112DC1"/>
    <w:rsid w:val="001145E7"/>
    <w:rsid w:val="00115E48"/>
    <w:rsid w:val="00121BE7"/>
    <w:rsid w:val="00125F19"/>
    <w:rsid w:val="001618AE"/>
    <w:rsid w:val="00173AE8"/>
    <w:rsid w:val="0017420A"/>
    <w:rsid w:val="001931F0"/>
    <w:rsid w:val="001B0C5C"/>
    <w:rsid w:val="001B712D"/>
    <w:rsid w:val="001D742A"/>
    <w:rsid w:val="001E2D49"/>
    <w:rsid w:val="001F03B1"/>
    <w:rsid w:val="001F3F0C"/>
    <w:rsid w:val="00200578"/>
    <w:rsid w:val="00203704"/>
    <w:rsid w:val="00205719"/>
    <w:rsid w:val="00217266"/>
    <w:rsid w:val="002213D1"/>
    <w:rsid w:val="00223394"/>
    <w:rsid w:val="002235EE"/>
    <w:rsid w:val="00225FC5"/>
    <w:rsid w:val="00230CA8"/>
    <w:rsid w:val="002330D9"/>
    <w:rsid w:val="00233AFD"/>
    <w:rsid w:val="002378D9"/>
    <w:rsid w:val="00241B2E"/>
    <w:rsid w:val="00246FCB"/>
    <w:rsid w:val="00263870"/>
    <w:rsid w:val="002672FC"/>
    <w:rsid w:val="00282229"/>
    <w:rsid w:val="0028333A"/>
    <w:rsid w:val="00286360"/>
    <w:rsid w:val="00291600"/>
    <w:rsid w:val="00297F45"/>
    <w:rsid w:val="002B172D"/>
    <w:rsid w:val="002B66E9"/>
    <w:rsid w:val="002C27E8"/>
    <w:rsid w:val="002C6E3D"/>
    <w:rsid w:val="002D43B6"/>
    <w:rsid w:val="002D5388"/>
    <w:rsid w:val="002D76E6"/>
    <w:rsid w:val="002E26A0"/>
    <w:rsid w:val="002F6865"/>
    <w:rsid w:val="002F6D2D"/>
    <w:rsid w:val="002F7C07"/>
    <w:rsid w:val="00310215"/>
    <w:rsid w:val="003126A8"/>
    <w:rsid w:val="003149F5"/>
    <w:rsid w:val="003171BE"/>
    <w:rsid w:val="0032186D"/>
    <w:rsid w:val="00322A24"/>
    <w:rsid w:val="00325015"/>
    <w:rsid w:val="00326093"/>
    <w:rsid w:val="00332D8B"/>
    <w:rsid w:val="00333D02"/>
    <w:rsid w:val="003438F3"/>
    <w:rsid w:val="00344235"/>
    <w:rsid w:val="003620DE"/>
    <w:rsid w:val="00367941"/>
    <w:rsid w:val="00371987"/>
    <w:rsid w:val="00374D26"/>
    <w:rsid w:val="00376DC2"/>
    <w:rsid w:val="003A4917"/>
    <w:rsid w:val="003A5C92"/>
    <w:rsid w:val="003B7522"/>
    <w:rsid w:val="003C7C7B"/>
    <w:rsid w:val="003D2E70"/>
    <w:rsid w:val="003D34DF"/>
    <w:rsid w:val="003E28AF"/>
    <w:rsid w:val="003E3B3A"/>
    <w:rsid w:val="003F6BAE"/>
    <w:rsid w:val="004178E0"/>
    <w:rsid w:val="004250D5"/>
    <w:rsid w:val="004333CC"/>
    <w:rsid w:val="00440F4F"/>
    <w:rsid w:val="00441C38"/>
    <w:rsid w:val="0047320C"/>
    <w:rsid w:val="00491CC6"/>
    <w:rsid w:val="004A47D3"/>
    <w:rsid w:val="004B30F0"/>
    <w:rsid w:val="004B757C"/>
    <w:rsid w:val="004C49E7"/>
    <w:rsid w:val="004D58C4"/>
    <w:rsid w:val="004F0919"/>
    <w:rsid w:val="004F383A"/>
    <w:rsid w:val="005046C3"/>
    <w:rsid w:val="00504D0D"/>
    <w:rsid w:val="00506810"/>
    <w:rsid w:val="00522885"/>
    <w:rsid w:val="005237CA"/>
    <w:rsid w:val="005302F9"/>
    <w:rsid w:val="00534D0B"/>
    <w:rsid w:val="00536D22"/>
    <w:rsid w:val="00544125"/>
    <w:rsid w:val="0055102D"/>
    <w:rsid w:val="00563DDB"/>
    <w:rsid w:val="005661C2"/>
    <w:rsid w:val="0057505E"/>
    <w:rsid w:val="00585F5F"/>
    <w:rsid w:val="00590A11"/>
    <w:rsid w:val="005A2685"/>
    <w:rsid w:val="005C0D39"/>
    <w:rsid w:val="005F08CA"/>
    <w:rsid w:val="005F349C"/>
    <w:rsid w:val="006117B0"/>
    <w:rsid w:val="00617B34"/>
    <w:rsid w:val="00622280"/>
    <w:rsid w:val="00630C48"/>
    <w:rsid w:val="00636F31"/>
    <w:rsid w:val="006517FA"/>
    <w:rsid w:val="0065687C"/>
    <w:rsid w:val="00657508"/>
    <w:rsid w:val="00660B42"/>
    <w:rsid w:val="00663913"/>
    <w:rsid w:val="00666CBD"/>
    <w:rsid w:val="00673C46"/>
    <w:rsid w:val="00674837"/>
    <w:rsid w:val="00675A64"/>
    <w:rsid w:val="00683669"/>
    <w:rsid w:val="00694278"/>
    <w:rsid w:val="00694E7D"/>
    <w:rsid w:val="00697314"/>
    <w:rsid w:val="006A72E6"/>
    <w:rsid w:val="006B15DA"/>
    <w:rsid w:val="006B44BD"/>
    <w:rsid w:val="006C42A2"/>
    <w:rsid w:val="006D4662"/>
    <w:rsid w:val="006E3A1F"/>
    <w:rsid w:val="006E7BBA"/>
    <w:rsid w:val="006F2911"/>
    <w:rsid w:val="006F36EF"/>
    <w:rsid w:val="006F6906"/>
    <w:rsid w:val="006F6ECF"/>
    <w:rsid w:val="00702614"/>
    <w:rsid w:val="007174CE"/>
    <w:rsid w:val="00717E94"/>
    <w:rsid w:val="00727B37"/>
    <w:rsid w:val="00740725"/>
    <w:rsid w:val="00764BB9"/>
    <w:rsid w:val="007702C7"/>
    <w:rsid w:val="007710D7"/>
    <w:rsid w:val="007776EB"/>
    <w:rsid w:val="0078043E"/>
    <w:rsid w:val="00782271"/>
    <w:rsid w:val="00793AC5"/>
    <w:rsid w:val="00795145"/>
    <w:rsid w:val="00795BAC"/>
    <w:rsid w:val="00797865"/>
    <w:rsid w:val="007A6F9E"/>
    <w:rsid w:val="007C7028"/>
    <w:rsid w:val="007D139A"/>
    <w:rsid w:val="007D17DC"/>
    <w:rsid w:val="007D7F01"/>
    <w:rsid w:val="007E3BD2"/>
    <w:rsid w:val="007E6DA9"/>
    <w:rsid w:val="007F155C"/>
    <w:rsid w:val="00804127"/>
    <w:rsid w:val="008113EE"/>
    <w:rsid w:val="0082165D"/>
    <w:rsid w:val="00821F25"/>
    <w:rsid w:val="008257FC"/>
    <w:rsid w:val="008373F5"/>
    <w:rsid w:val="008376CA"/>
    <w:rsid w:val="00846617"/>
    <w:rsid w:val="008521DB"/>
    <w:rsid w:val="0085246F"/>
    <w:rsid w:val="008636D5"/>
    <w:rsid w:val="00867516"/>
    <w:rsid w:val="0087281B"/>
    <w:rsid w:val="00882CF7"/>
    <w:rsid w:val="008830A5"/>
    <w:rsid w:val="008B1EA5"/>
    <w:rsid w:val="008B5315"/>
    <w:rsid w:val="008C1445"/>
    <w:rsid w:val="008C2801"/>
    <w:rsid w:val="008D0AE5"/>
    <w:rsid w:val="008D6128"/>
    <w:rsid w:val="008E13EA"/>
    <w:rsid w:val="008F6BB8"/>
    <w:rsid w:val="00900D25"/>
    <w:rsid w:val="009110DC"/>
    <w:rsid w:val="00914892"/>
    <w:rsid w:val="00927172"/>
    <w:rsid w:val="009279B6"/>
    <w:rsid w:val="009352A5"/>
    <w:rsid w:val="00937CF1"/>
    <w:rsid w:val="009412E3"/>
    <w:rsid w:val="00950D27"/>
    <w:rsid w:val="00955249"/>
    <w:rsid w:val="0096141C"/>
    <w:rsid w:val="0096649E"/>
    <w:rsid w:val="009673E3"/>
    <w:rsid w:val="00967DE5"/>
    <w:rsid w:val="0098475B"/>
    <w:rsid w:val="00984F01"/>
    <w:rsid w:val="00986B33"/>
    <w:rsid w:val="0098743B"/>
    <w:rsid w:val="00991AB8"/>
    <w:rsid w:val="0099293B"/>
    <w:rsid w:val="009B04DC"/>
    <w:rsid w:val="009B1895"/>
    <w:rsid w:val="009C18E3"/>
    <w:rsid w:val="009C5859"/>
    <w:rsid w:val="009E32D9"/>
    <w:rsid w:val="009E3D80"/>
    <w:rsid w:val="009E4848"/>
    <w:rsid w:val="009F08EF"/>
    <w:rsid w:val="009F1784"/>
    <w:rsid w:val="009F7AC0"/>
    <w:rsid w:val="009F7BF1"/>
    <w:rsid w:val="00A00286"/>
    <w:rsid w:val="00A0359F"/>
    <w:rsid w:val="00A21F4A"/>
    <w:rsid w:val="00A24352"/>
    <w:rsid w:val="00A308D1"/>
    <w:rsid w:val="00A3608F"/>
    <w:rsid w:val="00A36B03"/>
    <w:rsid w:val="00A53396"/>
    <w:rsid w:val="00A64495"/>
    <w:rsid w:val="00A66BD6"/>
    <w:rsid w:val="00A75A3A"/>
    <w:rsid w:val="00A7698C"/>
    <w:rsid w:val="00A80889"/>
    <w:rsid w:val="00A80D0D"/>
    <w:rsid w:val="00A86C3A"/>
    <w:rsid w:val="00A86CB6"/>
    <w:rsid w:val="00A87236"/>
    <w:rsid w:val="00A87349"/>
    <w:rsid w:val="00A911EE"/>
    <w:rsid w:val="00A92C79"/>
    <w:rsid w:val="00A92F04"/>
    <w:rsid w:val="00AA12A7"/>
    <w:rsid w:val="00AA6B1E"/>
    <w:rsid w:val="00AB3CD1"/>
    <w:rsid w:val="00AB6FA9"/>
    <w:rsid w:val="00AC4AC3"/>
    <w:rsid w:val="00AD02E6"/>
    <w:rsid w:val="00AD47BE"/>
    <w:rsid w:val="00AD5D3D"/>
    <w:rsid w:val="00AE298F"/>
    <w:rsid w:val="00AE646A"/>
    <w:rsid w:val="00AF02DE"/>
    <w:rsid w:val="00AF3EF2"/>
    <w:rsid w:val="00AF6DE2"/>
    <w:rsid w:val="00B00D64"/>
    <w:rsid w:val="00B06261"/>
    <w:rsid w:val="00B16CAF"/>
    <w:rsid w:val="00B17244"/>
    <w:rsid w:val="00B21A1E"/>
    <w:rsid w:val="00B22150"/>
    <w:rsid w:val="00B256A3"/>
    <w:rsid w:val="00B37358"/>
    <w:rsid w:val="00B43820"/>
    <w:rsid w:val="00B44D8D"/>
    <w:rsid w:val="00B5587C"/>
    <w:rsid w:val="00B602A1"/>
    <w:rsid w:val="00B66AFC"/>
    <w:rsid w:val="00B7131B"/>
    <w:rsid w:val="00B77ED5"/>
    <w:rsid w:val="00B83E81"/>
    <w:rsid w:val="00B92F0C"/>
    <w:rsid w:val="00B930A2"/>
    <w:rsid w:val="00B96E27"/>
    <w:rsid w:val="00BB28E8"/>
    <w:rsid w:val="00BB4E7A"/>
    <w:rsid w:val="00BD7D88"/>
    <w:rsid w:val="00BE1085"/>
    <w:rsid w:val="00BF0722"/>
    <w:rsid w:val="00BF0991"/>
    <w:rsid w:val="00BF0F54"/>
    <w:rsid w:val="00BF623D"/>
    <w:rsid w:val="00C00E20"/>
    <w:rsid w:val="00C11C3A"/>
    <w:rsid w:val="00C21B0F"/>
    <w:rsid w:val="00C5622B"/>
    <w:rsid w:val="00C619D0"/>
    <w:rsid w:val="00C632EB"/>
    <w:rsid w:val="00C6700E"/>
    <w:rsid w:val="00C74A0E"/>
    <w:rsid w:val="00C979FC"/>
    <w:rsid w:val="00CC453B"/>
    <w:rsid w:val="00CC6848"/>
    <w:rsid w:val="00CD642D"/>
    <w:rsid w:val="00CD796A"/>
    <w:rsid w:val="00CF34A4"/>
    <w:rsid w:val="00CF64BC"/>
    <w:rsid w:val="00D1096C"/>
    <w:rsid w:val="00D30B6A"/>
    <w:rsid w:val="00D338B6"/>
    <w:rsid w:val="00D36F66"/>
    <w:rsid w:val="00D37644"/>
    <w:rsid w:val="00D601CC"/>
    <w:rsid w:val="00D67631"/>
    <w:rsid w:val="00D7048E"/>
    <w:rsid w:val="00D802AC"/>
    <w:rsid w:val="00D82CE9"/>
    <w:rsid w:val="00D850F9"/>
    <w:rsid w:val="00D90C79"/>
    <w:rsid w:val="00D95763"/>
    <w:rsid w:val="00DA0991"/>
    <w:rsid w:val="00DA626D"/>
    <w:rsid w:val="00DA7BE9"/>
    <w:rsid w:val="00DB3C1A"/>
    <w:rsid w:val="00DC0D66"/>
    <w:rsid w:val="00DD19D9"/>
    <w:rsid w:val="00DD656C"/>
    <w:rsid w:val="00DF11DB"/>
    <w:rsid w:val="00DF1295"/>
    <w:rsid w:val="00DF573E"/>
    <w:rsid w:val="00DF7EF6"/>
    <w:rsid w:val="00E00816"/>
    <w:rsid w:val="00E02E2C"/>
    <w:rsid w:val="00E0733C"/>
    <w:rsid w:val="00E077B6"/>
    <w:rsid w:val="00E20048"/>
    <w:rsid w:val="00E27F09"/>
    <w:rsid w:val="00E3190C"/>
    <w:rsid w:val="00E3427C"/>
    <w:rsid w:val="00E53AFB"/>
    <w:rsid w:val="00E54C5E"/>
    <w:rsid w:val="00EA1BF8"/>
    <w:rsid w:val="00EA45F7"/>
    <w:rsid w:val="00EA61EF"/>
    <w:rsid w:val="00EC1D0C"/>
    <w:rsid w:val="00EC1F66"/>
    <w:rsid w:val="00EC2033"/>
    <w:rsid w:val="00EC6FBD"/>
    <w:rsid w:val="00ED47D1"/>
    <w:rsid w:val="00EE1AED"/>
    <w:rsid w:val="00EE5AF0"/>
    <w:rsid w:val="00EE6C68"/>
    <w:rsid w:val="00EF10B0"/>
    <w:rsid w:val="00EF2E7C"/>
    <w:rsid w:val="00EF643F"/>
    <w:rsid w:val="00EF7FE0"/>
    <w:rsid w:val="00F12DFA"/>
    <w:rsid w:val="00F1565D"/>
    <w:rsid w:val="00F16655"/>
    <w:rsid w:val="00F20611"/>
    <w:rsid w:val="00F2563A"/>
    <w:rsid w:val="00F26E0A"/>
    <w:rsid w:val="00F34CDB"/>
    <w:rsid w:val="00F350D8"/>
    <w:rsid w:val="00F44D7E"/>
    <w:rsid w:val="00F46BD4"/>
    <w:rsid w:val="00F5545D"/>
    <w:rsid w:val="00F7514E"/>
    <w:rsid w:val="00F84623"/>
    <w:rsid w:val="00FA506E"/>
    <w:rsid w:val="00FA632E"/>
    <w:rsid w:val="00FB693A"/>
    <w:rsid w:val="00FC07D3"/>
    <w:rsid w:val="00FC2AC7"/>
    <w:rsid w:val="00FD521C"/>
    <w:rsid w:val="00FD78D8"/>
    <w:rsid w:val="00FD7D09"/>
    <w:rsid w:val="00FE0956"/>
    <w:rsid w:val="00FE13BC"/>
    <w:rsid w:val="00FE31EC"/>
    <w:rsid w:val="00FF2D14"/>
    <w:rsid w:val="00FF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1784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9F17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75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B7522"/>
    <w:rPr>
      <w:rFonts w:ascii="Cambria" w:hAnsi="Cambria" w:cs="Times New Roman"/>
      <w:b/>
      <w:bCs/>
      <w:i/>
      <w:iCs/>
      <w:sz w:val="28"/>
      <w:szCs w:val="28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F1784"/>
    <w:pPr>
      <w:spacing w:before="100" w:beforeAutospacing="1" w:after="100" w:afterAutospacing="1"/>
    </w:pPr>
  </w:style>
  <w:style w:type="paragraph" w:customStyle="1" w:styleId="a0">
    <w:name w:val="Пункт"/>
    <w:basedOn w:val="Normal"/>
    <w:uiPriority w:val="99"/>
    <w:rsid w:val="009F1784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customStyle="1" w:styleId="a1">
    <w:name w:val="комментарий"/>
    <w:basedOn w:val="DefaultParagraphFont"/>
    <w:uiPriority w:val="99"/>
    <w:rsid w:val="009F1784"/>
    <w:rPr>
      <w:rFonts w:cs="Times New Roman"/>
      <w:b/>
      <w:i/>
      <w:shd w:val="clear" w:color="auto" w:fill="FFFF99"/>
    </w:rPr>
  </w:style>
  <w:style w:type="character" w:styleId="Hyperlink">
    <w:name w:val="Hyperlink"/>
    <w:basedOn w:val="DefaultParagraphFont"/>
    <w:uiPriority w:val="99"/>
    <w:rsid w:val="009F1784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833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1">
    <w:name w:val="Знак Знак Знак1"/>
    <w:basedOn w:val="Normal"/>
    <w:uiPriority w:val="99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Strong">
    <w:name w:val="Strong"/>
    <w:basedOn w:val="DefaultParagraphFont"/>
    <w:uiPriority w:val="99"/>
    <w:qFormat/>
    <w:rsid w:val="005661C2"/>
    <w:rPr>
      <w:rFonts w:cs="Times New Roman"/>
      <w:b/>
      <w:bCs/>
    </w:rPr>
  </w:style>
  <w:style w:type="paragraph" w:customStyle="1" w:styleId="a2">
    <w:name w:val="Знак Знак Знак Знак"/>
    <w:basedOn w:val="Normal"/>
    <w:uiPriority w:val="99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Normal"/>
    <w:uiPriority w:val="99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paragraph" w:customStyle="1" w:styleId="ConsPlusNonformat">
    <w:name w:val="ConsPlusNonformat"/>
    <w:uiPriority w:val="99"/>
    <w:rsid w:val="00B602A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46F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table" w:styleId="TableGrid">
    <w:name w:val="Table Grid"/>
    <w:basedOn w:val="TableNormal"/>
    <w:uiPriority w:val="99"/>
    <w:rsid w:val="00246FC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2statia2">
    <w:name w:val="02statia2"/>
    <w:basedOn w:val="Normal"/>
    <w:uiPriority w:val="99"/>
    <w:rsid w:val="00AA6B1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10">
    <w:name w:val="Знак Знак1"/>
    <w:uiPriority w:val="99"/>
    <w:rsid w:val="00C979FC"/>
    <w:rPr>
      <w:b/>
      <w:color w:val="000000"/>
      <w:spacing w:val="-4"/>
      <w:sz w:val="24"/>
      <w:lang w:val="ru-RU"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basedOn w:val="DefaultParagraphFont"/>
    <w:link w:val="NormalWeb"/>
    <w:uiPriority w:val="99"/>
    <w:locked/>
    <w:rsid w:val="00674837"/>
    <w:rPr>
      <w:rFonts w:cs="Times New Roman"/>
      <w:sz w:val="24"/>
      <w:szCs w:val="24"/>
      <w:lang w:val="ru-RU" w:eastAsia="ru-RU" w:bidi="ar-SA"/>
    </w:rPr>
  </w:style>
  <w:style w:type="paragraph" w:styleId="DocumentMap">
    <w:name w:val="Document Map"/>
    <w:basedOn w:val="Normal"/>
    <w:link w:val="DocumentMapChar"/>
    <w:uiPriority w:val="99"/>
    <w:semiHidden/>
    <w:rsid w:val="00C632E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</w:rPr>
  </w:style>
  <w:style w:type="paragraph" w:styleId="TOC3">
    <w:name w:val="toc 3"/>
    <w:basedOn w:val="Normal"/>
    <w:next w:val="Normal"/>
    <w:autoRedefine/>
    <w:uiPriority w:val="99"/>
    <w:rsid w:val="003B7522"/>
    <w:pPr>
      <w:widowControl w:val="0"/>
      <w:jc w:val="both"/>
    </w:pPr>
    <w:rPr>
      <w:szCs w:val="20"/>
    </w:rPr>
  </w:style>
  <w:style w:type="paragraph" w:customStyle="1" w:styleId="Times12">
    <w:name w:val="Times 12"/>
    <w:basedOn w:val="Normal"/>
    <w:uiPriority w:val="99"/>
    <w:rsid w:val="003B75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Normal"/>
    <w:uiPriority w:val="99"/>
    <w:rsid w:val="003B7522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customStyle="1" w:styleId="a4">
    <w:name w:val="Ариал"/>
    <w:basedOn w:val="Normal"/>
    <w:link w:val="11"/>
    <w:uiPriority w:val="99"/>
    <w:rsid w:val="003B752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basedOn w:val="DefaultParagraphFont"/>
    <w:link w:val="a4"/>
    <w:uiPriority w:val="99"/>
    <w:locked/>
    <w:rsid w:val="003B7522"/>
    <w:rPr>
      <w:rFonts w:ascii="Arial" w:hAnsi="Arial" w:cs="Arial"/>
      <w:sz w:val="24"/>
      <w:szCs w:val="24"/>
    </w:rPr>
  </w:style>
  <w:style w:type="paragraph" w:customStyle="1" w:styleId="a5">
    <w:name w:val="Пункт б/н"/>
    <w:basedOn w:val="Normal"/>
    <w:uiPriority w:val="99"/>
    <w:rsid w:val="003B75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6">
    <w:name w:val="Ариал Таблица"/>
    <w:basedOn w:val="a4"/>
    <w:link w:val="a7"/>
    <w:uiPriority w:val="99"/>
    <w:rsid w:val="003B752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7">
    <w:name w:val="Ариал Таблица Знак"/>
    <w:basedOn w:val="DefaultParagraphFont"/>
    <w:link w:val="a6"/>
    <w:uiPriority w:val="99"/>
    <w:locked/>
    <w:rsid w:val="003B7522"/>
    <w:rPr>
      <w:rFonts w:ascii="Arial" w:hAnsi="Arial" w:cs="Arial"/>
      <w:sz w:val="24"/>
    </w:rPr>
  </w:style>
  <w:style w:type="paragraph" w:customStyle="1" w:styleId="12">
    <w:name w:val="Обычный1"/>
    <w:link w:val="13"/>
    <w:uiPriority w:val="99"/>
    <w:rsid w:val="003B7522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3">
    <w:name w:val="Обычный1 Знак"/>
    <w:basedOn w:val="DefaultParagraphFont"/>
    <w:link w:val="12"/>
    <w:uiPriority w:val="99"/>
    <w:locked/>
    <w:rsid w:val="003B7522"/>
    <w:rPr>
      <w:rFonts w:cs="Times New Roman"/>
      <w:sz w:val="24"/>
      <w:szCs w:val="24"/>
      <w:lang w:val="ru-RU" w:eastAsia="ru-RU" w:bidi="ar-SA"/>
    </w:rPr>
  </w:style>
  <w:style w:type="character" w:customStyle="1" w:styleId="21">
    <w:name w:val="Заголовок 2 Знак1"/>
    <w:basedOn w:val="DefaultParagraphFont"/>
    <w:uiPriority w:val="99"/>
    <w:rsid w:val="003B7522"/>
    <w:rPr>
      <w:rFonts w:cs="Times New Roman"/>
      <w:b/>
      <w:snapToGrid w:val="0"/>
      <w:sz w:val="28"/>
      <w:lang w:val="ru-RU" w:eastAsia="ru-RU" w:bidi="ar-SA"/>
    </w:rPr>
  </w:style>
  <w:style w:type="paragraph" w:styleId="Header">
    <w:name w:val="header"/>
    <w:aliases w:val="Heder,Titul"/>
    <w:basedOn w:val="Normal"/>
    <w:link w:val="HeaderChar"/>
    <w:uiPriority w:val="99"/>
    <w:rsid w:val="00217266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21726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"/>
    <w:uiPriority w:val="99"/>
    <w:rsid w:val="00D90C79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D90C79"/>
    <w:rPr>
      <w:rFonts w:cs="Times New Roman"/>
      <w:snapToGrid w:val="0"/>
      <w:sz w:val="24"/>
    </w:rPr>
  </w:style>
  <w:style w:type="paragraph" w:customStyle="1" w:styleId="BodyTextIndent21">
    <w:name w:val="Body Text Indent 21"/>
    <w:basedOn w:val="Normal"/>
    <w:uiPriority w:val="99"/>
    <w:rsid w:val="00D90C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styleId="FootnoteReference">
    <w:name w:val="footnote reference"/>
    <w:basedOn w:val="DefaultParagraphFont"/>
    <w:uiPriority w:val="99"/>
    <w:rsid w:val="00D90C79"/>
    <w:rPr>
      <w:rFonts w:cs="Times New Roman"/>
      <w:vertAlign w:val="superscript"/>
    </w:rPr>
  </w:style>
  <w:style w:type="paragraph" w:customStyle="1" w:styleId="3">
    <w:name w:val="Стиль3"/>
    <w:basedOn w:val="BodyTextIndent2"/>
    <w:uiPriority w:val="99"/>
    <w:rsid w:val="00004A78"/>
    <w:pPr>
      <w:widowControl w:val="0"/>
      <w:tabs>
        <w:tab w:val="clear" w:pos="709"/>
        <w:tab w:val="num" w:pos="1307"/>
      </w:tabs>
      <w:adjustRightInd w:val="0"/>
      <w:spacing w:before="0" w:after="0"/>
      <w:ind w:left="1080" w:firstLine="0"/>
      <w:textAlignment w:val="baseline"/>
    </w:pPr>
  </w:style>
  <w:style w:type="paragraph" w:styleId="BodyTextIndent2">
    <w:name w:val="Body Text Indent 2"/>
    <w:basedOn w:val="Normal"/>
    <w:link w:val="BodyTextIndent2Char"/>
    <w:uiPriority w:val="99"/>
    <w:rsid w:val="00A92F04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004A7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A92F0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A92F04"/>
    <w:rPr>
      <w:sz w:val="24"/>
    </w:rPr>
  </w:style>
  <w:style w:type="paragraph" w:customStyle="1" w:styleId="14">
    <w:name w:val="заголовок 1"/>
    <w:basedOn w:val="Normal"/>
    <w:next w:val="Normal"/>
    <w:uiPriority w:val="99"/>
    <w:rsid w:val="0003319A"/>
    <w:pPr>
      <w:keepNext/>
      <w:widowControl w:val="0"/>
      <w:jc w:val="center"/>
    </w:pPr>
    <w:rPr>
      <w:b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2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7</Pages>
  <Words>1908</Words>
  <Characters>10880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6612</cp:lastModifiedBy>
  <cp:revision>6</cp:revision>
  <cp:lastPrinted>2014-03-17T13:13:00Z</cp:lastPrinted>
  <dcterms:created xsi:type="dcterms:W3CDTF">2014-03-17T10:50:00Z</dcterms:created>
  <dcterms:modified xsi:type="dcterms:W3CDTF">2014-03-17T13:13:00Z</dcterms:modified>
</cp:coreProperties>
</file>