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0FB" w:rsidRPr="00EB5293" w:rsidRDefault="006B60FB"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6B60FB" w:rsidRPr="00EB5293" w:rsidRDefault="006B60FB"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6B60FB" w:rsidRDefault="006B60FB" w:rsidP="00AD6DD9">
                  <w:pPr>
                    <w:jc w:val="center"/>
                    <w:rPr>
                      <w:b/>
                      <w:sz w:val="16"/>
                    </w:rPr>
                  </w:pPr>
                  <w:r>
                    <w:rPr>
                      <w:b/>
                      <w:sz w:val="16"/>
                    </w:rPr>
                    <w:t>ФЕДЕРАЛЬНОЕ ГОСУДАРСТВЕННОЕ УНИТАРНОЕ ПРЕДПРИЯТИЕ</w:t>
                  </w:r>
                </w:p>
                <w:p w:rsidR="006B60FB" w:rsidRDefault="006B60FB" w:rsidP="00AD6DD9">
                  <w:pPr>
                    <w:jc w:val="center"/>
                    <w:rPr>
                      <w:b/>
                      <w:sz w:val="16"/>
                    </w:rPr>
                  </w:pPr>
                </w:p>
                <w:p w:rsidR="006B60FB" w:rsidRDefault="006B60FB" w:rsidP="00AD6DD9">
                  <w:pPr>
                    <w:jc w:val="center"/>
                    <w:rPr>
                      <w:rFonts w:ascii="Arial" w:hAnsi="Arial"/>
                      <w:b/>
                      <w:sz w:val="20"/>
                    </w:rPr>
                  </w:pPr>
                  <w:r>
                    <w:rPr>
                      <w:rFonts w:ascii="Arial" w:hAnsi="Arial"/>
                      <w:b/>
                      <w:sz w:val="20"/>
                    </w:rPr>
                    <w:t xml:space="preserve">ВСЕРОССИЙСКИЙ </w:t>
                  </w:r>
                </w:p>
                <w:p w:rsidR="006B60FB" w:rsidRDefault="006B60FB"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6B60FB" w:rsidRDefault="006B60FB"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6B60FB" w:rsidRPr="00EB5293" w:rsidRDefault="006B60FB"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6B60FB" w:rsidRDefault="006B60FB" w:rsidP="00AD6DD9">
                  <w:pPr>
                    <w:jc w:val="center"/>
                    <w:rPr>
                      <w:rFonts w:ascii="Arial" w:hAnsi="Arial"/>
                      <w:b/>
                      <w:sz w:val="52"/>
                    </w:rPr>
                  </w:pPr>
                  <w:r>
                    <w:rPr>
                      <w:rFonts w:ascii="Arial" w:hAnsi="Arial"/>
                      <w:b/>
                      <w:sz w:val="52"/>
                      <w:lang w:val="en-US"/>
                    </w:rPr>
                    <w:t>ВНИИА</w:t>
                  </w:r>
                </w:p>
              </w:txbxContent>
            </v:textbox>
          </v:rect>
        </w:pict>
      </w:r>
      <w:r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45pt" o:ole="">
            <v:imagedata r:id="rId7" o:title=""/>
          </v:shape>
          <o:OLEObject Type="Embed" ProgID="CorelDraw.Graphic.7" ShapeID="_x0000_i1025" DrawAspect="Content" ObjectID="_1474369095" r:id="rId8"/>
        </w:object>
      </w:r>
    </w:p>
    <w:p w:rsidR="006B60FB" w:rsidRPr="00EB5293" w:rsidRDefault="006B60FB"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6B60FB" w:rsidRPr="00EB5293" w:rsidRDefault="006B60FB" w:rsidP="00966ABD">
      <w:pPr>
        <w:rPr>
          <w:sz w:val="22"/>
          <w:szCs w:val="22"/>
        </w:rPr>
      </w:pPr>
    </w:p>
    <w:p w:rsidR="006B60FB" w:rsidRPr="00EB5293" w:rsidRDefault="006B60FB" w:rsidP="00966ABD">
      <w:pPr>
        <w:rPr>
          <w:sz w:val="22"/>
          <w:szCs w:val="22"/>
        </w:rPr>
      </w:pPr>
    </w:p>
    <w:tbl>
      <w:tblPr>
        <w:tblW w:w="5000" w:type="pct"/>
        <w:tblLook w:val="01E0"/>
      </w:tblPr>
      <w:tblGrid>
        <w:gridCol w:w="5989"/>
        <w:gridCol w:w="1919"/>
        <w:gridCol w:w="2566"/>
      </w:tblGrid>
      <w:tr w:rsidR="006B60FB" w:rsidRPr="00EB5293" w:rsidTr="00093A16">
        <w:trPr>
          <w:gridAfter w:val="2"/>
          <w:wAfter w:w="2141" w:type="pct"/>
          <w:trHeight w:val="699"/>
        </w:trPr>
        <w:tc>
          <w:tcPr>
            <w:tcW w:w="2859" w:type="pct"/>
          </w:tcPr>
          <w:p w:rsidR="006B60FB" w:rsidRDefault="006B60FB" w:rsidP="00FB581C">
            <w:pPr>
              <w:rPr>
                <w:b/>
                <w:i/>
              </w:rPr>
            </w:pPr>
            <w:r w:rsidRPr="00EB5293">
              <w:rPr>
                <w:b/>
                <w:i/>
              </w:rPr>
              <w:t xml:space="preserve">№ </w:t>
            </w:r>
            <w:r>
              <w:rPr>
                <w:b/>
                <w:i/>
              </w:rPr>
              <w:t>319</w:t>
            </w:r>
            <w:r w:rsidRPr="00EB5293">
              <w:rPr>
                <w:b/>
                <w:i/>
              </w:rPr>
              <w:t>-499</w:t>
            </w:r>
            <w:r>
              <w:rPr>
                <w:b/>
                <w:i/>
              </w:rPr>
              <w:t>6</w:t>
            </w:r>
            <w:r w:rsidRPr="00EB5293">
              <w:rPr>
                <w:b/>
                <w:i/>
              </w:rPr>
              <w:t>/</w:t>
            </w:r>
            <w:r>
              <w:rPr>
                <w:b/>
                <w:i/>
              </w:rPr>
              <w:t>125</w:t>
            </w:r>
          </w:p>
          <w:p w:rsidR="006B60FB" w:rsidRPr="00EB5293" w:rsidRDefault="006B60FB" w:rsidP="00FB581C">
            <w:pPr>
              <w:rPr>
                <w:b/>
                <w:i/>
              </w:rPr>
            </w:pPr>
          </w:p>
        </w:tc>
      </w:tr>
      <w:tr w:rsidR="006B60FB" w:rsidRPr="00EB5293" w:rsidTr="00093A16">
        <w:trPr>
          <w:gridBefore w:val="1"/>
          <w:wBefore w:w="2859" w:type="pct"/>
        </w:trPr>
        <w:tc>
          <w:tcPr>
            <w:tcW w:w="2141" w:type="pct"/>
            <w:gridSpan w:val="2"/>
            <w:vAlign w:val="center"/>
          </w:tcPr>
          <w:p w:rsidR="006B60FB" w:rsidRPr="00EB5293" w:rsidRDefault="006B60FB" w:rsidP="00966ABD"/>
        </w:tc>
      </w:tr>
      <w:tr w:rsidR="006B60FB" w:rsidRPr="00EB5293" w:rsidTr="00093A16">
        <w:trPr>
          <w:gridBefore w:val="1"/>
          <w:wBefore w:w="2859" w:type="pct"/>
        </w:trPr>
        <w:tc>
          <w:tcPr>
            <w:tcW w:w="2141" w:type="pct"/>
            <w:gridSpan w:val="2"/>
            <w:vAlign w:val="center"/>
          </w:tcPr>
          <w:p w:rsidR="006B60FB" w:rsidRPr="00EB5293" w:rsidRDefault="006B60FB" w:rsidP="00966ABD"/>
        </w:tc>
      </w:tr>
      <w:tr w:rsidR="006B60FB" w:rsidRPr="00EB5293" w:rsidTr="00093A16">
        <w:trPr>
          <w:gridBefore w:val="1"/>
          <w:wBefore w:w="2859" w:type="pct"/>
        </w:trPr>
        <w:tc>
          <w:tcPr>
            <w:tcW w:w="2141" w:type="pct"/>
            <w:gridSpan w:val="2"/>
          </w:tcPr>
          <w:p w:rsidR="006B60FB" w:rsidRPr="00EB5293" w:rsidRDefault="006B60FB" w:rsidP="00966ABD"/>
        </w:tc>
      </w:tr>
      <w:tr w:rsidR="006B60FB" w:rsidRPr="00EB5293" w:rsidTr="004870C6">
        <w:trPr>
          <w:gridBefore w:val="1"/>
          <w:wBefore w:w="2859" w:type="pct"/>
        </w:trPr>
        <w:tc>
          <w:tcPr>
            <w:tcW w:w="916" w:type="pct"/>
            <w:vAlign w:val="center"/>
          </w:tcPr>
          <w:p w:rsidR="006B60FB" w:rsidRPr="00EB5293" w:rsidRDefault="006B60FB" w:rsidP="00966ABD"/>
        </w:tc>
        <w:tc>
          <w:tcPr>
            <w:tcW w:w="1225" w:type="pct"/>
            <w:vAlign w:val="center"/>
          </w:tcPr>
          <w:p w:rsidR="006B60FB" w:rsidRPr="00EB5293" w:rsidRDefault="006B60FB" w:rsidP="00966ABD"/>
        </w:tc>
      </w:tr>
      <w:tr w:rsidR="006B60FB" w:rsidRPr="00EB5293" w:rsidTr="00093A16">
        <w:trPr>
          <w:gridBefore w:val="1"/>
          <w:wBefore w:w="2859" w:type="pct"/>
        </w:trPr>
        <w:tc>
          <w:tcPr>
            <w:tcW w:w="2141" w:type="pct"/>
            <w:gridSpan w:val="2"/>
            <w:vAlign w:val="center"/>
          </w:tcPr>
          <w:p w:rsidR="006B60FB" w:rsidRPr="00EB5293" w:rsidRDefault="006B60FB" w:rsidP="00966ABD">
            <w:pPr>
              <w:rPr>
                <w:i/>
              </w:rPr>
            </w:pPr>
          </w:p>
        </w:tc>
      </w:tr>
    </w:tbl>
    <w:p w:rsidR="006B60FB" w:rsidRPr="00EB5293" w:rsidRDefault="006B60FB" w:rsidP="00966ABD">
      <w:pPr>
        <w:spacing w:line="360" w:lineRule="auto"/>
        <w:jc w:val="center"/>
        <w:rPr>
          <w:b/>
          <w:sz w:val="22"/>
          <w:szCs w:val="22"/>
        </w:rPr>
      </w:pPr>
    </w:p>
    <w:p w:rsidR="006B60FB" w:rsidRPr="00EB5293" w:rsidRDefault="006B60FB" w:rsidP="00871E67">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EB5293">
        <w:rPr>
          <w:b/>
        </w:rPr>
        <w:t>ДОКУМЕНТАЦИЯ ПО ЗАПРОСУ ЦЕН</w:t>
      </w:r>
      <w:bookmarkEnd w:id="9"/>
      <w:bookmarkEnd w:id="10"/>
    </w:p>
    <w:p w:rsidR="006B60FB" w:rsidRPr="00EB5293" w:rsidRDefault="006B60FB" w:rsidP="00871E67">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6B60FB" w:rsidRPr="00EB5293" w:rsidRDefault="006B60FB" w:rsidP="00871E67">
      <w:pPr>
        <w:spacing w:line="360" w:lineRule="auto"/>
        <w:jc w:val="center"/>
        <w:rPr>
          <w:b/>
        </w:rPr>
      </w:pPr>
      <w:bookmarkStart w:id="24" w:name="_Toc349652271"/>
      <w:bookmarkStart w:id="25" w:name="_Toc349653055"/>
      <w:r w:rsidRPr="00EB5293">
        <w:rPr>
          <w:b/>
        </w:rPr>
        <w:t>на поставку товаров для нужд</w:t>
      </w:r>
      <w:bookmarkEnd w:id="24"/>
      <w:bookmarkEnd w:id="25"/>
    </w:p>
    <w:p w:rsidR="006B60FB" w:rsidRPr="00EB5293" w:rsidRDefault="006B60FB" w:rsidP="00871E67">
      <w:pPr>
        <w:spacing w:line="360" w:lineRule="auto"/>
        <w:jc w:val="center"/>
        <w:rPr>
          <w:b/>
        </w:rPr>
      </w:pPr>
      <w:r w:rsidRPr="00EB5293">
        <w:rPr>
          <w:b/>
        </w:rPr>
        <w:t>ФГУП «Всероссийский научно-исследовательский институт автоматики им. Н.Л. Духова»</w:t>
      </w:r>
    </w:p>
    <w:p w:rsidR="006B60FB" w:rsidRPr="00EB5293" w:rsidRDefault="006B60FB" w:rsidP="00871E67">
      <w:pPr>
        <w:spacing w:line="360" w:lineRule="auto"/>
        <w:jc w:val="center"/>
        <w:rPr>
          <w:b/>
        </w:rPr>
      </w:pPr>
    </w:p>
    <w:p w:rsidR="006B60FB" w:rsidRPr="00EB5293" w:rsidRDefault="006B60FB" w:rsidP="00871E67">
      <w:pPr>
        <w:tabs>
          <w:tab w:val="left" w:pos="5010"/>
        </w:tabs>
        <w:suppressAutoHyphens/>
        <w:ind w:right="639"/>
        <w:jc w:val="center"/>
        <w:rPr>
          <w:i/>
          <w:sz w:val="20"/>
          <w:szCs w:val="20"/>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pStyle w:val="BodyText2"/>
        <w:rPr>
          <w:i/>
          <w:sz w:val="20"/>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Pr="00EB5293" w:rsidRDefault="006B60FB" w:rsidP="00871E67">
      <w:pPr>
        <w:tabs>
          <w:tab w:val="left" w:pos="5010"/>
        </w:tabs>
        <w:suppressAutoHyphens/>
        <w:ind w:right="639"/>
        <w:jc w:val="center"/>
        <w:rPr>
          <w:sz w:val="22"/>
          <w:szCs w:val="22"/>
        </w:rPr>
      </w:pPr>
    </w:p>
    <w:p w:rsidR="006B60FB" w:rsidRDefault="006B60FB" w:rsidP="00871E67">
      <w:pPr>
        <w:tabs>
          <w:tab w:val="left" w:pos="5010"/>
        </w:tabs>
        <w:suppressAutoHyphens/>
        <w:ind w:right="639"/>
        <w:jc w:val="center"/>
        <w:rPr>
          <w:b/>
          <w:sz w:val="22"/>
          <w:szCs w:val="22"/>
        </w:rPr>
      </w:pPr>
    </w:p>
    <w:p w:rsidR="006B60FB" w:rsidRPr="00EB5293" w:rsidRDefault="006B60FB" w:rsidP="00871E67">
      <w:pPr>
        <w:tabs>
          <w:tab w:val="left" w:pos="5010"/>
        </w:tabs>
        <w:suppressAutoHyphens/>
        <w:ind w:right="639"/>
        <w:jc w:val="center"/>
        <w:rPr>
          <w:b/>
          <w:sz w:val="22"/>
          <w:szCs w:val="22"/>
        </w:rPr>
      </w:pPr>
    </w:p>
    <w:p w:rsidR="006B60FB" w:rsidRPr="00EB5293" w:rsidRDefault="006B60FB" w:rsidP="00871E67">
      <w:pPr>
        <w:tabs>
          <w:tab w:val="left" w:pos="5010"/>
        </w:tabs>
        <w:suppressAutoHyphens/>
        <w:ind w:right="639"/>
        <w:jc w:val="center"/>
        <w:rPr>
          <w:b/>
          <w:sz w:val="22"/>
          <w:szCs w:val="22"/>
        </w:rPr>
      </w:pPr>
      <w:r w:rsidRPr="00EB5293">
        <w:rPr>
          <w:b/>
          <w:sz w:val="22"/>
          <w:szCs w:val="22"/>
        </w:rPr>
        <w:t>2014</w:t>
      </w:r>
    </w:p>
    <w:bookmarkEnd w:id="11"/>
    <w:bookmarkEnd w:id="12"/>
    <w:bookmarkEnd w:id="13"/>
    <w:bookmarkEnd w:id="14"/>
    <w:p w:rsidR="006B60FB" w:rsidRPr="00EB5293" w:rsidRDefault="006B60FB" w:rsidP="00F52F08">
      <w:pPr>
        <w:pStyle w:val="1c"/>
        <w:ind w:firstLine="0"/>
        <w:jc w:val="center"/>
        <w:rPr>
          <w:b w:val="0"/>
          <w:sz w:val="22"/>
          <w:szCs w:val="22"/>
        </w:rPr>
      </w:pPr>
    </w:p>
    <w:p w:rsidR="006B60FB" w:rsidRDefault="006B60FB" w:rsidP="00F52F08">
      <w:pPr>
        <w:pStyle w:val="1c"/>
        <w:ind w:firstLine="0"/>
        <w:jc w:val="center"/>
        <w:rPr>
          <w:rFonts w:ascii="Times New Roman" w:hAnsi="Times New Roman"/>
          <w:b w:val="0"/>
          <w:bCs/>
          <w:szCs w:val="24"/>
        </w:rPr>
      </w:pPr>
      <w:r w:rsidRPr="00EB5293">
        <w:fldChar w:fldCharType="begin"/>
      </w:r>
      <w:r w:rsidRPr="00EB5293">
        <w:instrText xml:space="preserve"> TOC \o "1-3" \h \z \u </w:instrText>
      </w:r>
      <w:r w:rsidRPr="00EB5293">
        <w:fldChar w:fldCharType="separate"/>
      </w:r>
      <w:r w:rsidRPr="00987B19">
        <w:rPr>
          <w:rFonts w:ascii="Times New Roman" w:hAnsi="Times New Roman"/>
          <w:b w:val="0"/>
          <w:bCs/>
          <w:szCs w:val="24"/>
        </w:rPr>
        <w:t>СОДЕРЖАНИЕ</w:t>
      </w:r>
    </w:p>
    <w:p w:rsidR="006B60FB" w:rsidRPr="00F52F08" w:rsidRDefault="006B60FB" w:rsidP="00F52F08"/>
    <w:p w:rsidR="006B60FB" w:rsidRPr="008B693E" w:rsidRDefault="006B60FB" w:rsidP="00F52F08">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8B693E">
          <w:rPr>
            <w:rStyle w:val="Hyperlink"/>
            <w:bCs/>
          </w:rPr>
          <w:t>ИЗВЕЩЕНИЕ О ПРОВЕДЕНИИ ЗАПРОСА ЦЕН</w:t>
        </w:r>
        <w:r w:rsidRPr="008B693E">
          <w:rPr>
            <w:webHidden/>
          </w:rPr>
          <w:tab/>
        </w:r>
        <w:r>
          <w:rPr>
            <w:webHidden/>
            <w:lang w:val="en-US"/>
          </w:rPr>
          <w:t>3</w:t>
        </w:r>
      </w:hyperlink>
    </w:p>
    <w:p w:rsidR="006B60FB" w:rsidRPr="008B693E" w:rsidRDefault="006B60FB" w:rsidP="00F52F08">
      <w:pPr>
        <w:pStyle w:val="TOC1"/>
        <w:rPr>
          <w:rFonts w:ascii="Calibri" w:hAnsi="Calibri"/>
        </w:rPr>
      </w:pPr>
      <w:hyperlink w:anchor="_Toc351535680" w:history="1">
        <w:r w:rsidRPr="008B693E">
          <w:rPr>
            <w:rStyle w:val="Hyperlink"/>
          </w:rPr>
          <w:t>ЧАСТЬ 1</w:t>
        </w:r>
        <w:r w:rsidRPr="008B693E">
          <w:rPr>
            <w:webHidden/>
          </w:rPr>
          <w:tab/>
        </w:r>
        <w:r>
          <w:rPr>
            <w:webHidden/>
            <w:lang w:val="en-US"/>
          </w:rPr>
          <w:t>5</w:t>
        </w:r>
      </w:hyperlink>
    </w:p>
    <w:p w:rsidR="006B60FB" w:rsidRPr="008B693E" w:rsidRDefault="006B60FB" w:rsidP="00F52F08">
      <w:pPr>
        <w:pStyle w:val="TOC1"/>
        <w:rPr>
          <w:rFonts w:ascii="Calibri" w:hAnsi="Calibri"/>
        </w:rPr>
      </w:pPr>
      <w:hyperlink w:anchor="_Toc351535681" w:history="1">
        <w:r w:rsidRPr="008B693E">
          <w:rPr>
            <w:rStyle w:val="Hyperlink"/>
          </w:rPr>
          <w:t>1. ТЕРМИНЫ И ОПРЕДЕЛЕНИЯ</w:t>
        </w:r>
        <w:r w:rsidRPr="008B693E">
          <w:rPr>
            <w:webHidden/>
          </w:rPr>
          <w:tab/>
        </w:r>
        <w:r>
          <w:rPr>
            <w:webHidden/>
            <w:lang w:val="en-US"/>
          </w:rPr>
          <w:t>5</w:t>
        </w:r>
      </w:hyperlink>
    </w:p>
    <w:p w:rsidR="006B60FB" w:rsidRPr="008B693E" w:rsidRDefault="006B60FB" w:rsidP="00F52F08">
      <w:pPr>
        <w:pStyle w:val="TOC1"/>
        <w:rPr>
          <w:rFonts w:ascii="Calibri" w:hAnsi="Calibri"/>
        </w:rPr>
      </w:pPr>
      <w:hyperlink w:anchor="_Toc351535682" w:history="1">
        <w:r w:rsidRPr="008B693E">
          <w:rPr>
            <w:rStyle w:val="Hyperlink"/>
          </w:rPr>
          <w:t>2. ОБЩИЕ ПОЛОЖЕНИЯ</w:t>
        </w:r>
        <w:r w:rsidRPr="008B693E">
          <w:rPr>
            <w:webHidden/>
          </w:rPr>
          <w:tab/>
        </w:r>
        <w:r>
          <w:rPr>
            <w:webHidden/>
            <w:lang w:val="en-US"/>
          </w:rPr>
          <w:t>7</w:t>
        </w:r>
      </w:hyperlink>
    </w:p>
    <w:p w:rsidR="006B60FB" w:rsidRPr="008B693E" w:rsidRDefault="006B60FB" w:rsidP="00F52F08">
      <w:pPr>
        <w:pStyle w:val="TOC1"/>
        <w:rPr>
          <w:rFonts w:ascii="Calibri" w:hAnsi="Calibri"/>
        </w:rPr>
      </w:pPr>
      <w:hyperlink w:anchor="_Toc351535683" w:history="1">
        <w:r w:rsidRPr="008B693E">
          <w:rPr>
            <w:rStyle w:val="Hyperlink"/>
          </w:rPr>
          <w:t>3. ПОРЯДОК ПРОВЕДЕНИЯ ЗАПРОСА ЦЕН</w:t>
        </w:r>
        <w:r w:rsidRPr="008B693E">
          <w:rPr>
            <w:webHidden/>
          </w:rPr>
          <w:tab/>
        </w:r>
        <w:r>
          <w:rPr>
            <w:webHidden/>
            <w:lang w:val="en-US"/>
          </w:rPr>
          <w:t>7</w:t>
        </w:r>
      </w:hyperlink>
    </w:p>
    <w:p w:rsidR="006B60FB" w:rsidRPr="008B693E" w:rsidRDefault="006B60FB" w:rsidP="00F52F08">
      <w:pPr>
        <w:pStyle w:val="TOC1"/>
        <w:rPr>
          <w:rFonts w:ascii="Calibri" w:hAnsi="Calibri"/>
        </w:rPr>
      </w:pPr>
      <w:hyperlink w:anchor="_Toc351535684" w:history="1">
        <w:r w:rsidRPr="008B693E">
          <w:rPr>
            <w:rStyle w:val="Hyperlink"/>
          </w:rPr>
          <w:t>4. ИНФОРМАЦИОННАЯ КАРТА ЗАПРОСА ЦЕН</w:t>
        </w:r>
        <w:r w:rsidRPr="008B693E">
          <w:rPr>
            <w:webHidden/>
          </w:rPr>
          <w:tab/>
        </w:r>
        <w:r>
          <w:rPr>
            <w:webHidden/>
            <w:lang w:val="en-US"/>
          </w:rPr>
          <w:t>14</w:t>
        </w:r>
      </w:hyperlink>
    </w:p>
    <w:p w:rsidR="006B60FB" w:rsidRPr="008B693E" w:rsidRDefault="006B60FB" w:rsidP="00F52F08">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21</w:t>
        </w:r>
      </w:hyperlink>
    </w:p>
    <w:p w:rsidR="006B60FB" w:rsidRPr="008B693E" w:rsidRDefault="006B60FB" w:rsidP="00F52F08">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21</w:t>
        </w:r>
      </w:hyperlink>
    </w:p>
    <w:p w:rsidR="006B60FB" w:rsidRPr="008B693E" w:rsidRDefault="006B60FB" w:rsidP="00F52F08">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24</w:t>
        </w:r>
      </w:hyperlink>
    </w:p>
    <w:p w:rsidR="006B60FB" w:rsidRPr="008B693E" w:rsidRDefault="006B60FB" w:rsidP="00F52F08">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26</w:t>
        </w:r>
      </w:hyperlink>
    </w:p>
    <w:p w:rsidR="006B60FB" w:rsidRPr="008B693E" w:rsidRDefault="006B60FB" w:rsidP="00F52F08">
      <w:pPr>
        <w:pStyle w:val="TOC1"/>
        <w:rPr>
          <w:rFonts w:ascii="Calibri" w:hAnsi="Calibri"/>
        </w:rPr>
      </w:pPr>
      <w:hyperlink w:anchor="_Toc351535689" w:history="1">
        <w:r w:rsidRPr="008B693E">
          <w:rPr>
            <w:rStyle w:val="Hyperlink"/>
          </w:rPr>
          <w:t>Форма банковской гарантии</w:t>
        </w:r>
        <w:r w:rsidRPr="008B693E">
          <w:rPr>
            <w:webHidden/>
          </w:rPr>
          <w:tab/>
        </w:r>
        <w:r>
          <w:rPr>
            <w:webHidden/>
            <w:lang w:val="en-US"/>
          </w:rPr>
          <w:t>28</w:t>
        </w:r>
      </w:hyperlink>
    </w:p>
    <w:p w:rsidR="006B60FB" w:rsidRPr="008B693E" w:rsidRDefault="006B60FB" w:rsidP="00F52F08">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6B60FB" w:rsidRPr="00E32D54" w:rsidRDefault="006B60FB" w:rsidP="00F52F08">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6B60FB" w:rsidRPr="00137372" w:rsidRDefault="006B60FB" w:rsidP="00F52F08">
      <w:pPr>
        <w:pStyle w:val="TOC1"/>
      </w:pPr>
      <w:r w:rsidRPr="00137372">
        <w:t>ЧАСТЬ 3</w:t>
      </w:r>
      <w:r w:rsidRPr="00137372">
        <w:rPr>
          <w:webHidden/>
        </w:rPr>
        <w:tab/>
        <w:t>36</w:t>
      </w:r>
    </w:p>
    <w:p w:rsidR="006B60FB" w:rsidRPr="00137372" w:rsidRDefault="006B60FB" w:rsidP="00F52F08">
      <w:pPr>
        <w:pStyle w:val="TOC1"/>
      </w:pPr>
      <w:r>
        <w:t>Техническая часть</w:t>
      </w:r>
      <w:r w:rsidRPr="00137372">
        <w:rPr>
          <w:webHidden/>
        </w:rPr>
        <w:tab/>
        <w:t>36</w:t>
      </w:r>
    </w:p>
    <w:p w:rsidR="006B60FB" w:rsidRDefault="006B60FB" w:rsidP="00F52F08">
      <w:pPr>
        <w:pStyle w:val="TOC1"/>
        <w:rPr>
          <w:b/>
        </w:rPr>
      </w:pPr>
      <w:r>
        <w:rPr>
          <w:b/>
        </w:rPr>
        <w:fldChar w:fldCharType="end"/>
      </w:r>
    </w:p>
    <w:p w:rsidR="006B60FB" w:rsidRPr="00467ACB" w:rsidRDefault="006B60FB" w:rsidP="00F52F08">
      <w:pPr>
        <w:pStyle w:val="TOC1"/>
        <w:rPr>
          <w:b/>
          <w:bCs/>
          <w:szCs w:val="24"/>
        </w:rPr>
      </w:pPr>
      <w:r w:rsidRPr="00EB5293">
        <w:fldChar w:fldCharType="end"/>
      </w:r>
      <w:r w:rsidRPr="00467ACB">
        <w:rPr>
          <w:highlight w:val="yellow"/>
        </w:rPr>
        <w:br w:type="page"/>
      </w:r>
      <w:bookmarkStart w:id="26" w:name="_Toc347315016"/>
      <w:bookmarkStart w:id="27" w:name="_Toc382053045"/>
      <w:r w:rsidRPr="00467ACB">
        <w:rPr>
          <w:bCs/>
          <w:szCs w:val="24"/>
        </w:rPr>
        <w:t>ИЗВЕЩЕНИЕ О ПРОВЕДЕНИИ ЗАПРОСА ЦЕН</w:t>
      </w:r>
      <w:bookmarkEnd w:id="26"/>
      <w:bookmarkEnd w:id="27"/>
    </w:p>
    <w:p w:rsidR="006B60FB" w:rsidRPr="00467ACB" w:rsidRDefault="006B60FB" w:rsidP="00966ABD">
      <w:pPr>
        <w:rPr>
          <w:highlight w:val="yellow"/>
        </w:rPr>
      </w:pPr>
    </w:p>
    <w:tbl>
      <w:tblPr>
        <w:tblW w:w="10728" w:type="dxa"/>
        <w:tblLook w:val="01E0"/>
      </w:tblPr>
      <w:tblGrid>
        <w:gridCol w:w="10728"/>
      </w:tblGrid>
      <w:tr w:rsidR="006B60FB" w:rsidRPr="00467ACB" w:rsidTr="00966ABD">
        <w:tc>
          <w:tcPr>
            <w:tcW w:w="10728" w:type="dxa"/>
            <w:shd w:val="clear" w:color="auto" w:fill="E6E6E6"/>
          </w:tcPr>
          <w:p w:rsidR="006B60FB" w:rsidRPr="00467ACB" w:rsidRDefault="006B60FB" w:rsidP="00513336">
            <w:pPr>
              <w:numPr>
                <w:ilvl w:val="0"/>
                <w:numId w:val="1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6B60FB" w:rsidRPr="00467ACB" w:rsidTr="00E74D5E">
        <w:tc>
          <w:tcPr>
            <w:tcW w:w="10728" w:type="dxa"/>
          </w:tcPr>
          <w:p w:rsidR="006B60FB" w:rsidRPr="00467ACB" w:rsidRDefault="006B60FB" w:rsidP="00966ABD">
            <w:pPr>
              <w:jc w:val="both"/>
            </w:pPr>
            <w:r w:rsidRPr="00467ACB">
              <w:rPr>
                <w:sz w:val="22"/>
                <w:szCs w:val="22"/>
              </w:rPr>
              <w:t>Открытый запрос цен в электронной форме.</w:t>
            </w:r>
          </w:p>
        </w:tc>
      </w:tr>
      <w:tr w:rsidR="006B60FB" w:rsidRPr="00467ACB" w:rsidTr="00966ABD">
        <w:tc>
          <w:tcPr>
            <w:tcW w:w="10728" w:type="dxa"/>
          </w:tcPr>
          <w:p w:rsidR="006B60FB" w:rsidRPr="00467ACB" w:rsidRDefault="006B60FB" w:rsidP="00966ABD">
            <w:pPr>
              <w:jc w:val="both"/>
            </w:pPr>
          </w:p>
        </w:tc>
      </w:tr>
      <w:tr w:rsidR="006B60FB" w:rsidRPr="00467ACB" w:rsidTr="00966ABD">
        <w:tc>
          <w:tcPr>
            <w:tcW w:w="10728" w:type="dxa"/>
            <w:shd w:val="clear" w:color="auto" w:fill="E6E6E6"/>
          </w:tcPr>
          <w:p w:rsidR="006B60FB" w:rsidRPr="00467ACB" w:rsidRDefault="006B60FB" w:rsidP="00513336">
            <w:pPr>
              <w:numPr>
                <w:ilvl w:val="0"/>
                <w:numId w:val="15"/>
              </w:numPr>
              <w:tabs>
                <w:tab w:val="clear" w:pos="720"/>
                <w:tab w:val="num" w:pos="360"/>
              </w:tabs>
              <w:ind w:left="360"/>
              <w:jc w:val="both"/>
              <w:rPr>
                <w:b/>
              </w:rPr>
            </w:pPr>
            <w:r w:rsidRPr="00467ACB">
              <w:rPr>
                <w:b/>
                <w:sz w:val="22"/>
                <w:szCs w:val="22"/>
              </w:rPr>
              <w:t>Заказчик (организатор запроса цен):</w:t>
            </w:r>
          </w:p>
        </w:tc>
      </w:tr>
      <w:tr w:rsidR="006B60FB" w:rsidRPr="00467ACB" w:rsidTr="00E74D5E">
        <w:tc>
          <w:tcPr>
            <w:tcW w:w="10728" w:type="dxa"/>
            <w:vAlign w:val="center"/>
          </w:tcPr>
          <w:p w:rsidR="006B60FB" w:rsidRPr="00467ACB" w:rsidRDefault="006B60FB"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6B60FB" w:rsidRPr="00467ACB" w:rsidTr="00E74D5E">
        <w:tc>
          <w:tcPr>
            <w:tcW w:w="10728" w:type="dxa"/>
          </w:tcPr>
          <w:p w:rsidR="006B60FB" w:rsidRPr="00467ACB" w:rsidRDefault="006B60FB"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6B60FB" w:rsidRPr="00467ACB" w:rsidTr="00E74D5E">
        <w:tc>
          <w:tcPr>
            <w:tcW w:w="10728" w:type="dxa"/>
          </w:tcPr>
          <w:p w:rsidR="006B60FB" w:rsidRPr="00467ACB" w:rsidRDefault="006B60FB"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6B60FB" w:rsidRPr="00467ACB" w:rsidTr="00E74D5E">
        <w:tc>
          <w:tcPr>
            <w:tcW w:w="10728" w:type="dxa"/>
          </w:tcPr>
          <w:p w:rsidR="006B60FB" w:rsidRPr="00467ACB" w:rsidRDefault="006B60FB"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color w:val="auto"/>
                  <w:sz w:val="22"/>
                  <w:szCs w:val="22"/>
                  <w:lang w:val="en-US"/>
                </w:rPr>
                <w:t>zakupki</w:t>
              </w:r>
              <w:r w:rsidRPr="00467ACB">
                <w:rPr>
                  <w:rStyle w:val="Hyperlink"/>
                  <w:color w:val="auto"/>
                  <w:sz w:val="22"/>
                  <w:szCs w:val="22"/>
                </w:rPr>
                <w:t>@</w:t>
              </w:r>
              <w:r w:rsidRPr="00467ACB">
                <w:rPr>
                  <w:rStyle w:val="Hyperlink"/>
                  <w:color w:val="auto"/>
                  <w:sz w:val="22"/>
                  <w:szCs w:val="22"/>
                  <w:lang w:val="en-US"/>
                </w:rPr>
                <w:t>vniia</w:t>
              </w:r>
              <w:r w:rsidRPr="00467ACB">
                <w:rPr>
                  <w:rStyle w:val="Hyperlink"/>
                  <w:color w:val="auto"/>
                  <w:sz w:val="22"/>
                  <w:szCs w:val="22"/>
                </w:rPr>
                <w:t>.</w:t>
              </w:r>
              <w:r w:rsidRPr="00467ACB">
                <w:rPr>
                  <w:rStyle w:val="Hyperlink"/>
                  <w:color w:val="auto"/>
                  <w:sz w:val="22"/>
                  <w:szCs w:val="22"/>
                  <w:lang w:val="en-US"/>
                </w:rPr>
                <w:t>ru</w:t>
              </w:r>
            </w:hyperlink>
            <w:r w:rsidRPr="00467ACB">
              <w:t xml:space="preserve"> </w:t>
            </w:r>
            <w:r w:rsidRPr="00467ACB">
              <w:rPr>
                <w:sz w:val="22"/>
                <w:szCs w:val="22"/>
              </w:rPr>
              <w:t>Факс (499) 978-44-72</w:t>
            </w:r>
          </w:p>
        </w:tc>
      </w:tr>
      <w:tr w:rsidR="006B60FB" w:rsidRPr="00467ACB" w:rsidTr="00966ABD">
        <w:tc>
          <w:tcPr>
            <w:tcW w:w="10728" w:type="dxa"/>
          </w:tcPr>
          <w:p w:rsidR="006B60FB" w:rsidRPr="00467ACB" w:rsidRDefault="006B60FB" w:rsidP="00966ABD">
            <w:pPr>
              <w:jc w:val="both"/>
            </w:pPr>
          </w:p>
        </w:tc>
      </w:tr>
      <w:tr w:rsidR="006B60FB" w:rsidRPr="00467ACB" w:rsidTr="00966ABD">
        <w:tc>
          <w:tcPr>
            <w:tcW w:w="10728" w:type="dxa"/>
            <w:shd w:val="clear" w:color="auto" w:fill="E6E6E6"/>
            <w:vAlign w:val="center"/>
          </w:tcPr>
          <w:p w:rsidR="006B60FB" w:rsidRPr="00467ACB" w:rsidRDefault="006B60FB" w:rsidP="00513336">
            <w:pPr>
              <w:numPr>
                <w:ilvl w:val="0"/>
                <w:numId w:val="15"/>
              </w:numPr>
              <w:tabs>
                <w:tab w:val="clear" w:pos="720"/>
                <w:tab w:val="num" w:pos="360"/>
              </w:tabs>
              <w:ind w:left="360"/>
              <w:jc w:val="both"/>
              <w:rPr>
                <w:b/>
              </w:rPr>
            </w:pPr>
            <w:r w:rsidRPr="00467ACB">
              <w:rPr>
                <w:b/>
                <w:sz w:val="22"/>
                <w:szCs w:val="22"/>
              </w:rPr>
              <w:t>Предмет договора:</w:t>
            </w:r>
          </w:p>
        </w:tc>
      </w:tr>
      <w:tr w:rsidR="006B60FB" w:rsidRPr="00467ACB" w:rsidTr="00E74D5E">
        <w:tc>
          <w:tcPr>
            <w:tcW w:w="10728" w:type="dxa"/>
            <w:vAlign w:val="center"/>
          </w:tcPr>
          <w:p w:rsidR="006B60FB" w:rsidRPr="00055BFF" w:rsidRDefault="006B60FB" w:rsidP="005B1F64">
            <w:pPr>
              <w:snapToGrid w:val="0"/>
            </w:pPr>
            <w:r>
              <w:rPr>
                <w:b/>
                <w:sz w:val="22"/>
                <w:szCs w:val="22"/>
              </w:rPr>
              <w:t>Поставка масс-спектрометра в комплекте</w:t>
            </w:r>
            <w:r w:rsidRPr="00467ACB">
              <w:rPr>
                <w:b/>
                <w:sz w:val="22"/>
                <w:szCs w:val="22"/>
              </w:rPr>
              <w:t xml:space="preserve"> </w:t>
            </w:r>
            <w:r w:rsidRPr="00467ACB">
              <w:rPr>
                <w:sz w:val="22"/>
                <w:szCs w:val="22"/>
              </w:rPr>
              <w:t xml:space="preserve">(Далее «Товар»). </w:t>
            </w:r>
            <w:r w:rsidRPr="00055BFF">
              <w:rPr>
                <w:sz w:val="22"/>
                <w:szCs w:val="22"/>
              </w:rPr>
              <w:t xml:space="preserve">Состав и объем товара приведены в </w:t>
            </w:r>
            <w:r>
              <w:rPr>
                <w:sz w:val="22"/>
                <w:szCs w:val="22"/>
              </w:rPr>
              <w:t xml:space="preserve">Части 3 </w:t>
            </w:r>
            <w:r w:rsidRPr="00055BFF">
              <w:rPr>
                <w:sz w:val="22"/>
                <w:szCs w:val="22"/>
              </w:rPr>
              <w:t>документации по запросу цен.</w:t>
            </w:r>
          </w:p>
          <w:p w:rsidR="006B60FB" w:rsidRPr="00467ACB" w:rsidRDefault="006B60FB" w:rsidP="00713701">
            <w:pPr>
              <w:snapToGrid w:val="0"/>
              <w:rPr>
                <w:bCs/>
              </w:rPr>
            </w:pPr>
            <w:r w:rsidRPr="00467ACB">
              <w:rPr>
                <w:sz w:val="22"/>
                <w:szCs w:val="22"/>
              </w:rPr>
              <w:t xml:space="preserve">Сроки поставки товара: не позднее </w:t>
            </w:r>
            <w:r>
              <w:rPr>
                <w:sz w:val="22"/>
                <w:szCs w:val="22"/>
              </w:rPr>
              <w:t xml:space="preserve">16 (шестнадцати) недель </w:t>
            </w:r>
            <w:r w:rsidRPr="00467ACB">
              <w:rPr>
                <w:sz w:val="22"/>
                <w:szCs w:val="22"/>
              </w:rPr>
              <w:t xml:space="preserve">с </w:t>
            </w:r>
            <w:r>
              <w:rPr>
                <w:sz w:val="22"/>
                <w:szCs w:val="22"/>
              </w:rPr>
              <w:t>даты</w:t>
            </w:r>
            <w:r w:rsidRPr="00467ACB">
              <w:rPr>
                <w:sz w:val="22"/>
                <w:szCs w:val="22"/>
              </w:rPr>
              <w:t xml:space="preserve"> подписания договора</w:t>
            </w:r>
            <w:r w:rsidRPr="00467ACB">
              <w:rPr>
                <w:bCs/>
                <w:sz w:val="22"/>
                <w:szCs w:val="22"/>
              </w:rPr>
              <w:t>.</w:t>
            </w:r>
          </w:p>
        </w:tc>
      </w:tr>
      <w:tr w:rsidR="006B60FB" w:rsidRPr="00467ACB" w:rsidTr="00966ABD">
        <w:tc>
          <w:tcPr>
            <w:tcW w:w="10728" w:type="dxa"/>
            <w:vAlign w:val="center"/>
          </w:tcPr>
          <w:p w:rsidR="006B60FB" w:rsidRPr="00467ACB" w:rsidRDefault="006B60FB" w:rsidP="00966ABD">
            <w:pPr>
              <w:snapToGrid w:val="0"/>
            </w:pPr>
          </w:p>
        </w:tc>
      </w:tr>
      <w:tr w:rsidR="006B60FB" w:rsidRPr="00467ACB" w:rsidTr="00966ABD">
        <w:tc>
          <w:tcPr>
            <w:tcW w:w="10728" w:type="dxa"/>
            <w:shd w:val="clear" w:color="auto" w:fill="E6E6E6"/>
            <w:vAlign w:val="center"/>
          </w:tcPr>
          <w:p w:rsidR="006B60FB" w:rsidRPr="00467ACB" w:rsidRDefault="006B60FB" w:rsidP="00513336">
            <w:pPr>
              <w:numPr>
                <w:ilvl w:val="0"/>
                <w:numId w:val="15"/>
              </w:numPr>
              <w:tabs>
                <w:tab w:val="clear" w:pos="720"/>
                <w:tab w:val="num" w:pos="360"/>
              </w:tabs>
              <w:ind w:left="360"/>
              <w:jc w:val="both"/>
              <w:rPr>
                <w:b/>
              </w:rPr>
            </w:pPr>
            <w:r w:rsidRPr="00467ACB">
              <w:rPr>
                <w:b/>
                <w:sz w:val="22"/>
                <w:szCs w:val="22"/>
              </w:rPr>
              <w:t>Место поставки товаров:</w:t>
            </w:r>
          </w:p>
        </w:tc>
      </w:tr>
      <w:tr w:rsidR="006B60FB" w:rsidRPr="00467ACB" w:rsidTr="00E74D5E">
        <w:tc>
          <w:tcPr>
            <w:tcW w:w="10728" w:type="dxa"/>
            <w:vAlign w:val="center"/>
          </w:tcPr>
          <w:p w:rsidR="006B60FB" w:rsidRPr="00467ACB" w:rsidRDefault="006B60FB" w:rsidP="005B1F64">
            <w:pPr>
              <w:snapToGrid w:val="0"/>
            </w:pPr>
            <w:r w:rsidRPr="00467ACB">
              <w:rPr>
                <w:sz w:val="22"/>
                <w:szCs w:val="22"/>
              </w:rPr>
              <w:t xml:space="preserve">г. Москва, ул. </w:t>
            </w:r>
            <w:r>
              <w:rPr>
                <w:sz w:val="22"/>
                <w:szCs w:val="22"/>
              </w:rPr>
              <w:t>Кошкина, вл</w:t>
            </w:r>
            <w:r w:rsidRPr="00467ACB">
              <w:rPr>
                <w:sz w:val="22"/>
                <w:szCs w:val="22"/>
              </w:rPr>
              <w:t>.</w:t>
            </w:r>
            <w:r>
              <w:rPr>
                <w:sz w:val="22"/>
                <w:szCs w:val="22"/>
              </w:rPr>
              <w:t xml:space="preserve"> 5.</w:t>
            </w:r>
          </w:p>
        </w:tc>
      </w:tr>
      <w:tr w:rsidR="006B60FB" w:rsidRPr="00467ACB" w:rsidTr="00966ABD">
        <w:tc>
          <w:tcPr>
            <w:tcW w:w="10728" w:type="dxa"/>
            <w:vAlign w:val="center"/>
          </w:tcPr>
          <w:p w:rsidR="006B60FB" w:rsidRPr="00467ACB" w:rsidRDefault="006B60FB" w:rsidP="00966ABD">
            <w:pPr>
              <w:snapToGrid w:val="0"/>
            </w:pPr>
          </w:p>
        </w:tc>
      </w:tr>
      <w:tr w:rsidR="006B60FB" w:rsidRPr="00467ACB" w:rsidTr="00966ABD">
        <w:tc>
          <w:tcPr>
            <w:tcW w:w="10728" w:type="dxa"/>
            <w:shd w:val="clear" w:color="auto" w:fill="E6E6E6"/>
            <w:vAlign w:val="center"/>
          </w:tcPr>
          <w:p w:rsidR="006B60FB" w:rsidRPr="00467ACB" w:rsidRDefault="006B60FB" w:rsidP="00513336">
            <w:pPr>
              <w:numPr>
                <w:ilvl w:val="0"/>
                <w:numId w:val="1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6B60FB" w:rsidRPr="00467ACB" w:rsidTr="00E74D5E">
        <w:tc>
          <w:tcPr>
            <w:tcW w:w="10728" w:type="dxa"/>
            <w:vAlign w:val="center"/>
          </w:tcPr>
          <w:p w:rsidR="006B60FB" w:rsidRPr="00467ACB" w:rsidRDefault="006B60FB" w:rsidP="00966ABD">
            <w:pPr>
              <w:jc w:val="both"/>
            </w:pPr>
            <w:r w:rsidRPr="00467ACB">
              <w:rPr>
                <w:sz w:val="22"/>
                <w:szCs w:val="22"/>
              </w:rPr>
              <w:t xml:space="preserve">Запрос цен проводится на электронной торговой площадке </w:t>
            </w:r>
            <w:r w:rsidRPr="00451C59">
              <w:rPr>
                <w:sz w:val="22"/>
                <w:szCs w:val="22"/>
              </w:rPr>
              <w:t>«</w:t>
            </w:r>
            <w:r w:rsidRPr="00513336">
              <w:rPr>
                <w:sz w:val="22"/>
                <w:szCs w:val="22"/>
              </w:rPr>
              <w:t xml:space="preserve">Аукционный конкурсный дом» в сети «Интернет» по адресу: </w:t>
            </w:r>
            <w:hyperlink r:id="rId10" w:history="1">
              <w:hyperlink r:id="rId11" w:history="1">
                <w:r w:rsidRPr="00513336">
                  <w:rPr>
                    <w:rStyle w:val="Hyperlink"/>
                    <w:color w:val="auto"/>
                    <w:sz w:val="22"/>
                    <w:szCs w:val="22"/>
                  </w:rPr>
                  <w:t>www.a-k-d.ru</w:t>
                </w:r>
              </w:hyperlink>
            </w:hyperlink>
            <w:r w:rsidRPr="00513336">
              <w:t xml:space="preserve"> </w:t>
            </w:r>
            <w:r w:rsidRPr="00513336">
              <w:rPr>
                <w:sz w:val="22"/>
                <w:szCs w:val="22"/>
              </w:rPr>
              <w:t>в порядке, установленном регламентом</w:t>
            </w:r>
            <w:r w:rsidRPr="00467ACB">
              <w:rPr>
                <w:sz w:val="22"/>
                <w:szCs w:val="22"/>
              </w:rPr>
              <w:t xml:space="preserve"> данной электронной торговой площадки в соответствии с условиями и требованиями документации по запросу цен.</w:t>
            </w:r>
          </w:p>
          <w:p w:rsidR="006B60FB" w:rsidRPr="00467ACB" w:rsidRDefault="006B60FB"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60FB" w:rsidRPr="00467ACB" w:rsidRDefault="006B60FB"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6B60FB" w:rsidRPr="00467ACB" w:rsidTr="00966ABD">
        <w:tc>
          <w:tcPr>
            <w:tcW w:w="10728" w:type="dxa"/>
            <w:vAlign w:val="center"/>
          </w:tcPr>
          <w:p w:rsidR="006B60FB" w:rsidRPr="00467ACB" w:rsidRDefault="006B60FB" w:rsidP="00966ABD">
            <w:pPr>
              <w:jc w:val="both"/>
              <w:rPr>
                <w:highlight w:val="yellow"/>
              </w:rPr>
            </w:pPr>
          </w:p>
        </w:tc>
      </w:tr>
      <w:tr w:rsidR="006B60FB" w:rsidRPr="00467ACB" w:rsidTr="00966ABD">
        <w:tc>
          <w:tcPr>
            <w:tcW w:w="10728" w:type="dxa"/>
            <w:shd w:val="clear" w:color="auto" w:fill="E6E6E6"/>
            <w:vAlign w:val="center"/>
          </w:tcPr>
          <w:p w:rsidR="006B60FB" w:rsidRPr="00467ACB" w:rsidRDefault="006B60FB" w:rsidP="00513336">
            <w:pPr>
              <w:numPr>
                <w:ilvl w:val="0"/>
                <w:numId w:val="15"/>
              </w:numPr>
              <w:tabs>
                <w:tab w:val="clear" w:pos="720"/>
                <w:tab w:val="num" w:pos="360"/>
              </w:tabs>
              <w:ind w:left="360"/>
              <w:jc w:val="both"/>
              <w:rPr>
                <w:b/>
              </w:rPr>
            </w:pPr>
            <w:r w:rsidRPr="00467ACB">
              <w:rPr>
                <w:b/>
                <w:sz w:val="22"/>
                <w:szCs w:val="22"/>
              </w:rPr>
              <w:t>Начальная (максимальная) цена договора:</w:t>
            </w:r>
          </w:p>
        </w:tc>
      </w:tr>
      <w:tr w:rsidR="006B60FB" w:rsidRPr="00467ACB" w:rsidTr="00E9623D">
        <w:trPr>
          <w:trHeight w:val="90"/>
        </w:trPr>
        <w:tc>
          <w:tcPr>
            <w:tcW w:w="10728" w:type="dxa"/>
            <w:vAlign w:val="center"/>
          </w:tcPr>
          <w:p w:rsidR="006B60FB" w:rsidRPr="00467ACB" w:rsidRDefault="006B60FB" w:rsidP="00713701">
            <w:pPr>
              <w:jc w:val="both"/>
              <w:rPr>
                <w:b/>
              </w:rPr>
            </w:pPr>
            <w:r w:rsidRPr="00467ACB">
              <w:rPr>
                <w:sz w:val="22"/>
                <w:szCs w:val="22"/>
              </w:rPr>
              <w:t xml:space="preserve">с НДС 18% – </w:t>
            </w:r>
            <w:r>
              <w:rPr>
                <w:b/>
                <w:sz w:val="22"/>
                <w:szCs w:val="22"/>
              </w:rPr>
              <w:t>1 497 966,95</w:t>
            </w:r>
            <w:r w:rsidRPr="00467ACB">
              <w:rPr>
                <w:b/>
                <w:sz w:val="22"/>
                <w:szCs w:val="22"/>
              </w:rPr>
              <w:t xml:space="preserve"> </w:t>
            </w:r>
            <w:r w:rsidRPr="00467ACB">
              <w:rPr>
                <w:sz w:val="22"/>
                <w:szCs w:val="22"/>
              </w:rPr>
              <w:t>(</w:t>
            </w:r>
            <w:r>
              <w:rPr>
                <w:sz w:val="22"/>
                <w:szCs w:val="22"/>
              </w:rPr>
              <w:t>Один миллион четыреста девяносто семь тысяч девятьсот шестьдесят шесть</w:t>
            </w:r>
            <w:r w:rsidRPr="00467ACB">
              <w:rPr>
                <w:sz w:val="22"/>
                <w:szCs w:val="22"/>
              </w:rPr>
              <w:t xml:space="preserve">) руб. </w:t>
            </w:r>
            <w:r>
              <w:rPr>
                <w:sz w:val="22"/>
                <w:szCs w:val="22"/>
              </w:rPr>
              <w:t>95</w:t>
            </w:r>
            <w:r w:rsidRPr="00467ACB">
              <w:rPr>
                <w:sz w:val="22"/>
                <w:szCs w:val="22"/>
              </w:rPr>
              <w:t xml:space="preserve"> коп.</w:t>
            </w:r>
          </w:p>
        </w:tc>
      </w:tr>
      <w:tr w:rsidR="006B60FB" w:rsidRPr="00467ACB" w:rsidTr="00E74D5E">
        <w:tc>
          <w:tcPr>
            <w:tcW w:w="10728" w:type="dxa"/>
            <w:vAlign w:val="center"/>
          </w:tcPr>
          <w:p w:rsidR="006B60FB" w:rsidRPr="00467ACB" w:rsidRDefault="006B60FB" w:rsidP="00713701">
            <w:pPr>
              <w:jc w:val="both"/>
            </w:pPr>
            <w:r w:rsidRPr="00467ACB">
              <w:rPr>
                <w:sz w:val="22"/>
                <w:szCs w:val="22"/>
              </w:rPr>
              <w:t xml:space="preserve">без НДС – </w:t>
            </w:r>
            <w:r w:rsidRPr="00E24A46">
              <w:rPr>
                <w:b/>
                <w:sz w:val="22"/>
                <w:szCs w:val="22"/>
              </w:rPr>
              <w:t xml:space="preserve">1 269 463,52 </w:t>
            </w:r>
            <w:r w:rsidRPr="00E24A46">
              <w:rPr>
                <w:sz w:val="22"/>
                <w:szCs w:val="22"/>
              </w:rPr>
              <w:t xml:space="preserve">(Один миллион </w:t>
            </w:r>
            <w:r>
              <w:rPr>
                <w:sz w:val="22"/>
                <w:szCs w:val="22"/>
              </w:rPr>
              <w:t>двести шестьдесят девять тысяч четыреста шестьдесят три</w:t>
            </w:r>
            <w:r w:rsidRPr="00E24A46">
              <w:rPr>
                <w:sz w:val="22"/>
                <w:szCs w:val="22"/>
              </w:rPr>
              <w:t>) руб. 52 коп.</w:t>
            </w:r>
          </w:p>
        </w:tc>
      </w:tr>
      <w:tr w:rsidR="006B60FB" w:rsidRPr="00467ACB" w:rsidTr="00E74D5E">
        <w:tc>
          <w:tcPr>
            <w:tcW w:w="10728" w:type="dxa"/>
            <w:vAlign w:val="center"/>
          </w:tcPr>
          <w:p w:rsidR="006B60FB" w:rsidRPr="00467ACB" w:rsidRDefault="006B60FB" w:rsidP="00AD7E99">
            <w:pPr>
              <w:jc w:val="both"/>
            </w:pPr>
            <w:r w:rsidRPr="00186621">
              <w:rPr>
                <w:sz w:val="22"/>
                <w:szCs w:val="22"/>
              </w:rPr>
              <w:t>Цена</w:t>
            </w:r>
            <w:r>
              <w:rPr>
                <w:sz w:val="22"/>
                <w:szCs w:val="22"/>
              </w:rPr>
              <w:t xml:space="preserve"> д</w:t>
            </w:r>
            <w:r w:rsidRPr="00467ACB">
              <w:rPr>
                <w:sz w:val="22"/>
                <w:szCs w:val="22"/>
              </w:rPr>
              <w:t>оговора включает в себя: стоимость Товара, упаковку Товара,</w:t>
            </w:r>
            <w:r>
              <w:rPr>
                <w:sz w:val="22"/>
                <w:szCs w:val="22"/>
              </w:rPr>
              <w:t xml:space="preserve"> 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За</w:t>
            </w:r>
            <w:r>
              <w:rPr>
                <w:sz w:val="22"/>
                <w:szCs w:val="22"/>
              </w:rPr>
              <w:t xml:space="preserve">казчика,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tc>
      </w:tr>
      <w:tr w:rsidR="006B60FB" w:rsidRPr="00467ACB" w:rsidTr="00E74D5E">
        <w:tc>
          <w:tcPr>
            <w:tcW w:w="10728" w:type="dxa"/>
            <w:vAlign w:val="center"/>
          </w:tcPr>
          <w:p w:rsidR="006B60FB" w:rsidRPr="00467ACB" w:rsidRDefault="006B60FB" w:rsidP="00966ABD">
            <w:pPr>
              <w:snapToGrid w:val="0"/>
              <w:jc w:val="both"/>
              <w:rPr>
                <w:highlight w:val="yellow"/>
              </w:rPr>
            </w:pPr>
          </w:p>
        </w:tc>
      </w:tr>
      <w:tr w:rsidR="006B60FB" w:rsidRPr="00467ACB" w:rsidTr="00966ABD">
        <w:tc>
          <w:tcPr>
            <w:tcW w:w="10728" w:type="dxa"/>
            <w:shd w:val="clear" w:color="auto" w:fill="E6E6E6"/>
            <w:vAlign w:val="center"/>
          </w:tcPr>
          <w:p w:rsidR="006B60FB" w:rsidRPr="00467ACB" w:rsidRDefault="006B60FB" w:rsidP="00513336">
            <w:pPr>
              <w:numPr>
                <w:ilvl w:val="0"/>
                <w:numId w:val="1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6B60FB" w:rsidRPr="00467ACB" w:rsidTr="00E74D5E">
        <w:tc>
          <w:tcPr>
            <w:tcW w:w="10728" w:type="dxa"/>
            <w:vAlign w:val="center"/>
          </w:tcPr>
          <w:p w:rsidR="006B60FB" w:rsidRPr="00467ACB" w:rsidRDefault="006B60FB" w:rsidP="00263978">
            <w:pPr>
              <w:snapToGrid w:val="0"/>
              <w:jc w:val="both"/>
            </w:pPr>
            <w:r w:rsidRPr="00467ACB">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467ACB">
                <w:rPr>
                  <w:rStyle w:val="Hyperlink"/>
                  <w:color w:val="auto"/>
                  <w:sz w:val="22"/>
                  <w:szCs w:val="22"/>
                </w:rPr>
                <w:t>http://www.zakupki.gov.ru</w:t>
              </w:r>
            </w:hyperlink>
            <w:r w:rsidRPr="00467ACB">
              <w:rPr>
                <w:sz w:val="22"/>
                <w:szCs w:val="22"/>
              </w:rPr>
              <w:t>), на официальном сайте по закупкам атомной отрасли Госкорпорации «Росатом» (</w:t>
            </w:r>
            <w:hyperlink r:id="rId13" w:history="1">
              <w:r w:rsidRPr="00467ACB">
                <w:rPr>
                  <w:sz w:val="22"/>
                  <w:szCs w:val="22"/>
                </w:rPr>
                <w:t>http://zakupki.rosatom.ru</w:t>
              </w:r>
            </w:hyperlink>
            <w:r w:rsidRPr="00467ACB">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Pr="00451C59">
              <w:rPr>
                <w:sz w:val="22"/>
                <w:szCs w:val="22"/>
              </w:rPr>
              <w:t>«</w:t>
            </w:r>
            <w:r>
              <w:rPr>
                <w:sz w:val="22"/>
                <w:szCs w:val="22"/>
              </w:rPr>
              <w:t>Аукционный конкурсный дом</w:t>
            </w:r>
            <w:r w:rsidRPr="00451C59">
              <w:rPr>
                <w:sz w:val="22"/>
                <w:szCs w:val="22"/>
              </w:rPr>
              <w:t>» (</w:t>
            </w:r>
            <w:hyperlink r:id="rId14" w:history="1">
              <w:hyperlink r:id="rId15" w:history="1">
                <w:r w:rsidRPr="00460393">
                  <w:rPr>
                    <w:rStyle w:val="Hyperlink"/>
                    <w:color w:val="auto"/>
                    <w:sz w:val="22"/>
                    <w:szCs w:val="22"/>
                  </w:rPr>
                  <w:t>www.a-k-d.ru</w:t>
                </w:r>
              </w:hyperlink>
            </w:hyperlink>
            <w:r w:rsidRPr="00451C59">
              <w:rPr>
                <w:sz w:val="22"/>
                <w:szCs w:val="22"/>
              </w:rPr>
              <w:t>)</w:t>
            </w:r>
            <w:r w:rsidRPr="00467ACB">
              <w:rPr>
                <w:sz w:val="22"/>
                <w:szCs w:val="22"/>
              </w:rPr>
              <w:t xml:space="preserve"> определяется правилами данной электронной торговой площадки.</w:t>
            </w:r>
          </w:p>
        </w:tc>
      </w:tr>
      <w:tr w:rsidR="006B60FB" w:rsidRPr="00467ACB" w:rsidTr="00966ABD">
        <w:tc>
          <w:tcPr>
            <w:tcW w:w="10728" w:type="dxa"/>
            <w:vAlign w:val="center"/>
          </w:tcPr>
          <w:p w:rsidR="006B60FB" w:rsidRPr="00467ACB" w:rsidRDefault="006B60FB" w:rsidP="00966ABD">
            <w:pPr>
              <w:snapToGrid w:val="0"/>
              <w:jc w:val="both"/>
              <w:rPr>
                <w:highlight w:val="yellow"/>
              </w:rPr>
            </w:pPr>
          </w:p>
        </w:tc>
      </w:tr>
      <w:tr w:rsidR="006B60FB" w:rsidRPr="00467ACB" w:rsidTr="00966ABD">
        <w:tc>
          <w:tcPr>
            <w:tcW w:w="10728" w:type="dxa"/>
            <w:shd w:val="clear" w:color="auto" w:fill="E6E6E6"/>
            <w:vAlign w:val="center"/>
          </w:tcPr>
          <w:p w:rsidR="006B60FB" w:rsidRPr="00EB5293" w:rsidRDefault="006B60FB" w:rsidP="00513336">
            <w:pPr>
              <w:numPr>
                <w:ilvl w:val="0"/>
                <w:numId w:val="15"/>
              </w:numPr>
              <w:tabs>
                <w:tab w:val="clear" w:pos="720"/>
                <w:tab w:val="num" w:pos="360"/>
              </w:tabs>
              <w:ind w:left="360"/>
              <w:jc w:val="both"/>
              <w:rPr>
                <w:b/>
              </w:rPr>
            </w:pPr>
            <w:r w:rsidRPr="00EB5293">
              <w:rPr>
                <w:b/>
                <w:sz w:val="22"/>
                <w:szCs w:val="22"/>
              </w:rPr>
              <w:t>Дата начала и дата и время окончания подачи заявок на участие в запросе цен, место и порядок их подачи участниками:</w:t>
            </w:r>
          </w:p>
        </w:tc>
      </w:tr>
      <w:tr w:rsidR="006B60FB" w:rsidRPr="00467ACB" w:rsidTr="00E74D5E">
        <w:tc>
          <w:tcPr>
            <w:tcW w:w="10728" w:type="dxa"/>
            <w:vAlign w:val="center"/>
          </w:tcPr>
          <w:p w:rsidR="006B60FB" w:rsidRPr="00EB5293" w:rsidRDefault="006B60FB" w:rsidP="00D70C51">
            <w:pPr>
              <w:snapToGrid w:val="0"/>
              <w:jc w:val="both"/>
            </w:pPr>
            <w:r w:rsidRPr="00EB5293">
              <w:rPr>
                <w:sz w:val="22"/>
                <w:szCs w:val="22"/>
              </w:rPr>
              <w:t xml:space="preserve">Заявки на участие в запросе цен предоставляются на электронную торговую </w:t>
            </w:r>
            <w:r w:rsidRPr="003321E9">
              <w:rPr>
                <w:sz w:val="22"/>
                <w:szCs w:val="22"/>
              </w:rPr>
              <w:t>площадку «</w:t>
            </w:r>
            <w:r>
              <w:rPr>
                <w:sz w:val="22"/>
                <w:szCs w:val="22"/>
              </w:rPr>
              <w:t>Аукционный конкурсный дом</w:t>
            </w:r>
            <w:r w:rsidRPr="003321E9">
              <w:rPr>
                <w:sz w:val="22"/>
                <w:szCs w:val="22"/>
              </w:rPr>
              <w:t>» (</w:t>
            </w:r>
            <w:hyperlink r:id="rId16" w:history="1">
              <w:hyperlink r:id="rId17" w:history="1">
                <w:r w:rsidRPr="00460393">
                  <w:rPr>
                    <w:rStyle w:val="Hyperlink"/>
                    <w:color w:val="auto"/>
                    <w:sz w:val="22"/>
                    <w:szCs w:val="22"/>
                  </w:rPr>
                  <w:t>www.a-k-d.ru</w:t>
                </w:r>
              </w:hyperlink>
            </w:hyperlink>
            <w:r w:rsidRPr="003321E9">
              <w:rPr>
                <w:sz w:val="22"/>
                <w:szCs w:val="22"/>
                <w:u w:val="single"/>
              </w:rPr>
              <w:t>)</w:t>
            </w:r>
            <w:r w:rsidRPr="003321E9">
              <w:rPr>
                <w:sz w:val="22"/>
                <w:szCs w:val="22"/>
              </w:rPr>
              <w:t>,</w:t>
            </w:r>
            <w:r w:rsidRPr="00EB5293">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Pr="004870C6">
              <w:rPr>
                <w:sz w:val="22"/>
                <w:szCs w:val="22"/>
              </w:rPr>
              <w:t>16</w:t>
            </w:r>
            <w:r w:rsidRPr="00EB5293">
              <w:rPr>
                <w:sz w:val="22"/>
                <w:szCs w:val="22"/>
              </w:rPr>
              <w:t xml:space="preserve">» </w:t>
            </w:r>
            <w:r>
              <w:rPr>
                <w:sz w:val="22"/>
                <w:szCs w:val="22"/>
              </w:rPr>
              <w:t>октября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w:t>
            </w:r>
          </w:p>
        </w:tc>
      </w:tr>
      <w:tr w:rsidR="006B60FB" w:rsidRPr="00467ACB" w:rsidTr="00966ABD">
        <w:tc>
          <w:tcPr>
            <w:tcW w:w="10728" w:type="dxa"/>
            <w:vAlign w:val="center"/>
          </w:tcPr>
          <w:p w:rsidR="006B60FB" w:rsidRPr="00467ACB" w:rsidRDefault="006B60FB" w:rsidP="00966ABD">
            <w:pPr>
              <w:snapToGrid w:val="0"/>
              <w:jc w:val="both"/>
              <w:rPr>
                <w:highlight w:val="yellow"/>
              </w:rPr>
            </w:pPr>
          </w:p>
        </w:tc>
      </w:tr>
      <w:tr w:rsidR="006B60FB" w:rsidRPr="00467ACB" w:rsidTr="00966ABD">
        <w:tc>
          <w:tcPr>
            <w:tcW w:w="10728" w:type="dxa"/>
            <w:shd w:val="clear" w:color="auto" w:fill="E6E6E6"/>
            <w:vAlign w:val="center"/>
          </w:tcPr>
          <w:p w:rsidR="006B60FB" w:rsidRPr="00EB5293" w:rsidRDefault="006B60FB" w:rsidP="00513336">
            <w:pPr>
              <w:numPr>
                <w:ilvl w:val="0"/>
                <w:numId w:val="15"/>
              </w:numPr>
              <w:tabs>
                <w:tab w:val="clear" w:pos="720"/>
                <w:tab w:val="num" w:pos="360"/>
              </w:tabs>
              <w:ind w:left="360"/>
              <w:jc w:val="both"/>
              <w:rPr>
                <w:b/>
              </w:rPr>
            </w:pPr>
            <w:r w:rsidRPr="00EB5293">
              <w:rPr>
                <w:b/>
                <w:sz w:val="22"/>
                <w:szCs w:val="22"/>
              </w:rPr>
              <w:t>Место и дата проведения отборочной стадии и подведения итогов запроса цен:</w:t>
            </w:r>
          </w:p>
        </w:tc>
      </w:tr>
      <w:tr w:rsidR="006B60FB" w:rsidRPr="00467ACB" w:rsidTr="00966ABD">
        <w:tc>
          <w:tcPr>
            <w:tcW w:w="10728" w:type="dxa"/>
            <w:vAlign w:val="center"/>
          </w:tcPr>
          <w:p w:rsidR="006B60FB" w:rsidRPr="00EB5293" w:rsidRDefault="006B60FB" w:rsidP="00D70C51">
            <w:pPr>
              <w:snapToGrid w:val="0"/>
            </w:pPr>
            <w:r w:rsidRPr="00EB5293">
              <w:rPr>
                <w:sz w:val="22"/>
                <w:szCs w:val="22"/>
              </w:rPr>
              <w:t>не позднее «</w:t>
            </w:r>
            <w:r w:rsidRPr="004870C6">
              <w:rPr>
                <w:sz w:val="22"/>
                <w:szCs w:val="22"/>
              </w:rPr>
              <w:t>23</w:t>
            </w:r>
            <w:r w:rsidRPr="00EB5293">
              <w:rPr>
                <w:sz w:val="22"/>
                <w:szCs w:val="22"/>
              </w:rPr>
              <w:t xml:space="preserve">» </w:t>
            </w:r>
            <w:r>
              <w:rPr>
                <w:sz w:val="22"/>
                <w:szCs w:val="22"/>
              </w:rPr>
              <w:t>октября</w:t>
            </w:r>
            <w:r w:rsidRPr="00EB5293">
              <w:rPr>
                <w:sz w:val="22"/>
                <w:szCs w:val="22"/>
              </w:rPr>
              <w:t xml:space="preserve"> </w:t>
            </w:r>
            <w:smartTag w:uri="urn:schemas-microsoft-com:office:smarttags" w:element="metricconverter">
              <w:smartTagPr>
                <w:attr w:name="ProductID" w:val="2014 г"/>
              </w:smartTagPr>
              <w:r w:rsidRPr="00EB5293">
                <w:rPr>
                  <w:sz w:val="22"/>
                  <w:szCs w:val="22"/>
                </w:rPr>
                <w:t>2014 г</w:t>
              </w:r>
            </w:smartTag>
            <w:r w:rsidRPr="00EB5293">
              <w:rPr>
                <w:sz w:val="22"/>
                <w:szCs w:val="22"/>
              </w:rPr>
              <w:t xml:space="preserve">., </w:t>
            </w:r>
            <w:bookmarkStart w:id="28" w:name="OLE_LINK1"/>
            <w:bookmarkStart w:id="29" w:name="OLE_LINK2"/>
            <w:r w:rsidRPr="00EB5293">
              <w:rPr>
                <w:sz w:val="22"/>
                <w:szCs w:val="22"/>
              </w:rPr>
              <w:t xml:space="preserve">ФГУП «ВНИИА» </w:t>
            </w:r>
            <w:smartTag w:uri="urn:schemas-microsoft-com:office:smarttags" w:element="metricconverter">
              <w:smartTagPr>
                <w:attr w:name="ProductID" w:val="127055, г"/>
              </w:smartTagPr>
              <w:r w:rsidRPr="00EB5293">
                <w:rPr>
                  <w:sz w:val="22"/>
                  <w:szCs w:val="22"/>
                </w:rPr>
                <w:t>127055, г</w:t>
              </w:r>
            </w:smartTag>
            <w:r w:rsidRPr="00EB5293">
              <w:rPr>
                <w:sz w:val="22"/>
                <w:szCs w:val="22"/>
              </w:rPr>
              <w:t>. Москва, ул. Сущевская д. 22.</w:t>
            </w:r>
            <w:bookmarkEnd w:id="28"/>
            <w:bookmarkEnd w:id="29"/>
          </w:p>
        </w:tc>
      </w:tr>
      <w:tr w:rsidR="006B60FB" w:rsidRPr="00467ACB" w:rsidTr="00966ABD">
        <w:tc>
          <w:tcPr>
            <w:tcW w:w="10728" w:type="dxa"/>
            <w:vAlign w:val="center"/>
          </w:tcPr>
          <w:p w:rsidR="006B60FB" w:rsidRPr="00467ACB" w:rsidRDefault="006B60FB" w:rsidP="00966ABD">
            <w:pPr>
              <w:snapToGrid w:val="0"/>
              <w:rPr>
                <w:highlight w:val="yellow"/>
              </w:rPr>
            </w:pPr>
          </w:p>
        </w:tc>
      </w:tr>
      <w:tr w:rsidR="006B60FB" w:rsidRPr="00467ACB" w:rsidTr="00966ABD">
        <w:tc>
          <w:tcPr>
            <w:tcW w:w="10728" w:type="dxa"/>
            <w:shd w:val="clear" w:color="auto" w:fill="E6E6E6"/>
            <w:vAlign w:val="center"/>
          </w:tcPr>
          <w:p w:rsidR="006B60FB" w:rsidRPr="00EB5293" w:rsidRDefault="006B60FB" w:rsidP="00513336">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6B60FB" w:rsidRPr="00467ACB" w:rsidTr="00E74D5E">
        <w:tc>
          <w:tcPr>
            <w:tcW w:w="10728" w:type="dxa"/>
            <w:vAlign w:val="center"/>
          </w:tcPr>
          <w:p w:rsidR="006B60FB" w:rsidRPr="00EB5293" w:rsidRDefault="006B60FB" w:rsidP="00966ABD">
            <w:pPr>
              <w:snapToGrid w:val="0"/>
              <w:jc w:val="both"/>
            </w:pPr>
            <w:r w:rsidRPr="00EB5293">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B60FB" w:rsidRPr="00EB5293" w:rsidRDefault="006B60FB"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B60FB" w:rsidRPr="00467ACB" w:rsidTr="00966ABD">
        <w:tc>
          <w:tcPr>
            <w:tcW w:w="10728" w:type="dxa"/>
            <w:vAlign w:val="center"/>
          </w:tcPr>
          <w:p w:rsidR="006B60FB" w:rsidRPr="00467ACB" w:rsidRDefault="006B60FB" w:rsidP="00966ABD">
            <w:pPr>
              <w:jc w:val="both"/>
              <w:rPr>
                <w:b/>
                <w:highlight w:val="yellow"/>
              </w:rPr>
            </w:pPr>
          </w:p>
        </w:tc>
      </w:tr>
      <w:tr w:rsidR="006B60FB" w:rsidRPr="00467ACB" w:rsidTr="00966ABD">
        <w:tc>
          <w:tcPr>
            <w:tcW w:w="10728" w:type="dxa"/>
            <w:shd w:val="clear" w:color="auto" w:fill="E6E6E6"/>
            <w:vAlign w:val="center"/>
          </w:tcPr>
          <w:p w:rsidR="006B60FB" w:rsidRPr="00EB5293" w:rsidRDefault="006B60FB" w:rsidP="00513336">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6B60FB" w:rsidRPr="00467ACB" w:rsidTr="00A32864">
        <w:trPr>
          <w:trHeight w:val="195"/>
        </w:trPr>
        <w:tc>
          <w:tcPr>
            <w:tcW w:w="10728" w:type="dxa"/>
            <w:vAlign w:val="center"/>
          </w:tcPr>
          <w:p w:rsidR="006B60FB" w:rsidRPr="00EB5293" w:rsidRDefault="006B60FB" w:rsidP="00966ABD">
            <w:pPr>
              <w:snapToGrid w:val="0"/>
              <w:jc w:val="both"/>
            </w:pPr>
            <w:r w:rsidRPr="00EB5293">
              <w:rPr>
                <w:sz w:val="22"/>
                <w:szCs w:val="22"/>
              </w:rPr>
              <w:t>Не требуется</w:t>
            </w:r>
          </w:p>
        </w:tc>
      </w:tr>
      <w:tr w:rsidR="006B60FB" w:rsidRPr="00467ACB" w:rsidTr="00A32864">
        <w:trPr>
          <w:trHeight w:val="195"/>
        </w:trPr>
        <w:tc>
          <w:tcPr>
            <w:tcW w:w="10728" w:type="dxa"/>
            <w:vAlign w:val="center"/>
          </w:tcPr>
          <w:p w:rsidR="006B60FB" w:rsidRPr="00EB5293" w:rsidRDefault="006B60FB" w:rsidP="00966ABD">
            <w:pPr>
              <w:snapToGrid w:val="0"/>
              <w:jc w:val="both"/>
            </w:pPr>
          </w:p>
        </w:tc>
      </w:tr>
      <w:tr w:rsidR="006B60FB" w:rsidRPr="00467ACB" w:rsidTr="00A32864">
        <w:trPr>
          <w:trHeight w:val="195"/>
        </w:trPr>
        <w:tc>
          <w:tcPr>
            <w:tcW w:w="10728" w:type="dxa"/>
            <w:shd w:val="clear" w:color="auto" w:fill="E6E6E6"/>
            <w:vAlign w:val="center"/>
          </w:tcPr>
          <w:p w:rsidR="006B60FB" w:rsidRPr="0069003F" w:rsidRDefault="006B60FB" w:rsidP="00513336">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6B60FB" w:rsidRPr="00467ACB" w:rsidTr="006928E3">
        <w:trPr>
          <w:trHeight w:val="127"/>
        </w:trPr>
        <w:tc>
          <w:tcPr>
            <w:tcW w:w="10728" w:type="dxa"/>
            <w:vAlign w:val="center"/>
          </w:tcPr>
          <w:p w:rsidR="006B60FB" w:rsidRDefault="006B60FB" w:rsidP="00966ABD">
            <w:pPr>
              <w:snapToGrid w:val="0"/>
              <w:jc w:val="both"/>
            </w:pPr>
            <w:r w:rsidRPr="00EB5293">
              <w:rPr>
                <w:sz w:val="22"/>
                <w:szCs w:val="22"/>
              </w:rPr>
              <w:t>Не требуется</w:t>
            </w:r>
          </w:p>
          <w:p w:rsidR="006B60FB" w:rsidRPr="00467ACB" w:rsidRDefault="006B60FB" w:rsidP="00966ABD">
            <w:pPr>
              <w:snapToGrid w:val="0"/>
              <w:jc w:val="both"/>
              <w:rPr>
                <w:highlight w:val="yellow"/>
              </w:rPr>
            </w:pPr>
          </w:p>
        </w:tc>
      </w:tr>
      <w:tr w:rsidR="006B60FB" w:rsidRPr="00467ACB" w:rsidTr="00991FF0">
        <w:tc>
          <w:tcPr>
            <w:tcW w:w="10728" w:type="dxa"/>
            <w:shd w:val="clear" w:color="auto" w:fill="E0E0E0"/>
            <w:vAlign w:val="center"/>
          </w:tcPr>
          <w:p w:rsidR="006B60FB" w:rsidRPr="0069003F" w:rsidRDefault="006B60FB" w:rsidP="00513336">
            <w:pPr>
              <w:numPr>
                <w:ilvl w:val="0"/>
                <w:numId w:val="15"/>
              </w:numPr>
              <w:tabs>
                <w:tab w:val="clear" w:pos="720"/>
                <w:tab w:val="num" w:pos="360"/>
              </w:tabs>
              <w:ind w:left="360"/>
              <w:jc w:val="both"/>
            </w:pPr>
            <w:r w:rsidRPr="0069003F">
              <w:rPr>
                <w:sz w:val="22"/>
                <w:szCs w:val="22"/>
              </w:rPr>
              <w:t>Процедура запроса цен не является торгами по законодательству Российской Федерации.</w:t>
            </w:r>
          </w:p>
        </w:tc>
      </w:tr>
      <w:tr w:rsidR="006B60FB" w:rsidRPr="00467ACB" w:rsidTr="00991FF0">
        <w:tc>
          <w:tcPr>
            <w:tcW w:w="10728" w:type="dxa"/>
            <w:shd w:val="clear" w:color="auto" w:fill="E0E0E0"/>
            <w:vAlign w:val="center"/>
          </w:tcPr>
          <w:p w:rsidR="006B60FB" w:rsidRPr="0069003F" w:rsidRDefault="006B60FB" w:rsidP="00513336">
            <w:pPr>
              <w:numPr>
                <w:ilvl w:val="0"/>
                <w:numId w:val="15"/>
              </w:numPr>
              <w:tabs>
                <w:tab w:val="clear" w:pos="720"/>
                <w:tab w:val="num" w:pos="360"/>
              </w:tabs>
              <w:ind w:left="0" w:firstLine="0"/>
              <w:jc w:val="both"/>
            </w:pPr>
            <w:r w:rsidRPr="0069003F">
              <w:rPr>
                <w:sz w:val="22"/>
                <w:szCs w:val="22"/>
              </w:rPr>
              <w:t>Отказ организатора запроса цен от проведения запроса цен по решению заказчика в случаях в п. 2.</w:t>
            </w:r>
            <w:r>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6B60FB" w:rsidRPr="00467ACB" w:rsidTr="00991FF0">
        <w:tc>
          <w:tcPr>
            <w:tcW w:w="10728" w:type="dxa"/>
            <w:shd w:val="clear" w:color="auto" w:fill="E0E0E0"/>
            <w:vAlign w:val="center"/>
          </w:tcPr>
          <w:p w:rsidR="006B60FB" w:rsidRPr="0069003F" w:rsidRDefault="006B60FB" w:rsidP="00513336">
            <w:pPr>
              <w:numPr>
                <w:ilvl w:val="0"/>
                <w:numId w:val="15"/>
              </w:numPr>
              <w:tabs>
                <w:tab w:val="clear" w:pos="720"/>
                <w:tab w:val="num" w:pos="360"/>
              </w:tabs>
              <w:ind w:left="0" w:firstLine="0"/>
              <w:jc w:val="both"/>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6B60FB" w:rsidRPr="00467ACB" w:rsidRDefault="006B60FB" w:rsidP="00966ABD">
      <w:pPr>
        <w:rPr>
          <w:highlight w:val="yellow"/>
        </w:rPr>
      </w:pPr>
    </w:p>
    <w:p w:rsidR="006B60FB" w:rsidRPr="00467ACB" w:rsidRDefault="006B60FB" w:rsidP="00966ABD">
      <w:pPr>
        <w:spacing w:line="360" w:lineRule="auto"/>
        <w:rPr>
          <w:highlight w:val="yellow"/>
        </w:rPr>
        <w:sectPr w:rsidR="006B60FB" w:rsidRPr="00467ACB" w:rsidSect="004A0A8E">
          <w:headerReference w:type="even" r:id="rId18"/>
          <w:headerReference w:type="default" r:id="rId19"/>
          <w:footerReference w:type="even" r:id="rId20"/>
          <w:footerReference w:type="default" r:id="rId21"/>
          <w:pgSz w:w="11906" w:h="16838"/>
          <w:pgMar w:top="719" w:right="746" w:bottom="539" w:left="902" w:header="357" w:footer="204" w:gutter="0"/>
          <w:cols w:space="708"/>
          <w:titlePg/>
          <w:docGrid w:linePitch="360"/>
        </w:sectPr>
      </w:pPr>
      <w:bookmarkStart w:id="30" w:name="_Ref317259002"/>
      <w:bookmarkStart w:id="31" w:name="_Toc347315018"/>
    </w:p>
    <w:p w:rsidR="006B60FB" w:rsidRPr="005F2A75" w:rsidRDefault="006B60FB" w:rsidP="00567EA7">
      <w:pPr>
        <w:spacing w:line="360" w:lineRule="auto"/>
        <w:ind w:left="357"/>
        <w:outlineLvl w:val="0"/>
      </w:pPr>
      <w:bookmarkStart w:id="32" w:name="_Toc373315228"/>
      <w:bookmarkStart w:id="33" w:name="_Toc392681350"/>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rsidRPr="005F2A75">
        <w:t>ЧАСТЬ 1</w:t>
      </w:r>
      <w:bookmarkEnd w:id="32"/>
      <w:bookmarkEnd w:id="33"/>
    </w:p>
    <w:p w:rsidR="006B60FB" w:rsidRPr="006A08AC" w:rsidRDefault="006B60FB" w:rsidP="00567EA7">
      <w:pPr>
        <w:spacing w:line="360" w:lineRule="auto"/>
        <w:ind w:left="357"/>
        <w:outlineLvl w:val="0"/>
      </w:pPr>
      <w:bookmarkStart w:id="104" w:name="_Toc373315229"/>
      <w:bookmarkStart w:id="105" w:name="_Toc392681351"/>
      <w:r w:rsidRPr="006A08AC">
        <w:t>1. ТЕРМИНЫ И ОПРЕДЕЛЕНИЯ</w:t>
      </w:r>
      <w:bookmarkEnd w:id="104"/>
      <w:bookmarkEnd w:id="105"/>
    </w:p>
    <w:p w:rsidR="006B60FB" w:rsidRPr="006A08AC" w:rsidRDefault="006B60FB" w:rsidP="00567EA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B60FB" w:rsidRPr="006A08AC" w:rsidRDefault="006B60FB" w:rsidP="00567EA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6B60FB" w:rsidRPr="006A08AC" w:rsidRDefault="006B60FB" w:rsidP="00567EA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6B60FB" w:rsidRPr="006A08AC" w:rsidRDefault="006B60FB" w:rsidP="00567EA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B60FB" w:rsidRPr="006A08AC" w:rsidRDefault="006B60FB" w:rsidP="00567EA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6B60FB" w:rsidRPr="006A08AC" w:rsidRDefault="006B60FB" w:rsidP="00567EA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6B60FB" w:rsidRPr="006A08AC" w:rsidRDefault="006B60FB" w:rsidP="00567EA7">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6A08AC">
          <w:rPr>
            <w:rStyle w:val="Hyperlink"/>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6B60FB" w:rsidRPr="006A08AC" w:rsidRDefault="006B60FB" w:rsidP="00567EA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6B60FB" w:rsidRPr="006A08AC" w:rsidRDefault="006B60FB" w:rsidP="00567EA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6B60FB" w:rsidRPr="006A08AC" w:rsidRDefault="006B60FB" w:rsidP="00567EA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6B60FB" w:rsidRPr="006A08AC" w:rsidRDefault="006B60FB" w:rsidP="00567EA7">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6B60FB" w:rsidRPr="006A08AC" w:rsidRDefault="006B60FB" w:rsidP="00567EA7">
      <w:pPr>
        <w:spacing w:before="100" w:beforeAutospacing="1" w:after="100" w:afterAutospacing="1"/>
        <w:jc w:val="both"/>
        <w:rPr>
          <w:sz w:val="22"/>
          <w:szCs w:val="22"/>
        </w:rPr>
      </w:pPr>
      <w:bookmarkStart w:id="106"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6B60FB" w:rsidRPr="006A08AC" w:rsidRDefault="006B60FB" w:rsidP="00567EA7">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6B60FB" w:rsidRPr="006A08AC" w:rsidRDefault="006B60FB" w:rsidP="00567EA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6B60FB" w:rsidRPr="00214BA6" w:rsidRDefault="006B60FB" w:rsidP="00567EA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B60FB" w:rsidRPr="00214BA6" w:rsidRDefault="006B60FB" w:rsidP="00567EA7">
      <w:pPr>
        <w:rPr>
          <w:sz w:val="22"/>
          <w:szCs w:val="22"/>
        </w:rPr>
      </w:pPr>
      <w:bookmarkStart w:id="107" w:name="_Toc347315019"/>
      <w:bookmarkStart w:id="108" w:name="_Toc314731698"/>
      <w:r w:rsidRPr="00214BA6">
        <w:rPr>
          <w:sz w:val="22"/>
          <w:szCs w:val="22"/>
        </w:rPr>
        <w:t>СОКРАЩЕНИЯ</w:t>
      </w:r>
      <w:bookmarkEnd w:id="107"/>
      <w:bookmarkEnd w:id="108"/>
    </w:p>
    <w:p w:rsidR="006B60FB" w:rsidRPr="00467ACB" w:rsidRDefault="006B60FB" w:rsidP="00567EA7">
      <w:pPr>
        <w:rPr>
          <w:sz w:val="22"/>
          <w:szCs w:val="22"/>
          <w:highlight w:val="yellow"/>
        </w:rPr>
      </w:pPr>
    </w:p>
    <w:p w:rsidR="006B60FB" w:rsidRPr="00214BA6" w:rsidRDefault="006B60FB" w:rsidP="00567EA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6B60FB" w:rsidRPr="00214BA6" w:rsidRDefault="006B60FB" w:rsidP="00567EA7">
      <w:pPr>
        <w:jc w:val="both"/>
        <w:rPr>
          <w:sz w:val="22"/>
          <w:szCs w:val="22"/>
        </w:rPr>
      </w:pPr>
      <w:r w:rsidRPr="00214BA6">
        <w:rPr>
          <w:sz w:val="22"/>
          <w:szCs w:val="22"/>
        </w:rPr>
        <w:t>НДС — налог на добавленную стоимость.</w:t>
      </w:r>
    </w:p>
    <w:p w:rsidR="006B60FB" w:rsidRPr="00214BA6" w:rsidRDefault="006B60FB" w:rsidP="00567EA7">
      <w:pPr>
        <w:jc w:val="both"/>
        <w:rPr>
          <w:sz w:val="22"/>
          <w:szCs w:val="22"/>
        </w:rPr>
      </w:pPr>
      <w:r w:rsidRPr="00214BA6">
        <w:rPr>
          <w:sz w:val="22"/>
          <w:szCs w:val="22"/>
        </w:rPr>
        <w:t>ЦАК — Центральный арбитражный комитет в сфере закупок Госкорпорации «Росатом».</w:t>
      </w:r>
    </w:p>
    <w:p w:rsidR="006B60FB" w:rsidRPr="00214BA6" w:rsidRDefault="006B60FB" w:rsidP="00567EA7">
      <w:pPr>
        <w:jc w:val="both"/>
        <w:rPr>
          <w:sz w:val="22"/>
          <w:szCs w:val="22"/>
        </w:rPr>
      </w:pPr>
      <w:r w:rsidRPr="00214BA6">
        <w:rPr>
          <w:sz w:val="22"/>
          <w:szCs w:val="22"/>
        </w:rPr>
        <w:t>ЭТП — электронная торговая площадка.</w:t>
      </w:r>
    </w:p>
    <w:p w:rsidR="006B60FB" w:rsidRPr="00214BA6" w:rsidRDefault="006B60FB" w:rsidP="00567EA7">
      <w:pPr>
        <w:jc w:val="both"/>
        <w:rPr>
          <w:sz w:val="22"/>
          <w:szCs w:val="22"/>
        </w:rPr>
      </w:pPr>
      <w:r w:rsidRPr="00214BA6">
        <w:rPr>
          <w:sz w:val="22"/>
          <w:szCs w:val="22"/>
        </w:rPr>
        <w:t>ЭЦП — электронная цифровая подпись.</w:t>
      </w:r>
      <w:bookmarkStart w:id="109" w:name="_Toc347315020"/>
    </w:p>
    <w:p w:rsidR="006B60FB" w:rsidRDefault="006B60FB" w:rsidP="00567EA7">
      <w:pPr>
        <w:rPr>
          <w:sz w:val="22"/>
          <w:szCs w:val="22"/>
        </w:rPr>
      </w:pPr>
      <w:r w:rsidRPr="00214BA6">
        <w:rPr>
          <w:sz w:val="22"/>
          <w:szCs w:val="22"/>
        </w:rPr>
        <w:t>SWIFT – международная межбанковская система передачи информации и совершения платежей.</w:t>
      </w:r>
    </w:p>
    <w:p w:rsidR="006B60FB" w:rsidRDefault="006B60FB" w:rsidP="00567EA7">
      <w:pPr>
        <w:rPr>
          <w:sz w:val="22"/>
          <w:szCs w:val="22"/>
        </w:rPr>
      </w:pPr>
    </w:p>
    <w:p w:rsidR="006B60FB" w:rsidRDefault="006B60FB" w:rsidP="00567EA7">
      <w:pPr>
        <w:rPr>
          <w:sz w:val="22"/>
          <w:szCs w:val="22"/>
        </w:rPr>
      </w:pPr>
    </w:p>
    <w:p w:rsidR="006B60FB" w:rsidRPr="00214BA6" w:rsidRDefault="006B60FB" w:rsidP="00567EA7">
      <w:pPr>
        <w:sectPr w:rsidR="006B60FB"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6B60FB" w:rsidRPr="00214BA6" w:rsidRDefault="006B60FB" w:rsidP="00567EA7">
      <w:pPr>
        <w:ind w:left="357"/>
        <w:jc w:val="both"/>
        <w:outlineLvl w:val="0"/>
        <w:rPr>
          <w:sz w:val="22"/>
          <w:szCs w:val="22"/>
        </w:rPr>
      </w:pPr>
      <w:bookmarkStart w:id="110" w:name="_Toc373315230"/>
      <w:bookmarkStart w:id="111" w:name="_Toc392681352"/>
      <w:r w:rsidRPr="00214BA6">
        <w:t>2. </w:t>
      </w:r>
      <w:r w:rsidRPr="00214BA6">
        <w:rPr>
          <w:sz w:val="22"/>
          <w:szCs w:val="22"/>
        </w:rPr>
        <w:t>ОБЩИЕ ПОЛОЖЕНИЯ</w:t>
      </w:r>
      <w:bookmarkEnd w:id="109"/>
      <w:bookmarkEnd w:id="110"/>
      <w:bookmarkEnd w:id="111"/>
    </w:p>
    <w:p w:rsidR="006B60FB" w:rsidRPr="00214BA6" w:rsidRDefault="006B60FB" w:rsidP="00567EA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6B60FB" w:rsidRPr="00BD43F1" w:rsidRDefault="006B60FB" w:rsidP="00567EA7">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6B60FB" w:rsidRPr="00BD43F1" w:rsidRDefault="006B60FB" w:rsidP="00567EA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6B60FB" w:rsidRPr="00A70FE4" w:rsidRDefault="006B60FB" w:rsidP="00567EA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6B60FB" w:rsidRPr="00A70FE4" w:rsidRDefault="006B60FB" w:rsidP="00567EA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6B60FB" w:rsidRPr="00A70FE4" w:rsidRDefault="006B60FB" w:rsidP="00513336">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B60FB" w:rsidRPr="00A70FE4" w:rsidRDefault="006B60FB" w:rsidP="00513336">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6B60FB" w:rsidRPr="00A70FE4" w:rsidRDefault="006B60FB" w:rsidP="00567EA7">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6B60FB" w:rsidRPr="00A27006" w:rsidRDefault="006B60FB" w:rsidP="00567EA7">
      <w:pPr>
        <w:tabs>
          <w:tab w:val="left" w:pos="840"/>
        </w:tabs>
        <w:spacing w:before="100" w:beforeAutospacing="1"/>
        <w:ind w:firstLine="357"/>
        <w:jc w:val="both"/>
        <w:rPr>
          <w:sz w:val="22"/>
          <w:szCs w:val="22"/>
        </w:rPr>
      </w:pPr>
      <w:bookmarkStart w:id="112"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12"/>
    </w:p>
    <w:p w:rsidR="006B60FB" w:rsidRPr="00A27006" w:rsidRDefault="006B60FB" w:rsidP="00513336">
      <w:pPr>
        <w:numPr>
          <w:ilvl w:val="0"/>
          <w:numId w:val="25"/>
        </w:numPr>
        <w:tabs>
          <w:tab w:val="left" w:pos="0"/>
          <w:tab w:val="left" w:pos="1418"/>
        </w:tabs>
        <w:ind w:left="0" w:right="-1" w:firstLine="709"/>
        <w:jc w:val="both"/>
        <w:rPr>
          <w:sz w:val="22"/>
          <w:szCs w:val="22"/>
        </w:rPr>
      </w:pPr>
      <w:bookmarkStart w:id="113"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3"/>
    </w:p>
    <w:p w:rsidR="006B60FB" w:rsidRPr="00A27006" w:rsidRDefault="006B60FB" w:rsidP="00513336">
      <w:pPr>
        <w:numPr>
          <w:ilvl w:val="0"/>
          <w:numId w:val="2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6B60FB" w:rsidRPr="00207035" w:rsidRDefault="006B60FB" w:rsidP="00567EA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6B60FB" w:rsidRPr="00FB18C6" w:rsidRDefault="006B60FB" w:rsidP="00567EA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6B60FB" w:rsidRPr="00FB18C6" w:rsidRDefault="006B60FB" w:rsidP="00513336">
      <w:pPr>
        <w:pStyle w:val="ListContinue"/>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6B60FB" w:rsidRPr="00FB18C6" w:rsidRDefault="006B60FB" w:rsidP="00513336">
      <w:pPr>
        <w:pStyle w:val="ListContinue"/>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B60FB" w:rsidRDefault="006B60FB" w:rsidP="00513336">
      <w:pPr>
        <w:pStyle w:val="ListContinue"/>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6B60FB" w:rsidRDefault="006B60FB" w:rsidP="00567EA7">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6B60FB" w:rsidRDefault="006B60FB" w:rsidP="00567EA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6B60FB" w:rsidRPr="009410E0" w:rsidRDefault="006B60FB" w:rsidP="00567EA7">
      <w:pPr>
        <w:spacing w:before="100" w:beforeAutospacing="1"/>
        <w:ind w:left="357"/>
        <w:jc w:val="both"/>
        <w:outlineLvl w:val="0"/>
      </w:pPr>
      <w:bookmarkStart w:id="114" w:name="_Toc347315021"/>
      <w:bookmarkStart w:id="115" w:name="_Ref317259044"/>
      <w:bookmarkStart w:id="116" w:name="_Toc373315231"/>
      <w:bookmarkStart w:id="117" w:name="_Toc392681353"/>
      <w:r w:rsidRPr="009410E0">
        <w:t>3. ПОРЯДОК ПРОВЕДЕНИЯ ЗАПРОСА ЦЕН</w:t>
      </w:r>
      <w:bookmarkEnd w:id="114"/>
      <w:bookmarkEnd w:id="115"/>
      <w:bookmarkEnd w:id="116"/>
      <w:bookmarkEnd w:id="117"/>
    </w:p>
    <w:p w:rsidR="006B60FB" w:rsidRPr="00C45CC1" w:rsidRDefault="006B60FB" w:rsidP="00567EA7">
      <w:pPr>
        <w:pStyle w:val="ListContinue"/>
        <w:tabs>
          <w:tab w:val="left" w:pos="840"/>
        </w:tabs>
        <w:spacing w:before="100" w:beforeAutospacing="1" w:after="0"/>
        <w:ind w:left="0" w:firstLine="360"/>
        <w:jc w:val="both"/>
        <w:outlineLvl w:val="1"/>
        <w:rPr>
          <w:sz w:val="22"/>
          <w:szCs w:val="22"/>
        </w:rPr>
      </w:pPr>
      <w:bookmarkStart w:id="118" w:name="_Toc392681354"/>
      <w:r w:rsidRPr="00C45CC1">
        <w:rPr>
          <w:sz w:val="22"/>
          <w:szCs w:val="22"/>
        </w:rPr>
        <w:t>3.1.</w:t>
      </w:r>
      <w:r w:rsidRPr="00C45CC1">
        <w:rPr>
          <w:sz w:val="22"/>
          <w:szCs w:val="22"/>
        </w:rPr>
        <w:tab/>
      </w:r>
      <w:bookmarkStart w:id="11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8"/>
      <w:bookmarkEnd w:id="119"/>
    </w:p>
    <w:p w:rsidR="006B60FB" w:rsidRPr="002C19B6" w:rsidRDefault="006B60FB" w:rsidP="00513336">
      <w:pPr>
        <w:numPr>
          <w:ilvl w:val="2"/>
          <w:numId w:val="31"/>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6B60FB" w:rsidRPr="000C4A0E" w:rsidRDefault="006B60FB" w:rsidP="00513336">
      <w:pPr>
        <w:numPr>
          <w:ilvl w:val="2"/>
          <w:numId w:val="31"/>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6B60FB" w:rsidRPr="00C45CC1" w:rsidRDefault="006B60FB" w:rsidP="00513336">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6B60FB" w:rsidRPr="00AD0234" w:rsidRDefault="006B60FB" w:rsidP="00567EA7">
      <w:pPr>
        <w:pStyle w:val="ListContinue"/>
        <w:tabs>
          <w:tab w:val="left" w:pos="840"/>
        </w:tabs>
        <w:spacing w:before="100" w:beforeAutospacing="1" w:after="0"/>
        <w:ind w:left="0" w:firstLine="360"/>
        <w:jc w:val="both"/>
        <w:outlineLvl w:val="1"/>
        <w:rPr>
          <w:sz w:val="22"/>
          <w:szCs w:val="22"/>
        </w:rPr>
      </w:pPr>
      <w:bookmarkStart w:id="120" w:name="_Toc390262788"/>
      <w:bookmarkStart w:id="121" w:name="_Toc392681355"/>
      <w:r>
        <w:rPr>
          <w:sz w:val="22"/>
          <w:szCs w:val="22"/>
        </w:rPr>
        <w:t>3.2.</w:t>
      </w:r>
      <w:r>
        <w:rPr>
          <w:sz w:val="22"/>
          <w:szCs w:val="22"/>
        </w:rPr>
        <w:tab/>
      </w:r>
      <w:r w:rsidRPr="00AD0234">
        <w:rPr>
          <w:sz w:val="22"/>
          <w:szCs w:val="22"/>
        </w:rPr>
        <w:t>Общие требования к заявке</w:t>
      </w:r>
      <w:bookmarkEnd w:id="120"/>
      <w:bookmarkEnd w:id="121"/>
    </w:p>
    <w:p w:rsidR="006B60FB" w:rsidRDefault="006B60FB" w:rsidP="00567EA7">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6B60FB" w:rsidRDefault="006B60FB" w:rsidP="00567EA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B60FB" w:rsidRDefault="006B60FB" w:rsidP="00567EA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6B60FB" w:rsidRDefault="006B60FB" w:rsidP="00567EA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22" w:name="_Ref317252426"/>
    </w:p>
    <w:p w:rsidR="006B60FB" w:rsidRDefault="006B60FB" w:rsidP="00567EA7">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23" w:name="_Ref317252433"/>
      <w:bookmarkEnd w:id="122"/>
    </w:p>
    <w:p w:rsidR="006B60FB" w:rsidRDefault="006B60FB" w:rsidP="00567EA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23"/>
    </w:p>
    <w:p w:rsidR="006B60FB" w:rsidRPr="00DA28E7" w:rsidRDefault="006B60FB" w:rsidP="00567EA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6B60FB" w:rsidRDefault="006B60FB" w:rsidP="00567EA7">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24" w:name="_Ref317253302"/>
    </w:p>
    <w:p w:rsidR="006B60FB" w:rsidRDefault="006B60FB" w:rsidP="00567EA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4"/>
    </w:p>
    <w:p w:rsidR="006B60FB" w:rsidRPr="006B3030" w:rsidRDefault="006B60FB" w:rsidP="00567EA7">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B60FB" w:rsidRDefault="006B60FB" w:rsidP="00567EA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5"/>
    </w:p>
    <w:p w:rsidR="006B60FB" w:rsidRDefault="006B60FB" w:rsidP="00567EA7">
      <w:pPr>
        <w:tabs>
          <w:tab w:val="left" w:pos="960"/>
        </w:tabs>
        <w:ind w:firstLine="360"/>
        <w:jc w:val="both"/>
        <w:rPr>
          <w:sz w:val="22"/>
          <w:szCs w:val="22"/>
        </w:rPr>
      </w:pPr>
      <w:r>
        <w:rPr>
          <w:sz w:val="22"/>
          <w:szCs w:val="22"/>
        </w:rPr>
        <w:t>3.3.1.</w:t>
      </w:r>
      <w:r>
        <w:rPr>
          <w:sz w:val="22"/>
          <w:szCs w:val="22"/>
        </w:rPr>
        <w:tab/>
      </w:r>
      <w:bookmarkStart w:id="12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6"/>
    </w:p>
    <w:p w:rsidR="006B60FB" w:rsidRDefault="006B60FB" w:rsidP="00567EA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6B60FB" w:rsidRDefault="006B60FB" w:rsidP="00567EA7">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6B60FB" w:rsidRDefault="006B60FB" w:rsidP="00567EA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6B60FB" w:rsidRPr="000C1B6C" w:rsidRDefault="006B60FB" w:rsidP="00567EA7">
      <w:pPr>
        <w:tabs>
          <w:tab w:val="left" w:pos="960"/>
        </w:tabs>
        <w:ind w:firstLine="360"/>
        <w:jc w:val="both"/>
        <w:rPr>
          <w:sz w:val="22"/>
          <w:szCs w:val="22"/>
        </w:rPr>
      </w:pPr>
      <w:r>
        <w:rPr>
          <w:sz w:val="22"/>
          <w:szCs w:val="22"/>
        </w:rPr>
        <w:t>3.3.5.</w:t>
      </w:r>
      <w:r>
        <w:rPr>
          <w:sz w:val="22"/>
          <w:szCs w:val="22"/>
        </w:rPr>
        <w:tab/>
      </w:r>
      <w:bookmarkStart w:id="12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7"/>
    </w:p>
    <w:p w:rsidR="006B60FB" w:rsidRPr="009E56DD" w:rsidRDefault="006B60FB" w:rsidP="00513336">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6B60FB" w:rsidRPr="000C1B6C" w:rsidRDefault="006B60FB" w:rsidP="00513336">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6B60FB" w:rsidRPr="00A9042F" w:rsidRDefault="006B60FB" w:rsidP="00513336">
      <w:pPr>
        <w:numPr>
          <w:ilvl w:val="0"/>
          <w:numId w:val="32"/>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6B60FB" w:rsidRPr="006065C6" w:rsidRDefault="006B60FB" w:rsidP="00567EA7">
      <w:pPr>
        <w:tabs>
          <w:tab w:val="left" w:pos="960"/>
        </w:tabs>
        <w:ind w:firstLine="360"/>
        <w:jc w:val="both"/>
        <w:rPr>
          <w:sz w:val="22"/>
          <w:szCs w:val="22"/>
        </w:rPr>
      </w:pPr>
      <w:r>
        <w:rPr>
          <w:sz w:val="22"/>
          <w:szCs w:val="22"/>
        </w:rPr>
        <w:t>3.3.6.</w:t>
      </w:r>
      <w:r>
        <w:rPr>
          <w:sz w:val="22"/>
          <w:szCs w:val="22"/>
        </w:rPr>
        <w:tab/>
      </w:r>
      <w:bookmarkStart w:id="12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8"/>
    </w:p>
    <w:p w:rsidR="006B60FB" w:rsidRPr="006065C6" w:rsidRDefault="006B60FB" w:rsidP="00567EA7">
      <w:pPr>
        <w:tabs>
          <w:tab w:val="left" w:pos="960"/>
        </w:tabs>
        <w:ind w:firstLine="360"/>
        <w:jc w:val="both"/>
        <w:rPr>
          <w:sz w:val="22"/>
          <w:szCs w:val="22"/>
        </w:rPr>
      </w:pPr>
      <w:bookmarkStart w:id="12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9"/>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учредительные документы,</w:t>
      </w:r>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6B60FB" w:rsidRPr="006065C6" w:rsidRDefault="006B60FB" w:rsidP="00567EA7">
      <w:pPr>
        <w:numPr>
          <w:ilvl w:val="0"/>
          <w:numId w:val="33"/>
        </w:numPr>
        <w:tabs>
          <w:tab w:val="left" w:pos="1080"/>
          <w:tab w:val="num" w:pos="1276"/>
        </w:tabs>
        <w:jc w:val="both"/>
        <w:rPr>
          <w:sz w:val="22"/>
          <w:szCs w:val="22"/>
        </w:rPr>
      </w:pPr>
      <w:r>
        <w:rPr>
          <w:sz w:val="22"/>
          <w:szCs w:val="22"/>
        </w:rPr>
        <w:t>документы о крупной сделке,</w:t>
      </w:r>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6B60FB" w:rsidRPr="006065C6" w:rsidRDefault="006B60FB" w:rsidP="00567EA7">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60FB" w:rsidRPr="006065C6" w:rsidRDefault="006B60FB" w:rsidP="00567EA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6B60FB" w:rsidRPr="006065C6" w:rsidRDefault="006B60FB" w:rsidP="00513336">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6B60FB" w:rsidRPr="006065C6" w:rsidRDefault="006B60FB" w:rsidP="00513336">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6B60FB" w:rsidRPr="006065C6" w:rsidRDefault="006B60FB" w:rsidP="00513336">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6B60FB" w:rsidRPr="006065C6" w:rsidRDefault="006B60FB" w:rsidP="00567EA7">
      <w:pPr>
        <w:tabs>
          <w:tab w:val="left" w:pos="960"/>
        </w:tabs>
        <w:ind w:firstLine="360"/>
        <w:jc w:val="both"/>
        <w:rPr>
          <w:sz w:val="22"/>
          <w:szCs w:val="22"/>
        </w:rPr>
      </w:pPr>
      <w:r w:rsidRPr="006065C6">
        <w:rPr>
          <w:sz w:val="22"/>
          <w:szCs w:val="22"/>
        </w:rPr>
        <w:t>Исправление иных ошибок не допускается.</w:t>
      </w:r>
    </w:p>
    <w:p w:rsidR="006B60FB" w:rsidRPr="006065C6" w:rsidRDefault="006B60FB" w:rsidP="00567EA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6B60FB" w:rsidRPr="006065C6" w:rsidRDefault="006B60FB" w:rsidP="00567EA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6B60FB" w:rsidRPr="00A9042F" w:rsidRDefault="006B60FB" w:rsidP="00513336">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6B60FB" w:rsidRPr="00564D6F" w:rsidRDefault="006B60FB" w:rsidP="00513336">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6B60FB" w:rsidRPr="006065C6" w:rsidRDefault="006B60FB" w:rsidP="00567EA7">
      <w:pPr>
        <w:tabs>
          <w:tab w:val="left" w:pos="720"/>
        </w:tabs>
        <w:ind w:left="360"/>
        <w:jc w:val="both"/>
        <w:rPr>
          <w:sz w:val="22"/>
          <w:szCs w:val="22"/>
        </w:rPr>
      </w:pPr>
      <w:bookmarkStart w:id="13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30"/>
      <w:r w:rsidRPr="006065C6">
        <w:rPr>
          <w:sz w:val="22"/>
          <w:szCs w:val="22"/>
        </w:rPr>
        <w:t>;</w:t>
      </w:r>
    </w:p>
    <w:p w:rsidR="006B60FB" w:rsidRPr="006065C6" w:rsidRDefault="006B60FB" w:rsidP="00567EA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6B60FB" w:rsidRDefault="006B60FB" w:rsidP="00567EA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3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3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B60FB" w:rsidRPr="005B335B" w:rsidRDefault="006B60FB" w:rsidP="00567EA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6B60FB" w:rsidRPr="009A3602" w:rsidRDefault="006B60FB" w:rsidP="00567EA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3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32"/>
    </w:p>
    <w:p w:rsidR="006B60FB" w:rsidRPr="00381B58" w:rsidRDefault="006B60FB" w:rsidP="00513336">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6B60FB" w:rsidRPr="00381B58" w:rsidRDefault="006B60FB" w:rsidP="00513336">
      <w:pPr>
        <w:numPr>
          <w:ilvl w:val="0"/>
          <w:numId w:val="35"/>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6B60FB" w:rsidRPr="00381B58" w:rsidRDefault="006B60FB" w:rsidP="00513336">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6B60FB" w:rsidRPr="002F76B1" w:rsidRDefault="006B60FB" w:rsidP="00513336">
      <w:pPr>
        <w:numPr>
          <w:ilvl w:val="0"/>
          <w:numId w:val="35"/>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6B60FB" w:rsidRPr="003A6CB7" w:rsidRDefault="006B60FB" w:rsidP="00513336">
      <w:pPr>
        <w:numPr>
          <w:ilvl w:val="1"/>
          <w:numId w:val="35"/>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6B60FB" w:rsidRPr="003A6CB7" w:rsidRDefault="006B60FB" w:rsidP="00513336">
      <w:pPr>
        <w:numPr>
          <w:ilvl w:val="1"/>
          <w:numId w:val="35"/>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6B60FB" w:rsidRPr="00442813" w:rsidRDefault="006B60FB" w:rsidP="00567EA7">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6B60FB" w:rsidRPr="0070338C" w:rsidRDefault="006B60FB" w:rsidP="00567EA7">
      <w:pPr>
        <w:tabs>
          <w:tab w:val="left" w:pos="960"/>
        </w:tabs>
        <w:ind w:firstLine="360"/>
        <w:jc w:val="both"/>
        <w:rPr>
          <w:sz w:val="22"/>
          <w:szCs w:val="22"/>
        </w:rPr>
      </w:pPr>
      <w:bookmarkStart w:id="13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33"/>
    </w:p>
    <w:p w:rsidR="006B60FB" w:rsidRPr="0070338C" w:rsidRDefault="006B60FB" w:rsidP="00567EA7">
      <w:pPr>
        <w:tabs>
          <w:tab w:val="left" w:pos="960"/>
        </w:tabs>
        <w:ind w:firstLine="360"/>
        <w:jc w:val="both"/>
        <w:rPr>
          <w:sz w:val="22"/>
          <w:szCs w:val="22"/>
        </w:rPr>
      </w:pPr>
      <w:r w:rsidRPr="0070338C">
        <w:rPr>
          <w:sz w:val="22"/>
          <w:szCs w:val="22"/>
        </w:rPr>
        <w:t>3.3.11.</w:t>
      </w:r>
      <w:r w:rsidRPr="0070338C">
        <w:rPr>
          <w:sz w:val="22"/>
          <w:szCs w:val="22"/>
        </w:rPr>
        <w:tab/>
      </w:r>
      <w:bookmarkStart w:id="13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34"/>
    </w:p>
    <w:p w:rsidR="006B60FB" w:rsidRPr="00D57720" w:rsidRDefault="006B60FB" w:rsidP="00567EA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6B60FB" w:rsidRPr="00D57720" w:rsidRDefault="006B60FB" w:rsidP="00567EA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6B60FB" w:rsidRPr="00D57720" w:rsidRDefault="006B60FB" w:rsidP="00513336">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6B60FB" w:rsidRPr="00D57720" w:rsidRDefault="006B60FB" w:rsidP="00513336">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6B60FB" w:rsidRPr="00D57720" w:rsidRDefault="006B60FB" w:rsidP="00513336">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6B60FB" w:rsidRPr="00D57720" w:rsidRDefault="006B60FB" w:rsidP="00513336">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6B60FB" w:rsidRPr="00D57720" w:rsidRDefault="006B60FB" w:rsidP="00513336">
      <w:pPr>
        <w:numPr>
          <w:ilvl w:val="0"/>
          <w:numId w:val="36"/>
        </w:numPr>
        <w:tabs>
          <w:tab w:val="left" w:pos="720"/>
        </w:tabs>
        <w:ind w:hanging="720"/>
        <w:jc w:val="both"/>
        <w:rPr>
          <w:sz w:val="22"/>
          <w:szCs w:val="22"/>
        </w:rPr>
      </w:pPr>
      <w:bookmarkStart w:id="135" w:name="_Ref271022511"/>
      <w:r w:rsidRPr="00D57720">
        <w:rPr>
          <w:sz w:val="22"/>
          <w:szCs w:val="22"/>
        </w:rPr>
        <w:t>отстранены все участники запроса цен по основаниям, предусмотренным п</w:t>
      </w:r>
      <w:r>
        <w:rPr>
          <w:sz w:val="22"/>
          <w:szCs w:val="22"/>
        </w:rPr>
        <w:t>. 2.6.</w:t>
      </w:r>
      <w:bookmarkEnd w:id="135"/>
    </w:p>
    <w:p w:rsidR="006B60FB" w:rsidRPr="007434DB" w:rsidRDefault="006B60FB" w:rsidP="00567EA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6B60FB" w:rsidRDefault="006B60FB" w:rsidP="00567EA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6" w:name="_Ref389751781"/>
      <w:bookmarkStart w:id="137" w:name="_Toc390262794"/>
      <w:r w:rsidRPr="00967DDD">
        <w:rPr>
          <w:sz w:val="22"/>
          <w:szCs w:val="22"/>
        </w:rPr>
        <w:t>Заключение договора</w:t>
      </w:r>
      <w:bookmarkEnd w:id="136"/>
      <w:bookmarkEnd w:id="137"/>
      <w:r>
        <w:rPr>
          <w:sz w:val="22"/>
          <w:szCs w:val="22"/>
        </w:rPr>
        <w:t>.</w:t>
      </w:r>
    </w:p>
    <w:p w:rsidR="006B60FB" w:rsidRPr="007A6559" w:rsidRDefault="006B60FB" w:rsidP="00567EA7">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6B60FB" w:rsidRPr="000C6EA4" w:rsidRDefault="006B60FB" w:rsidP="00567EA7">
      <w:pPr>
        <w:ind w:firstLine="709"/>
        <w:jc w:val="both"/>
        <w:rPr>
          <w:sz w:val="22"/>
          <w:szCs w:val="22"/>
        </w:rPr>
      </w:pPr>
      <w:bookmarkStart w:id="138" w:name="_Ref352665587"/>
      <w:r w:rsidRPr="000C6EA4">
        <w:rPr>
          <w:sz w:val="22"/>
          <w:szCs w:val="22"/>
        </w:rPr>
        <w:t>Лицо, с которым заключается договор [по данному лоту], обязано предоставить заказчику:</w:t>
      </w:r>
    </w:p>
    <w:p w:rsidR="006B60FB" w:rsidRPr="00874A75" w:rsidRDefault="006B60FB" w:rsidP="00513336">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6B60FB" w:rsidRDefault="006B60FB" w:rsidP="00513336">
      <w:pPr>
        <w:pStyle w:val="-6"/>
        <w:numPr>
          <w:ilvl w:val="0"/>
          <w:numId w:val="40"/>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8"/>
    </w:p>
    <w:p w:rsidR="006B60FB" w:rsidRPr="00A965AC" w:rsidRDefault="006B60FB" w:rsidP="00567EA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6B60FB" w:rsidRPr="00A965AC" w:rsidRDefault="006B60FB" w:rsidP="00567EA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B60FB" w:rsidRPr="00211C2E" w:rsidRDefault="006B60FB" w:rsidP="00567EA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6B60FB" w:rsidRPr="00211C2E" w:rsidRDefault="006B60FB" w:rsidP="00567EA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B60FB" w:rsidRPr="00211C2E" w:rsidRDefault="006B60FB" w:rsidP="00567EA7">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6B60FB" w:rsidRPr="00A965AC" w:rsidRDefault="006B60FB" w:rsidP="00567EA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6B60FB" w:rsidRDefault="006B60FB" w:rsidP="00567EA7">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9" w:name="_Ref349225141"/>
    </w:p>
    <w:p w:rsidR="006B60FB" w:rsidRDefault="006B60FB" w:rsidP="00567EA7">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9"/>
    </w:p>
    <w:p w:rsidR="006B60FB" w:rsidRPr="004A48EA" w:rsidRDefault="006B60FB" w:rsidP="00567EA7">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6B60FB" w:rsidRPr="00FC7B3D" w:rsidRDefault="006B60FB" w:rsidP="00513336">
      <w:pPr>
        <w:widowControl w:val="0"/>
        <w:numPr>
          <w:ilvl w:val="0"/>
          <w:numId w:val="41"/>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B60FB" w:rsidRPr="00FC7B3D" w:rsidRDefault="006B60FB" w:rsidP="00513336">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6B60FB" w:rsidRPr="00395DCD" w:rsidRDefault="006B60FB" w:rsidP="00513336">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6B60FB" w:rsidRDefault="006B60FB" w:rsidP="00567EA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6B60FB" w:rsidRPr="007644CB" w:rsidRDefault="006B60FB" w:rsidP="00567EA7">
      <w:pPr>
        <w:tabs>
          <w:tab w:val="left" w:pos="1080"/>
        </w:tabs>
        <w:ind w:firstLine="360"/>
        <w:jc w:val="both"/>
        <w:rPr>
          <w:sz w:val="22"/>
          <w:szCs w:val="22"/>
        </w:rPr>
      </w:pPr>
      <w:r>
        <w:rPr>
          <w:sz w:val="22"/>
          <w:szCs w:val="22"/>
        </w:rPr>
        <w:t>3.4.8.</w:t>
      </w:r>
      <w:bookmarkStart w:id="140" w:name="_Ref355090123"/>
      <w:r>
        <w:rPr>
          <w:sz w:val="22"/>
          <w:szCs w:val="22"/>
        </w:rPr>
        <w:tab/>
      </w:r>
      <w:r w:rsidRPr="007644CB">
        <w:rPr>
          <w:sz w:val="22"/>
          <w:szCs w:val="22"/>
        </w:rPr>
        <w:t>Преддоговорные переговоры проводятся:</w:t>
      </w:r>
      <w:bookmarkEnd w:id="140"/>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6B60FB" w:rsidRPr="007644CB" w:rsidRDefault="006B60FB" w:rsidP="00513336">
      <w:pPr>
        <w:pStyle w:val="NormalWeb"/>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6B60FB" w:rsidRDefault="006B60FB" w:rsidP="00567EA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6B60FB" w:rsidRPr="00C619CF" w:rsidRDefault="006B60FB" w:rsidP="00567EA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6B60FB" w:rsidRPr="00DB65B6" w:rsidRDefault="006B60FB" w:rsidP="00567EA7">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6B60FB" w:rsidRPr="00FC7B3D" w:rsidRDefault="006B60FB" w:rsidP="00513336">
      <w:pPr>
        <w:numPr>
          <w:ilvl w:val="2"/>
          <w:numId w:val="45"/>
        </w:numPr>
        <w:tabs>
          <w:tab w:val="clear" w:pos="1560"/>
          <w:tab w:val="num" w:pos="1200"/>
        </w:tabs>
        <w:ind w:left="0" w:firstLine="360"/>
        <w:jc w:val="both"/>
        <w:rPr>
          <w:sz w:val="22"/>
          <w:szCs w:val="22"/>
        </w:rPr>
      </w:pPr>
      <w:bookmarkStart w:id="14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41"/>
    </w:p>
    <w:p w:rsidR="006B60FB" w:rsidRPr="00FC7B3D" w:rsidRDefault="006B60FB" w:rsidP="00513336">
      <w:pPr>
        <w:numPr>
          <w:ilvl w:val="0"/>
          <w:numId w:val="38"/>
        </w:numPr>
        <w:tabs>
          <w:tab w:val="left" w:pos="1080"/>
        </w:tabs>
        <w:ind w:left="0" w:firstLine="709"/>
        <w:jc w:val="both"/>
        <w:rPr>
          <w:sz w:val="22"/>
          <w:szCs w:val="22"/>
        </w:rPr>
      </w:pPr>
      <w:bookmarkStart w:id="14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6B60FB" w:rsidRPr="00FC7B3D" w:rsidRDefault="006B60FB" w:rsidP="00513336">
      <w:pPr>
        <w:numPr>
          <w:ilvl w:val="0"/>
          <w:numId w:val="38"/>
        </w:numPr>
        <w:tabs>
          <w:tab w:val="left" w:pos="1080"/>
        </w:tabs>
        <w:ind w:left="0" w:firstLine="709"/>
        <w:jc w:val="both"/>
        <w:rPr>
          <w:sz w:val="22"/>
          <w:szCs w:val="22"/>
        </w:rPr>
      </w:pPr>
      <w:bookmarkStart w:id="143" w:name="_Ref352159238"/>
      <w:r w:rsidRPr="00FC7B3D">
        <w:rPr>
          <w:sz w:val="22"/>
          <w:szCs w:val="22"/>
        </w:rPr>
        <w:t>изменения потребностей заказчика</w:t>
      </w:r>
      <w:bookmarkEnd w:id="143"/>
      <w:r w:rsidRPr="00FC7B3D">
        <w:rPr>
          <w:sz w:val="22"/>
          <w:szCs w:val="22"/>
        </w:rPr>
        <w:t>;</w:t>
      </w:r>
    </w:p>
    <w:p w:rsidR="006B60FB" w:rsidRPr="00FC7B3D" w:rsidRDefault="006B60FB" w:rsidP="00513336">
      <w:pPr>
        <w:numPr>
          <w:ilvl w:val="0"/>
          <w:numId w:val="38"/>
        </w:numPr>
        <w:tabs>
          <w:tab w:val="left" w:pos="1080"/>
        </w:tabs>
        <w:ind w:left="0" w:firstLine="709"/>
        <w:jc w:val="both"/>
        <w:rPr>
          <w:sz w:val="22"/>
          <w:szCs w:val="22"/>
        </w:rPr>
      </w:pPr>
      <w:bookmarkStart w:id="14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4"/>
    </w:p>
    <w:p w:rsidR="006B60FB" w:rsidRPr="003B068B" w:rsidRDefault="006B60FB" w:rsidP="00567EA7">
      <w:pPr>
        <w:tabs>
          <w:tab w:val="left" w:pos="1200"/>
        </w:tabs>
        <w:ind w:firstLine="360"/>
        <w:jc w:val="both"/>
        <w:rPr>
          <w:sz w:val="22"/>
          <w:szCs w:val="22"/>
        </w:rPr>
      </w:pPr>
      <w:bookmarkStart w:id="14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6B60FB" w:rsidRPr="003B068B" w:rsidRDefault="006B60FB" w:rsidP="00567EA7">
      <w:pPr>
        <w:tabs>
          <w:tab w:val="left" w:pos="1200"/>
        </w:tabs>
        <w:ind w:firstLine="360"/>
        <w:jc w:val="both"/>
        <w:rPr>
          <w:sz w:val="22"/>
          <w:szCs w:val="22"/>
        </w:rPr>
      </w:pPr>
      <w:bookmarkStart w:id="146" w:name="_Ref359591246"/>
      <w:bookmarkEnd w:id="14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6"/>
    </w:p>
    <w:p w:rsidR="006B60FB" w:rsidRPr="003B068B" w:rsidRDefault="006B60FB" w:rsidP="00513336">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6B60FB" w:rsidRPr="004361C8" w:rsidRDefault="006B60FB" w:rsidP="00513336">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6B60FB" w:rsidRPr="004361C8" w:rsidRDefault="006B60FB" w:rsidP="00513336">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6B60FB" w:rsidRPr="004361C8" w:rsidRDefault="006B60FB" w:rsidP="00513336">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6B60FB" w:rsidRPr="004361C8" w:rsidRDefault="006B60FB" w:rsidP="00513336">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6B60FB" w:rsidRPr="00014A26" w:rsidRDefault="006B60FB" w:rsidP="00567EA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6B60FB" w:rsidRPr="00014A26" w:rsidRDefault="006B60FB" w:rsidP="00513336">
      <w:pPr>
        <w:numPr>
          <w:ilvl w:val="0"/>
          <w:numId w:val="44"/>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6B60FB" w:rsidRPr="00014A26" w:rsidRDefault="006B60FB" w:rsidP="00513336">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6B60FB" w:rsidRPr="00014A26" w:rsidRDefault="006B60FB" w:rsidP="00513336">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6B60FB" w:rsidRPr="00973B27" w:rsidRDefault="006B60FB" w:rsidP="00567EA7">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6B60FB" w:rsidRPr="00973B27" w:rsidRDefault="006B60FB" w:rsidP="00567EA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6B60FB" w:rsidRPr="007829AF" w:rsidRDefault="006B60FB" w:rsidP="00513336">
      <w:pPr>
        <w:pStyle w:val="NormalWeb"/>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6B60FB" w:rsidRPr="007829AF" w:rsidRDefault="006B60FB" w:rsidP="00513336">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6B60FB" w:rsidRPr="007829AF" w:rsidRDefault="006B60FB" w:rsidP="00513336">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6B60FB" w:rsidRPr="007829AF" w:rsidRDefault="006B60FB" w:rsidP="00513336">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6B60FB" w:rsidRPr="007829AF" w:rsidRDefault="006B60FB" w:rsidP="00513336">
      <w:pPr>
        <w:pStyle w:val="NormalWeb"/>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6B60FB" w:rsidRDefault="006B60FB" w:rsidP="00567EA7">
      <w:pPr>
        <w:tabs>
          <w:tab w:val="left" w:pos="840"/>
        </w:tabs>
        <w:spacing w:before="100" w:beforeAutospacing="1"/>
        <w:ind w:firstLine="357"/>
        <w:jc w:val="both"/>
        <w:rPr>
          <w:sz w:val="22"/>
          <w:szCs w:val="22"/>
        </w:rPr>
      </w:pPr>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Ref16635066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0817C2">
        <w:rPr>
          <w:sz w:val="22"/>
          <w:szCs w:val="22"/>
        </w:rPr>
        <w:t>3.5.</w:t>
      </w:r>
      <w:r w:rsidRPr="000817C2">
        <w:rPr>
          <w:sz w:val="22"/>
          <w:szCs w:val="22"/>
        </w:rPr>
        <w:tab/>
      </w:r>
      <w:bookmarkStart w:id="164" w:name="_Toc389491563"/>
      <w:bookmarkStart w:id="165" w:name="_Toc390262795"/>
      <w:r w:rsidRPr="000817C2">
        <w:rPr>
          <w:sz w:val="22"/>
          <w:szCs w:val="22"/>
        </w:rPr>
        <w:t>Обеспечение исполнения обязательств по договору</w:t>
      </w:r>
      <w:bookmarkEnd w:id="164"/>
      <w:bookmarkEnd w:id="165"/>
      <w:r>
        <w:rPr>
          <w:sz w:val="22"/>
          <w:szCs w:val="22"/>
        </w:rPr>
        <w:t>.</w:t>
      </w:r>
    </w:p>
    <w:p w:rsidR="006B60FB" w:rsidRPr="006553F9" w:rsidRDefault="006B60FB" w:rsidP="00567EA7">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6B60FB" w:rsidRPr="006553F9" w:rsidRDefault="006B60FB" w:rsidP="00567EA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B60FB" w:rsidRPr="006553F9" w:rsidRDefault="006B60FB" w:rsidP="00513336">
      <w:pPr>
        <w:numPr>
          <w:ilvl w:val="0"/>
          <w:numId w:val="46"/>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6B60FB" w:rsidRPr="006553F9" w:rsidRDefault="006B60FB" w:rsidP="00513336">
      <w:pPr>
        <w:numPr>
          <w:ilvl w:val="0"/>
          <w:numId w:val="46"/>
        </w:numPr>
        <w:tabs>
          <w:tab w:val="clear" w:pos="1077"/>
          <w:tab w:val="left" w:pos="1080"/>
        </w:tabs>
        <w:jc w:val="both"/>
        <w:rPr>
          <w:sz w:val="22"/>
          <w:szCs w:val="22"/>
        </w:rPr>
      </w:pPr>
      <w:r w:rsidRPr="006553F9">
        <w:rPr>
          <w:sz w:val="22"/>
          <w:szCs w:val="22"/>
        </w:rPr>
        <w:t>поручительство;</w:t>
      </w:r>
    </w:p>
    <w:p w:rsidR="006B60FB" w:rsidRPr="006553F9" w:rsidRDefault="006B60FB" w:rsidP="00513336">
      <w:pPr>
        <w:numPr>
          <w:ilvl w:val="0"/>
          <w:numId w:val="46"/>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63"/>
    <w:p w:rsidR="006B60FB" w:rsidRPr="00614D6C" w:rsidRDefault="006B60FB" w:rsidP="00567EA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6B60FB" w:rsidRPr="00614D6C" w:rsidRDefault="006B60FB" w:rsidP="00567EA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6B60FB" w:rsidRPr="00614D6C" w:rsidRDefault="006B60FB" w:rsidP="00567EA7">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6B60FB" w:rsidRPr="00614D6C" w:rsidRDefault="006B60FB" w:rsidP="00567EA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6B60FB" w:rsidRPr="00614D6C" w:rsidRDefault="006B60FB" w:rsidP="00567EA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6B60FB" w:rsidRPr="00614D6C" w:rsidRDefault="006B60FB" w:rsidP="00567EA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6B60FB" w:rsidRPr="00614D6C" w:rsidRDefault="006B60FB" w:rsidP="00567EA7">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6B60FB" w:rsidRPr="00614D6C" w:rsidRDefault="006B60FB" w:rsidP="00567EA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6B60FB" w:rsidRPr="00614D6C" w:rsidRDefault="006B60FB" w:rsidP="00513336">
      <w:pPr>
        <w:numPr>
          <w:ilvl w:val="0"/>
          <w:numId w:val="43"/>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6B60FB" w:rsidRPr="00614D6C" w:rsidRDefault="006B60FB" w:rsidP="00513336">
      <w:pPr>
        <w:numPr>
          <w:ilvl w:val="0"/>
          <w:numId w:val="43"/>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B60FB" w:rsidRPr="00614D6C" w:rsidRDefault="006B60FB" w:rsidP="00513336">
      <w:pPr>
        <w:numPr>
          <w:ilvl w:val="0"/>
          <w:numId w:val="43"/>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B60FB" w:rsidRPr="00614D6C" w:rsidRDefault="006B60FB" w:rsidP="00513336">
      <w:pPr>
        <w:numPr>
          <w:ilvl w:val="0"/>
          <w:numId w:val="43"/>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6B60FB" w:rsidRPr="00614D6C" w:rsidRDefault="006B60FB" w:rsidP="00567EA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6B60FB" w:rsidRPr="00614D6C" w:rsidRDefault="006B60FB" w:rsidP="00567EA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6B60FB" w:rsidRPr="00614D6C" w:rsidRDefault="006B60FB" w:rsidP="00567EA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6B60FB" w:rsidRPr="00614D6C" w:rsidRDefault="006B60FB" w:rsidP="00567EA7">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3" w:history="1">
        <w:r w:rsidRPr="00614D6C">
          <w:rPr>
            <w:sz w:val="22"/>
            <w:szCs w:val="22"/>
          </w:rPr>
          <w:t>www.standardandpoors.com</w:t>
        </w:r>
      </w:hyperlink>
      <w:r w:rsidRPr="00614D6C">
        <w:rPr>
          <w:sz w:val="22"/>
          <w:szCs w:val="22"/>
        </w:rPr>
        <w:t>), Moody's Investors Service (</w:t>
      </w:r>
      <w:hyperlink r:id="rId24" w:history="1">
        <w:r w:rsidRPr="00614D6C">
          <w:rPr>
            <w:sz w:val="22"/>
            <w:szCs w:val="22"/>
          </w:rPr>
          <w:t>www.moodys.com</w:t>
        </w:r>
      </w:hyperlink>
      <w:r w:rsidRPr="00614D6C">
        <w:rPr>
          <w:sz w:val="22"/>
          <w:szCs w:val="22"/>
        </w:rPr>
        <w:t>) или Fitch Ratings (</w:t>
      </w:r>
      <w:hyperlink r:id="rId25"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6B60FB" w:rsidRPr="00614D6C" w:rsidRDefault="006B60FB" w:rsidP="00567EA7">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60FB" w:rsidRPr="00614D6C" w:rsidRDefault="006B60FB" w:rsidP="00567EA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60FB" w:rsidRPr="00614D6C" w:rsidRDefault="006B60FB" w:rsidP="00567EA7">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6B60FB" w:rsidRPr="00614D6C" w:rsidRDefault="006B60FB" w:rsidP="00567EA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6B60FB" w:rsidRPr="00614D6C" w:rsidRDefault="006B60FB" w:rsidP="00567EA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B60FB" w:rsidRPr="00614D6C" w:rsidRDefault="006B60FB" w:rsidP="00567EA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6B60FB" w:rsidRPr="00614D6C" w:rsidRDefault="006B60FB" w:rsidP="00567EA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6B60FB" w:rsidRPr="00614D6C" w:rsidRDefault="006B60FB" w:rsidP="00567EA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6B60FB" w:rsidRPr="00614D6C" w:rsidRDefault="006B60FB" w:rsidP="00567EA7">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B60FB" w:rsidRPr="00614D6C" w:rsidRDefault="006B60FB" w:rsidP="00567EA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6B60FB" w:rsidRPr="00614D6C" w:rsidRDefault="006B60FB" w:rsidP="00513336">
      <w:pPr>
        <w:numPr>
          <w:ilvl w:val="0"/>
          <w:numId w:val="47"/>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6B60FB" w:rsidRPr="00614D6C" w:rsidRDefault="006B60FB" w:rsidP="00513336">
      <w:pPr>
        <w:numPr>
          <w:ilvl w:val="0"/>
          <w:numId w:val="47"/>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6B60FB" w:rsidRPr="00614D6C" w:rsidRDefault="006B60FB" w:rsidP="00513336">
      <w:pPr>
        <w:numPr>
          <w:ilvl w:val="0"/>
          <w:numId w:val="47"/>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6B60FB" w:rsidRPr="00614D6C" w:rsidRDefault="006B60FB" w:rsidP="00567EA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B60FB" w:rsidRPr="00614D6C" w:rsidRDefault="006B60FB" w:rsidP="00567EA7">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6B60FB" w:rsidRPr="00614D6C" w:rsidRDefault="006B60FB" w:rsidP="00567EA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B60FB" w:rsidRPr="00614D6C" w:rsidRDefault="006B60FB" w:rsidP="00567EA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B60FB" w:rsidRPr="00614D6C" w:rsidRDefault="006B60FB" w:rsidP="00567EA7">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B60FB" w:rsidRPr="00467ACB" w:rsidRDefault="006B60FB" w:rsidP="00567EA7">
      <w:pPr>
        <w:tabs>
          <w:tab w:val="num" w:pos="993"/>
          <w:tab w:val="left" w:pos="1134"/>
          <w:tab w:val="num" w:pos="1701"/>
        </w:tabs>
        <w:ind w:firstLine="709"/>
        <w:jc w:val="both"/>
        <w:rPr>
          <w:sz w:val="22"/>
          <w:szCs w:val="22"/>
          <w:highlight w:val="yellow"/>
        </w:rPr>
      </w:pPr>
    </w:p>
    <w:p w:rsidR="006B60FB" w:rsidRPr="00467ACB" w:rsidRDefault="006B60FB" w:rsidP="0029470A">
      <w:pPr>
        <w:tabs>
          <w:tab w:val="num" w:pos="-3480"/>
        </w:tabs>
        <w:ind w:firstLine="709"/>
        <w:jc w:val="both"/>
        <w:rPr>
          <w:sz w:val="22"/>
          <w:szCs w:val="22"/>
          <w:highlight w:val="yellow"/>
        </w:rPr>
        <w:sectPr w:rsidR="006B60FB" w:rsidRPr="00467ACB" w:rsidSect="004A0A8E">
          <w:pgSz w:w="11906" w:h="16838"/>
          <w:pgMar w:top="719" w:right="746" w:bottom="539" w:left="902" w:header="357" w:footer="204" w:gutter="0"/>
          <w:cols w:space="708"/>
          <w:titlePg/>
          <w:docGrid w:linePitch="360"/>
        </w:sectPr>
      </w:pPr>
    </w:p>
    <w:p w:rsidR="006B60FB" w:rsidRPr="00286702" w:rsidRDefault="006B60FB" w:rsidP="00A57523">
      <w:pPr>
        <w:tabs>
          <w:tab w:val="num" w:pos="-3480"/>
        </w:tabs>
        <w:ind w:firstLine="709"/>
        <w:jc w:val="both"/>
        <w:outlineLvl w:val="0"/>
        <w:rPr>
          <w:sz w:val="22"/>
          <w:szCs w:val="22"/>
        </w:rPr>
      </w:pPr>
      <w:bookmarkStart w:id="166" w:name="_Toc382053050"/>
      <w:r w:rsidRPr="00286702">
        <w:rPr>
          <w:sz w:val="22"/>
          <w:szCs w:val="22"/>
        </w:rPr>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66"/>
    </w:p>
    <w:p w:rsidR="006B60FB" w:rsidRPr="00286702" w:rsidRDefault="006B60FB" w:rsidP="0029470A">
      <w:pPr>
        <w:tabs>
          <w:tab w:val="num" w:pos="-3480"/>
        </w:tabs>
        <w:ind w:firstLine="709"/>
        <w:jc w:val="both"/>
        <w:rPr>
          <w:sz w:val="22"/>
          <w:szCs w:val="22"/>
        </w:rPr>
      </w:pPr>
    </w:p>
    <w:p w:rsidR="006B60FB" w:rsidRPr="00286702" w:rsidRDefault="006B60FB" w:rsidP="00966ABD">
      <w:pPr>
        <w:pStyle w:val="NormalWeb"/>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6B60FB" w:rsidRPr="00286702" w:rsidTr="000C0353">
        <w:trPr>
          <w:trHeight w:val="440"/>
          <w:tblHeader/>
        </w:trPr>
        <w:tc>
          <w:tcPr>
            <w:tcW w:w="781" w:type="dxa"/>
            <w:vAlign w:val="center"/>
          </w:tcPr>
          <w:p w:rsidR="006B60FB" w:rsidRPr="00286702" w:rsidRDefault="006B60FB" w:rsidP="00966ABD">
            <w:pPr>
              <w:jc w:val="center"/>
              <w:rPr>
                <w:sz w:val="20"/>
                <w:szCs w:val="20"/>
              </w:rPr>
            </w:pPr>
            <w:r w:rsidRPr="00286702">
              <w:rPr>
                <w:sz w:val="20"/>
                <w:szCs w:val="20"/>
              </w:rPr>
              <w:t>№ п/п</w:t>
            </w:r>
          </w:p>
        </w:tc>
        <w:tc>
          <w:tcPr>
            <w:tcW w:w="2051" w:type="dxa"/>
            <w:vAlign w:val="center"/>
          </w:tcPr>
          <w:p w:rsidR="006B60FB" w:rsidRPr="00286702" w:rsidRDefault="006B60FB" w:rsidP="00966ABD">
            <w:pPr>
              <w:pStyle w:val="BodyTextIndent2"/>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6B60FB" w:rsidRPr="00286702" w:rsidRDefault="006B60FB" w:rsidP="00966ABD">
            <w:pPr>
              <w:pStyle w:val="BodyTextIndent2"/>
              <w:spacing w:after="0" w:line="240" w:lineRule="auto"/>
              <w:ind w:left="284" w:right="153"/>
              <w:jc w:val="center"/>
              <w:rPr>
                <w:bCs/>
                <w:sz w:val="20"/>
                <w:szCs w:val="20"/>
              </w:rPr>
            </w:pPr>
            <w:r w:rsidRPr="00286702">
              <w:rPr>
                <w:bCs/>
                <w:sz w:val="20"/>
                <w:szCs w:val="20"/>
              </w:rPr>
              <w:t>Содержание</w:t>
            </w:r>
          </w:p>
        </w:tc>
      </w:tr>
      <w:tr w:rsidR="006B60FB" w:rsidRPr="00286702" w:rsidTr="00E52487">
        <w:trPr>
          <w:trHeight w:val="1288"/>
        </w:trPr>
        <w:tc>
          <w:tcPr>
            <w:tcW w:w="781" w:type="dxa"/>
          </w:tcPr>
          <w:p w:rsidR="006B60FB" w:rsidRPr="00286702" w:rsidRDefault="006B60FB" w:rsidP="00966ABD">
            <w:pPr>
              <w:jc w:val="center"/>
            </w:pPr>
            <w:bookmarkStart w:id="167" w:name="_Ref317250566"/>
            <w:r w:rsidRPr="00286702">
              <w:rPr>
                <w:sz w:val="22"/>
                <w:szCs w:val="22"/>
              </w:rPr>
              <w:t>1.</w:t>
            </w:r>
          </w:p>
        </w:tc>
        <w:bookmarkEnd w:id="167"/>
        <w:tc>
          <w:tcPr>
            <w:tcW w:w="2051" w:type="dxa"/>
          </w:tcPr>
          <w:p w:rsidR="006B60FB" w:rsidRPr="00286702" w:rsidRDefault="006B60FB" w:rsidP="00966ABD">
            <w:pPr>
              <w:contextualSpacing/>
            </w:pPr>
            <w:r w:rsidRPr="00286702">
              <w:rPr>
                <w:bCs/>
                <w:sz w:val="22"/>
                <w:szCs w:val="22"/>
              </w:rPr>
              <w:t>Предмет запроса цен</w:t>
            </w:r>
          </w:p>
          <w:p w:rsidR="006B60FB" w:rsidRPr="00286702" w:rsidRDefault="006B60FB" w:rsidP="00966ABD">
            <w:pPr>
              <w:ind w:firstLine="709"/>
              <w:contextualSpacing/>
            </w:pPr>
          </w:p>
          <w:p w:rsidR="006B60FB" w:rsidRPr="00286702" w:rsidRDefault="006B60FB" w:rsidP="00646A65">
            <w:pPr>
              <w:contextualSpacing/>
              <w:rPr>
                <w:bCs/>
              </w:rPr>
            </w:pPr>
            <w:r w:rsidRPr="00286702">
              <w:rPr>
                <w:sz w:val="22"/>
                <w:szCs w:val="22"/>
              </w:rPr>
              <w:t>Состав и объем Товара</w:t>
            </w:r>
          </w:p>
        </w:tc>
        <w:tc>
          <w:tcPr>
            <w:tcW w:w="7703" w:type="dxa"/>
            <w:vAlign w:val="center"/>
          </w:tcPr>
          <w:p w:rsidR="006B60FB" w:rsidRPr="00286702" w:rsidRDefault="006B60FB" w:rsidP="00E52487">
            <w:pPr>
              <w:snapToGrid w:val="0"/>
            </w:pPr>
            <w:r w:rsidRPr="00286702">
              <w:rPr>
                <w:sz w:val="22"/>
                <w:szCs w:val="22"/>
              </w:rPr>
              <w:t xml:space="preserve">Право заключения договора на </w:t>
            </w:r>
            <w:r>
              <w:rPr>
                <w:sz w:val="22"/>
                <w:szCs w:val="22"/>
              </w:rPr>
              <w:t xml:space="preserve">поставку </w:t>
            </w:r>
            <w:r w:rsidRPr="00836B0E">
              <w:rPr>
                <w:sz w:val="22"/>
                <w:szCs w:val="22"/>
              </w:rPr>
              <w:t>масс-спектрометра в комплекте</w:t>
            </w:r>
            <w:r w:rsidRPr="00467ACB">
              <w:rPr>
                <w:b/>
                <w:sz w:val="22"/>
                <w:szCs w:val="22"/>
              </w:rPr>
              <w:t xml:space="preserve"> </w:t>
            </w:r>
            <w:r w:rsidRPr="00286702">
              <w:rPr>
                <w:szCs w:val="22"/>
              </w:rPr>
              <w:t xml:space="preserve">(Далее «Товар»). </w:t>
            </w:r>
          </w:p>
          <w:p w:rsidR="006B60FB" w:rsidRDefault="006B60FB" w:rsidP="00646A65">
            <w:pPr>
              <w:pStyle w:val="BodyTextIndent2"/>
              <w:spacing w:line="240" w:lineRule="auto"/>
              <w:ind w:left="0" w:right="153"/>
            </w:pPr>
          </w:p>
          <w:p w:rsidR="006B60FB" w:rsidRPr="00286702" w:rsidRDefault="006B60FB" w:rsidP="00646A65">
            <w:pPr>
              <w:pStyle w:val="BodyTextIndent2"/>
              <w:spacing w:line="240" w:lineRule="auto"/>
              <w:ind w:left="0" w:right="153"/>
            </w:pPr>
            <w:r w:rsidRPr="00055BFF">
              <w:rPr>
                <w:sz w:val="22"/>
                <w:szCs w:val="22"/>
              </w:rPr>
              <w:t xml:space="preserve">Состав и объем товара приведены в </w:t>
            </w:r>
            <w:r>
              <w:rPr>
                <w:sz w:val="22"/>
                <w:szCs w:val="22"/>
              </w:rPr>
              <w:t xml:space="preserve">Части 3 </w:t>
            </w:r>
            <w:r w:rsidRPr="00055BFF">
              <w:rPr>
                <w:sz w:val="22"/>
                <w:szCs w:val="22"/>
              </w:rPr>
              <w:t>документации по запросу цен.</w:t>
            </w:r>
          </w:p>
        </w:tc>
      </w:tr>
      <w:tr w:rsidR="006B60FB" w:rsidRPr="00467ACB" w:rsidTr="000C0353">
        <w:trPr>
          <w:trHeight w:val="641"/>
        </w:trPr>
        <w:tc>
          <w:tcPr>
            <w:tcW w:w="781" w:type="dxa"/>
          </w:tcPr>
          <w:p w:rsidR="006B60FB" w:rsidRPr="00286702" w:rsidRDefault="006B60FB" w:rsidP="00966ABD">
            <w:pPr>
              <w:tabs>
                <w:tab w:val="num" w:pos="786"/>
              </w:tabs>
              <w:jc w:val="center"/>
            </w:pPr>
            <w:bookmarkStart w:id="168" w:name="_Ref320260537"/>
            <w:r w:rsidRPr="00286702">
              <w:rPr>
                <w:sz w:val="22"/>
                <w:szCs w:val="22"/>
              </w:rPr>
              <w:t>2.</w:t>
            </w:r>
          </w:p>
        </w:tc>
        <w:bookmarkEnd w:id="168"/>
        <w:tc>
          <w:tcPr>
            <w:tcW w:w="2051" w:type="dxa"/>
          </w:tcPr>
          <w:p w:rsidR="006B60FB" w:rsidRPr="00286702" w:rsidRDefault="006B60FB"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6B60FB" w:rsidRPr="00286702" w:rsidRDefault="006B60FB" w:rsidP="00C062C4">
            <w:pPr>
              <w:pStyle w:val="BodyTextIndent2"/>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
        </w:tc>
      </w:tr>
      <w:tr w:rsidR="006B60FB" w:rsidRPr="00467ACB" w:rsidTr="00662B6C">
        <w:trPr>
          <w:trHeight w:val="266"/>
        </w:trPr>
        <w:tc>
          <w:tcPr>
            <w:tcW w:w="781" w:type="dxa"/>
          </w:tcPr>
          <w:p w:rsidR="006B60FB" w:rsidRPr="00286702" w:rsidRDefault="006B60FB" w:rsidP="00966ABD">
            <w:pPr>
              <w:tabs>
                <w:tab w:val="num" w:pos="786"/>
              </w:tabs>
              <w:jc w:val="center"/>
            </w:pPr>
            <w:r w:rsidRPr="00286702">
              <w:rPr>
                <w:sz w:val="22"/>
                <w:szCs w:val="22"/>
              </w:rPr>
              <w:t>3.</w:t>
            </w:r>
          </w:p>
        </w:tc>
        <w:tc>
          <w:tcPr>
            <w:tcW w:w="2051" w:type="dxa"/>
          </w:tcPr>
          <w:p w:rsidR="006B60FB" w:rsidRPr="00286702" w:rsidRDefault="006B60FB" w:rsidP="00966ABD">
            <w:pPr>
              <w:ind w:right="153"/>
            </w:pPr>
            <w:r w:rsidRPr="00286702">
              <w:rPr>
                <w:sz w:val="22"/>
                <w:szCs w:val="22"/>
              </w:rPr>
              <w:t>Условия договора:</w:t>
            </w:r>
          </w:p>
          <w:p w:rsidR="006B60FB" w:rsidRPr="00286702" w:rsidRDefault="006B60FB" w:rsidP="00966ABD">
            <w:pPr>
              <w:ind w:right="70"/>
              <w:rPr>
                <w:bCs/>
              </w:rPr>
            </w:pPr>
            <w:r w:rsidRPr="00286702">
              <w:rPr>
                <w:sz w:val="22"/>
                <w:szCs w:val="22"/>
              </w:rPr>
              <w:t>Сроки поставки</w:t>
            </w:r>
            <w:r w:rsidRPr="00286702">
              <w:rPr>
                <w:i/>
                <w:sz w:val="22"/>
                <w:szCs w:val="22"/>
              </w:rPr>
              <w:t xml:space="preserve"> </w:t>
            </w:r>
            <w:r w:rsidRPr="00286702">
              <w:rPr>
                <w:sz w:val="22"/>
                <w:szCs w:val="22"/>
              </w:rPr>
              <w:t>Товара</w:t>
            </w:r>
          </w:p>
        </w:tc>
        <w:tc>
          <w:tcPr>
            <w:tcW w:w="7703" w:type="dxa"/>
            <w:vAlign w:val="center"/>
          </w:tcPr>
          <w:p w:rsidR="006B60FB" w:rsidRPr="00286702" w:rsidRDefault="006B60FB" w:rsidP="00BE7A5C">
            <w:pPr>
              <w:snapToGrid w:val="0"/>
              <w:rPr>
                <w:bCs/>
              </w:rPr>
            </w:pPr>
            <w:r w:rsidRPr="00467ACB">
              <w:rPr>
                <w:sz w:val="22"/>
                <w:szCs w:val="22"/>
              </w:rPr>
              <w:t xml:space="preserve">не позднее </w:t>
            </w:r>
            <w:r>
              <w:rPr>
                <w:sz w:val="22"/>
                <w:szCs w:val="22"/>
              </w:rPr>
              <w:t xml:space="preserve">16 (шестнадцати) недель </w:t>
            </w:r>
            <w:r w:rsidRPr="00467ACB">
              <w:rPr>
                <w:sz w:val="22"/>
                <w:szCs w:val="22"/>
              </w:rPr>
              <w:t xml:space="preserve">с </w:t>
            </w:r>
            <w:r>
              <w:rPr>
                <w:sz w:val="22"/>
                <w:szCs w:val="22"/>
              </w:rPr>
              <w:t>даты</w:t>
            </w:r>
            <w:r w:rsidRPr="00467ACB">
              <w:rPr>
                <w:sz w:val="22"/>
                <w:szCs w:val="22"/>
              </w:rPr>
              <w:t xml:space="preserve"> подписания договора</w:t>
            </w:r>
            <w:r w:rsidRPr="00467ACB">
              <w:rPr>
                <w:bCs/>
                <w:sz w:val="22"/>
                <w:szCs w:val="22"/>
              </w:rPr>
              <w:t>.</w:t>
            </w:r>
          </w:p>
        </w:tc>
      </w:tr>
      <w:tr w:rsidR="006B60FB" w:rsidRPr="00467ACB" w:rsidTr="008047BD">
        <w:trPr>
          <w:trHeight w:val="641"/>
        </w:trPr>
        <w:tc>
          <w:tcPr>
            <w:tcW w:w="781" w:type="dxa"/>
          </w:tcPr>
          <w:p w:rsidR="006B60FB" w:rsidRPr="00286702" w:rsidRDefault="006B60FB" w:rsidP="00966ABD">
            <w:pPr>
              <w:tabs>
                <w:tab w:val="num" w:pos="786"/>
              </w:tabs>
              <w:jc w:val="center"/>
            </w:pPr>
            <w:r w:rsidRPr="00286702">
              <w:rPr>
                <w:sz w:val="22"/>
                <w:szCs w:val="22"/>
              </w:rPr>
              <w:t>4.</w:t>
            </w:r>
          </w:p>
        </w:tc>
        <w:tc>
          <w:tcPr>
            <w:tcW w:w="2051" w:type="dxa"/>
          </w:tcPr>
          <w:p w:rsidR="006B60FB" w:rsidRPr="00286702" w:rsidRDefault="006B60FB"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6B60FB" w:rsidRPr="00286702" w:rsidRDefault="006B60FB" w:rsidP="00D11B6D">
            <w:pPr>
              <w:pStyle w:val="BodyTextIndent2"/>
              <w:spacing w:line="240" w:lineRule="auto"/>
              <w:ind w:left="48" w:right="153"/>
              <w:jc w:val="both"/>
              <w:rPr>
                <w:bCs/>
              </w:rPr>
            </w:pPr>
            <w:r w:rsidRPr="00467ACB">
              <w:rPr>
                <w:sz w:val="22"/>
                <w:szCs w:val="22"/>
              </w:rPr>
              <w:t xml:space="preserve">г. Москва, ул. </w:t>
            </w:r>
            <w:r>
              <w:rPr>
                <w:sz w:val="22"/>
                <w:szCs w:val="22"/>
              </w:rPr>
              <w:t>Кошкина, вл</w:t>
            </w:r>
            <w:r w:rsidRPr="00467ACB">
              <w:rPr>
                <w:sz w:val="22"/>
                <w:szCs w:val="22"/>
              </w:rPr>
              <w:t>.</w:t>
            </w:r>
            <w:r>
              <w:rPr>
                <w:sz w:val="22"/>
                <w:szCs w:val="22"/>
              </w:rPr>
              <w:t xml:space="preserve"> 5.</w:t>
            </w:r>
          </w:p>
        </w:tc>
      </w:tr>
      <w:tr w:rsidR="006B60FB" w:rsidRPr="00467ACB" w:rsidTr="00D55F9D">
        <w:trPr>
          <w:trHeight w:val="758"/>
        </w:trPr>
        <w:tc>
          <w:tcPr>
            <w:tcW w:w="781" w:type="dxa"/>
          </w:tcPr>
          <w:p w:rsidR="006B60FB" w:rsidRPr="00286702" w:rsidRDefault="006B60FB" w:rsidP="00966ABD">
            <w:pPr>
              <w:tabs>
                <w:tab w:val="num" w:pos="786"/>
              </w:tabs>
              <w:ind w:left="-15"/>
              <w:jc w:val="center"/>
            </w:pPr>
            <w:bookmarkStart w:id="169" w:name="_Ref317250598"/>
            <w:r w:rsidRPr="00286702">
              <w:rPr>
                <w:sz w:val="22"/>
                <w:szCs w:val="22"/>
              </w:rPr>
              <w:t>5.</w:t>
            </w:r>
          </w:p>
        </w:tc>
        <w:bookmarkEnd w:id="169"/>
        <w:tc>
          <w:tcPr>
            <w:tcW w:w="2051" w:type="dxa"/>
          </w:tcPr>
          <w:p w:rsidR="006B60FB" w:rsidRPr="00286702" w:rsidRDefault="006B60FB" w:rsidP="00966ABD">
            <w:pPr>
              <w:ind w:right="153"/>
            </w:pPr>
            <w:r w:rsidRPr="00286702">
              <w:rPr>
                <w:i/>
                <w:sz w:val="22"/>
                <w:szCs w:val="22"/>
              </w:rPr>
              <w:t>Условия оплаты</w:t>
            </w:r>
          </w:p>
        </w:tc>
        <w:tc>
          <w:tcPr>
            <w:tcW w:w="7703" w:type="dxa"/>
          </w:tcPr>
          <w:p w:rsidR="006B60FB" w:rsidRDefault="006B60FB" w:rsidP="003F37B7">
            <w:pPr>
              <w:ind w:right="153"/>
              <w:jc w:val="both"/>
            </w:pP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Заказчику </w:t>
            </w:r>
            <w:r w:rsidRPr="002F17BB">
              <w:rPr>
                <w:sz w:val="22"/>
                <w:szCs w:val="22"/>
              </w:rPr>
              <w:t xml:space="preserve">всех документов, </w:t>
            </w:r>
            <w:r w:rsidRPr="00AF40D3">
              <w:rPr>
                <w:sz w:val="22"/>
                <w:szCs w:val="22"/>
              </w:rPr>
              <w:t xml:space="preserve">предусмотренных </w:t>
            </w:r>
            <w:r>
              <w:rPr>
                <w:sz w:val="22"/>
                <w:szCs w:val="22"/>
              </w:rPr>
              <w:t>д</w:t>
            </w:r>
            <w:r w:rsidRPr="00AF40D3">
              <w:rPr>
                <w:sz w:val="22"/>
                <w:szCs w:val="22"/>
              </w:rPr>
              <w:t>огово</w:t>
            </w:r>
            <w:r>
              <w:rPr>
                <w:sz w:val="22"/>
                <w:szCs w:val="22"/>
              </w:rPr>
              <w:t>ром</w:t>
            </w:r>
            <w:r w:rsidRPr="00AF40D3">
              <w:rPr>
                <w:sz w:val="22"/>
                <w:szCs w:val="22"/>
              </w:rPr>
              <w:t>,</w:t>
            </w:r>
            <w:r>
              <w:rPr>
                <w:sz w:val="22"/>
                <w:szCs w:val="22"/>
              </w:rPr>
              <w:t xml:space="preserve"> а так же</w:t>
            </w:r>
            <w:r w:rsidRPr="00AF40D3">
              <w:rPr>
                <w:sz w:val="22"/>
                <w:szCs w:val="22"/>
              </w:rPr>
              <w:t xml:space="preserve"> подписания </w:t>
            </w:r>
            <w:r>
              <w:rPr>
                <w:sz w:val="22"/>
                <w:szCs w:val="22"/>
              </w:rPr>
              <w:t xml:space="preserve">Заказчиком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6B60FB" w:rsidRPr="00286702" w:rsidRDefault="006B60FB" w:rsidP="00966ABD">
            <w:pPr>
              <w:ind w:right="153"/>
              <w:jc w:val="both"/>
            </w:pPr>
          </w:p>
          <w:p w:rsidR="006B60FB" w:rsidRPr="00286702" w:rsidRDefault="006B60FB" w:rsidP="00966ABD">
            <w:pPr>
              <w:ind w:right="153"/>
              <w:jc w:val="both"/>
            </w:pPr>
            <w:r w:rsidRPr="00286702">
              <w:rPr>
                <w:sz w:val="22"/>
                <w:szCs w:val="22"/>
              </w:rPr>
              <w:t xml:space="preserve">Встречные предложения участников по проекту договора </w:t>
            </w:r>
            <w:r w:rsidRPr="00286702">
              <w:rPr>
                <w:sz w:val="22"/>
                <w:szCs w:val="22"/>
                <w:u w:val="single"/>
              </w:rPr>
              <w:t>не допускаются</w:t>
            </w:r>
          </w:p>
        </w:tc>
      </w:tr>
      <w:tr w:rsidR="006B60FB" w:rsidRPr="00467ACB" w:rsidTr="003F5DB0">
        <w:trPr>
          <w:trHeight w:val="416"/>
        </w:trPr>
        <w:tc>
          <w:tcPr>
            <w:tcW w:w="781" w:type="dxa"/>
          </w:tcPr>
          <w:p w:rsidR="006B60FB" w:rsidRPr="00286702" w:rsidRDefault="006B60FB" w:rsidP="00966ABD">
            <w:pPr>
              <w:tabs>
                <w:tab w:val="num" w:pos="786"/>
              </w:tabs>
              <w:ind w:left="-15"/>
              <w:jc w:val="center"/>
            </w:pPr>
            <w:bookmarkStart w:id="170" w:name="_Ref317250606"/>
            <w:r w:rsidRPr="00286702">
              <w:rPr>
                <w:sz w:val="22"/>
                <w:szCs w:val="22"/>
              </w:rPr>
              <w:t>6.</w:t>
            </w:r>
          </w:p>
        </w:tc>
        <w:bookmarkEnd w:id="170"/>
        <w:tc>
          <w:tcPr>
            <w:tcW w:w="2051" w:type="dxa"/>
          </w:tcPr>
          <w:p w:rsidR="006B60FB" w:rsidRPr="00286702" w:rsidRDefault="006B60FB" w:rsidP="00966ABD">
            <w:pPr>
              <w:ind w:right="153"/>
            </w:pPr>
            <w:r w:rsidRPr="00286702">
              <w:rPr>
                <w:sz w:val="22"/>
                <w:szCs w:val="22"/>
              </w:rPr>
              <w:t>Количество лотов</w:t>
            </w:r>
          </w:p>
        </w:tc>
        <w:tc>
          <w:tcPr>
            <w:tcW w:w="7703" w:type="dxa"/>
            <w:vAlign w:val="center"/>
          </w:tcPr>
          <w:p w:rsidR="006B60FB" w:rsidRPr="00286702" w:rsidRDefault="006B60FB" w:rsidP="00966ABD">
            <w:pPr>
              <w:snapToGrid w:val="0"/>
            </w:pPr>
            <w:r w:rsidRPr="00286702">
              <w:rPr>
                <w:sz w:val="22"/>
                <w:szCs w:val="22"/>
              </w:rPr>
              <w:t>1</w:t>
            </w:r>
          </w:p>
        </w:tc>
      </w:tr>
      <w:tr w:rsidR="006B60FB" w:rsidRPr="00467ACB" w:rsidTr="003F5DB0">
        <w:trPr>
          <w:trHeight w:val="152"/>
        </w:trPr>
        <w:tc>
          <w:tcPr>
            <w:tcW w:w="781" w:type="dxa"/>
          </w:tcPr>
          <w:p w:rsidR="006B60FB" w:rsidRPr="00286702" w:rsidRDefault="006B60FB" w:rsidP="00966ABD">
            <w:pPr>
              <w:tabs>
                <w:tab w:val="num" w:pos="786"/>
              </w:tabs>
              <w:ind w:left="-15"/>
              <w:jc w:val="center"/>
            </w:pPr>
            <w:bookmarkStart w:id="171" w:name="_Ref317249928"/>
            <w:r w:rsidRPr="00286702">
              <w:rPr>
                <w:sz w:val="22"/>
                <w:szCs w:val="22"/>
              </w:rPr>
              <w:t>7.</w:t>
            </w:r>
          </w:p>
        </w:tc>
        <w:bookmarkEnd w:id="171"/>
        <w:tc>
          <w:tcPr>
            <w:tcW w:w="2051" w:type="dxa"/>
          </w:tcPr>
          <w:p w:rsidR="006B60FB" w:rsidRPr="00286702" w:rsidRDefault="006B60FB" w:rsidP="00966ABD">
            <w:pPr>
              <w:contextualSpacing/>
            </w:pPr>
            <w:r w:rsidRPr="00286702">
              <w:rPr>
                <w:sz w:val="22"/>
                <w:szCs w:val="22"/>
              </w:rPr>
              <w:t>Заказчик (организатор запроса цен)</w:t>
            </w:r>
          </w:p>
        </w:tc>
        <w:tc>
          <w:tcPr>
            <w:tcW w:w="7703" w:type="dxa"/>
            <w:vAlign w:val="center"/>
          </w:tcPr>
          <w:p w:rsidR="006B60FB" w:rsidRPr="00286702" w:rsidRDefault="006B60FB"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6B60FB" w:rsidRPr="00286702" w:rsidRDefault="006B60FB" w:rsidP="00966ABD">
            <w:pPr>
              <w:snapToGrid w:val="0"/>
            </w:pPr>
          </w:p>
          <w:p w:rsidR="006B60FB" w:rsidRPr="00286702" w:rsidRDefault="006B60FB" w:rsidP="00966ABD">
            <w:pPr>
              <w:snapToGrid w:val="0"/>
            </w:pPr>
            <w:r w:rsidRPr="00286702">
              <w:rPr>
                <w:sz w:val="22"/>
                <w:szCs w:val="22"/>
              </w:rPr>
              <w:t>Место нахождения: 127055, г. Москва, ул. Сущевская д. 22</w:t>
            </w:r>
          </w:p>
          <w:p w:rsidR="006B60FB" w:rsidRPr="00286702" w:rsidRDefault="006B60FB" w:rsidP="00966ABD">
            <w:pPr>
              <w:snapToGrid w:val="0"/>
            </w:pPr>
            <w:r w:rsidRPr="00286702">
              <w:rPr>
                <w:sz w:val="22"/>
                <w:szCs w:val="22"/>
              </w:rPr>
              <w:t>Почтовый адрес: 101000, г. Москва, Моспочтамт, а/я 918</w:t>
            </w:r>
          </w:p>
          <w:p w:rsidR="006B60FB" w:rsidRPr="00286702" w:rsidRDefault="006B60FB" w:rsidP="00966ABD">
            <w:pPr>
              <w:snapToGrid w:val="0"/>
            </w:pPr>
          </w:p>
          <w:p w:rsidR="006B60FB" w:rsidRPr="00286702" w:rsidRDefault="006B60FB"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6" w:history="1">
              <w:r w:rsidRPr="00286702">
                <w:rPr>
                  <w:rStyle w:val="Hyperlink"/>
                  <w:color w:val="auto"/>
                  <w:sz w:val="22"/>
                  <w:szCs w:val="22"/>
                  <w:lang w:val="en-US"/>
                </w:rPr>
                <w:t>zakupki</w:t>
              </w:r>
              <w:r w:rsidRPr="00286702">
                <w:rPr>
                  <w:rStyle w:val="Hyperlink"/>
                  <w:color w:val="auto"/>
                  <w:sz w:val="22"/>
                  <w:szCs w:val="22"/>
                </w:rPr>
                <w:t>@</w:t>
              </w:r>
              <w:r w:rsidRPr="00286702">
                <w:rPr>
                  <w:rStyle w:val="Hyperlink"/>
                  <w:color w:val="auto"/>
                  <w:sz w:val="22"/>
                  <w:szCs w:val="22"/>
                  <w:lang w:val="en-US"/>
                </w:rPr>
                <w:t>vniia</w:t>
              </w:r>
              <w:r w:rsidRPr="00286702">
                <w:rPr>
                  <w:rStyle w:val="Hyperlink"/>
                  <w:color w:val="auto"/>
                  <w:sz w:val="22"/>
                  <w:szCs w:val="22"/>
                </w:rPr>
                <w:t>.</w:t>
              </w:r>
              <w:r w:rsidRPr="00286702">
                <w:rPr>
                  <w:rStyle w:val="Hyperlink"/>
                  <w:color w:val="auto"/>
                  <w:sz w:val="22"/>
                  <w:szCs w:val="22"/>
                  <w:lang w:val="en-US"/>
                </w:rPr>
                <w:t>ru</w:t>
              </w:r>
            </w:hyperlink>
            <w:r w:rsidRPr="00286702">
              <w:t xml:space="preserve"> </w:t>
            </w:r>
            <w:r w:rsidRPr="00286702">
              <w:rPr>
                <w:sz w:val="22"/>
                <w:szCs w:val="22"/>
              </w:rPr>
              <w:t>Факс (499) 978-44-72</w:t>
            </w:r>
          </w:p>
        </w:tc>
      </w:tr>
      <w:tr w:rsidR="006B60FB" w:rsidRPr="00467ACB" w:rsidTr="000C0353">
        <w:trPr>
          <w:trHeight w:val="152"/>
        </w:trPr>
        <w:tc>
          <w:tcPr>
            <w:tcW w:w="781" w:type="dxa"/>
          </w:tcPr>
          <w:p w:rsidR="006B60FB" w:rsidRPr="00286702" w:rsidRDefault="006B60FB" w:rsidP="00966ABD">
            <w:pPr>
              <w:tabs>
                <w:tab w:val="num" w:pos="786"/>
              </w:tabs>
              <w:ind w:left="-15"/>
              <w:jc w:val="center"/>
            </w:pPr>
            <w:bookmarkStart w:id="172" w:name="_Ref317250471"/>
            <w:r w:rsidRPr="00286702">
              <w:rPr>
                <w:sz w:val="22"/>
                <w:szCs w:val="22"/>
              </w:rPr>
              <w:t>8.</w:t>
            </w:r>
          </w:p>
        </w:tc>
        <w:bookmarkEnd w:id="172"/>
        <w:tc>
          <w:tcPr>
            <w:tcW w:w="2051" w:type="dxa"/>
          </w:tcPr>
          <w:p w:rsidR="006B60FB" w:rsidRPr="00286702" w:rsidRDefault="006B60FB" w:rsidP="00966ABD">
            <w:pPr>
              <w:ind w:right="153"/>
            </w:pPr>
            <w:r w:rsidRPr="00286702">
              <w:rPr>
                <w:sz w:val="22"/>
                <w:szCs w:val="22"/>
              </w:rPr>
              <w:t>Информационное обеспечение проведения запроса цен</w:t>
            </w:r>
          </w:p>
        </w:tc>
        <w:tc>
          <w:tcPr>
            <w:tcW w:w="7703" w:type="dxa"/>
          </w:tcPr>
          <w:p w:rsidR="006B60FB" w:rsidRPr="00286702" w:rsidRDefault="006B60FB"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7" w:history="1">
              <w:r w:rsidRPr="00286702">
                <w:rPr>
                  <w:rStyle w:val="Hyperlink"/>
                  <w:color w:val="auto"/>
                  <w:sz w:val="22"/>
                  <w:szCs w:val="22"/>
                </w:rPr>
                <w:t>http://www.zakupki.gov.ru</w:t>
              </w:r>
            </w:hyperlink>
            <w:r w:rsidRPr="00286702">
              <w:rPr>
                <w:sz w:val="22"/>
                <w:szCs w:val="22"/>
              </w:rPr>
              <w:t>)</w:t>
            </w:r>
          </w:p>
          <w:p w:rsidR="006B60FB" w:rsidRPr="00286702" w:rsidRDefault="006B60FB"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8" w:history="1">
              <w:r w:rsidRPr="00286702">
                <w:rPr>
                  <w:rStyle w:val="Hyperlink"/>
                  <w:color w:val="auto"/>
                  <w:sz w:val="22"/>
                  <w:szCs w:val="22"/>
                </w:rPr>
                <w:t>http://zakupki.rosatom.ru</w:t>
              </w:r>
            </w:hyperlink>
            <w:r w:rsidRPr="00286702">
              <w:rPr>
                <w:spacing w:val="-6"/>
                <w:sz w:val="22"/>
                <w:szCs w:val="22"/>
              </w:rPr>
              <w:t>).</w:t>
            </w:r>
          </w:p>
          <w:p w:rsidR="006B60FB" w:rsidRPr="00286702" w:rsidRDefault="006B60FB" w:rsidP="00D70C51">
            <w:pPr>
              <w:ind w:right="153"/>
              <w:jc w:val="both"/>
            </w:pPr>
            <w:r w:rsidRPr="00286702">
              <w:rPr>
                <w:sz w:val="22"/>
                <w:szCs w:val="22"/>
              </w:rPr>
              <w:t xml:space="preserve">Настоящий запрос цен проводится в соответствии с правилами и с использованием функционала ЭТП </w:t>
            </w:r>
            <w:r w:rsidRPr="00D70C51">
              <w:rPr>
                <w:sz w:val="22"/>
                <w:szCs w:val="22"/>
              </w:rPr>
              <w:t>«</w:t>
            </w:r>
            <w:r>
              <w:rPr>
                <w:sz w:val="22"/>
                <w:szCs w:val="22"/>
              </w:rPr>
              <w:t>Аукционный конкурсный дом</w:t>
            </w:r>
            <w:r w:rsidRPr="00D70C51">
              <w:rPr>
                <w:sz w:val="22"/>
                <w:szCs w:val="22"/>
              </w:rPr>
              <w:t xml:space="preserve">» в сети «Интернет» по адресу: </w:t>
            </w:r>
            <w:hyperlink r:id="rId29" w:history="1">
              <w:hyperlink r:id="rId30" w:history="1">
                <w:r w:rsidRPr="00460393">
                  <w:rPr>
                    <w:rStyle w:val="Hyperlink"/>
                    <w:color w:val="auto"/>
                    <w:sz w:val="22"/>
                    <w:szCs w:val="22"/>
                  </w:rPr>
                  <w:t>www.a-k-d.ru</w:t>
                </w:r>
              </w:hyperlink>
            </w:hyperlink>
          </w:p>
        </w:tc>
      </w:tr>
      <w:tr w:rsidR="006B60FB" w:rsidRPr="00467ACB" w:rsidTr="003F37B7">
        <w:trPr>
          <w:trHeight w:val="70"/>
        </w:trPr>
        <w:tc>
          <w:tcPr>
            <w:tcW w:w="781" w:type="dxa"/>
          </w:tcPr>
          <w:p w:rsidR="006B60FB" w:rsidRPr="00286702" w:rsidRDefault="006B60FB" w:rsidP="00966ABD">
            <w:pPr>
              <w:tabs>
                <w:tab w:val="num" w:pos="786"/>
              </w:tabs>
              <w:ind w:left="-15"/>
              <w:jc w:val="center"/>
            </w:pPr>
            <w:bookmarkStart w:id="173" w:name="_Ref317250534"/>
            <w:r w:rsidRPr="00286702">
              <w:rPr>
                <w:sz w:val="22"/>
                <w:szCs w:val="22"/>
              </w:rPr>
              <w:t>9.</w:t>
            </w:r>
          </w:p>
        </w:tc>
        <w:bookmarkEnd w:id="173"/>
        <w:tc>
          <w:tcPr>
            <w:tcW w:w="2051" w:type="dxa"/>
          </w:tcPr>
          <w:p w:rsidR="006B60FB" w:rsidRPr="00286702" w:rsidRDefault="006B60FB" w:rsidP="00966ABD">
            <w:pPr>
              <w:ind w:right="153"/>
            </w:pPr>
            <w:r w:rsidRPr="00286702">
              <w:rPr>
                <w:sz w:val="22"/>
                <w:szCs w:val="22"/>
              </w:rPr>
              <w:t>Начальная (максимальная) цена договора</w:t>
            </w:r>
          </w:p>
        </w:tc>
        <w:tc>
          <w:tcPr>
            <w:tcW w:w="7703" w:type="dxa"/>
            <w:vAlign w:val="center"/>
          </w:tcPr>
          <w:p w:rsidR="006B60FB" w:rsidRDefault="006B60FB" w:rsidP="00A55EF7">
            <w:pPr>
              <w:jc w:val="both"/>
            </w:pPr>
            <w:r w:rsidRPr="00286702">
              <w:rPr>
                <w:sz w:val="22"/>
                <w:szCs w:val="22"/>
              </w:rPr>
              <w:t xml:space="preserve">с НДС 18% – </w:t>
            </w:r>
            <w:r>
              <w:rPr>
                <w:b/>
                <w:sz w:val="22"/>
                <w:szCs w:val="22"/>
              </w:rPr>
              <w:t>1 497 966,95</w:t>
            </w:r>
            <w:r w:rsidRPr="00467ACB">
              <w:rPr>
                <w:b/>
                <w:sz w:val="22"/>
                <w:szCs w:val="22"/>
              </w:rPr>
              <w:t xml:space="preserve"> </w:t>
            </w:r>
            <w:r w:rsidRPr="00467ACB">
              <w:rPr>
                <w:sz w:val="22"/>
                <w:szCs w:val="22"/>
              </w:rPr>
              <w:t>(</w:t>
            </w:r>
            <w:r>
              <w:rPr>
                <w:sz w:val="22"/>
                <w:szCs w:val="22"/>
              </w:rPr>
              <w:t>Один миллион четыреста девяносто семь тысяч девятьсот шестьдесят шесть</w:t>
            </w:r>
            <w:r w:rsidRPr="00467ACB">
              <w:rPr>
                <w:sz w:val="22"/>
                <w:szCs w:val="22"/>
              </w:rPr>
              <w:t xml:space="preserve">) руб. </w:t>
            </w:r>
            <w:r>
              <w:rPr>
                <w:sz w:val="22"/>
                <w:szCs w:val="22"/>
              </w:rPr>
              <w:t>95</w:t>
            </w:r>
            <w:r w:rsidRPr="00467ACB">
              <w:rPr>
                <w:sz w:val="22"/>
                <w:szCs w:val="22"/>
              </w:rPr>
              <w:t xml:space="preserve"> коп.</w:t>
            </w:r>
          </w:p>
          <w:p w:rsidR="006B60FB" w:rsidRDefault="006B60FB" w:rsidP="00A55EF7">
            <w:pPr>
              <w:jc w:val="both"/>
            </w:pPr>
            <w:r w:rsidRPr="00286702">
              <w:rPr>
                <w:sz w:val="22"/>
                <w:szCs w:val="22"/>
              </w:rPr>
              <w:t xml:space="preserve">без НДС – </w:t>
            </w:r>
            <w:r w:rsidRPr="00E24A46">
              <w:rPr>
                <w:b/>
                <w:sz w:val="22"/>
                <w:szCs w:val="22"/>
              </w:rPr>
              <w:t xml:space="preserve">1 269 463,52 </w:t>
            </w:r>
            <w:r w:rsidRPr="00E24A46">
              <w:rPr>
                <w:sz w:val="22"/>
                <w:szCs w:val="22"/>
              </w:rPr>
              <w:t xml:space="preserve">(Один миллион </w:t>
            </w:r>
            <w:r>
              <w:rPr>
                <w:sz w:val="22"/>
                <w:szCs w:val="22"/>
              </w:rPr>
              <w:t>двести шестьдесят девять тысяч четыреста шестьдесят три</w:t>
            </w:r>
            <w:r w:rsidRPr="00E24A46">
              <w:rPr>
                <w:sz w:val="22"/>
                <w:szCs w:val="22"/>
              </w:rPr>
              <w:t>) руб. 52 коп.</w:t>
            </w:r>
          </w:p>
          <w:p w:rsidR="006B60FB" w:rsidRPr="00286702" w:rsidRDefault="006B60FB" w:rsidP="00186621">
            <w:pPr>
              <w:jc w:val="both"/>
              <w:rPr>
                <w:b/>
              </w:rPr>
            </w:pPr>
            <w:r w:rsidRPr="00186621">
              <w:rPr>
                <w:sz w:val="22"/>
                <w:szCs w:val="22"/>
              </w:rPr>
              <w:t>Цена</w:t>
            </w:r>
            <w:r>
              <w:rPr>
                <w:sz w:val="22"/>
                <w:szCs w:val="22"/>
              </w:rPr>
              <w:t xml:space="preserve"> д</w:t>
            </w:r>
            <w:r w:rsidRPr="00467ACB">
              <w:rPr>
                <w:sz w:val="22"/>
                <w:szCs w:val="22"/>
              </w:rPr>
              <w:t>оговора включает в себя: стоимость Товара, упаковку Товара,</w:t>
            </w:r>
            <w:r>
              <w:rPr>
                <w:sz w:val="22"/>
                <w:szCs w:val="22"/>
              </w:rPr>
              <w:t xml:space="preserve"> 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За</w:t>
            </w:r>
            <w:r>
              <w:rPr>
                <w:sz w:val="22"/>
                <w:szCs w:val="22"/>
              </w:rPr>
              <w:t xml:space="preserve">казчика,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tc>
      </w:tr>
      <w:tr w:rsidR="006B60FB" w:rsidRPr="00467ACB" w:rsidTr="000C0353">
        <w:trPr>
          <w:trHeight w:val="152"/>
        </w:trPr>
        <w:tc>
          <w:tcPr>
            <w:tcW w:w="781" w:type="dxa"/>
          </w:tcPr>
          <w:p w:rsidR="006B60FB" w:rsidRPr="00286702" w:rsidRDefault="006B60FB" w:rsidP="00966ABD">
            <w:pPr>
              <w:tabs>
                <w:tab w:val="num" w:pos="786"/>
              </w:tabs>
              <w:jc w:val="center"/>
            </w:pPr>
            <w:bookmarkStart w:id="174" w:name="_Ref317250440"/>
            <w:r w:rsidRPr="00286702">
              <w:rPr>
                <w:sz w:val="22"/>
                <w:szCs w:val="22"/>
              </w:rPr>
              <w:t>10.</w:t>
            </w:r>
          </w:p>
        </w:tc>
        <w:bookmarkEnd w:id="174"/>
        <w:tc>
          <w:tcPr>
            <w:tcW w:w="2051" w:type="dxa"/>
          </w:tcPr>
          <w:p w:rsidR="006B60FB" w:rsidRPr="00286702" w:rsidRDefault="006B60FB" w:rsidP="00966ABD">
            <w:pPr>
              <w:ind w:right="153"/>
              <w:rPr>
                <w:lang w:val="en-US"/>
              </w:rPr>
            </w:pPr>
            <w:r w:rsidRPr="00286702">
              <w:rPr>
                <w:sz w:val="22"/>
                <w:szCs w:val="22"/>
              </w:rPr>
              <w:t>Официальный язык запроса цен</w:t>
            </w:r>
          </w:p>
        </w:tc>
        <w:tc>
          <w:tcPr>
            <w:tcW w:w="7703" w:type="dxa"/>
          </w:tcPr>
          <w:p w:rsidR="006B60FB" w:rsidRPr="00286702" w:rsidRDefault="006B60FB" w:rsidP="00966ABD">
            <w:pPr>
              <w:ind w:right="153"/>
            </w:pPr>
            <w:r w:rsidRPr="00286702">
              <w:rPr>
                <w:sz w:val="22"/>
                <w:szCs w:val="22"/>
              </w:rPr>
              <w:t>Русский</w:t>
            </w:r>
          </w:p>
        </w:tc>
      </w:tr>
      <w:tr w:rsidR="006B60FB" w:rsidRPr="00467ACB" w:rsidTr="000C0353">
        <w:trPr>
          <w:trHeight w:val="397"/>
        </w:trPr>
        <w:tc>
          <w:tcPr>
            <w:tcW w:w="781" w:type="dxa"/>
          </w:tcPr>
          <w:p w:rsidR="006B60FB" w:rsidRPr="00286702" w:rsidRDefault="006B60FB" w:rsidP="00966ABD">
            <w:pPr>
              <w:tabs>
                <w:tab w:val="num" w:pos="786"/>
              </w:tabs>
              <w:jc w:val="center"/>
            </w:pPr>
            <w:r w:rsidRPr="00286702">
              <w:rPr>
                <w:sz w:val="22"/>
                <w:szCs w:val="22"/>
              </w:rPr>
              <w:t>11.</w:t>
            </w:r>
          </w:p>
        </w:tc>
        <w:tc>
          <w:tcPr>
            <w:tcW w:w="2051" w:type="dxa"/>
          </w:tcPr>
          <w:p w:rsidR="006B60FB" w:rsidRPr="00286702" w:rsidRDefault="006B60FB" w:rsidP="00966ABD">
            <w:pPr>
              <w:ind w:right="153"/>
              <w:rPr>
                <w:lang w:val="en-US"/>
              </w:rPr>
            </w:pPr>
            <w:r w:rsidRPr="00286702">
              <w:rPr>
                <w:sz w:val="22"/>
                <w:szCs w:val="22"/>
              </w:rPr>
              <w:t>Валюта запроса цен</w:t>
            </w:r>
          </w:p>
        </w:tc>
        <w:tc>
          <w:tcPr>
            <w:tcW w:w="7703" w:type="dxa"/>
          </w:tcPr>
          <w:p w:rsidR="006B60FB" w:rsidRPr="00286702" w:rsidRDefault="006B60FB" w:rsidP="00966ABD">
            <w:pPr>
              <w:ind w:right="153"/>
              <w:jc w:val="both"/>
            </w:pPr>
            <w:r w:rsidRPr="00286702">
              <w:rPr>
                <w:sz w:val="22"/>
                <w:szCs w:val="22"/>
              </w:rPr>
              <w:t>Российский рубль</w:t>
            </w:r>
          </w:p>
        </w:tc>
      </w:tr>
      <w:tr w:rsidR="006B60FB" w:rsidRPr="00467ACB" w:rsidTr="000C0353">
        <w:trPr>
          <w:trHeight w:val="397"/>
        </w:trPr>
        <w:tc>
          <w:tcPr>
            <w:tcW w:w="781" w:type="dxa"/>
          </w:tcPr>
          <w:p w:rsidR="006B60FB" w:rsidRPr="00286702" w:rsidRDefault="006B60FB" w:rsidP="00966ABD">
            <w:pPr>
              <w:tabs>
                <w:tab w:val="num" w:pos="786"/>
              </w:tabs>
              <w:jc w:val="center"/>
            </w:pPr>
            <w:bookmarkStart w:id="175" w:name="_Ref317253392"/>
            <w:r w:rsidRPr="00286702">
              <w:rPr>
                <w:sz w:val="22"/>
                <w:szCs w:val="22"/>
              </w:rPr>
              <w:t>12.</w:t>
            </w:r>
          </w:p>
        </w:tc>
        <w:bookmarkEnd w:id="175"/>
        <w:tc>
          <w:tcPr>
            <w:tcW w:w="2051" w:type="dxa"/>
          </w:tcPr>
          <w:p w:rsidR="006B60FB" w:rsidRPr="00286702" w:rsidRDefault="006B60FB" w:rsidP="00966ABD">
            <w:pPr>
              <w:pStyle w:val="32"/>
              <w:tabs>
                <w:tab w:val="clear" w:pos="1307"/>
              </w:tabs>
              <w:ind w:left="45" w:right="153"/>
            </w:pPr>
            <w:r w:rsidRPr="00286702">
              <w:rPr>
                <w:sz w:val="22"/>
                <w:szCs w:val="22"/>
              </w:rPr>
              <w:t>Требования, предъявляемые к участникам запроса цен</w:t>
            </w:r>
          </w:p>
        </w:tc>
        <w:tc>
          <w:tcPr>
            <w:tcW w:w="7703" w:type="dxa"/>
          </w:tcPr>
          <w:p w:rsidR="006B60FB" w:rsidRPr="00286702" w:rsidRDefault="006B60FB" w:rsidP="00F007CE">
            <w:pPr>
              <w:tabs>
                <w:tab w:val="num" w:pos="1992"/>
              </w:tabs>
              <w:jc w:val="both"/>
              <w:rPr>
                <w:sz w:val="21"/>
                <w:szCs w:val="21"/>
              </w:rPr>
            </w:pPr>
            <w:r w:rsidRPr="00286702">
              <w:rPr>
                <w:sz w:val="21"/>
                <w:szCs w:val="21"/>
              </w:rPr>
              <w:t>12.1.</w:t>
            </w:r>
            <w:bookmarkStart w:id="17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6B60FB" w:rsidRPr="00286702" w:rsidRDefault="006B60FB"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B60FB" w:rsidRPr="00286702" w:rsidRDefault="006B60FB" w:rsidP="00F007CE">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B60FB" w:rsidRPr="00286702" w:rsidRDefault="006B60FB" w:rsidP="00F007CE">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B60FB" w:rsidRPr="00286702" w:rsidRDefault="006B60FB" w:rsidP="00F007CE">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6B60FB" w:rsidRPr="00286702" w:rsidRDefault="006B60FB"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B60FB" w:rsidRPr="00286702" w:rsidRDefault="006B60FB"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6B60FB" w:rsidRPr="00286702" w:rsidRDefault="006B60FB"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B60FB" w:rsidRPr="00286702" w:rsidRDefault="006B60FB"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6B60FB" w:rsidRPr="00286702" w:rsidRDefault="006B60FB"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6B60FB" w:rsidRPr="00286702" w:rsidRDefault="006B60FB"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6B60FB" w:rsidRPr="00286702" w:rsidRDefault="006B60FB"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6B60FB" w:rsidRPr="00286702" w:rsidRDefault="006B60FB" w:rsidP="00F007CE">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6B60FB" w:rsidRPr="00286702" w:rsidRDefault="006B60FB"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1" w:history="1">
              <w:r w:rsidRPr="00286702">
                <w:rPr>
                  <w:sz w:val="21"/>
                  <w:szCs w:val="21"/>
                </w:rPr>
                <w:t>http://services.fms.gov.ru/info-service.htm?sid=2000</w:t>
              </w:r>
            </w:hyperlink>
            <w:r w:rsidRPr="00286702">
              <w:rPr>
                <w:sz w:val="21"/>
                <w:szCs w:val="21"/>
              </w:rPr>
              <w:t>.</w:t>
            </w:r>
          </w:p>
          <w:p w:rsidR="006B60FB" w:rsidRPr="00286702" w:rsidRDefault="006B60FB"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6B60FB" w:rsidRPr="00286702" w:rsidRDefault="006B60FB"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6B60FB" w:rsidRPr="00286702" w:rsidRDefault="006B60FB"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6B60FB" w:rsidRPr="00286702" w:rsidRDefault="006B60FB"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6B60FB" w:rsidRPr="00286702" w:rsidRDefault="006B60FB" w:rsidP="00F007CE">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6B60FB" w:rsidRPr="00286702" w:rsidRDefault="006B60FB" w:rsidP="00F007CE">
            <w:pPr>
              <w:tabs>
                <w:tab w:val="num" w:pos="1992"/>
              </w:tabs>
              <w:jc w:val="both"/>
              <w:rPr>
                <w:sz w:val="21"/>
                <w:szCs w:val="21"/>
              </w:rPr>
            </w:pPr>
          </w:p>
        </w:tc>
      </w:tr>
      <w:tr w:rsidR="006B60FB" w:rsidRPr="00467ACB" w:rsidTr="00481A4B">
        <w:trPr>
          <w:trHeight w:val="709"/>
        </w:trPr>
        <w:tc>
          <w:tcPr>
            <w:tcW w:w="781" w:type="dxa"/>
          </w:tcPr>
          <w:p w:rsidR="006B60FB" w:rsidRPr="00286702" w:rsidRDefault="006B60FB" w:rsidP="00966ABD">
            <w:pPr>
              <w:tabs>
                <w:tab w:val="num" w:pos="786"/>
              </w:tabs>
              <w:jc w:val="center"/>
            </w:pPr>
            <w:r w:rsidRPr="00286702">
              <w:rPr>
                <w:sz w:val="22"/>
                <w:szCs w:val="22"/>
              </w:rPr>
              <w:t>13.</w:t>
            </w:r>
          </w:p>
        </w:tc>
        <w:tc>
          <w:tcPr>
            <w:tcW w:w="2051" w:type="dxa"/>
          </w:tcPr>
          <w:p w:rsidR="006B60FB" w:rsidRPr="00286702" w:rsidRDefault="006B60FB" w:rsidP="00966ABD">
            <w:pPr>
              <w:pStyle w:val="32"/>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6B60FB" w:rsidRPr="00286702" w:rsidRDefault="006B60FB"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6B60FB" w:rsidRPr="00467ACB" w:rsidTr="000C0353">
        <w:trPr>
          <w:trHeight w:val="709"/>
        </w:trPr>
        <w:tc>
          <w:tcPr>
            <w:tcW w:w="781" w:type="dxa"/>
          </w:tcPr>
          <w:p w:rsidR="006B60FB" w:rsidRPr="00286702" w:rsidRDefault="006B60FB" w:rsidP="00966ABD">
            <w:pPr>
              <w:tabs>
                <w:tab w:val="num" w:pos="786"/>
              </w:tabs>
              <w:ind w:left="-15"/>
              <w:jc w:val="center"/>
            </w:pPr>
            <w:bookmarkStart w:id="177" w:name="_Ref317257394"/>
            <w:r w:rsidRPr="00286702">
              <w:rPr>
                <w:sz w:val="22"/>
                <w:szCs w:val="22"/>
              </w:rPr>
              <w:t>14.</w:t>
            </w:r>
          </w:p>
        </w:tc>
        <w:bookmarkEnd w:id="177"/>
        <w:tc>
          <w:tcPr>
            <w:tcW w:w="2051" w:type="dxa"/>
          </w:tcPr>
          <w:p w:rsidR="006B60FB" w:rsidRPr="00286702" w:rsidRDefault="006B60FB" w:rsidP="00966ABD">
            <w:pPr>
              <w:pStyle w:val="32"/>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6B60FB" w:rsidRPr="00286702" w:rsidRDefault="006B60FB"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6B60FB" w:rsidRPr="00286702" w:rsidRDefault="006B60FB"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6B60FB" w:rsidRPr="00286702" w:rsidRDefault="006B60FB"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6B60FB" w:rsidRPr="00286702" w:rsidRDefault="006B60FB"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6B60FB" w:rsidRPr="00286702" w:rsidRDefault="006B60FB" w:rsidP="009A707D">
            <w:pPr>
              <w:tabs>
                <w:tab w:val="num" w:pos="1992"/>
              </w:tabs>
              <w:jc w:val="both"/>
              <w:rPr>
                <w:sz w:val="21"/>
                <w:szCs w:val="21"/>
              </w:rPr>
            </w:pPr>
            <w:r w:rsidRPr="00286702">
              <w:rPr>
                <w:sz w:val="21"/>
                <w:szCs w:val="21"/>
              </w:rPr>
              <w:t>14.4. Свидетельство о государственной регистрации.</w:t>
            </w:r>
          </w:p>
          <w:p w:rsidR="006B60FB" w:rsidRPr="00286702" w:rsidRDefault="006B60FB" w:rsidP="009A707D">
            <w:pPr>
              <w:tabs>
                <w:tab w:val="num" w:pos="1992"/>
              </w:tabs>
              <w:jc w:val="both"/>
              <w:rPr>
                <w:sz w:val="21"/>
                <w:szCs w:val="21"/>
              </w:rPr>
            </w:pPr>
            <w:r w:rsidRPr="00286702">
              <w:rPr>
                <w:sz w:val="21"/>
                <w:szCs w:val="21"/>
              </w:rPr>
              <w:t>14.5. Информационное письмо об учете в статрегистре Росстата.</w:t>
            </w:r>
          </w:p>
          <w:p w:rsidR="006B60FB" w:rsidRPr="00286702" w:rsidRDefault="006B60FB" w:rsidP="009A707D">
            <w:pPr>
              <w:tabs>
                <w:tab w:val="num" w:pos="1992"/>
              </w:tabs>
              <w:jc w:val="both"/>
              <w:rPr>
                <w:sz w:val="21"/>
                <w:szCs w:val="21"/>
              </w:rPr>
            </w:pPr>
            <w:r w:rsidRPr="00286702">
              <w:rPr>
                <w:sz w:val="21"/>
                <w:szCs w:val="21"/>
              </w:rPr>
              <w:t>14.6. Приказ о назначении руководителя организации.</w:t>
            </w:r>
          </w:p>
          <w:p w:rsidR="006B60FB" w:rsidRPr="00286702" w:rsidRDefault="006B60FB"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6B60FB" w:rsidRPr="00286702" w:rsidRDefault="006B60FB" w:rsidP="009A707D">
            <w:pPr>
              <w:tabs>
                <w:tab w:val="num" w:pos="1992"/>
              </w:tabs>
              <w:jc w:val="both"/>
              <w:rPr>
                <w:sz w:val="21"/>
                <w:szCs w:val="21"/>
              </w:rPr>
            </w:pPr>
            <w:r w:rsidRPr="00286702">
              <w:rPr>
                <w:sz w:val="21"/>
                <w:szCs w:val="21"/>
              </w:rPr>
              <w:t>14.8. 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6B60FB" w:rsidRPr="00286702" w:rsidRDefault="006B60FB"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6B60FB" w:rsidRPr="00286702" w:rsidRDefault="006B60FB"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6B60FB" w:rsidRPr="00286702" w:rsidRDefault="006B60FB" w:rsidP="009A707D">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6B60FB" w:rsidRPr="00286702" w:rsidRDefault="006B60FB" w:rsidP="009A707D">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6B60FB" w:rsidRPr="00286702" w:rsidRDefault="006B60FB" w:rsidP="009A707D">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6B60FB" w:rsidRPr="00286702" w:rsidRDefault="006B60FB" w:rsidP="009A707D">
            <w:pPr>
              <w:tabs>
                <w:tab w:val="num" w:pos="1992"/>
              </w:tabs>
              <w:jc w:val="both"/>
              <w:rPr>
                <w:sz w:val="21"/>
                <w:szCs w:val="21"/>
              </w:rPr>
            </w:pPr>
            <w:r w:rsidRPr="00286702">
              <w:rPr>
                <w:sz w:val="21"/>
                <w:szCs w:val="21"/>
              </w:rPr>
              <w:t>телей/бенефициаров).</w:t>
            </w:r>
          </w:p>
          <w:p w:rsidR="006B60FB" w:rsidRPr="00286702" w:rsidRDefault="006B60FB" w:rsidP="000E064E">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B60FB" w:rsidRPr="00286702" w:rsidRDefault="006B60FB" w:rsidP="009A707D">
            <w:pPr>
              <w:tabs>
                <w:tab w:val="num" w:pos="1992"/>
              </w:tabs>
              <w:jc w:val="both"/>
              <w:rPr>
                <w:sz w:val="21"/>
                <w:szCs w:val="21"/>
              </w:rPr>
            </w:pPr>
            <w:r w:rsidRPr="00286702">
              <w:rPr>
                <w:sz w:val="21"/>
                <w:szCs w:val="21"/>
              </w:rPr>
              <w:t>14.1</w:t>
            </w:r>
            <w:r>
              <w:rPr>
                <w:sz w:val="21"/>
                <w:szCs w:val="21"/>
              </w:rPr>
              <w:t>5</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6B60FB" w:rsidRPr="00286702" w:rsidRDefault="006B60FB" w:rsidP="009A707D">
            <w:pPr>
              <w:tabs>
                <w:tab w:val="num" w:pos="1992"/>
              </w:tabs>
              <w:jc w:val="both"/>
              <w:rPr>
                <w:sz w:val="21"/>
                <w:szCs w:val="21"/>
              </w:rPr>
            </w:pPr>
            <w:r w:rsidRPr="00286702">
              <w:rPr>
                <w:sz w:val="21"/>
                <w:szCs w:val="21"/>
              </w:rPr>
              <w:t>14.1</w:t>
            </w:r>
            <w:r>
              <w:rPr>
                <w:sz w:val="21"/>
                <w:szCs w:val="21"/>
              </w:rPr>
              <w:t>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6B60FB" w:rsidRPr="00286702" w:rsidRDefault="006B60FB" w:rsidP="009A707D">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B60FB" w:rsidRPr="00286702" w:rsidRDefault="006B60FB" w:rsidP="009A707D">
            <w:pPr>
              <w:tabs>
                <w:tab w:val="num" w:pos="1992"/>
              </w:tabs>
              <w:jc w:val="both"/>
              <w:rPr>
                <w:sz w:val="21"/>
                <w:szCs w:val="21"/>
              </w:rPr>
            </w:pPr>
            <w:r w:rsidRPr="00286702">
              <w:rPr>
                <w:sz w:val="21"/>
                <w:szCs w:val="21"/>
              </w:rPr>
              <w:t>14.1</w:t>
            </w:r>
            <w:r>
              <w:rPr>
                <w:sz w:val="21"/>
                <w:szCs w:val="21"/>
              </w:rPr>
              <w:t>7</w:t>
            </w:r>
            <w:r w:rsidRPr="00286702">
              <w:rPr>
                <w:sz w:val="21"/>
                <w:szCs w:val="21"/>
              </w:rPr>
              <w:t>. Другие документы, подтверждающие квалификацию участника процедуры закупки.</w:t>
            </w:r>
          </w:p>
          <w:p w:rsidR="006B60FB" w:rsidRPr="00286702" w:rsidRDefault="006B60FB" w:rsidP="009A707D">
            <w:pPr>
              <w:tabs>
                <w:tab w:val="num" w:pos="1992"/>
              </w:tabs>
              <w:jc w:val="both"/>
              <w:rPr>
                <w:sz w:val="21"/>
                <w:szCs w:val="21"/>
              </w:rPr>
            </w:pPr>
          </w:p>
          <w:p w:rsidR="006B60FB" w:rsidRPr="00286702" w:rsidRDefault="006B60FB"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6B60FB" w:rsidRPr="00467ACB" w:rsidTr="000C0353">
        <w:trPr>
          <w:trHeight w:val="1031"/>
        </w:trPr>
        <w:tc>
          <w:tcPr>
            <w:tcW w:w="781" w:type="dxa"/>
          </w:tcPr>
          <w:p w:rsidR="006B60FB" w:rsidRPr="00286702" w:rsidRDefault="006B60FB" w:rsidP="00966ABD">
            <w:pPr>
              <w:tabs>
                <w:tab w:val="num" w:pos="786"/>
              </w:tabs>
              <w:jc w:val="center"/>
            </w:pPr>
            <w:bookmarkStart w:id="178" w:name="_Ref317257698"/>
            <w:r w:rsidRPr="00286702">
              <w:rPr>
                <w:sz w:val="22"/>
                <w:szCs w:val="22"/>
              </w:rPr>
              <w:t>15.</w:t>
            </w:r>
          </w:p>
        </w:tc>
        <w:bookmarkEnd w:id="178"/>
        <w:tc>
          <w:tcPr>
            <w:tcW w:w="2051" w:type="dxa"/>
          </w:tcPr>
          <w:p w:rsidR="006B60FB" w:rsidRPr="00286702" w:rsidRDefault="006B60FB"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6B60FB" w:rsidRPr="00286702" w:rsidRDefault="006B60FB" w:rsidP="00513336">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6B60FB" w:rsidRPr="00286702" w:rsidRDefault="006B60FB" w:rsidP="00513336">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6B60FB" w:rsidRPr="00286702" w:rsidRDefault="006B60FB"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6B60FB" w:rsidRPr="00286702" w:rsidRDefault="006B60FB"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6B60FB" w:rsidRPr="00286702" w:rsidRDefault="006B60FB" w:rsidP="00513336">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6B60FB" w:rsidRPr="00286702" w:rsidRDefault="006B60FB" w:rsidP="00513336">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6B60FB" w:rsidRPr="00286702" w:rsidRDefault="006B60FB" w:rsidP="00513336">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6B60FB" w:rsidRPr="00286702" w:rsidRDefault="006B60FB" w:rsidP="00513336">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6B60FB" w:rsidRPr="00286702" w:rsidRDefault="006B60FB" w:rsidP="00513336">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B60FB" w:rsidRPr="00286702" w:rsidRDefault="006B60FB" w:rsidP="00513336">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6B60FB" w:rsidRPr="00286702" w:rsidRDefault="006B60FB" w:rsidP="00513336">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6B60FB" w:rsidRDefault="006B60FB" w:rsidP="00513336">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w:t>
            </w:r>
            <w:r>
              <w:rPr>
                <w:rFonts w:eastAsia="Arial Unicode MS"/>
                <w:bCs/>
                <w:sz w:val="21"/>
                <w:szCs w:val="21"/>
              </w:rPr>
              <w:t>луг или порядка его определения.</w:t>
            </w:r>
          </w:p>
          <w:p w:rsidR="006B60FB" w:rsidRPr="00286702" w:rsidRDefault="006B60FB" w:rsidP="00CE5002">
            <w:pPr>
              <w:pStyle w:val="-6"/>
              <w:tabs>
                <w:tab w:val="clear" w:pos="1985"/>
                <w:tab w:val="left" w:pos="408"/>
                <w:tab w:val="left" w:pos="1062"/>
              </w:tabs>
              <w:rPr>
                <w:rFonts w:eastAsia="Arial Unicode MS"/>
                <w:bCs/>
                <w:sz w:val="21"/>
                <w:szCs w:val="21"/>
              </w:rPr>
            </w:pPr>
          </w:p>
          <w:p w:rsidR="006B60FB" w:rsidRPr="00286702" w:rsidRDefault="006B60FB" w:rsidP="009A707D">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6B60FB" w:rsidRPr="00286702" w:rsidRDefault="006B60FB"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6B60FB" w:rsidRPr="00286702" w:rsidRDefault="006B60FB"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6B60FB" w:rsidRPr="00286702" w:rsidRDefault="006B60FB" w:rsidP="009A707D">
            <w:pPr>
              <w:pStyle w:val="-6"/>
              <w:tabs>
                <w:tab w:val="clear" w:pos="1985"/>
                <w:tab w:val="left" w:pos="408"/>
                <w:tab w:val="left" w:pos="1062"/>
              </w:tabs>
              <w:ind w:left="48" w:firstLine="0"/>
              <w:rPr>
                <w:rFonts w:eastAsia="Arial Unicode MS"/>
                <w:bCs/>
                <w:sz w:val="21"/>
                <w:szCs w:val="21"/>
              </w:rPr>
            </w:pPr>
          </w:p>
          <w:p w:rsidR="006B60FB" w:rsidRPr="00286702" w:rsidRDefault="006B60FB"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6B60FB" w:rsidRPr="00467ACB" w:rsidTr="000C0353">
        <w:trPr>
          <w:trHeight w:val="397"/>
        </w:trPr>
        <w:tc>
          <w:tcPr>
            <w:tcW w:w="781" w:type="dxa"/>
          </w:tcPr>
          <w:p w:rsidR="006B60FB" w:rsidRPr="00286702" w:rsidRDefault="006B60FB" w:rsidP="00966ABD">
            <w:pPr>
              <w:tabs>
                <w:tab w:val="num" w:pos="786"/>
              </w:tabs>
              <w:ind w:left="-15"/>
              <w:jc w:val="center"/>
            </w:pPr>
            <w:bookmarkStart w:id="179" w:name="_Ref317254826"/>
            <w:r w:rsidRPr="00286702">
              <w:rPr>
                <w:sz w:val="22"/>
                <w:szCs w:val="22"/>
              </w:rPr>
              <w:t>16.</w:t>
            </w:r>
          </w:p>
        </w:tc>
        <w:bookmarkEnd w:id="179"/>
        <w:tc>
          <w:tcPr>
            <w:tcW w:w="2051" w:type="dxa"/>
          </w:tcPr>
          <w:p w:rsidR="006B60FB" w:rsidRPr="00286702" w:rsidRDefault="006B60FB"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6B60FB" w:rsidRPr="00286702" w:rsidRDefault="006B60FB" w:rsidP="00966ABD">
            <w:pPr>
              <w:pStyle w:val="Times12"/>
              <w:ind w:firstLine="0"/>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p w:rsidR="006B60FB" w:rsidRPr="001A725E" w:rsidRDefault="006B60FB" w:rsidP="00966ABD">
            <w:pPr>
              <w:pStyle w:val="Times12"/>
              <w:ind w:firstLine="0"/>
              <w:rPr>
                <w:sz w:val="21"/>
                <w:szCs w:val="21"/>
              </w:rPr>
            </w:pPr>
            <w:r w:rsidRPr="001A725E">
              <w:rPr>
                <w:sz w:val="22"/>
              </w:rPr>
              <w:t>ЭТП «</w:t>
            </w:r>
            <w:r>
              <w:rPr>
                <w:sz w:val="22"/>
              </w:rPr>
              <w:t>Аукционный конкурсный дом</w:t>
            </w:r>
            <w:r w:rsidRPr="001A725E">
              <w:rPr>
                <w:sz w:val="22"/>
              </w:rPr>
              <w:t>» в сети «</w:t>
            </w:r>
            <w:r w:rsidRPr="001A725E">
              <w:rPr>
                <w:sz w:val="21"/>
                <w:szCs w:val="21"/>
              </w:rPr>
              <w:t>Интернет» по адресу:</w:t>
            </w:r>
          </w:p>
          <w:p w:rsidR="006B60FB" w:rsidRDefault="006B60FB" w:rsidP="00966ABD">
            <w:pPr>
              <w:pStyle w:val="Times12"/>
              <w:ind w:firstLine="0"/>
            </w:pPr>
            <w:hyperlink r:id="rId32" w:history="1">
              <w:hyperlink r:id="rId33" w:history="1">
                <w:r w:rsidRPr="00460393">
                  <w:rPr>
                    <w:rStyle w:val="Hyperlink"/>
                    <w:color w:val="auto"/>
                    <w:sz w:val="22"/>
                  </w:rPr>
                  <w:t>www.a-k-d.ru</w:t>
                </w:r>
              </w:hyperlink>
            </w:hyperlink>
          </w:p>
          <w:p w:rsidR="006B60FB" w:rsidRPr="00960722" w:rsidRDefault="006B60FB" w:rsidP="00966ABD">
            <w:pPr>
              <w:pStyle w:val="Times12"/>
              <w:ind w:firstLine="0"/>
              <w:rPr>
                <w:sz w:val="21"/>
                <w:szCs w:val="21"/>
              </w:rPr>
            </w:pPr>
          </w:p>
          <w:p w:rsidR="006B60FB" w:rsidRPr="00960722" w:rsidRDefault="006B60FB" w:rsidP="00966ABD">
            <w:pPr>
              <w:pStyle w:val="Times12"/>
              <w:ind w:firstLine="0"/>
              <w:rPr>
                <w:sz w:val="21"/>
                <w:szCs w:val="21"/>
              </w:rPr>
            </w:pPr>
            <w:r w:rsidRPr="00960722">
              <w:rPr>
                <w:sz w:val="21"/>
                <w:szCs w:val="21"/>
              </w:rPr>
              <w:t>срок в 11-00 (время московское)</w:t>
            </w:r>
          </w:p>
          <w:p w:rsidR="006B60FB" w:rsidRPr="00286702" w:rsidRDefault="006B60FB" w:rsidP="001A725E">
            <w:pPr>
              <w:pStyle w:val="Times12"/>
              <w:tabs>
                <w:tab w:val="left" w:pos="70"/>
              </w:tabs>
              <w:ind w:right="153" w:firstLine="0"/>
              <w:rPr>
                <w:spacing w:val="-6"/>
              </w:rPr>
            </w:pPr>
            <w:r>
              <w:rPr>
                <w:sz w:val="21"/>
                <w:szCs w:val="21"/>
              </w:rPr>
              <w:t>«</w:t>
            </w:r>
            <w:r>
              <w:rPr>
                <w:sz w:val="21"/>
                <w:szCs w:val="21"/>
                <w:lang w:val="en-US"/>
              </w:rPr>
              <w:t>16</w:t>
            </w:r>
            <w:r w:rsidRPr="00960722">
              <w:rPr>
                <w:sz w:val="21"/>
                <w:szCs w:val="21"/>
              </w:rPr>
              <w:t xml:space="preserve">» </w:t>
            </w:r>
            <w:r>
              <w:rPr>
                <w:sz w:val="21"/>
                <w:szCs w:val="21"/>
              </w:rPr>
              <w:t>октября</w:t>
            </w:r>
            <w:r w:rsidRPr="00960722">
              <w:rPr>
                <w:sz w:val="21"/>
                <w:szCs w:val="21"/>
              </w:rPr>
              <w:t xml:space="preserve"> 2014 года</w:t>
            </w:r>
          </w:p>
        </w:tc>
      </w:tr>
      <w:tr w:rsidR="006B60FB" w:rsidRPr="00467ACB" w:rsidTr="000C0353">
        <w:trPr>
          <w:trHeight w:val="232"/>
        </w:trPr>
        <w:tc>
          <w:tcPr>
            <w:tcW w:w="781" w:type="dxa"/>
          </w:tcPr>
          <w:p w:rsidR="006B60FB" w:rsidRPr="00286702" w:rsidRDefault="006B60FB" w:rsidP="00966ABD">
            <w:pPr>
              <w:tabs>
                <w:tab w:val="num" w:pos="786"/>
              </w:tabs>
              <w:ind w:left="-15"/>
              <w:jc w:val="center"/>
            </w:pPr>
            <w:bookmarkStart w:id="180" w:name="_Ref317250778"/>
            <w:r w:rsidRPr="00286702">
              <w:rPr>
                <w:sz w:val="22"/>
                <w:szCs w:val="22"/>
              </w:rPr>
              <w:t>17.</w:t>
            </w:r>
          </w:p>
        </w:tc>
        <w:bookmarkEnd w:id="180"/>
        <w:tc>
          <w:tcPr>
            <w:tcW w:w="2051" w:type="dxa"/>
          </w:tcPr>
          <w:p w:rsidR="006B60FB" w:rsidRPr="00286702" w:rsidRDefault="006B60FB"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6B60FB" w:rsidRPr="00286702" w:rsidRDefault="006B60FB" w:rsidP="00966ABD">
            <w:pPr>
              <w:pStyle w:val="Times12"/>
              <w:ind w:firstLine="0"/>
            </w:pPr>
            <w:r w:rsidRPr="00286702">
              <w:rPr>
                <w:sz w:val="22"/>
              </w:rPr>
              <w:t>ФГУП «ВНИИА» 127055, г. Москва, ул. Сущевская д. 22.</w:t>
            </w:r>
          </w:p>
          <w:p w:rsidR="006B60FB" w:rsidRPr="00286702" w:rsidRDefault="006B60FB" w:rsidP="00966ABD">
            <w:pPr>
              <w:pStyle w:val="Times12"/>
              <w:ind w:firstLine="0"/>
            </w:pPr>
            <w:r w:rsidRPr="00286702">
              <w:rPr>
                <w:sz w:val="22"/>
              </w:rPr>
              <w:t xml:space="preserve">Отборочная стадия рассмотрения заявок и подведение итогов запроса цен:  </w:t>
            </w:r>
          </w:p>
          <w:p w:rsidR="006B60FB" w:rsidRPr="00286702" w:rsidRDefault="006B60FB" w:rsidP="00966ABD">
            <w:pPr>
              <w:pStyle w:val="Times12"/>
              <w:ind w:firstLine="0"/>
            </w:pPr>
            <w:r>
              <w:rPr>
                <w:sz w:val="22"/>
              </w:rPr>
              <w:t>не позднее «</w:t>
            </w:r>
            <w:r>
              <w:rPr>
                <w:sz w:val="22"/>
                <w:lang w:val="en-US"/>
              </w:rPr>
              <w:t>23</w:t>
            </w:r>
            <w:r w:rsidRPr="00286702">
              <w:rPr>
                <w:sz w:val="22"/>
              </w:rPr>
              <w:t xml:space="preserve">» </w:t>
            </w:r>
            <w:r>
              <w:rPr>
                <w:sz w:val="21"/>
                <w:szCs w:val="21"/>
              </w:rPr>
              <w:t>октября</w:t>
            </w:r>
            <w:r w:rsidRPr="00286702">
              <w:rPr>
                <w:sz w:val="22"/>
              </w:rPr>
              <w:t xml:space="preserve"> 2014 г</w:t>
            </w:r>
            <w:r>
              <w:rPr>
                <w:sz w:val="22"/>
              </w:rPr>
              <w:t>ода</w:t>
            </w:r>
          </w:p>
          <w:p w:rsidR="006B60FB" w:rsidRPr="00286702" w:rsidRDefault="006B60FB" w:rsidP="00966ABD">
            <w:pPr>
              <w:pStyle w:val="Times12"/>
              <w:ind w:firstLine="0"/>
            </w:pPr>
          </w:p>
        </w:tc>
      </w:tr>
      <w:tr w:rsidR="006B60FB" w:rsidRPr="00467ACB" w:rsidTr="00DF23D3">
        <w:trPr>
          <w:trHeight w:val="232"/>
        </w:trPr>
        <w:tc>
          <w:tcPr>
            <w:tcW w:w="781" w:type="dxa"/>
          </w:tcPr>
          <w:p w:rsidR="006B60FB" w:rsidRPr="00286702" w:rsidRDefault="006B60FB" w:rsidP="00966ABD">
            <w:pPr>
              <w:tabs>
                <w:tab w:val="num" w:pos="786"/>
              </w:tabs>
              <w:ind w:left="-15"/>
              <w:jc w:val="center"/>
            </w:pPr>
            <w:bookmarkStart w:id="181" w:name="_Ref317254136"/>
            <w:r w:rsidRPr="00286702">
              <w:rPr>
                <w:sz w:val="22"/>
                <w:szCs w:val="22"/>
              </w:rPr>
              <w:t>18.</w:t>
            </w:r>
          </w:p>
        </w:tc>
        <w:bookmarkEnd w:id="181"/>
        <w:tc>
          <w:tcPr>
            <w:tcW w:w="2051" w:type="dxa"/>
          </w:tcPr>
          <w:p w:rsidR="006B60FB" w:rsidRPr="00286702" w:rsidRDefault="006B60FB" w:rsidP="00966ABD">
            <w:pPr>
              <w:ind w:right="153"/>
              <w:rPr>
                <w:spacing w:val="-6"/>
              </w:rPr>
            </w:pPr>
            <w:r w:rsidRPr="00286702">
              <w:rPr>
                <w:spacing w:val="-6"/>
                <w:sz w:val="22"/>
                <w:szCs w:val="22"/>
              </w:rPr>
              <w:t>Срок заключения договора:</w:t>
            </w:r>
          </w:p>
        </w:tc>
        <w:tc>
          <w:tcPr>
            <w:tcW w:w="7703" w:type="dxa"/>
            <w:vAlign w:val="center"/>
          </w:tcPr>
          <w:p w:rsidR="006B60FB" w:rsidRPr="00286702" w:rsidRDefault="006B60FB"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6B60FB" w:rsidRPr="00286702" w:rsidRDefault="006B60FB" w:rsidP="00966ABD">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6B60FB" w:rsidRPr="00467ACB" w:rsidTr="00DF23D3">
        <w:trPr>
          <w:trHeight w:val="194"/>
        </w:trPr>
        <w:tc>
          <w:tcPr>
            <w:tcW w:w="781" w:type="dxa"/>
          </w:tcPr>
          <w:p w:rsidR="006B60FB" w:rsidRPr="00286702" w:rsidRDefault="006B60FB" w:rsidP="00966ABD">
            <w:pPr>
              <w:tabs>
                <w:tab w:val="num" w:pos="786"/>
              </w:tabs>
              <w:ind w:left="-15"/>
              <w:jc w:val="center"/>
            </w:pPr>
            <w:bookmarkStart w:id="182" w:name="_Ref317254659"/>
            <w:r>
              <w:rPr>
                <w:sz w:val="22"/>
                <w:szCs w:val="22"/>
              </w:rPr>
              <w:t>19</w:t>
            </w:r>
            <w:r w:rsidRPr="00286702">
              <w:rPr>
                <w:sz w:val="22"/>
                <w:szCs w:val="22"/>
              </w:rPr>
              <w:t>.</w:t>
            </w:r>
          </w:p>
        </w:tc>
        <w:bookmarkEnd w:id="182"/>
        <w:tc>
          <w:tcPr>
            <w:tcW w:w="2051" w:type="dxa"/>
          </w:tcPr>
          <w:p w:rsidR="006B60FB" w:rsidRPr="00286702" w:rsidRDefault="006B60FB"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6B60FB" w:rsidRPr="00567EA7" w:rsidRDefault="006B60FB" w:rsidP="00CE5002">
            <w:pPr>
              <w:jc w:val="both"/>
              <w:rPr>
                <w:bCs/>
                <w:sz w:val="21"/>
                <w:szCs w:val="21"/>
              </w:rPr>
            </w:pPr>
            <w:r w:rsidRPr="00567EA7">
              <w:rPr>
                <w:bCs/>
                <w:sz w:val="21"/>
                <w:szCs w:val="21"/>
              </w:rPr>
              <w:t>Не требуется.</w:t>
            </w:r>
          </w:p>
        </w:tc>
      </w:tr>
      <w:tr w:rsidR="006B60FB" w:rsidRPr="00467ACB" w:rsidTr="000C0353">
        <w:trPr>
          <w:trHeight w:val="194"/>
        </w:trPr>
        <w:tc>
          <w:tcPr>
            <w:tcW w:w="781" w:type="dxa"/>
          </w:tcPr>
          <w:p w:rsidR="006B60FB" w:rsidRPr="003C2358" w:rsidRDefault="006B60FB" w:rsidP="00966ABD">
            <w:pPr>
              <w:tabs>
                <w:tab w:val="num" w:pos="786"/>
              </w:tabs>
              <w:ind w:left="-15"/>
              <w:jc w:val="center"/>
            </w:pPr>
            <w:r w:rsidRPr="003C2358">
              <w:rPr>
                <w:sz w:val="22"/>
                <w:szCs w:val="22"/>
              </w:rPr>
              <w:t>20.</w:t>
            </w:r>
          </w:p>
        </w:tc>
        <w:tc>
          <w:tcPr>
            <w:tcW w:w="2051" w:type="dxa"/>
          </w:tcPr>
          <w:p w:rsidR="006B60FB" w:rsidRPr="003C2358" w:rsidRDefault="006B60FB"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6B60FB" w:rsidRPr="003C2358" w:rsidRDefault="006B60FB" w:rsidP="006C28DE">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6B60FB" w:rsidRPr="003C2358" w:rsidRDefault="006B60FB" w:rsidP="006C28DE">
            <w:pPr>
              <w:pStyle w:val="BodyTextIndent"/>
              <w:ind w:left="0" w:firstLine="0"/>
              <w:rPr>
                <w:bCs/>
                <w:sz w:val="21"/>
                <w:szCs w:val="21"/>
              </w:rPr>
            </w:pPr>
            <w:r w:rsidRPr="003C2358">
              <w:rPr>
                <w:bCs/>
                <w:sz w:val="21"/>
                <w:szCs w:val="21"/>
              </w:rPr>
              <w:t>ИНН 7707074137; КПП 770701001</w:t>
            </w:r>
          </w:p>
          <w:p w:rsidR="006B60FB" w:rsidRPr="003C2358" w:rsidRDefault="006B60FB" w:rsidP="006C28DE">
            <w:pPr>
              <w:rPr>
                <w:bCs/>
                <w:sz w:val="21"/>
                <w:szCs w:val="21"/>
              </w:rPr>
            </w:pPr>
          </w:p>
          <w:p w:rsidR="006B60FB" w:rsidRPr="003C2358" w:rsidRDefault="006B60FB" w:rsidP="006C28DE">
            <w:pPr>
              <w:rPr>
                <w:bCs/>
                <w:sz w:val="21"/>
                <w:szCs w:val="21"/>
              </w:rPr>
            </w:pPr>
            <w:r w:rsidRPr="003C2358">
              <w:rPr>
                <w:bCs/>
                <w:sz w:val="21"/>
                <w:szCs w:val="21"/>
              </w:rPr>
              <w:t>Банковские реквизиты:</w:t>
            </w:r>
          </w:p>
          <w:p w:rsidR="006B60FB" w:rsidRPr="003C2358" w:rsidRDefault="006B60FB" w:rsidP="006C28DE">
            <w:pPr>
              <w:rPr>
                <w:bCs/>
                <w:sz w:val="21"/>
                <w:szCs w:val="21"/>
              </w:rPr>
            </w:pPr>
            <w:r w:rsidRPr="003C2358">
              <w:rPr>
                <w:bCs/>
                <w:sz w:val="21"/>
                <w:szCs w:val="21"/>
              </w:rPr>
              <w:t>р/с 40502810800400000002</w:t>
            </w:r>
          </w:p>
          <w:p w:rsidR="006B60FB" w:rsidRPr="003C2358" w:rsidRDefault="006B60FB" w:rsidP="006C28DE">
            <w:pPr>
              <w:rPr>
                <w:bCs/>
                <w:sz w:val="21"/>
                <w:szCs w:val="21"/>
              </w:rPr>
            </w:pPr>
            <w:r w:rsidRPr="003C2358">
              <w:rPr>
                <w:bCs/>
                <w:sz w:val="21"/>
                <w:szCs w:val="21"/>
              </w:rPr>
              <w:t>ОАО Банк ВТБ</w:t>
            </w:r>
          </w:p>
          <w:p w:rsidR="006B60FB" w:rsidRPr="003C2358" w:rsidRDefault="006B60FB" w:rsidP="006C28DE">
            <w:pPr>
              <w:rPr>
                <w:bCs/>
                <w:sz w:val="21"/>
                <w:szCs w:val="21"/>
              </w:rPr>
            </w:pPr>
            <w:r w:rsidRPr="003C2358">
              <w:rPr>
                <w:bCs/>
                <w:sz w:val="21"/>
                <w:szCs w:val="21"/>
              </w:rPr>
              <w:t>к/с 30101810700000000187 в ОПЕРУ Московского ГТУ Банка России</w:t>
            </w:r>
          </w:p>
          <w:p w:rsidR="006B60FB" w:rsidRPr="003C2358" w:rsidRDefault="006B60FB" w:rsidP="006C28DE">
            <w:pPr>
              <w:snapToGrid w:val="0"/>
              <w:rPr>
                <w:bCs/>
                <w:sz w:val="21"/>
                <w:szCs w:val="21"/>
              </w:rPr>
            </w:pPr>
            <w:r w:rsidRPr="003C2358">
              <w:rPr>
                <w:bCs/>
                <w:sz w:val="21"/>
                <w:szCs w:val="21"/>
              </w:rPr>
              <w:t>БИК 044525187</w:t>
            </w:r>
          </w:p>
          <w:p w:rsidR="006B60FB" w:rsidRPr="003C2358" w:rsidRDefault="006B60FB" w:rsidP="006C28DE">
            <w:pPr>
              <w:jc w:val="both"/>
              <w:rPr>
                <w:sz w:val="21"/>
                <w:szCs w:val="21"/>
              </w:rPr>
            </w:pPr>
          </w:p>
          <w:p w:rsidR="006B60FB" w:rsidRPr="003C2358" w:rsidRDefault="006B60FB"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6B60FB" w:rsidRPr="00467ACB" w:rsidTr="000C0353">
        <w:trPr>
          <w:trHeight w:val="194"/>
        </w:trPr>
        <w:tc>
          <w:tcPr>
            <w:tcW w:w="781" w:type="dxa"/>
          </w:tcPr>
          <w:p w:rsidR="006B60FB" w:rsidRPr="003C2358" w:rsidRDefault="006B60FB" w:rsidP="00966ABD">
            <w:pPr>
              <w:tabs>
                <w:tab w:val="num" w:pos="786"/>
              </w:tabs>
              <w:ind w:left="-15"/>
              <w:jc w:val="center"/>
            </w:pPr>
            <w:bookmarkStart w:id="183" w:name="_Ref321836744"/>
            <w:r w:rsidRPr="003C2358">
              <w:rPr>
                <w:sz w:val="22"/>
                <w:szCs w:val="22"/>
              </w:rPr>
              <w:t>21.</w:t>
            </w:r>
          </w:p>
        </w:tc>
        <w:bookmarkEnd w:id="183"/>
        <w:tc>
          <w:tcPr>
            <w:tcW w:w="2051" w:type="dxa"/>
          </w:tcPr>
          <w:p w:rsidR="006B60FB" w:rsidRPr="003C2358" w:rsidRDefault="006B60FB"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6B60FB" w:rsidRPr="003C2358" w:rsidRDefault="006B60FB" w:rsidP="006C28DE">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4" w:history="1">
              <w:r w:rsidRPr="003C2358">
                <w:rPr>
                  <w:rStyle w:val="Hyperlink"/>
                  <w:color w:val="auto"/>
                  <w:sz w:val="21"/>
                  <w:szCs w:val="21"/>
                </w:rPr>
                <w:t>arbitration@rosatom.ru</w:t>
              </w:r>
            </w:hyperlink>
            <w:r w:rsidRPr="003C2358">
              <w:rPr>
                <w:sz w:val="21"/>
                <w:szCs w:val="21"/>
              </w:rPr>
              <w:t>.</w:t>
            </w:r>
          </w:p>
          <w:p w:rsidR="006B60FB" w:rsidRPr="003C2358" w:rsidRDefault="006B60FB" w:rsidP="006C28DE">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B60FB" w:rsidRPr="003C2358" w:rsidRDefault="006B60FB" w:rsidP="006C28DE">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B60FB" w:rsidRPr="003C2358" w:rsidRDefault="006B60FB" w:rsidP="006C28DE">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6B60FB" w:rsidRPr="003C2358" w:rsidRDefault="006B60FB" w:rsidP="006C28DE">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B60FB" w:rsidRPr="003C2358" w:rsidRDefault="006B60FB" w:rsidP="006C28DE">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6B60FB" w:rsidRPr="00467ACB" w:rsidTr="000C0353">
        <w:trPr>
          <w:trHeight w:val="194"/>
        </w:trPr>
        <w:tc>
          <w:tcPr>
            <w:tcW w:w="781" w:type="dxa"/>
          </w:tcPr>
          <w:p w:rsidR="006B60FB" w:rsidRPr="003C2358" w:rsidRDefault="006B60FB" w:rsidP="00966ABD">
            <w:pPr>
              <w:tabs>
                <w:tab w:val="num" w:pos="786"/>
              </w:tabs>
              <w:ind w:left="-15"/>
              <w:jc w:val="center"/>
            </w:pPr>
            <w:r w:rsidRPr="003C2358">
              <w:rPr>
                <w:sz w:val="22"/>
                <w:szCs w:val="22"/>
              </w:rPr>
              <w:t>22.</w:t>
            </w:r>
          </w:p>
        </w:tc>
        <w:tc>
          <w:tcPr>
            <w:tcW w:w="2051" w:type="dxa"/>
          </w:tcPr>
          <w:p w:rsidR="006B60FB" w:rsidRPr="003C2358" w:rsidRDefault="006B60FB"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6B60FB" w:rsidRPr="003C2358" w:rsidRDefault="006B60FB" w:rsidP="006C28DE">
            <w:pPr>
              <w:pStyle w:val="NormalWeb"/>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6B60FB" w:rsidRPr="003C2358" w:rsidRDefault="006B60FB" w:rsidP="006C28DE">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6B60FB" w:rsidRPr="003C2358" w:rsidRDefault="006B60FB" w:rsidP="006C28DE">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6B60FB" w:rsidRPr="003C2358" w:rsidRDefault="006B60FB" w:rsidP="006C28DE">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6B60FB" w:rsidRPr="003C2358" w:rsidRDefault="006B60FB" w:rsidP="00CB2865">
      <w:pPr>
        <w:ind w:left="482"/>
        <w:outlineLvl w:val="0"/>
        <w:rPr>
          <w:sz w:val="22"/>
          <w:szCs w:val="22"/>
        </w:rPr>
      </w:pPr>
      <w:r w:rsidRPr="00467ACB">
        <w:rPr>
          <w:bCs/>
          <w:sz w:val="22"/>
          <w:highlight w:val="yellow"/>
        </w:rPr>
        <w:br w:type="page"/>
      </w:r>
      <w:bookmarkEnd w:id="21"/>
      <w:r w:rsidRPr="003C2358">
        <w:rPr>
          <w:bCs/>
          <w:sz w:val="22"/>
        </w:rPr>
        <w:t>5. </w:t>
      </w:r>
      <w:r w:rsidRPr="003C2358">
        <w:rPr>
          <w:sz w:val="22"/>
          <w:szCs w:val="22"/>
        </w:rPr>
        <w:t>ОБРАЗЦЫ ФОРМ ОСНОВНЫХ ДОКУМЕНТОВ, ВКЛЮЧАЕМЫХ В ЗАЯВКУ НА УЧАСТИЕ В ЗАПРОСЕ ЦЕН</w:t>
      </w:r>
    </w:p>
    <w:p w:rsidR="006B60FB" w:rsidRPr="003C2358" w:rsidRDefault="006B60FB" w:rsidP="00CB2865">
      <w:pPr>
        <w:jc w:val="right"/>
        <w:rPr>
          <w:b/>
          <w:bCs/>
          <w:sz w:val="22"/>
          <w:szCs w:val="22"/>
        </w:rPr>
      </w:pPr>
      <w:bookmarkStart w:id="184" w:name="_Toc125781975"/>
    </w:p>
    <w:p w:rsidR="006B60FB" w:rsidRPr="003C2358" w:rsidRDefault="006B60FB" w:rsidP="00CB2865">
      <w:pPr>
        <w:jc w:val="right"/>
        <w:rPr>
          <w:b/>
          <w:bCs/>
          <w:sz w:val="22"/>
          <w:szCs w:val="22"/>
        </w:rPr>
      </w:pPr>
      <w:r w:rsidRPr="003C2358">
        <w:rPr>
          <w:b/>
          <w:bCs/>
          <w:sz w:val="22"/>
          <w:szCs w:val="22"/>
        </w:rPr>
        <w:t>Форма 1</w:t>
      </w:r>
    </w:p>
    <w:p w:rsidR="006B60FB" w:rsidRPr="003C2358" w:rsidRDefault="006B60FB" w:rsidP="00CB2865">
      <w:pPr>
        <w:jc w:val="center"/>
        <w:rPr>
          <w:sz w:val="21"/>
          <w:szCs w:val="21"/>
        </w:rPr>
      </w:pPr>
      <w:bookmarkStart w:id="185" w:name="_Toc279566774"/>
      <w:bookmarkEnd w:id="184"/>
      <w:r w:rsidRPr="003C2358">
        <w:rPr>
          <w:sz w:val="21"/>
          <w:szCs w:val="21"/>
        </w:rPr>
        <w:t>(на фирменном бланке организации)</w:t>
      </w:r>
    </w:p>
    <w:p w:rsidR="006B60FB" w:rsidRPr="003C2358" w:rsidRDefault="006B60FB" w:rsidP="00CB2865">
      <w:pPr>
        <w:rPr>
          <w:sz w:val="21"/>
          <w:szCs w:val="21"/>
        </w:rPr>
      </w:pPr>
    </w:p>
    <w:p w:rsidR="006B60FB" w:rsidRPr="003C2358" w:rsidRDefault="006B60FB" w:rsidP="00CB2865">
      <w:pPr>
        <w:rPr>
          <w:sz w:val="21"/>
          <w:szCs w:val="21"/>
        </w:rPr>
      </w:pPr>
      <w:r w:rsidRPr="003C2358">
        <w:rPr>
          <w:sz w:val="21"/>
          <w:szCs w:val="21"/>
        </w:rPr>
        <w:t>№ документа</w:t>
      </w:r>
    </w:p>
    <w:p w:rsidR="006B60FB" w:rsidRPr="003C2358" w:rsidRDefault="006B60FB" w:rsidP="00CB2865">
      <w:pPr>
        <w:rPr>
          <w:sz w:val="21"/>
          <w:szCs w:val="21"/>
        </w:rPr>
      </w:pPr>
      <w:r w:rsidRPr="003C2358">
        <w:rPr>
          <w:sz w:val="21"/>
          <w:szCs w:val="21"/>
        </w:rPr>
        <w:t>дата</w:t>
      </w:r>
    </w:p>
    <w:p w:rsidR="006B60FB" w:rsidRPr="003C2358" w:rsidRDefault="006B60FB" w:rsidP="00CB2865">
      <w:pPr>
        <w:jc w:val="center"/>
        <w:rPr>
          <w:b/>
          <w:sz w:val="21"/>
          <w:szCs w:val="21"/>
        </w:rPr>
      </w:pPr>
      <w:bookmarkStart w:id="186" w:name="_Toc349652273"/>
      <w:bookmarkStart w:id="187" w:name="_Toc349653057"/>
    </w:p>
    <w:p w:rsidR="006B60FB" w:rsidRPr="003C2358" w:rsidRDefault="006B60FB" w:rsidP="00CB2865">
      <w:pPr>
        <w:jc w:val="center"/>
        <w:outlineLvl w:val="1"/>
        <w:rPr>
          <w:b/>
          <w:sz w:val="21"/>
          <w:szCs w:val="21"/>
        </w:rPr>
      </w:pPr>
      <w:r w:rsidRPr="003C2358">
        <w:rPr>
          <w:b/>
          <w:sz w:val="21"/>
          <w:szCs w:val="21"/>
        </w:rPr>
        <w:t>ЗАЯВКА НА УЧАСТИЕ В ЗАПРОСЕ ЦЕН</w:t>
      </w:r>
      <w:bookmarkEnd w:id="186"/>
      <w:bookmarkEnd w:id="187"/>
    </w:p>
    <w:p w:rsidR="006B60FB" w:rsidRPr="003C2358" w:rsidRDefault="006B60FB" w:rsidP="00CB2865">
      <w:pPr>
        <w:jc w:val="center"/>
        <w:rPr>
          <w:b/>
          <w:sz w:val="21"/>
          <w:szCs w:val="21"/>
        </w:rPr>
      </w:pPr>
    </w:p>
    <w:p w:rsidR="006B60FB" w:rsidRPr="003C2358" w:rsidRDefault="006B60FB" w:rsidP="00CB2865">
      <w:pPr>
        <w:ind w:firstLine="709"/>
        <w:jc w:val="both"/>
        <w:rPr>
          <w:sz w:val="22"/>
          <w:szCs w:val="22"/>
        </w:rPr>
      </w:pPr>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5"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
    <w:p w:rsidR="006B60FB" w:rsidRPr="003C2358" w:rsidRDefault="006B60FB" w:rsidP="00CB2865">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6B60FB" w:rsidRPr="003C2358" w:rsidRDefault="006B60FB" w:rsidP="00CB2865">
      <w:pPr>
        <w:pStyle w:val="Times12"/>
        <w:suppressAutoHyphens/>
        <w:ind w:firstLine="0"/>
        <w:rPr>
          <w:bCs w:val="0"/>
          <w:sz w:val="22"/>
        </w:rPr>
      </w:pPr>
      <w:r w:rsidRPr="003C2358">
        <w:rPr>
          <w:bCs w:val="0"/>
          <w:sz w:val="22"/>
        </w:rPr>
        <w:t>ИНН ________________________________________________________,</w:t>
      </w:r>
    </w:p>
    <w:p w:rsidR="006B60FB" w:rsidRPr="003C2358" w:rsidRDefault="006B60FB" w:rsidP="00CB2865">
      <w:pPr>
        <w:ind w:left="1407" w:firstLine="720"/>
        <w:rPr>
          <w:i/>
          <w:sz w:val="16"/>
          <w:szCs w:val="16"/>
        </w:rPr>
      </w:pPr>
      <w:r w:rsidRPr="003C2358">
        <w:rPr>
          <w:i/>
          <w:sz w:val="16"/>
          <w:szCs w:val="16"/>
        </w:rPr>
        <w:t>(ИНН участника запроса цен)</w:t>
      </w:r>
    </w:p>
    <w:p w:rsidR="006B60FB" w:rsidRPr="003C2358" w:rsidRDefault="006B60FB" w:rsidP="00CB2865">
      <w:pPr>
        <w:pStyle w:val="Times12"/>
        <w:suppressAutoHyphens/>
        <w:ind w:firstLine="0"/>
        <w:rPr>
          <w:bCs w:val="0"/>
          <w:sz w:val="22"/>
        </w:rPr>
      </w:pPr>
      <w:r w:rsidRPr="003C2358">
        <w:rPr>
          <w:bCs w:val="0"/>
          <w:sz w:val="22"/>
        </w:rPr>
        <w:t>зарегистрированное по адресу ________________________________________________________,</w:t>
      </w:r>
    </w:p>
    <w:p w:rsidR="006B60FB" w:rsidRPr="003C2358" w:rsidRDefault="006B60FB" w:rsidP="00CB2865">
      <w:pPr>
        <w:ind w:firstLine="720"/>
        <w:jc w:val="center"/>
        <w:rPr>
          <w:i/>
          <w:sz w:val="16"/>
          <w:szCs w:val="16"/>
        </w:rPr>
      </w:pPr>
      <w:r w:rsidRPr="003C2358">
        <w:rPr>
          <w:i/>
          <w:sz w:val="16"/>
          <w:szCs w:val="16"/>
        </w:rPr>
        <w:t>(юридический адрес участника запроса цен)</w:t>
      </w:r>
    </w:p>
    <w:p w:rsidR="006B60FB" w:rsidRPr="003C2358" w:rsidRDefault="006B60FB" w:rsidP="00CB2865">
      <w:pPr>
        <w:pStyle w:val="Times12"/>
        <w:suppressAutoHyphens/>
        <w:ind w:firstLine="0"/>
        <w:rPr>
          <w:bCs w:val="0"/>
          <w:sz w:val="22"/>
        </w:rPr>
      </w:pPr>
      <w:r w:rsidRPr="003C2358">
        <w:rPr>
          <w:bCs w:val="0"/>
          <w:sz w:val="22"/>
        </w:rPr>
        <w:t>фактический адрес _____________________________________________________,</w:t>
      </w:r>
    </w:p>
    <w:p w:rsidR="006B60FB" w:rsidRPr="003C2358" w:rsidRDefault="006B60FB" w:rsidP="00CB2865">
      <w:pPr>
        <w:ind w:firstLine="720"/>
        <w:jc w:val="center"/>
        <w:rPr>
          <w:i/>
          <w:sz w:val="16"/>
          <w:szCs w:val="16"/>
        </w:rPr>
      </w:pPr>
      <w:r w:rsidRPr="003C2358">
        <w:rPr>
          <w:i/>
          <w:sz w:val="16"/>
          <w:szCs w:val="16"/>
        </w:rPr>
        <w:t>(фактический адрес участника запроса цен)</w:t>
      </w:r>
    </w:p>
    <w:p w:rsidR="006B60FB" w:rsidRPr="003C2358" w:rsidRDefault="006B60FB" w:rsidP="00CB2865">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p w:rsidR="006B60FB" w:rsidRPr="003C2358" w:rsidRDefault="006B60FB" w:rsidP="00CB2865">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6B60FB" w:rsidRPr="003C2358" w:rsidTr="00CB2865">
        <w:trPr>
          <w:jc w:val="center"/>
        </w:trPr>
        <w:tc>
          <w:tcPr>
            <w:tcW w:w="706" w:type="dxa"/>
            <w:vAlign w:val="center"/>
          </w:tcPr>
          <w:p w:rsidR="006B60FB" w:rsidRPr="003C2358" w:rsidRDefault="006B60FB" w:rsidP="00CB2865">
            <w:pPr>
              <w:contextualSpacing/>
              <w:jc w:val="center"/>
              <w:rPr>
                <w:sz w:val="20"/>
                <w:szCs w:val="20"/>
              </w:rPr>
            </w:pPr>
            <w:r w:rsidRPr="003C2358">
              <w:rPr>
                <w:sz w:val="20"/>
                <w:szCs w:val="20"/>
              </w:rPr>
              <w:t>№</w:t>
            </w:r>
          </w:p>
          <w:p w:rsidR="006B60FB" w:rsidRPr="003C2358" w:rsidRDefault="006B60FB" w:rsidP="00CB2865">
            <w:pPr>
              <w:contextualSpacing/>
              <w:jc w:val="center"/>
              <w:rPr>
                <w:sz w:val="20"/>
                <w:szCs w:val="20"/>
              </w:rPr>
            </w:pPr>
            <w:r w:rsidRPr="003C2358">
              <w:rPr>
                <w:sz w:val="20"/>
                <w:szCs w:val="20"/>
              </w:rPr>
              <w:t>п/п</w:t>
            </w:r>
          </w:p>
        </w:tc>
        <w:tc>
          <w:tcPr>
            <w:tcW w:w="2271" w:type="dxa"/>
            <w:vAlign w:val="center"/>
          </w:tcPr>
          <w:p w:rsidR="006B60FB" w:rsidRPr="003C2358" w:rsidRDefault="006B60FB" w:rsidP="00CB2865">
            <w:pPr>
              <w:contextualSpacing/>
              <w:jc w:val="center"/>
              <w:rPr>
                <w:sz w:val="20"/>
                <w:szCs w:val="20"/>
              </w:rPr>
            </w:pPr>
            <w:r w:rsidRPr="003C2358">
              <w:rPr>
                <w:sz w:val="20"/>
                <w:szCs w:val="20"/>
              </w:rPr>
              <w:t>Наименование</w:t>
            </w:r>
          </w:p>
          <w:p w:rsidR="006B60FB" w:rsidRPr="003C2358" w:rsidRDefault="006B60FB" w:rsidP="00CB2865">
            <w:pPr>
              <w:contextualSpacing/>
              <w:jc w:val="center"/>
              <w:rPr>
                <w:sz w:val="20"/>
                <w:szCs w:val="20"/>
                <w:lang w:val="en-US"/>
              </w:rPr>
            </w:pPr>
            <w:r w:rsidRPr="003C2358">
              <w:rPr>
                <w:bCs/>
                <w:i/>
                <w:sz w:val="20"/>
                <w:szCs w:val="20"/>
              </w:rPr>
              <w:t>(товара, работ услуг)</w:t>
            </w:r>
          </w:p>
        </w:tc>
        <w:tc>
          <w:tcPr>
            <w:tcW w:w="2126" w:type="dxa"/>
            <w:vAlign w:val="center"/>
          </w:tcPr>
          <w:p w:rsidR="006B60FB" w:rsidRPr="003C2358" w:rsidRDefault="006B60FB" w:rsidP="00CB2865">
            <w:pPr>
              <w:contextualSpacing/>
              <w:jc w:val="center"/>
              <w:rPr>
                <w:sz w:val="20"/>
                <w:szCs w:val="20"/>
              </w:rPr>
            </w:pPr>
            <w:r w:rsidRPr="003C2358">
              <w:rPr>
                <w:sz w:val="20"/>
                <w:szCs w:val="20"/>
              </w:rPr>
              <w:t>Количество</w:t>
            </w:r>
          </w:p>
          <w:p w:rsidR="006B60FB" w:rsidRPr="003C2358" w:rsidRDefault="006B60FB" w:rsidP="00CB2865">
            <w:pPr>
              <w:contextualSpacing/>
              <w:jc w:val="center"/>
              <w:rPr>
                <w:sz w:val="20"/>
                <w:szCs w:val="20"/>
              </w:rPr>
            </w:pPr>
            <w:r w:rsidRPr="003C2358">
              <w:rPr>
                <w:bCs/>
                <w:i/>
                <w:sz w:val="20"/>
                <w:szCs w:val="20"/>
              </w:rPr>
              <w:t>(товара, работ услуг)</w:t>
            </w:r>
          </w:p>
        </w:tc>
        <w:tc>
          <w:tcPr>
            <w:tcW w:w="1134" w:type="dxa"/>
            <w:vAlign w:val="center"/>
          </w:tcPr>
          <w:p w:rsidR="006B60FB" w:rsidRPr="003C2358" w:rsidRDefault="006B60FB" w:rsidP="00CB2865">
            <w:pPr>
              <w:ind w:left="-108" w:right="-108"/>
              <w:contextualSpacing/>
              <w:jc w:val="center"/>
              <w:rPr>
                <w:sz w:val="20"/>
                <w:szCs w:val="20"/>
              </w:rPr>
            </w:pPr>
            <w:r w:rsidRPr="003C2358">
              <w:rPr>
                <w:sz w:val="20"/>
                <w:szCs w:val="20"/>
              </w:rPr>
              <w:t>Ед. изм.</w:t>
            </w:r>
          </w:p>
        </w:tc>
        <w:tc>
          <w:tcPr>
            <w:tcW w:w="1276" w:type="dxa"/>
            <w:vAlign w:val="center"/>
          </w:tcPr>
          <w:p w:rsidR="006B60FB" w:rsidRPr="003C2358" w:rsidRDefault="006B60FB" w:rsidP="00CB2865">
            <w:pPr>
              <w:ind w:left="-108" w:right="-108"/>
              <w:contextualSpacing/>
              <w:jc w:val="center"/>
              <w:rPr>
                <w:sz w:val="20"/>
                <w:szCs w:val="20"/>
              </w:rPr>
            </w:pPr>
            <w:r w:rsidRPr="003C2358">
              <w:rPr>
                <w:sz w:val="20"/>
                <w:szCs w:val="20"/>
              </w:rPr>
              <w:t>Цена за единицу, руб. без НДС</w:t>
            </w:r>
          </w:p>
        </w:tc>
        <w:tc>
          <w:tcPr>
            <w:tcW w:w="1418" w:type="dxa"/>
            <w:vAlign w:val="center"/>
          </w:tcPr>
          <w:p w:rsidR="006B60FB" w:rsidRPr="003C2358" w:rsidRDefault="006B60FB" w:rsidP="00CB2865">
            <w:pPr>
              <w:ind w:left="-108" w:right="-108"/>
              <w:contextualSpacing/>
              <w:jc w:val="center"/>
              <w:rPr>
                <w:sz w:val="20"/>
                <w:szCs w:val="20"/>
              </w:rPr>
            </w:pPr>
            <w:r w:rsidRPr="003C2358">
              <w:rPr>
                <w:sz w:val="20"/>
                <w:szCs w:val="20"/>
              </w:rPr>
              <w:t>Цена всего, руб. без НДС</w:t>
            </w:r>
          </w:p>
        </w:tc>
        <w:tc>
          <w:tcPr>
            <w:tcW w:w="1134" w:type="dxa"/>
            <w:vAlign w:val="center"/>
          </w:tcPr>
          <w:p w:rsidR="006B60FB" w:rsidRPr="003C2358" w:rsidRDefault="006B60FB" w:rsidP="00CB2865">
            <w:pPr>
              <w:ind w:left="-108" w:right="-108"/>
              <w:contextualSpacing/>
              <w:jc w:val="center"/>
              <w:rPr>
                <w:sz w:val="20"/>
                <w:szCs w:val="20"/>
              </w:rPr>
            </w:pPr>
            <w:r w:rsidRPr="003C2358">
              <w:rPr>
                <w:sz w:val="20"/>
                <w:szCs w:val="20"/>
              </w:rPr>
              <w:t>Цена всего, руб. с НДС</w:t>
            </w:r>
          </w:p>
        </w:tc>
      </w:tr>
      <w:tr w:rsidR="006B60FB" w:rsidRPr="003C2358" w:rsidTr="00CB2865">
        <w:trPr>
          <w:trHeight w:val="542"/>
          <w:jc w:val="center"/>
        </w:trPr>
        <w:tc>
          <w:tcPr>
            <w:tcW w:w="706" w:type="dxa"/>
            <w:vAlign w:val="center"/>
          </w:tcPr>
          <w:p w:rsidR="006B60FB" w:rsidRPr="003C2358" w:rsidRDefault="006B60FB" w:rsidP="00CB2865">
            <w:pPr>
              <w:contextualSpacing/>
              <w:jc w:val="center"/>
              <w:rPr>
                <w:sz w:val="23"/>
                <w:szCs w:val="23"/>
              </w:rPr>
            </w:pPr>
            <w:r w:rsidRPr="003C2358">
              <w:rPr>
                <w:sz w:val="23"/>
                <w:szCs w:val="23"/>
              </w:rPr>
              <w:t>1</w:t>
            </w:r>
          </w:p>
        </w:tc>
        <w:tc>
          <w:tcPr>
            <w:tcW w:w="2271" w:type="dxa"/>
          </w:tcPr>
          <w:p w:rsidR="006B60FB" w:rsidRPr="003C2358" w:rsidRDefault="006B60FB" w:rsidP="00CB2865">
            <w:pPr>
              <w:spacing w:line="276" w:lineRule="auto"/>
              <w:contextualSpacing/>
              <w:rPr>
                <w:sz w:val="23"/>
                <w:szCs w:val="23"/>
              </w:rPr>
            </w:pPr>
          </w:p>
        </w:tc>
        <w:tc>
          <w:tcPr>
            <w:tcW w:w="2126" w:type="dxa"/>
            <w:vAlign w:val="center"/>
          </w:tcPr>
          <w:p w:rsidR="006B60FB" w:rsidRPr="003C2358" w:rsidRDefault="006B60FB" w:rsidP="00CB2865">
            <w:pPr>
              <w:contextualSpacing/>
              <w:jc w:val="center"/>
              <w:rPr>
                <w:sz w:val="23"/>
                <w:szCs w:val="23"/>
              </w:rPr>
            </w:pPr>
          </w:p>
        </w:tc>
        <w:tc>
          <w:tcPr>
            <w:tcW w:w="1134" w:type="dxa"/>
            <w:vAlign w:val="center"/>
          </w:tcPr>
          <w:p w:rsidR="006B60FB" w:rsidRPr="003C2358" w:rsidRDefault="006B60FB" w:rsidP="00CB2865">
            <w:pPr>
              <w:contextualSpacing/>
              <w:jc w:val="center"/>
              <w:rPr>
                <w:sz w:val="23"/>
                <w:szCs w:val="23"/>
              </w:rPr>
            </w:pPr>
          </w:p>
        </w:tc>
        <w:tc>
          <w:tcPr>
            <w:tcW w:w="1276" w:type="dxa"/>
            <w:vAlign w:val="center"/>
          </w:tcPr>
          <w:p w:rsidR="006B60FB" w:rsidRPr="003C2358" w:rsidRDefault="006B60FB" w:rsidP="00CB2865">
            <w:pPr>
              <w:contextualSpacing/>
              <w:jc w:val="center"/>
              <w:rPr>
                <w:sz w:val="23"/>
                <w:szCs w:val="23"/>
              </w:rPr>
            </w:pPr>
          </w:p>
        </w:tc>
        <w:tc>
          <w:tcPr>
            <w:tcW w:w="1418" w:type="dxa"/>
            <w:vAlign w:val="center"/>
          </w:tcPr>
          <w:p w:rsidR="006B60FB" w:rsidRPr="003C2358" w:rsidRDefault="006B60FB" w:rsidP="00CB2865">
            <w:pPr>
              <w:contextualSpacing/>
              <w:jc w:val="center"/>
              <w:rPr>
                <w:sz w:val="23"/>
                <w:szCs w:val="23"/>
              </w:rPr>
            </w:pPr>
          </w:p>
        </w:tc>
        <w:tc>
          <w:tcPr>
            <w:tcW w:w="1134" w:type="dxa"/>
          </w:tcPr>
          <w:p w:rsidR="006B60FB" w:rsidRPr="003C2358" w:rsidRDefault="006B60FB" w:rsidP="00CB2865">
            <w:pPr>
              <w:contextualSpacing/>
              <w:jc w:val="center"/>
              <w:rPr>
                <w:sz w:val="23"/>
                <w:szCs w:val="23"/>
              </w:rPr>
            </w:pPr>
          </w:p>
        </w:tc>
      </w:tr>
      <w:tr w:rsidR="006B60FB" w:rsidRPr="003C2358" w:rsidTr="00CB2865">
        <w:trPr>
          <w:trHeight w:val="412"/>
          <w:jc w:val="center"/>
        </w:trPr>
        <w:tc>
          <w:tcPr>
            <w:tcW w:w="706" w:type="dxa"/>
            <w:vAlign w:val="center"/>
          </w:tcPr>
          <w:p w:rsidR="006B60FB" w:rsidRPr="003C2358" w:rsidRDefault="006B60FB" w:rsidP="00CB2865">
            <w:pPr>
              <w:contextualSpacing/>
              <w:jc w:val="center"/>
              <w:rPr>
                <w:sz w:val="23"/>
                <w:szCs w:val="23"/>
              </w:rPr>
            </w:pPr>
            <w:r w:rsidRPr="003C2358">
              <w:rPr>
                <w:sz w:val="23"/>
                <w:szCs w:val="23"/>
              </w:rPr>
              <w:t>…</w:t>
            </w:r>
          </w:p>
        </w:tc>
        <w:tc>
          <w:tcPr>
            <w:tcW w:w="2271" w:type="dxa"/>
          </w:tcPr>
          <w:p w:rsidR="006B60FB" w:rsidRPr="003C2358" w:rsidRDefault="006B60FB" w:rsidP="00CB2865">
            <w:pPr>
              <w:spacing w:line="276" w:lineRule="auto"/>
              <w:rPr>
                <w:sz w:val="23"/>
                <w:szCs w:val="23"/>
              </w:rPr>
            </w:pPr>
          </w:p>
        </w:tc>
        <w:tc>
          <w:tcPr>
            <w:tcW w:w="2126" w:type="dxa"/>
            <w:vAlign w:val="center"/>
          </w:tcPr>
          <w:p w:rsidR="006B60FB" w:rsidRPr="003C2358" w:rsidRDefault="006B60FB" w:rsidP="00CB2865">
            <w:pPr>
              <w:contextualSpacing/>
              <w:jc w:val="center"/>
              <w:rPr>
                <w:sz w:val="23"/>
                <w:szCs w:val="23"/>
              </w:rPr>
            </w:pPr>
          </w:p>
        </w:tc>
        <w:tc>
          <w:tcPr>
            <w:tcW w:w="1134" w:type="dxa"/>
            <w:vAlign w:val="center"/>
          </w:tcPr>
          <w:p w:rsidR="006B60FB" w:rsidRPr="003C2358" w:rsidRDefault="006B60FB" w:rsidP="00CB2865">
            <w:pPr>
              <w:contextualSpacing/>
              <w:jc w:val="center"/>
              <w:rPr>
                <w:sz w:val="23"/>
                <w:szCs w:val="23"/>
              </w:rPr>
            </w:pPr>
          </w:p>
        </w:tc>
        <w:tc>
          <w:tcPr>
            <w:tcW w:w="1276" w:type="dxa"/>
            <w:vAlign w:val="center"/>
          </w:tcPr>
          <w:p w:rsidR="006B60FB" w:rsidRPr="003C2358" w:rsidRDefault="006B60FB" w:rsidP="00CB2865">
            <w:pPr>
              <w:contextualSpacing/>
              <w:jc w:val="center"/>
              <w:rPr>
                <w:sz w:val="23"/>
                <w:szCs w:val="23"/>
              </w:rPr>
            </w:pPr>
          </w:p>
        </w:tc>
        <w:tc>
          <w:tcPr>
            <w:tcW w:w="1418" w:type="dxa"/>
            <w:vAlign w:val="center"/>
          </w:tcPr>
          <w:p w:rsidR="006B60FB" w:rsidRPr="003C2358" w:rsidRDefault="006B60FB" w:rsidP="00CB2865">
            <w:pPr>
              <w:contextualSpacing/>
              <w:jc w:val="center"/>
              <w:rPr>
                <w:sz w:val="23"/>
                <w:szCs w:val="23"/>
              </w:rPr>
            </w:pPr>
          </w:p>
        </w:tc>
        <w:tc>
          <w:tcPr>
            <w:tcW w:w="1134" w:type="dxa"/>
          </w:tcPr>
          <w:p w:rsidR="006B60FB" w:rsidRPr="003C2358" w:rsidRDefault="006B60FB" w:rsidP="00CB2865">
            <w:pPr>
              <w:contextualSpacing/>
              <w:jc w:val="center"/>
              <w:rPr>
                <w:sz w:val="23"/>
                <w:szCs w:val="23"/>
              </w:rPr>
            </w:pPr>
          </w:p>
        </w:tc>
      </w:tr>
      <w:tr w:rsidR="006B60FB" w:rsidRPr="003C2358" w:rsidTr="00CB2865">
        <w:trPr>
          <w:trHeight w:val="412"/>
          <w:jc w:val="center"/>
        </w:trPr>
        <w:tc>
          <w:tcPr>
            <w:tcW w:w="7513" w:type="dxa"/>
            <w:gridSpan w:val="5"/>
            <w:vAlign w:val="center"/>
          </w:tcPr>
          <w:p w:rsidR="006B60FB" w:rsidRPr="003C2358" w:rsidRDefault="006B60FB" w:rsidP="00CB2865">
            <w:pPr>
              <w:contextualSpacing/>
              <w:rPr>
                <w:sz w:val="23"/>
                <w:szCs w:val="23"/>
              </w:rPr>
            </w:pPr>
            <w:r w:rsidRPr="003C2358">
              <w:rPr>
                <w:sz w:val="23"/>
                <w:szCs w:val="23"/>
              </w:rPr>
              <w:t>ИТОГО:</w:t>
            </w:r>
          </w:p>
        </w:tc>
        <w:tc>
          <w:tcPr>
            <w:tcW w:w="1418" w:type="dxa"/>
          </w:tcPr>
          <w:p w:rsidR="006B60FB" w:rsidRPr="003C2358" w:rsidRDefault="006B60FB" w:rsidP="00CB2865">
            <w:pPr>
              <w:contextualSpacing/>
              <w:jc w:val="center"/>
              <w:rPr>
                <w:sz w:val="23"/>
                <w:szCs w:val="23"/>
              </w:rPr>
            </w:pPr>
          </w:p>
        </w:tc>
        <w:tc>
          <w:tcPr>
            <w:tcW w:w="1134" w:type="dxa"/>
          </w:tcPr>
          <w:p w:rsidR="006B60FB" w:rsidRPr="003C2358" w:rsidRDefault="006B60FB" w:rsidP="00CB2865">
            <w:pPr>
              <w:contextualSpacing/>
              <w:jc w:val="center"/>
              <w:rPr>
                <w:sz w:val="23"/>
                <w:szCs w:val="23"/>
              </w:rPr>
            </w:pPr>
          </w:p>
        </w:tc>
      </w:tr>
    </w:tbl>
    <w:p w:rsidR="006B60FB" w:rsidRPr="003C2358" w:rsidRDefault="006B60FB" w:rsidP="00CB2865">
      <w:pPr>
        <w:spacing w:before="120"/>
        <w:ind w:firstLine="720"/>
        <w:jc w:val="both"/>
        <w:rPr>
          <w:sz w:val="22"/>
          <w:szCs w:val="22"/>
        </w:rPr>
      </w:pPr>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
    <w:p w:rsidR="006B60FB" w:rsidRPr="003C2358" w:rsidRDefault="006B60FB" w:rsidP="00CB2865">
      <w:pPr>
        <w:spacing w:before="120"/>
        <w:ind w:firstLine="720"/>
        <w:jc w:val="both"/>
        <w:rPr>
          <w:sz w:val="22"/>
          <w:szCs w:val="22"/>
        </w:rPr>
      </w:pPr>
    </w:p>
    <w:p w:rsidR="006B60FB" w:rsidRPr="003C2358" w:rsidRDefault="006B60FB" w:rsidP="00CB2865">
      <w:pPr>
        <w:ind w:firstLine="720"/>
        <w:rPr>
          <w:sz w:val="22"/>
          <w:szCs w:val="22"/>
        </w:rPr>
      </w:pPr>
      <w:r w:rsidRPr="003C2358">
        <w:rPr>
          <w:sz w:val="22"/>
          <w:szCs w:val="22"/>
        </w:rPr>
        <w:t>Данное предложение действительно до «___» __________ 20___ года.</w:t>
      </w:r>
    </w:p>
    <w:p w:rsidR="006B60FB" w:rsidRPr="003C2358" w:rsidRDefault="006B60FB" w:rsidP="00CB2865">
      <w:pPr>
        <w:ind w:firstLine="720"/>
        <w:rPr>
          <w:sz w:val="22"/>
          <w:szCs w:val="22"/>
        </w:rPr>
      </w:pPr>
      <w:r w:rsidRPr="003C2358">
        <w:rPr>
          <w:sz w:val="22"/>
          <w:szCs w:val="22"/>
        </w:rPr>
        <w:t>Срок поставки товара, выполнения работ или оказания услуг: ____________________;</w:t>
      </w:r>
    </w:p>
    <w:p w:rsidR="006B60FB" w:rsidRPr="003C2358" w:rsidRDefault="006B60FB" w:rsidP="00CB2865">
      <w:pPr>
        <w:ind w:firstLine="720"/>
        <w:contextualSpacing/>
        <w:jc w:val="both"/>
        <w:rPr>
          <w:sz w:val="22"/>
          <w:szCs w:val="22"/>
        </w:rPr>
      </w:pPr>
      <w:r w:rsidRPr="003C2358">
        <w:rPr>
          <w:sz w:val="22"/>
          <w:szCs w:val="22"/>
        </w:rPr>
        <w:t>Начало поставки товара, выполнения работ или оказания услуг ___________________;</w:t>
      </w:r>
    </w:p>
    <w:p w:rsidR="006B60FB" w:rsidRPr="003C2358" w:rsidRDefault="006B60FB" w:rsidP="00CB2865">
      <w:pPr>
        <w:ind w:firstLine="720"/>
        <w:contextualSpacing/>
        <w:jc w:val="both"/>
        <w:rPr>
          <w:sz w:val="22"/>
          <w:szCs w:val="22"/>
        </w:rPr>
      </w:pPr>
      <w:r w:rsidRPr="003C2358">
        <w:rPr>
          <w:sz w:val="22"/>
          <w:szCs w:val="22"/>
        </w:rPr>
        <w:t>Окончание поставки товара, выполнения работ или оказания услуг ________________.</w:t>
      </w:r>
    </w:p>
    <w:p w:rsidR="006B60FB" w:rsidRPr="003C2358" w:rsidRDefault="006B60FB" w:rsidP="00CB2865">
      <w:pPr>
        <w:ind w:firstLine="720"/>
        <w:contextualSpacing/>
        <w:jc w:val="both"/>
        <w:rPr>
          <w:sz w:val="22"/>
          <w:szCs w:val="22"/>
        </w:rPr>
      </w:pPr>
      <w:r w:rsidRPr="003C2358">
        <w:rPr>
          <w:sz w:val="22"/>
          <w:szCs w:val="22"/>
        </w:rPr>
        <w:t>Сроки и условия оплаты: ___________________________.</w:t>
      </w:r>
    </w:p>
    <w:p w:rsidR="006B60FB" w:rsidRPr="003C2358" w:rsidRDefault="006B60FB" w:rsidP="00CB2865">
      <w:pPr>
        <w:ind w:firstLine="720"/>
        <w:contextualSpacing/>
        <w:jc w:val="both"/>
        <w:rPr>
          <w:sz w:val="22"/>
          <w:szCs w:val="22"/>
        </w:rPr>
      </w:pPr>
      <w:r w:rsidRPr="003C2358">
        <w:rPr>
          <w:sz w:val="22"/>
          <w:szCs w:val="22"/>
        </w:rPr>
        <w:t>Адрес доставки Товара: __________________________.</w:t>
      </w:r>
    </w:p>
    <w:p w:rsidR="006B60FB" w:rsidRPr="003C2358" w:rsidRDefault="006B60FB" w:rsidP="00CB2865">
      <w:pPr>
        <w:ind w:firstLine="720"/>
        <w:contextualSpacing/>
        <w:jc w:val="both"/>
        <w:rPr>
          <w:sz w:val="22"/>
          <w:szCs w:val="22"/>
        </w:rPr>
      </w:pPr>
      <w:r w:rsidRPr="003C2358">
        <w:rPr>
          <w:sz w:val="22"/>
          <w:szCs w:val="22"/>
        </w:rPr>
        <w:t>Срок предоставления гарантий качества Товара: ___________________.</w:t>
      </w:r>
    </w:p>
    <w:p w:rsidR="006B60FB" w:rsidRPr="003C2358" w:rsidRDefault="006B60FB" w:rsidP="00CB2865">
      <w:pPr>
        <w:ind w:firstLine="720"/>
        <w:contextualSpacing/>
        <w:jc w:val="both"/>
        <w:rPr>
          <w:sz w:val="22"/>
          <w:szCs w:val="22"/>
        </w:rPr>
      </w:pPr>
    </w:p>
    <w:p w:rsidR="006B60FB" w:rsidRPr="003C2358" w:rsidRDefault="006B60FB" w:rsidP="00CB2865">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6B60FB" w:rsidRPr="003C2358" w:rsidRDefault="006B60FB" w:rsidP="00CB2865">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B60FB" w:rsidRPr="003C2358" w:rsidRDefault="006B60FB"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6B60FB" w:rsidRPr="003C2358" w:rsidRDefault="006B60FB"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6B60FB" w:rsidRPr="003C2358" w:rsidRDefault="006B60FB"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6B60FB" w:rsidRPr="003C2358" w:rsidRDefault="006B60FB" w:rsidP="00CB2865">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6B60FB" w:rsidRPr="003C2358" w:rsidRDefault="006B60FB" w:rsidP="00CB2865">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B60FB" w:rsidRPr="003C2358" w:rsidRDefault="006B60FB" w:rsidP="00CB2865">
      <w:pPr>
        <w:pStyle w:val="Style22"/>
        <w:widowControl/>
        <w:spacing w:line="240" w:lineRule="auto"/>
        <w:ind w:firstLine="720"/>
        <w:rPr>
          <w:rStyle w:val="FontStyle63"/>
          <w:b w:val="0"/>
          <w:i w:val="0"/>
        </w:rPr>
      </w:pPr>
      <w:r w:rsidRPr="003C2358">
        <w:rPr>
          <w:rStyle w:val="FontStyle63"/>
          <w:b w:val="0"/>
          <w:i w:val="0"/>
        </w:rPr>
        <w:t>Для физических лиц:</w:t>
      </w:r>
    </w:p>
    <w:p w:rsidR="006B60FB" w:rsidRPr="003C2358" w:rsidRDefault="006B60FB" w:rsidP="00CB2865">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6B60FB" w:rsidRPr="003C2358" w:rsidRDefault="006B60FB" w:rsidP="00513336">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6B60FB" w:rsidRPr="003C2358" w:rsidRDefault="006B60FB" w:rsidP="00CB2865">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6B60FB" w:rsidRPr="003C2358" w:rsidRDefault="006B60FB" w:rsidP="00CB2865">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B60FB" w:rsidRPr="003C2358" w:rsidRDefault="006B60FB" w:rsidP="00CB2865">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B60FB" w:rsidRPr="003C2358" w:rsidRDefault="006B60FB" w:rsidP="00CB2865">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B60FB" w:rsidRPr="003C2358" w:rsidRDefault="006B60FB" w:rsidP="00CB2865">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6B60FB" w:rsidRPr="003C2358" w:rsidRDefault="006B60FB" w:rsidP="00CB2865">
      <w:pPr>
        <w:spacing w:before="120"/>
        <w:ind w:left="698" w:firstLine="720"/>
        <w:rPr>
          <w:i/>
          <w:sz w:val="16"/>
          <w:szCs w:val="16"/>
        </w:rPr>
      </w:pPr>
      <w:r w:rsidRPr="003C2358">
        <w:rPr>
          <w:i/>
          <w:sz w:val="16"/>
          <w:szCs w:val="16"/>
        </w:rPr>
        <w:t>(наименование организации или Ф.И.О. участника запроса цен)</w:t>
      </w:r>
    </w:p>
    <w:p w:rsidR="006B60FB" w:rsidRPr="003C2358" w:rsidRDefault="006B60FB" w:rsidP="00CB2865">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6B60FB" w:rsidRPr="003C2358" w:rsidRDefault="006B60FB" w:rsidP="00513336">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6B60FB" w:rsidRPr="003C2358" w:rsidRDefault="006B60FB" w:rsidP="00513336">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6B60FB" w:rsidRPr="003C2358" w:rsidRDefault="006B60FB" w:rsidP="00513336">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B60FB" w:rsidRPr="003C2358" w:rsidRDefault="006B60FB" w:rsidP="00513336">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B60FB" w:rsidRPr="003C2358" w:rsidRDefault="006B60FB" w:rsidP="00513336">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B60FB" w:rsidRPr="003C2358" w:rsidRDefault="006B60FB" w:rsidP="00513336">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6B60FB" w:rsidRPr="003C2358" w:rsidRDefault="006B60FB" w:rsidP="00CB2865">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B60FB" w:rsidRPr="003C2358" w:rsidRDefault="006B60FB" w:rsidP="00CB2865">
      <w:pPr>
        <w:pStyle w:val="afb"/>
        <w:spacing w:after="0" w:line="240" w:lineRule="auto"/>
        <w:ind w:firstLine="720"/>
        <w:rPr>
          <w:rFonts w:ascii="Times New Roman" w:hAnsi="Times New Roman"/>
          <w:sz w:val="22"/>
          <w:szCs w:val="22"/>
        </w:rPr>
      </w:pPr>
    </w:p>
    <w:p w:rsidR="006B60FB" w:rsidRPr="003C2358" w:rsidRDefault="006B60FB" w:rsidP="00CB2865">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B60FB" w:rsidRPr="003C2358" w:rsidTr="00CB2865">
        <w:trPr>
          <w:tblHeader/>
          <w:jc w:val="center"/>
        </w:trPr>
        <w:tc>
          <w:tcPr>
            <w:tcW w:w="1107" w:type="dxa"/>
            <w:vAlign w:val="center"/>
          </w:tcPr>
          <w:p w:rsidR="006B60FB" w:rsidRPr="003C2358" w:rsidRDefault="006B60FB" w:rsidP="00CB2865">
            <w:pPr>
              <w:pStyle w:val="afd"/>
              <w:jc w:val="center"/>
              <w:rPr>
                <w:rFonts w:ascii="Times New Roman" w:hAnsi="Times New Roman"/>
                <w:sz w:val="21"/>
                <w:szCs w:val="21"/>
              </w:rPr>
            </w:pPr>
            <w:r w:rsidRPr="003C2358">
              <w:rPr>
                <w:rFonts w:ascii="Times New Roman" w:hAnsi="Times New Roman"/>
                <w:sz w:val="21"/>
                <w:szCs w:val="21"/>
              </w:rPr>
              <w:t>№</w:t>
            </w:r>
          </w:p>
          <w:p w:rsidR="006B60FB" w:rsidRPr="003C2358" w:rsidRDefault="006B60FB" w:rsidP="00CB2865">
            <w:pPr>
              <w:pStyle w:val="afd"/>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6B60FB" w:rsidRPr="003C2358" w:rsidRDefault="006B60FB" w:rsidP="00CB2865">
            <w:pPr>
              <w:pStyle w:val="afd"/>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6B60FB" w:rsidRPr="003C2358" w:rsidRDefault="006B60FB" w:rsidP="00CB2865">
            <w:pPr>
              <w:pStyle w:val="afd"/>
              <w:jc w:val="center"/>
              <w:rPr>
                <w:rFonts w:ascii="Times New Roman" w:hAnsi="Times New Roman"/>
                <w:sz w:val="21"/>
                <w:szCs w:val="21"/>
              </w:rPr>
            </w:pPr>
            <w:r w:rsidRPr="003C2358">
              <w:rPr>
                <w:rFonts w:ascii="Times New Roman" w:hAnsi="Times New Roman"/>
                <w:sz w:val="21"/>
                <w:szCs w:val="21"/>
              </w:rPr>
              <w:t>Число</w:t>
            </w:r>
          </w:p>
          <w:p w:rsidR="006B60FB" w:rsidRPr="003C2358" w:rsidRDefault="006B60FB" w:rsidP="00CB2865">
            <w:pPr>
              <w:pStyle w:val="afd"/>
              <w:jc w:val="center"/>
              <w:rPr>
                <w:rFonts w:ascii="Times New Roman" w:hAnsi="Times New Roman"/>
                <w:sz w:val="21"/>
                <w:szCs w:val="21"/>
              </w:rPr>
            </w:pPr>
            <w:r w:rsidRPr="003C2358">
              <w:rPr>
                <w:rFonts w:ascii="Times New Roman" w:hAnsi="Times New Roman"/>
                <w:sz w:val="21"/>
                <w:szCs w:val="21"/>
              </w:rPr>
              <w:t>страниц</w:t>
            </w:r>
          </w:p>
        </w:tc>
      </w:tr>
      <w:tr w:rsidR="006B60FB" w:rsidRPr="003C2358" w:rsidTr="00CB2865">
        <w:trPr>
          <w:jc w:val="center"/>
        </w:trPr>
        <w:tc>
          <w:tcPr>
            <w:tcW w:w="1107" w:type="dxa"/>
            <w:vAlign w:val="center"/>
          </w:tcPr>
          <w:p w:rsidR="006B60FB" w:rsidRPr="003C2358" w:rsidRDefault="006B60FB" w:rsidP="00513336">
            <w:pPr>
              <w:numPr>
                <w:ilvl w:val="0"/>
                <w:numId w:val="20"/>
              </w:numPr>
              <w:tabs>
                <w:tab w:val="left" w:pos="284"/>
              </w:tabs>
              <w:spacing w:before="40" w:after="40"/>
              <w:ind w:left="0" w:firstLine="0"/>
              <w:jc w:val="center"/>
              <w:rPr>
                <w:i/>
              </w:rPr>
            </w:pPr>
          </w:p>
        </w:tc>
        <w:tc>
          <w:tcPr>
            <w:tcW w:w="7540" w:type="dxa"/>
          </w:tcPr>
          <w:p w:rsidR="006B60FB" w:rsidRPr="003C2358" w:rsidRDefault="006B60FB" w:rsidP="00CB2865">
            <w:pPr>
              <w:pStyle w:val="afd"/>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6B60FB" w:rsidRPr="003C2358" w:rsidRDefault="006B60FB" w:rsidP="00CB2865">
            <w:pPr>
              <w:pStyle w:val="afd"/>
              <w:rPr>
                <w:rFonts w:ascii="Times New Roman" w:hAnsi="Times New Roman"/>
                <w:i/>
                <w:szCs w:val="24"/>
              </w:rPr>
            </w:pPr>
          </w:p>
        </w:tc>
      </w:tr>
      <w:tr w:rsidR="006B60FB" w:rsidRPr="003C2358" w:rsidTr="00CB2865">
        <w:trPr>
          <w:jc w:val="center"/>
        </w:trPr>
        <w:tc>
          <w:tcPr>
            <w:tcW w:w="1107" w:type="dxa"/>
            <w:vAlign w:val="center"/>
          </w:tcPr>
          <w:p w:rsidR="006B60FB" w:rsidRPr="003C2358" w:rsidRDefault="006B60FB" w:rsidP="00513336">
            <w:pPr>
              <w:numPr>
                <w:ilvl w:val="0"/>
                <w:numId w:val="20"/>
              </w:numPr>
              <w:tabs>
                <w:tab w:val="left" w:pos="284"/>
              </w:tabs>
              <w:spacing w:before="40" w:after="40"/>
              <w:ind w:left="0" w:firstLine="0"/>
              <w:jc w:val="center"/>
              <w:rPr>
                <w:i/>
              </w:rPr>
            </w:pPr>
          </w:p>
        </w:tc>
        <w:tc>
          <w:tcPr>
            <w:tcW w:w="7540" w:type="dxa"/>
          </w:tcPr>
          <w:p w:rsidR="006B60FB" w:rsidRPr="003C2358" w:rsidRDefault="006B60FB" w:rsidP="00CB2865">
            <w:pPr>
              <w:pStyle w:val="afd"/>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B60FB" w:rsidRPr="003C2358" w:rsidRDefault="006B60FB" w:rsidP="00CB2865">
            <w:pPr>
              <w:pStyle w:val="afd"/>
              <w:rPr>
                <w:rFonts w:ascii="Times New Roman" w:hAnsi="Times New Roman"/>
                <w:i/>
                <w:szCs w:val="24"/>
              </w:rPr>
            </w:pPr>
          </w:p>
        </w:tc>
      </w:tr>
      <w:tr w:rsidR="006B60FB" w:rsidRPr="003C2358" w:rsidTr="00CB2865">
        <w:trPr>
          <w:jc w:val="center"/>
        </w:trPr>
        <w:tc>
          <w:tcPr>
            <w:tcW w:w="1107" w:type="dxa"/>
            <w:vAlign w:val="center"/>
          </w:tcPr>
          <w:p w:rsidR="006B60FB" w:rsidRPr="003C2358" w:rsidRDefault="006B60FB" w:rsidP="00513336">
            <w:pPr>
              <w:numPr>
                <w:ilvl w:val="0"/>
                <w:numId w:val="20"/>
              </w:numPr>
              <w:tabs>
                <w:tab w:val="left" w:pos="284"/>
              </w:tabs>
              <w:spacing w:before="40" w:after="40"/>
              <w:ind w:left="0" w:firstLine="0"/>
              <w:jc w:val="center"/>
            </w:pPr>
          </w:p>
        </w:tc>
        <w:tc>
          <w:tcPr>
            <w:tcW w:w="7540" w:type="dxa"/>
          </w:tcPr>
          <w:p w:rsidR="006B60FB" w:rsidRPr="003C2358" w:rsidRDefault="006B60FB" w:rsidP="00CB2865">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513336">
            <w:pPr>
              <w:numPr>
                <w:ilvl w:val="0"/>
                <w:numId w:val="20"/>
              </w:numPr>
              <w:tabs>
                <w:tab w:val="left" w:pos="284"/>
              </w:tabs>
              <w:spacing w:before="40" w:after="40"/>
              <w:ind w:left="0" w:firstLine="0"/>
              <w:jc w:val="center"/>
            </w:pPr>
          </w:p>
        </w:tc>
        <w:tc>
          <w:tcPr>
            <w:tcW w:w="7540" w:type="dxa"/>
          </w:tcPr>
          <w:p w:rsidR="006B60FB" w:rsidRPr="003C2358" w:rsidRDefault="006B60FB" w:rsidP="00CB2865">
            <w:pPr>
              <w:pStyle w:val="afd"/>
              <w:spacing w:before="40" w:after="40"/>
              <w:rPr>
                <w:rFonts w:ascii="Times New Roman" w:hAnsi="Times New Roman"/>
                <w:szCs w:val="24"/>
              </w:rPr>
            </w:pPr>
            <w:r w:rsidRPr="003C2358">
              <w:rPr>
                <w:rFonts w:ascii="Times New Roman" w:hAnsi="Times New Roman"/>
                <w:szCs w:val="24"/>
              </w:rPr>
              <w:t>…</w:t>
            </w: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CB2865">
            <w:pPr>
              <w:tabs>
                <w:tab w:val="left" w:pos="284"/>
              </w:tabs>
              <w:spacing w:before="40" w:after="40"/>
              <w:jc w:val="center"/>
            </w:pPr>
            <w:r w:rsidRPr="003C2358">
              <w:t>…</w:t>
            </w:r>
          </w:p>
        </w:tc>
        <w:tc>
          <w:tcPr>
            <w:tcW w:w="7540" w:type="dxa"/>
          </w:tcPr>
          <w:p w:rsidR="006B60FB" w:rsidRPr="003C2358" w:rsidRDefault="006B60FB" w:rsidP="00CB2865">
            <w:pPr>
              <w:pStyle w:val="afd"/>
              <w:spacing w:before="40" w:after="40"/>
              <w:rPr>
                <w:rFonts w:ascii="Times New Roman" w:hAnsi="Times New Roman"/>
                <w:szCs w:val="24"/>
              </w:rPr>
            </w:pP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CB2865">
            <w:pPr>
              <w:tabs>
                <w:tab w:val="left" w:pos="284"/>
              </w:tabs>
              <w:spacing w:before="40" w:after="40"/>
              <w:jc w:val="center"/>
            </w:pPr>
          </w:p>
        </w:tc>
        <w:tc>
          <w:tcPr>
            <w:tcW w:w="7540" w:type="dxa"/>
          </w:tcPr>
          <w:p w:rsidR="006B60FB" w:rsidRPr="003C2358" w:rsidRDefault="006B60FB" w:rsidP="00CB2865">
            <w:pPr>
              <w:pStyle w:val="afd"/>
              <w:spacing w:before="40" w:after="40"/>
              <w:rPr>
                <w:rFonts w:ascii="Times New Roman" w:hAnsi="Times New Roman"/>
                <w:szCs w:val="24"/>
              </w:rPr>
            </w:pP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CB2865">
            <w:pPr>
              <w:tabs>
                <w:tab w:val="left" w:pos="284"/>
              </w:tabs>
              <w:spacing w:before="40" w:after="40"/>
              <w:jc w:val="center"/>
            </w:pPr>
          </w:p>
        </w:tc>
        <w:tc>
          <w:tcPr>
            <w:tcW w:w="7540" w:type="dxa"/>
          </w:tcPr>
          <w:p w:rsidR="006B60FB" w:rsidRPr="003C2358" w:rsidRDefault="006B60FB" w:rsidP="00CB2865">
            <w:pPr>
              <w:pStyle w:val="afd"/>
              <w:spacing w:before="40" w:after="40"/>
              <w:rPr>
                <w:rFonts w:ascii="Times New Roman" w:hAnsi="Times New Roman"/>
                <w:szCs w:val="24"/>
              </w:rPr>
            </w:pP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CB2865">
            <w:pPr>
              <w:tabs>
                <w:tab w:val="left" w:pos="284"/>
              </w:tabs>
              <w:spacing w:before="40" w:after="40"/>
              <w:jc w:val="center"/>
            </w:pPr>
          </w:p>
        </w:tc>
        <w:tc>
          <w:tcPr>
            <w:tcW w:w="7540" w:type="dxa"/>
          </w:tcPr>
          <w:p w:rsidR="006B60FB" w:rsidRPr="003C2358" w:rsidRDefault="006B60FB" w:rsidP="00CB2865">
            <w:pPr>
              <w:pStyle w:val="afd"/>
              <w:spacing w:before="40" w:after="40"/>
              <w:rPr>
                <w:rFonts w:ascii="Times New Roman" w:hAnsi="Times New Roman"/>
                <w:szCs w:val="24"/>
              </w:rPr>
            </w:pPr>
          </w:p>
        </w:tc>
        <w:tc>
          <w:tcPr>
            <w:tcW w:w="1276" w:type="dxa"/>
          </w:tcPr>
          <w:p w:rsidR="006B60FB" w:rsidRPr="003C2358" w:rsidRDefault="006B60FB" w:rsidP="00CB2865">
            <w:pPr>
              <w:pStyle w:val="afd"/>
              <w:rPr>
                <w:rFonts w:ascii="Times New Roman" w:hAnsi="Times New Roman"/>
                <w:szCs w:val="24"/>
              </w:rPr>
            </w:pPr>
          </w:p>
        </w:tc>
      </w:tr>
      <w:tr w:rsidR="006B60FB" w:rsidRPr="003C2358" w:rsidTr="00CB2865">
        <w:trPr>
          <w:jc w:val="center"/>
        </w:trPr>
        <w:tc>
          <w:tcPr>
            <w:tcW w:w="1107" w:type="dxa"/>
            <w:vAlign w:val="center"/>
          </w:tcPr>
          <w:p w:rsidR="006B60FB" w:rsidRPr="003C2358" w:rsidRDefault="006B60FB" w:rsidP="00CB2865">
            <w:pPr>
              <w:tabs>
                <w:tab w:val="left" w:pos="284"/>
              </w:tabs>
              <w:spacing w:before="40" w:after="40"/>
              <w:jc w:val="center"/>
            </w:pPr>
            <w:r w:rsidRPr="003C2358">
              <w:t>…</w:t>
            </w:r>
          </w:p>
        </w:tc>
        <w:tc>
          <w:tcPr>
            <w:tcW w:w="7540" w:type="dxa"/>
          </w:tcPr>
          <w:p w:rsidR="006B60FB" w:rsidRPr="003C2358" w:rsidRDefault="006B60FB" w:rsidP="00CB2865">
            <w:pPr>
              <w:pStyle w:val="afd"/>
              <w:spacing w:before="40" w:after="40"/>
              <w:rPr>
                <w:rFonts w:ascii="Times New Roman" w:hAnsi="Times New Roman"/>
                <w:szCs w:val="24"/>
              </w:rPr>
            </w:pPr>
          </w:p>
        </w:tc>
        <w:tc>
          <w:tcPr>
            <w:tcW w:w="1276" w:type="dxa"/>
          </w:tcPr>
          <w:p w:rsidR="006B60FB" w:rsidRPr="003C2358" w:rsidRDefault="006B60FB" w:rsidP="00CB2865">
            <w:pPr>
              <w:pStyle w:val="afd"/>
              <w:spacing w:before="40" w:after="40"/>
              <w:rPr>
                <w:rFonts w:ascii="Times New Roman" w:hAnsi="Times New Roman"/>
                <w:szCs w:val="24"/>
              </w:rPr>
            </w:pPr>
          </w:p>
        </w:tc>
      </w:tr>
    </w:tbl>
    <w:p w:rsidR="006B60FB" w:rsidRPr="003C2358" w:rsidRDefault="006B60FB" w:rsidP="00CB2865">
      <w:pPr>
        <w:pStyle w:val="afc"/>
        <w:tabs>
          <w:tab w:val="clear" w:pos="1134"/>
        </w:tabs>
        <w:autoSpaceDE w:val="0"/>
        <w:autoSpaceDN w:val="0"/>
        <w:spacing w:line="240" w:lineRule="auto"/>
        <w:ind w:firstLine="0"/>
        <w:rPr>
          <w:sz w:val="28"/>
          <w:szCs w:val="28"/>
        </w:rPr>
      </w:pPr>
    </w:p>
    <w:p w:rsidR="006B60FB" w:rsidRPr="003C2358" w:rsidRDefault="006B60FB"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6B60FB" w:rsidRPr="003C2358" w:rsidRDefault="006B60FB"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6B60FB" w:rsidRPr="003C2358" w:rsidRDefault="006B60FB" w:rsidP="00CB2865">
      <w:pPr>
        <w:pStyle w:val="Times12"/>
        <w:ind w:firstLine="709"/>
        <w:rPr>
          <w:bCs w:val="0"/>
          <w:szCs w:val="24"/>
        </w:rPr>
      </w:pPr>
      <w:r w:rsidRPr="003C2358">
        <w:rPr>
          <w:bCs w:val="0"/>
          <w:szCs w:val="24"/>
        </w:rPr>
        <w:t>М.П.</w:t>
      </w: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709"/>
        </w:tabs>
        <w:ind w:firstLine="709"/>
        <w:rPr>
          <w:bCs w:val="0"/>
          <w:szCs w:val="24"/>
        </w:rPr>
      </w:pPr>
    </w:p>
    <w:p w:rsidR="006B60FB" w:rsidRPr="003C2358" w:rsidRDefault="006B60FB"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6B60FB" w:rsidRPr="003C2358" w:rsidRDefault="006B60FB" w:rsidP="00513336">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6B60FB" w:rsidRPr="003C2358" w:rsidRDefault="006B60FB" w:rsidP="00513336">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6B60FB" w:rsidRPr="003C2358" w:rsidRDefault="006B60FB" w:rsidP="00513336">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B60FB" w:rsidRPr="003C2358" w:rsidRDefault="006B60FB" w:rsidP="00513336">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6B60FB" w:rsidRPr="003C2358" w:rsidRDefault="006B60FB" w:rsidP="00513336">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6B60FB" w:rsidRPr="003C2358" w:rsidRDefault="006B60FB" w:rsidP="00513336">
      <w:pPr>
        <w:pStyle w:val="Times12"/>
        <w:numPr>
          <w:ilvl w:val="0"/>
          <w:numId w:val="21"/>
        </w:numPr>
        <w:tabs>
          <w:tab w:val="clear" w:pos="960"/>
          <w:tab w:val="left" w:pos="360"/>
          <w:tab w:val="left" w:pos="1134"/>
        </w:tabs>
        <w:ind w:left="0"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Pr="003C2358">
        <w:rPr>
          <w:b/>
          <w:sz w:val="22"/>
        </w:rPr>
        <w:t>Форма 2</w:t>
      </w:r>
    </w:p>
    <w:p w:rsidR="006B60FB" w:rsidRPr="003C2358" w:rsidRDefault="006B60FB" w:rsidP="00CB2865">
      <w:pPr>
        <w:pStyle w:val="Times12"/>
        <w:ind w:left="5103" w:firstLine="0"/>
        <w:jc w:val="right"/>
        <w:rPr>
          <w:iCs/>
          <w:sz w:val="22"/>
        </w:rPr>
      </w:pPr>
      <w:r w:rsidRPr="003C2358">
        <w:rPr>
          <w:iCs/>
          <w:sz w:val="22"/>
        </w:rPr>
        <w:t>Приложение к заявке на участие в запросе цен</w:t>
      </w:r>
    </w:p>
    <w:p w:rsidR="006B60FB" w:rsidRPr="003C2358" w:rsidRDefault="006B60FB" w:rsidP="00CB2865">
      <w:pPr>
        <w:pStyle w:val="Times12"/>
        <w:ind w:left="5103" w:firstLine="0"/>
        <w:jc w:val="right"/>
        <w:rPr>
          <w:sz w:val="22"/>
        </w:rPr>
      </w:pPr>
      <w:r w:rsidRPr="003C2358">
        <w:rPr>
          <w:iCs/>
          <w:sz w:val="22"/>
        </w:rPr>
        <w:t>от «___» __________ 20___ г. № ______</w:t>
      </w:r>
    </w:p>
    <w:p w:rsidR="006B60FB" w:rsidRPr="003C2358" w:rsidRDefault="006B60FB" w:rsidP="00CB2865">
      <w:pPr>
        <w:jc w:val="right"/>
        <w:rPr>
          <w:b/>
          <w:sz w:val="22"/>
          <w:szCs w:val="22"/>
        </w:rPr>
      </w:pPr>
    </w:p>
    <w:p w:rsidR="006B60FB" w:rsidRPr="003C2358" w:rsidRDefault="006B60FB" w:rsidP="00CB2865">
      <w:pPr>
        <w:jc w:val="center"/>
        <w:rPr>
          <w:sz w:val="22"/>
          <w:szCs w:val="22"/>
        </w:rPr>
      </w:pPr>
      <w:r w:rsidRPr="003C2358">
        <w:rPr>
          <w:sz w:val="22"/>
          <w:szCs w:val="22"/>
        </w:rPr>
        <w:t>Открытый запрос цен в электронной форме на право заключения договора</w:t>
      </w:r>
    </w:p>
    <w:p w:rsidR="006B60FB" w:rsidRPr="003C2358" w:rsidRDefault="006B60FB" w:rsidP="00CB2865">
      <w:pPr>
        <w:jc w:val="center"/>
        <w:rPr>
          <w:sz w:val="22"/>
          <w:szCs w:val="22"/>
        </w:rPr>
      </w:pPr>
      <w:r w:rsidRPr="003C2358">
        <w:rPr>
          <w:sz w:val="22"/>
          <w:szCs w:val="22"/>
        </w:rPr>
        <w:t>на ______________________</w:t>
      </w:r>
    </w:p>
    <w:p w:rsidR="006B60FB" w:rsidRPr="003C2358" w:rsidRDefault="006B60FB" w:rsidP="00CB2865">
      <w:pPr>
        <w:jc w:val="right"/>
        <w:rPr>
          <w:b/>
          <w:sz w:val="22"/>
          <w:szCs w:val="22"/>
        </w:rPr>
      </w:pPr>
    </w:p>
    <w:p w:rsidR="006B60FB" w:rsidRPr="003C2358" w:rsidRDefault="006B60FB" w:rsidP="00CB2865">
      <w:pPr>
        <w:pStyle w:val="Times12"/>
        <w:ind w:firstLine="0"/>
        <w:jc w:val="center"/>
        <w:outlineLvl w:val="1"/>
        <w:rPr>
          <w:b/>
          <w:sz w:val="22"/>
        </w:rPr>
      </w:pPr>
      <w:bookmarkStart w:id="188" w:name="_Анкета_Претендента_на"/>
      <w:bookmarkStart w:id="189" w:name="_Анкета_Участника_процедуры"/>
      <w:bookmarkEnd w:id="188"/>
      <w:bookmarkEnd w:id="189"/>
      <w:r w:rsidRPr="003C2358">
        <w:rPr>
          <w:b/>
          <w:sz w:val="22"/>
        </w:rPr>
        <w:t>АНКЕТА УЧАСТНИКА ЗАПРОСА ЦЕН</w:t>
      </w:r>
    </w:p>
    <w:p w:rsidR="006B60FB" w:rsidRPr="003C2358" w:rsidRDefault="006B60FB" w:rsidP="00CB2865">
      <w:pPr>
        <w:pStyle w:val="Times12"/>
        <w:ind w:firstLine="0"/>
        <w:rPr>
          <w:sz w:val="22"/>
        </w:rPr>
      </w:pPr>
    </w:p>
    <w:p w:rsidR="006B60FB" w:rsidRPr="003C2358" w:rsidRDefault="006B60FB" w:rsidP="00CB2865">
      <w:pPr>
        <w:pStyle w:val="Times12"/>
        <w:ind w:firstLine="0"/>
        <w:rPr>
          <w:sz w:val="22"/>
        </w:rPr>
      </w:pPr>
      <w:r w:rsidRPr="003C2358">
        <w:rPr>
          <w:sz w:val="22"/>
        </w:rPr>
        <w:t>Участник запроса цен: ________________________________</w:t>
      </w:r>
    </w:p>
    <w:p w:rsidR="006B60FB" w:rsidRPr="003C2358" w:rsidRDefault="006B60FB"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6B60FB" w:rsidRPr="003C2358" w:rsidTr="00CB2865">
        <w:tc>
          <w:tcPr>
            <w:tcW w:w="491" w:type="dxa"/>
            <w:vAlign w:val="center"/>
          </w:tcPr>
          <w:p w:rsidR="006B60FB" w:rsidRPr="003C2358" w:rsidRDefault="006B60FB" w:rsidP="00CB2865">
            <w:pPr>
              <w:pStyle w:val="a2"/>
              <w:keepNext w:val="0"/>
              <w:widowControl w:val="0"/>
              <w:spacing w:before="0" w:after="0"/>
              <w:ind w:left="0" w:right="0"/>
              <w:jc w:val="center"/>
              <w:rPr>
                <w:sz w:val="22"/>
                <w:szCs w:val="22"/>
              </w:rPr>
            </w:pPr>
            <w:r w:rsidRPr="003C2358">
              <w:rPr>
                <w:sz w:val="22"/>
                <w:szCs w:val="22"/>
              </w:rPr>
              <w:t>№</w:t>
            </w:r>
          </w:p>
        </w:tc>
        <w:tc>
          <w:tcPr>
            <w:tcW w:w="6457" w:type="dxa"/>
            <w:vAlign w:val="center"/>
          </w:tcPr>
          <w:p w:rsidR="006B60FB" w:rsidRPr="003C2358" w:rsidRDefault="006B60FB" w:rsidP="00CB2865">
            <w:pPr>
              <w:pStyle w:val="a2"/>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6B60FB" w:rsidRPr="003C2358" w:rsidRDefault="006B60FB" w:rsidP="00CB2865">
            <w:pPr>
              <w:pStyle w:val="a2"/>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6B60FB" w:rsidRPr="003C2358" w:rsidTr="00CB2865">
        <w:tc>
          <w:tcPr>
            <w:tcW w:w="491" w:type="dxa"/>
          </w:tcPr>
          <w:p w:rsidR="006B60FB" w:rsidRPr="003C2358" w:rsidRDefault="006B60FB" w:rsidP="00CB2865">
            <w:pPr>
              <w:pStyle w:val="Times12"/>
              <w:ind w:firstLine="0"/>
            </w:pPr>
            <w:r w:rsidRPr="003C2358">
              <w:rPr>
                <w:sz w:val="22"/>
              </w:rPr>
              <w:t>1.</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2.</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3.</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4.</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5.</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Виды деятельности</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6.</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7.</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ИНН, КПП, ОГРН, ОКПО</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8.</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9.</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10.</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11.</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12.</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13.</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14.</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15.</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Размер уставного капитала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16.</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17.</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18.</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19.</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6B60FB" w:rsidRPr="003C2358" w:rsidRDefault="006B60FB" w:rsidP="00CB2865">
            <w:pPr>
              <w:pStyle w:val="Times12"/>
              <w:ind w:firstLine="0"/>
            </w:pPr>
          </w:p>
        </w:tc>
      </w:tr>
      <w:tr w:rsidR="006B60FB" w:rsidRPr="003C2358" w:rsidTr="00CB2865">
        <w:tc>
          <w:tcPr>
            <w:tcW w:w="491" w:type="dxa"/>
          </w:tcPr>
          <w:p w:rsidR="006B60FB" w:rsidRPr="003C2358" w:rsidRDefault="006B60FB" w:rsidP="00CB2865">
            <w:pPr>
              <w:pStyle w:val="Times12"/>
              <w:ind w:firstLine="0"/>
            </w:pPr>
            <w:r w:rsidRPr="003C2358">
              <w:rPr>
                <w:sz w:val="22"/>
              </w:rPr>
              <w:t>20.</w:t>
            </w:r>
          </w:p>
        </w:tc>
        <w:tc>
          <w:tcPr>
            <w:tcW w:w="6457" w:type="dxa"/>
            <w:vAlign w:val="center"/>
          </w:tcPr>
          <w:p w:rsidR="006B60FB" w:rsidRPr="003C2358" w:rsidRDefault="006B60FB" w:rsidP="00CB2865">
            <w:pPr>
              <w:pStyle w:val="a3"/>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6B60FB" w:rsidRPr="003C2358" w:rsidRDefault="006B60FB" w:rsidP="00CB2865">
            <w:pPr>
              <w:pStyle w:val="Times12"/>
              <w:ind w:firstLine="0"/>
            </w:pPr>
          </w:p>
        </w:tc>
      </w:tr>
    </w:tbl>
    <w:p w:rsidR="006B60FB" w:rsidRPr="003C2358" w:rsidRDefault="006B60FB" w:rsidP="00CB2865">
      <w:pPr>
        <w:pStyle w:val="Times12"/>
        <w:ind w:firstLine="0"/>
        <w:rPr>
          <w:sz w:val="22"/>
        </w:rPr>
      </w:pPr>
    </w:p>
    <w:p w:rsidR="006B60FB" w:rsidRPr="003C2358" w:rsidRDefault="006B60FB"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6B60FB" w:rsidRPr="003C2358" w:rsidRDefault="006B60FB"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6B60FB" w:rsidRPr="003C2358" w:rsidRDefault="006B60FB" w:rsidP="00CB2865">
      <w:pPr>
        <w:pStyle w:val="Times12"/>
        <w:ind w:firstLine="709"/>
        <w:rPr>
          <w:bCs w:val="0"/>
          <w:szCs w:val="24"/>
        </w:rPr>
      </w:pPr>
      <w:r w:rsidRPr="003C2358">
        <w:rPr>
          <w:bCs w:val="0"/>
          <w:szCs w:val="24"/>
        </w:rPr>
        <w:t>М.П.</w:t>
      </w:r>
    </w:p>
    <w:p w:rsidR="006B60FB" w:rsidRPr="003C2358" w:rsidRDefault="006B60FB" w:rsidP="00CB2865">
      <w:pPr>
        <w:pStyle w:val="afb"/>
        <w:spacing w:before="0" w:after="0" w:line="240" w:lineRule="auto"/>
        <w:rPr>
          <w:rFonts w:ascii="Times New Roman" w:hAnsi="Times New Roman"/>
          <w:b/>
          <w:bCs/>
          <w:sz w:val="22"/>
          <w:szCs w:val="23"/>
        </w:rPr>
      </w:pPr>
    </w:p>
    <w:p w:rsidR="006B60FB" w:rsidRPr="003C2358" w:rsidRDefault="006B60FB"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6B60FB" w:rsidRPr="003C2358" w:rsidRDefault="006B60FB" w:rsidP="00513336">
      <w:pPr>
        <w:pStyle w:val="Times12"/>
        <w:numPr>
          <w:ilvl w:val="0"/>
          <w:numId w:val="2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6B60FB" w:rsidRPr="003C2358" w:rsidRDefault="006B60FB" w:rsidP="00513336">
      <w:pPr>
        <w:pStyle w:val="Times12"/>
        <w:numPr>
          <w:ilvl w:val="0"/>
          <w:numId w:val="26"/>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B60FB" w:rsidRPr="003C2358" w:rsidRDefault="006B60FB" w:rsidP="00513336">
      <w:pPr>
        <w:pStyle w:val="Times12"/>
        <w:numPr>
          <w:ilvl w:val="0"/>
          <w:numId w:val="2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6B60FB" w:rsidRPr="003C2358" w:rsidRDefault="006B60FB" w:rsidP="00513336">
      <w:pPr>
        <w:pStyle w:val="Times12"/>
        <w:numPr>
          <w:ilvl w:val="0"/>
          <w:numId w:val="2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B60FB" w:rsidRPr="003C2358" w:rsidRDefault="006B60FB" w:rsidP="00513336">
      <w:pPr>
        <w:pStyle w:val="Times12"/>
        <w:numPr>
          <w:ilvl w:val="0"/>
          <w:numId w:val="2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B60FB" w:rsidRPr="003C2358" w:rsidRDefault="006B60FB" w:rsidP="00CB2865">
      <w:pPr>
        <w:jc w:val="right"/>
        <w:rPr>
          <w:sz w:val="22"/>
          <w:szCs w:val="22"/>
        </w:rPr>
        <w:sectPr w:rsidR="006B60FB" w:rsidRPr="003C2358" w:rsidSect="00E74D5E">
          <w:pgSz w:w="11906" w:h="16838"/>
          <w:pgMar w:top="719" w:right="746" w:bottom="539" w:left="902" w:header="357" w:footer="204" w:gutter="0"/>
          <w:cols w:space="708"/>
          <w:titlePg/>
          <w:docGrid w:linePitch="360"/>
        </w:sectPr>
      </w:pPr>
    </w:p>
    <w:p w:rsidR="006B60FB" w:rsidRPr="003C2358" w:rsidRDefault="006B60FB" w:rsidP="00CB2865">
      <w:pPr>
        <w:ind w:firstLine="360"/>
        <w:rPr>
          <w:sz w:val="22"/>
          <w:szCs w:val="22"/>
        </w:rPr>
      </w:pPr>
      <w:bookmarkStart w:id="190" w:name="_Toc349652279"/>
      <w:bookmarkStart w:id="191" w:name="_Toc349653063"/>
    </w:p>
    <w:p w:rsidR="006B60FB" w:rsidRPr="003C2358" w:rsidRDefault="006B60FB" w:rsidP="00CB2865">
      <w:pPr>
        <w:ind w:firstLine="360"/>
        <w:rPr>
          <w:sz w:val="21"/>
          <w:szCs w:val="21"/>
        </w:rPr>
      </w:pPr>
      <w:r w:rsidRPr="003C2358">
        <w:rPr>
          <w:sz w:val="22"/>
          <w:szCs w:val="22"/>
        </w:rPr>
        <w:t>Таблица 2.</w:t>
      </w:r>
      <w:bookmarkStart w:id="192" w:name="_Toc349652280"/>
      <w:bookmarkStart w:id="193" w:name="_Toc349653064"/>
      <w:bookmarkEnd w:id="190"/>
      <w:bookmarkEnd w:id="191"/>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92"/>
      <w:bookmarkEnd w:id="193"/>
    </w:p>
    <w:p w:rsidR="006B60FB" w:rsidRPr="003C2358" w:rsidRDefault="006B60FB"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B60FB"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B60FB" w:rsidRPr="003C2358" w:rsidRDefault="006B60FB"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B60FB" w:rsidRPr="003C2358" w:rsidRDefault="006B60FB"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B60FB" w:rsidRPr="003C2358" w:rsidRDefault="006B60FB"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B60FB" w:rsidRPr="003C2358" w:rsidRDefault="006B60FB" w:rsidP="00CB2865">
            <w:pPr>
              <w:jc w:val="center"/>
              <w:rPr>
                <w:bCs/>
                <w:sz w:val="19"/>
                <w:szCs w:val="19"/>
              </w:rPr>
            </w:pPr>
            <w:r w:rsidRPr="003C2358">
              <w:rPr>
                <w:bCs/>
                <w:sz w:val="19"/>
                <w:szCs w:val="19"/>
              </w:rPr>
              <w:t>4</w:t>
            </w:r>
          </w:p>
        </w:tc>
      </w:tr>
      <w:tr w:rsidR="006B60FB"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B60FB" w:rsidRPr="003C2358" w:rsidRDefault="006B60FB"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6B60FB"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6B60FB" w:rsidRPr="003C2358" w:rsidRDefault="006B60FB"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B60FB" w:rsidRPr="003C2358" w:rsidRDefault="006B60FB"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B60FB" w:rsidRPr="003C2358" w:rsidRDefault="006B60FB"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B60FB" w:rsidRPr="003C2358" w:rsidRDefault="006B60FB"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B60FB" w:rsidRPr="003C2358" w:rsidRDefault="006B60FB"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B60FB" w:rsidRPr="003C2358" w:rsidRDefault="006B60FB"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B60FB" w:rsidRPr="003C2358" w:rsidRDefault="006B60FB" w:rsidP="00CB2865">
            <w:pPr>
              <w:jc w:val="center"/>
              <w:rPr>
                <w:bCs/>
                <w:sz w:val="19"/>
                <w:szCs w:val="19"/>
              </w:rPr>
            </w:pPr>
            <w:r w:rsidRPr="003C2358">
              <w:rPr>
                <w:bCs/>
                <w:sz w:val="19"/>
                <w:szCs w:val="19"/>
              </w:rPr>
              <w:t>Руководитель/</w:t>
            </w:r>
          </w:p>
          <w:p w:rsidR="006B60FB" w:rsidRPr="003C2358" w:rsidRDefault="006B60FB" w:rsidP="00CB2865">
            <w:pPr>
              <w:jc w:val="center"/>
              <w:rPr>
                <w:bCs/>
                <w:sz w:val="19"/>
                <w:szCs w:val="19"/>
              </w:rPr>
            </w:pPr>
            <w:r w:rsidRPr="003C2358">
              <w:rPr>
                <w:bCs/>
                <w:sz w:val="19"/>
                <w:szCs w:val="19"/>
              </w:rPr>
              <w:t>участник/</w:t>
            </w:r>
          </w:p>
          <w:p w:rsidR="006B60FB" w:rsidRPr="003C2358" w:rsidRDefault="006B60FB" w:rsidP="00CB2865">
            <w:pPr>
              <w:jc w:val="center"/>
              <w:rPr>
                <w:bCs/>
                <w:sz w:val="19"/>
                <w:szCs w:val="19"/>
              </w:rPr>
            </w:pPr>
            <w:r w:rsidRPr="003C2358">
              <w:rPr>
                <w:bCs/>
                <w:sz w:val="19"/>
                <w:szCs w:val="19"/>
              </w:rPr>
              <w:t>акционер/</w:t>
            </w:r>
          </w:p>
          <w:p w:rsidR="006B60FB" w:rsidRPr="003C2358" w:rsidRDefault="006B60FB"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B60FB" w:rsidRPr="003C2358" w:rsidRDefault="006B60FB" w:rsidP="00CB2865">
            <w:pPr>
              <w:rPr>
                <w:bCs/>
                <w:sz w:val="19"/>
                <w:szCs w:val="19"/>
              </w:rPr>
            </w:pPr>
          </w:p>
        </w:tc>
      </w:tr>
      <w:tr w:rsidR="006B60FB"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B60FB" w:rsidRPr="003C2358" w:rsidRDefault="006B60FB"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r>
      <w:tr w:rsidR="006B60FB"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B60FB" w:rsidRPr="003C2358" w:rsidRDefault="006B60FB"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r>
      <w:tr w:rsidR="006B60FB"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B60FB" w:rsidRPr="003C2358" w:rsidRDefault="006B60FB"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6B60FB" w:rsidRPr="003C2358" w:rsidRDefault="006B60FB"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6B60FB" w:rsidRPr="003C2358" w:rsidRDefault="006B60FB" w:rsidP="00CB2865">
            <w:pPr>
              <w:jc w:val="center"/>
              <w:rPr>
                <w:i/>
                <w:iCs/>
                <w:sz w:val="19"/>
                <w:szCs w:val="19"/>
              </w:rPr>
            </w:pPr>
            <w:r w:rsidRPr="003C2358">
              <w:rPr>
                <w:i/>
                <w:iCs/>
                <w:sz w:val="19"/>
                <w:szCs w:val="19"/>
              </w:rPr>
              <w:t> </w:t>
            </w:r>
          </w:p>
        </w:tc>
      </w:tr>
    </w:tbl>
    <w:p w:rsidR="006B60FB" w:rsidRPr="003C2358" w:rsidRDefault="006B60FB" w:rsidP="00CB2865">
      <w:pPr>
        <w:rPr>
          <w:sz w:val="21"/>
          <w:szCs w:val="21"/>
        </w:rPr>
      </w:pPr>
    </w:p>
    <w:p w:rsidR="006B60FB" w:rsidRPr="003C2358" w:rsidRDefault="006B60FB" w:rsidP="00CB2865">
      <w:pPr>
        <w:pStyle w:val="afc"/>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B60FB" w:rsidRPr="003C2358" w:rsidRDefault="006B60FB" w:rsidP="00CB2865">
      <w:pPr>
        <w:pStyle w:val="Times12"/>
        <w:ind w:firstLine="0"/>
        <w:rPr>
          <w:sz w:val="22"/>
        </w:rPr>
      </w:pPr>
    </w:p>
    <w:p w:rsidR="006B60FB" w:rsidRPr="003C2358" w:rsidRDefault="006B60FB"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6B60FB" w:rsidRPr="003C2358" w:rsidRDefault="006B60FB"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6B60FB" w:rsidRPr="003C2358" w:rsidRDefault="006B60FB" w:rsidP="00CB2865">
      <w:pPr>
        <w:pStyle w:val="Times12"/>
        <w:ind w:firstLine="709"/>
        <w:rPr>
          <w:bCs w:val="0"/>
          <w:szCs w:val="24"/>
        </w:rPr>
      </w:pPr>
      <w:r w:rsidRPr="003C2358">
        <w:rPr>
          <w:bCs w:val="0"/>
          <w:szCs w:val="24"/>
        </w:rPr>
        <w:t>М.П.</w:t>
      </w:r>
    </w:p>
    <w:p w:rsidR="006B60FB" w:rsidRPr="003C2358" w:rsidRDefault="006B60FB" w:rsidP="00CB2865">
      <w:pPr>
        <w:jc w:val="center"/>
        <w:rPr>
          <w:b/>
        </w:rPr>
      </w:pPr>
    </w:p>
    <w:p w:rsidR="006B60FB" w:rsidRPr="003C2358" w:rsidRDefault="006B60FB"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6B60FB" w:rsidRPr="003C2358" w:rsidRDefault="006B60FB" w:rsidP="00513336">
      <w:pPr>
        <w:pStyle w:val="Times12"/>
        <w:numPr>
          <w:ilvl w:val="0"/>
          <w:numId w:val="2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Столбец 8 заполняется согласно образцу.</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B60FB" w:rsidRPr="003C2358" w:rsidRDefault="006B60FB" w:rsidP="00513336">
      <w:pPr>
        <w:pStyle w:val="Times12"/>
        <w:numPr>
          <w:ilvl w:val="0"/>
          <w:numId w:val="2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6B60FB" w:rsidRPr="003C2358" w:rsidRDefault="006B60FB" w:rsidP="00CB2865">
      <w:pPr>
        <w:pStyle w:val="Times12"/>
        <w:tabs>
          <w:tab w:val="left" w:pos="540"/>
        </w:tabs>
        <w:spacing w:before="100" w:beforeAutospacing="1" w:after="100" w:afterAutospacing="1"/>
        <w:ind w:firstLine="0"/>
        <w:rPr>
          <w:b/>
          <w:bCs w:val="0"/>
          <w:sz w:val="21"/>
          <w:szCs w:val="21"/>
        </w:rPr>
      </w:pPr>
    </w:p>
    <w:p w:rsidR="006B60FB" w:rsidRPr="003C2358" w:rsidRDefault="006B60FB" w:rsidP="00CB2865">
      <w:pPr>
        <w:pStyle w:val="Times12"/>
        <w:tabs>
          <w:tab w:val="left" w:pos="540"/>
        </w:tabs>
        <w:spacing w:before="100" w:beforeAutospacing="1" w:after="100" w:afterAutospacing="1"/>
        <w:ind w:firstLine="0"/>
        <w:sectPr w:rsidR="006B60FB" w:rsidRPr="003C2358" w:rsidSect="00987B19">
          <w:pgSz w:w="16838" w:h="11906" w:orient="landscape"/>
          <w:pgMar w:top="567" w:right="539" w:bottom="902" w:left="488" w:header="357" w:footer="204" w:gutter="0"/>
          <w:cols w:space="708"/>
          <w:docGrid w:linePitch="360"/>
        </w:sectPr>
      </w:pPr>
    </w:p>
    <w:p w:rsidR="006B60FB" w:rsidRPr="003C2358" w:rsidRDefault="006B60FB" w:rsidP="00CB2865">
      <w:pPr>
        <w:jc w:val="right"/>
        <w:rPr>
          <w:b/>
          <w:bCs/>
          <w:sz w:val="22"/>
          <w:szCs w:val="22"/>
        </w:rPr>
      </w:pPr>
      <w:bookmarkStart w:id="194" w:name="_Toc349652282"/>
      <w:bookmarkStart w:id="195" w:name="_Toc349653066"/>
      <w:bookmarkEnd w:id="185"/>
      <w:r w:rsidRPr="003C2358">
        <w:rPr>
          <w:b/>
          <w:bCs/>
          <w:sz w:val="22"/>
          <w:szCs w:val="22"/>
        </w:rPr>
        <w:t>Форма 3</w:t>
      </w:r>
    </w:p>
    <w:p w:rsidR="006B60FB" w:rsidRPr="003C2358" w:rsidRDefault="006B60FB" w:rsidP="00CB2865">
      <w:pPr>
        <w:pStyle w:val="Times12"/>
        <w:ind w:left="5103" w:firstLine="0"/>
        <w:jc w:val="right"/>
        <w:rPr>
          <w:iCs/>
          <w:sz w:val="22"/>
        </w:rPr>
      </w:pPr>
      <w:r w:rsidRPr="003C2358">
        <w:rPr>
          <w:iCs/>
          <w:sz w:val="22"/>
        </w:rPr>
        <w:t>Приложение к заявке на участие в запросе цен</w:t>
      </w:r>
    </w:p>
    <w:p w:rsidR="006B60FB" w:rsidRPr="003C2358" w:rsidRDefault="006B60FB" w:rsidP="00CB2865">
      <w:pPr>
        <w:pStyle w:val="Times12"/>
        <w:ind w:left="5103" w:firstLine="0"/>
        <w:jc w:val="right"/>
        <w:rPr>
          <w:sz w:val="22"/>
        </w:rPr>
      </w:pPr>
      <w:r w:rsidRPr="003C2358">
        <w:rPr>
          <w:iCs/>
          <w:sz w:val="22"/>
        </w:rPr>
        <w:t>от «___» __________ 20___ г. № ______</w:t>
      </w:r>
    </w:p>
    <w:p w:rsidR="006B60FB" w:rsidRPr="003C2358" w:rsidRDefault="006B60FB" w:rsidP="00CB2865">
      <w:pPr>
        <w:jc w:val="right"/>
        <w:rPr>
          <w:b/>
          <w:sz w:val="22"/>
          <w:szCs w:val="22"/>
        </w:rPr>
      </w:pPr>
    </w:p>
    <w:p w:rsidR="006B60FB" w:rsidRPr="003C2358" w:rsidRDefault="006B60FB" w:rsidP="00CB2865">
      <w:pPr>
        <w:jc w:val="right"/>
        <w:rPr>
          <w:b/>
          <w:sz w:val="22"/>
          <w:szCs w:val="22"/>
        </w:rPr>
      </w:pPr>
    </w:p>
    <w:p w:rsidR="006B60FB" w:rsidRPr="003C2358" w:rsidRDefault="006B60FB" w:rsidP="00CB2865">
      <w:pPr>
        <w:jc w:val="center"/>
        <w:rPr>
          <w:sz w:val="22"/>
          <w:szCs w:val="22"/>
        </w:rPr>
      </w:pPr>
      <w:r w:rsidRPr="003C2358">
        <w:rPr>
          <w:sz w:val="22"/>
          <w:szCs w:val="22"/>
        </w:rPr>
        <w:t>Открытый запрос цен в электронной форме на право заключения договора</w:t>
      </w:r>
    </w:p>
    <w:p w:rsidR="006B60FB" w:rsidRPr="003C2358" w:rsidRDefault="006B60FB" w:rsidP="00CB2865">
      <w:pPr>
        <w:jc w:val="center"/>
        <w:rPr>
          <w:sz w:val="22"/>
          <w:szCs w:val="22"/>
        </w:rPr>
      </w:pPr>
      <w:r w:rsidRPr="003C2358">
        <w:rPr>
          <w:sz w:val="22"/>
          <w:szCs w:val="22"/>
        </w:rPr>
        <w:t>на ______________________</w:t>
      </w:r>
    </w:p>
    <w:p w:rsidR="006B60FB" w:rsidRPr="003C2358" w:rsidRDefault="006B60FB" w:rsidP="00CB2865">
      <w:pPr>
        <w:jc w:val="right"/>
        <w:rPr>
          <w:b/>
          <w:sz w:val="22"/>
          <w:szCs w:val="22"/>
        </w:rPr>
      </w:pPr>
    </w:p>
    <w:p w:rsidR="006B60FB" w:rsidRPr="003C2358" w:rsidRDefault="006B60FB" w:rsidP="00CB2865">
      <w:pPr>
        <w:pStyle w:val="Times12"/>
        <w:ind w:firstLine="0"/>
        <w:jc w:val="center"/>
        <w:outlineLvl w:val="1"/>
        <w:rPr>
          <w:b/>
          <w:sz w:val="22"/>
        </w:rPr>
      </w:pPr>
      <w:r w:rsidRPr="003C2358">
        <w:rPr>
          <w:b/>
          <w:sz w:val="22"/>
        </w:rPr>
        <w:t>ТЕХНИЧЕСКОЕ ПРЕДЛОЖЕНИЕ</w:t>
      </w:r>
    </w:p>
    <w:p w:rsidR="006B60FB" w:rsidRPr="003C2358" w:rsidRDefault="006B60FB" w:rsidP="00CB2865">
      <w:pPr>
        <w:pStyle w:val="Times12"/>
        <w:ind w:firstLine="0"/>
        <w:jc w:val="center"/>
        <w:rPr>
          <w:sz w:val="22"/>
        </w:rPr>
      </w:pPr>
    </w:p>
    <w:p w:rsidR="006B60FB" w:rsidRPr="003C2358" w:rsidRDefault="006B60FB" w:rsidP="00CB2865">
      <w:pPr>
        <w:pStyle w:val="Times12"/>
        <w:ind w:firstLine="0"/>
        <w:rPr>
          <w:sz w:val="22"/>
        </w:rPr>
      </w:pPr>
      <w:r w:rsidRPr="003C2358">
        <w:rPr>
          <w:sz w:val="22"/>
        </w:rPr>
        <w:t>Участник запроса цен: ________________________________</w:t>
      </w:r>
    </w:p>
    <w:p w:rsidR="006B60FB" w:rsidRPr="003C2358" w:rsidRDefault="006B60FB" w:rsidP="00CB2865">
      <w:pPr>
        <w:pStyle w:val="Times12"/>
        <w:ind w:firstLine="0"/>
        <w:jc w:val="center"/>
        <w:rPr>
          <w:b/>
          <w:i/>
          <w:szCs w:val="28"/>
        </w:rPr>
      </w:pPr>
    </w:p>
    <w:p w:rsidR="006B60FB" w:rsidRPr="003C2358" w:rsidRDefault="006B60FB" w:rsidP="00CB2865">
      <w:pPr>
        <w:pStyle w:val="Times12"/>
        <w:ind w:firstLine="0"/>
        <w:jc w:val="center"/>
        <w:rPr>
          <w:b/>
          <w:i/>
          <w:sz w:val="22"/>
        </w:rPr>
      </w:pPr>
    </w:p>
    <w:p w:rsidR="006B60FB" w:rsidRPr="003C2358" w:rsidRDefault="006B60FB" w:rsidP="00CB2865">
      <w:pPr>
        <w:pStyle w:val="Times12"/>
        <w:ind w:firstLine="0"/>
        <w:jc w:val="center"/>
        <w:rPr>
          <w:b/>
          <w:i/>
          <w:sz w:val="22"/>
        </w:rPr>
      </w:pPr>
      <w:r w:rsidRPr="003C2358">
        <w:rPr>
          <w:b/>
          <w:i/>
          <w:sz w:val="22"/>
        </w:rPr>
        <w:t>Суть технического предложения</w:t>
      </w: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6B60FB" w:rsidRPr="003C2358" w:rsidRDefault="006B60FB"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6B60FB" w:rsidRPr="003C2358" w:rsidRDefault="006B60FB" w:rsidP="00CB2865">
      <w:pPr>
        <w:pStyle w:val="Times12"/>
        <w:ind w:firstLine="709"/>
        <w:rPr>
          <w:bCs w:val="0"/>
          <w:sz w:val="28"/>
        </w:rPr>
      </w:pPr>
      <w:r w:rsidRPr="003C2358">
        <w:rPr>
          <w:bCs w:val="0"/>
          <w:sz w:val="28"/>
        </w:rPr>
        <w:t>М.П.</w:t>
      </w: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jc w:val="center"/>
        <w:rPr>
          <w:b/>
        </w:rPr>
      </w:pPr>
    </w:p>
    <w:p w:rsidR="006B60FB" w:rsidRPr="003C2358" w:rsidRDefault="006B60FB"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6B60FB" w:rsidRPr="003C2358" w:rsidRDefault="006B60FB" w:rsidP="00513336">
      <w:pPr>
        <w:pStyle w:val="Times12"/>
        <w:numPr>
          <w:ilvl w:val="0"/>
          <w:numId w:val="2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6B60FB" w:rsidRPr="003C2358" w:rsidRDefault="006B60FB" w:rsidP="00513336">
      <w:pPr>
        <w:pStyle w:val="Times12"/>
        <w:numPr>
          <w:ilvl w:val="0"/>
          <w:numId w:val="24"/>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B60FB" w:rsidRPr="003C2358" w:rsidRDefault="006B60FB" w:rsidP="00513336">
      <w:pPr>
        <w:pStyle w:val="Times12"/>
        <w:numPr>
          <w:ilvl w:val="0"/>
          <w:numId w:val="2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6B60FB" w:rsidRPr="003C2358" w:rsidRDefault="006B60FB" w:rsidP="00513336">
      <w:pPr>
        <w:pStyle w:val="Times12"/>
        <w:numPr>
          <w:ilvl w:val="0"/>
          <w:numId w:val="24"/>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6B60FB" w:rsidRPr="003C2358" w:rsidRDefault="006B60FB" w:rsidP="00513336">
      <w:pPr>
        <w:pStyle w:val="Times12"/>
        <w:numPr>
          <w:ilvl w:val="0"/>
          <w:numId w:val="2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B60FB" w:rsidRPr="003C2358" w:rsidRDefault="006B60FB" w:rsidP="00513336">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6B60FB" w:rsidRPr="003C2358" w:rsidRDefault="006B60FB" w:rsidP="00CB2865">
      <w:pPr>
        <w:pStyle w:val="Times12"/>
        <w:tabs>
          <w:tab w:val="left" w:pos="360"/>
        </w:tabs>
        <w:ind w:left="600" w:firstLine="0"/>
        <w:rPr>
          <w:i/>
          <w:sz w:val="20"/>
          <w:szCs w:val="20"/>
        </w:rPr>
      </w:pPr>
    </w:p>
    <w:p w:rsidR="006B60FB" w:rsidRPr="003C2358" w:rsidRDefault="006B60FB" w:rsidP="00CB2865">
      <w:pPr>
        <w:rPr>
          <w:sz w:val="22"/>
          <w:szCs w:val="22"/>
        </w:rPr>
        <w:sectPr w:rsidR="006B60FB" w:rsidRPr="003C2358"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bookmarkEnd w:id="194"/>
    <w:bookmarkEnd w:id="195"/>
    <w:p w:rsidR="006B60FB" w:rsidRPr="003C2358" w:rsidRDefault="006B60FB" w:rsidP="00CB2865">
      <w:pPr>
        <w:jc w:val="right"/>
        <w:rPr>
          <w:b/>
          <w:bCs/>
          <w:sz w:val="22"/>
          <w:szCs w:val="22"/>
        </w:rPr>
      </w:pPr>
      <w:r w:rsidRPr="003C2358">
        <w:rPr>
          <w:b/>
          <w:bCs/>
          <w:sz w:val="22"/>
          <w:szCs w:val="22"/>
        </w:rPr>
        <w:t>Форма 4</w:t>
      </w:r>
    </w:p>
    <w:p w:rsidR="006B60FB" w:rsidRPr="003C2358" w:rsidRDefault="006B60FB" w:rsidP="00CB2865">
      <w:pPr>
        <w:pStyle w:val="Times12"/>
        <w:ind w:left="5103" w:firstLine="0"/>
        <w:jc w:val="right"/>
        <w:rPr>
          <w:iCs/>
          <w:sz w:val="22"/>
        </w:rPr>
      </w:pPr>
      <w:r w:rsidRPr="003C2358">
        <w:rPr>
          <w:iCs/>
          <w:sz w:val="22"/>
        </w:rPr>
        <w:t>Приложение к заявке на участие в запросе цен</w:t>
      </w:r>
    </w:p>
    <w:p w:rsidR="006B60FB" w:rsidRPr="003C2358" w:rsidRDefault="006B60FB" w:rsidP="00CB2865">
      <w:pPr>
        <w:pStyle w:val="Times12"/>
        <w:ind w:left="5103" w:firstLine="0"/>
        <w:jc w:val="right"/>
        <w:rPr>
          <w:sz w:val="22"/>
        </w:rPr>
      </w:pPr>
      <w:r w:rsidRPr="003C2358">
        <w:rPr>
          <w:iCs/>
          <w:sz w:val="22"/>
        </w:rPr>
        <w:t>от «___» __________ 20___ г. № ______</w:t>
      </w:r>
    </w:p>
    <w:p w:rsidR="006B60FB" w:rsidRPr="003C2358" w:rsidRDefault="006B60FB" w:rsidP="00CB2865">
      <w:pPr>
        <w:jc w:val="both"/>
        <w:rPr>
          <w:sz w:val="22"/>
          <w:szCs w:val="22"/>
        </w:rPr>
      </w:pPr>
    </w:p>
    <w:p w:rsidR="006B60FB" w:rsidRPr="003C2358" w:rsidRDefault="006B60FB"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6B60FB" w:rsidRPr="003C2358" w:rsidRDefault="006B60FB" w:rsidP="00CB2865">
      <w:pPr>
        <w:jc w:val="both"/>
      </w:pPr>
    </w:p>
    <w:tbl>
      <w:tblPr>
        <w:tblpPr w:leftFromText="180" w:rightFromText="180" w:vertAnchor="text" w:horzAnchor="margin" w:tblpXSpec="center" w:tblpY="10"/>
        <w:tblW w:w="0" w:type="auto"/>
        <w:tblLook w:val="00A0"/>
      </w:tblPr>
      <w:tblGrid>
        <w:gridCol w:w="4785"/>
        <w:gridCol w:w="4786"/>
      </w:tblGrid>
      <w:tr w:rsidR="006B60FB" w:rsidRPr="003C2358" w:rsidTr="00CB2865">
        <w:tc>
          <w:tcPr>
            <w:tcW w:w="4785" w:type="dxa"/>
          </w:tcPr>
          <w:p w:rsidR="006B60FB" w:rsidRPr="003C2358" w:rsidRDefault="006B60FB" w:rsidP="00CB2865">
            <w:pPr>
              <w:rPr>
                <w:i/>
              </w:rPr>
            </w:pPr>
            <w:r w:rsidRPr="003C2358">
              <w:rPr>
                <w:i/>
              </w:rPr>
              <w:t>Бланк организации поставщика/субподрядчика</w:t>
            </w:r>
          </w:p>
        </w:tc>
        <w:tc>
          <w:tcPr>
            <w:tcW w:w="4786" w:type="dxa"/>
          </w:tcPr>
          <w:p w:rsidR="006B60FB" w:rsidRPr="003C2358" w:rsidRDefault="006B60FB" w:rsidP="00CB2865">
            <w:pPr>
              <w:rPr>
                <w:i/>
              </w:rPr>
            </w:pPr>
            <w:r w:rsidRPr="003C2358">
              <w:rPr>
                <w:i/>
              </w:rPr>
              <w:t>Реквизиты заказчика/поставщика</w:t>
            </w:r>
          </w:p>
        </w:tc>
      </w:tr>
    </w:tbl>
    <w:p w:rsidR="006B60FB" w:rsidRPr="003C2358" w:rsidRDefault="006B60FB" w:rsidP="00CB2865">
      <w:pPr>
        <w:autoSpaceDE w:val="0"/>
        <w:autoSpaceDN w:val="0"/>
        <w:adjustRightInd w:val="0"/>
        <w:ind w:firstLine="539"/>
        <w:jc w:val="both"/>
        <w:outlineLvl w:val="3"/>
      </w:pPr>
    </w:p>
    <w:p w:rsidR="006B60FB" w:rsidRPr="003C2358" w:rsidRDefault="006B60FB"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6B60FB" w:rsidRPr="003C2358" w:rsidRDefault="006B60FB"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6B60FB" w:rsidRPr="003C2358" w:rsidTr="00CB2865">
        <w:trPr>
          <w:jc w:val="center"/>
        </w:trPr>
        <w:tc>
          <w:tcPr>
            <w:tcW w:w="709" w:type="dxa"/>
          </w:tcPr>
          <w:p w:rsidR="006B60FB" w:rsidRPr="003C2358" w:rsidRDefault="006B60FB" w:rsidP="00CB2865">
            <w:pPr>
              <w:autoSpaceDE w:val="0"/>
              <w:autoSpaceDN w:val="0"/>
              <w:adjustRightInd w:val="0"/>
              <w:jc w:val="center"/>
              <w:outlineLvl w:val="0"/>
              <w:rPr>
                <w:b/>
              </w:rPr>
            </w:pPr>
            <w:r w:rsidRPr="003C2358">
              <w:rPr>
                <w:b/>
              </w:rPr>
              <w:t>№ п/п</w:t>
            </w:r>
          </w:p>
        </w:tc>
        <w:tc>
          <w:tcPr>
            <w:tcW w:w="4820" w:type="dxa"/>
          </w:tcPr>
          <w:p w:rsidR="006B60FB" w:rsidRPr="003C2358" w:rsidRDefault="006B60FB" w:rsidP="00CB2865">
            <w:pPr>
              <w:autoSpaceDE w:val="0"/>
              <w:autoSpaceDN w:val="0"/>
              <w:adjustRightInd w:val="0"/>
              <w:jc w:val="center"/>
              <w:outlineLvl w:val="0"/>
              <w:rPr>
                <w:b/>
              </w:rPr>
            </w:pPr>
            <w:r w:rsidRPr="003C2358">
              <w:rPr>
                <w:b/>
              </w:rPr>
              <w:t>Критерий отнесения</w:t>
            </w:r>
          </w:p>
        </w:tc>
        <w:tc>
          <w:tcPr>
            <w:tcW w:w="2126" w:type="dxa"/>
          </w:tcPr>
          <w:p w:rsidR="006B60FB" w:rsidRPr="003C2358" w:rsidRDefault="006B60FB" w:rsidP="00CB2865">
            <w:pPr>
              <w:autoSpaceDE w:val="0"/>
              <w:autoSpaceDN w:val="0"/>
              <w:adjustRightInd w:val="0"/>
              <w:jc w:val="center"/>
              <w:outlineLvl w:val="0"/>
              <w:rPr>
                <w:b/>
              </w:rPr>
            </w:pPr>
            <w:r w:rsidRPr="003C2358">
              <w:rPr>
                <w:b/>
              </w:rPr>
              <w:t>Показатель</w:t>
            </w:r>
          </w:p>
        </w:tc>
        <w:tc>
          <w:tcPr>
            <w:tcW w:w="2659" w:type="dxa"/>
          </w:tcPr>
          <w:p w:rsidR="006B60FB" w:rsidRPr="003C2358" w:rsidRDefault="006B60FB" w:rsidP="00CB2865">
            <w:pPr>
              <w:autoSpaceDE w:val="0"/>
              <w:autoSpaceDN w:val="0"/>
              <w:adjustRightInd w:val="0"/>
              <w:jc w:val="center"/>
              <w:outlineLvl w:val="0"/>
              <w:rPr>
                <w:b/>
              </w:rPr>
            </w:pPr>
            <w:r w:rsidRPr="003C2358">
              <w:rPr>
                <w:b/>
              </w:rPr>
              <w:t>Приложенный подтверждающий документ</w:t>
            </w:r>
          </w:p>
        </w:tc>
      </w:tr>
      <w:tr w:rsidR="006B60FB" w:rsidRPr="003C2358" w:rsidTr="00CB2865">
        <w:trPr>
          <w:jc w:val="center"/>
        </w:trPr>
        <w:tc>
          <w:tcPr>
            <w:tcW w:w="709" w:type="dxa"/>
          </w:tcPr>
          <w:p w:rsidR="006B60FB" w:rsidRPr="003C2358" w:rsidRDefault="006B60FB" w:rsidP="00CB2865">
            <w:pPr>
              <w:autoSpaceDE w:val="0"/>
              <w:autoSpaceDN w:val="0"/>
              <w:adjustRightInd w:val="0"/>
              <w:jc w:val="center"/>
              <w:outlineLvl w:val="0"/>
            </w:pPr>
            <w:r w:rsidRPr="003C2358">
              <w:t>1</w:t>
            </w:r>
          </w:p>
        </w:tc>
        <w:tc>
          <w:tcPr>
            <w:tcW w:w="4820" w:type="dxa"/>
          </w:tcPr>
          <w:p w:rsidR="006B60FB" w:rsidRPr="003C2358" w:rsidRDefault="006B60FB" w:rsidP="00CB2865">
            <w:pPr>
              <w:autoSpaceDE w:val="0"/>
              <w:autoSpaceDN w:val="0"/>
              <w:adjustRightInd w:val="0"/>
              <w:jc w:val="center"/>
              <w:outlineLvl w:val="0"/>
            </w:pPr>
            <w:r w:rsidRPr="003C2358">
              <w:t>3</w:t>
            </w:r>
          </w:p>
        </w:tc>
        <w:tc>
          <w:tcPr>
            <w:tcW w:w="2126" w:type="dxa"/>
          </w:tcPr>
          <w:p w:rsidR="006B60FB" w:rsidRPr="003C2358" w:rsidRDefault="006B60FB" w:rsidP="00CB2865">
            <w:pPr>
              <w:autoSpaceDE w:val="0"/>
              <w:autoSpaceDN w:val="0"/>
              <w:adjustRightInd w:val="0"/>
              <w:jc w:val="center"/>
              <w:outlineLvl w:val="0"/>
            </w:pPr>
            <w:r w:rsidRPr="003C2358">
              <w:t>3</w:t>
            </w:r>
          </w:p>
        </w:tc>
        <w:tc>
          <w:tcPr>
            <w:tcW w:w="2659" w:type="dxa"/>
          </w:tcPr>
          <w:p w:rsidR="006B60FB" w:rsidRPr="003C2358" w:rsidRDefault="006B60FB" w:rsidP="00CB2865">
            <w:pPr>
              <w:autoSpaceDE w:val="0"/>
              <w:autoSpaceDN w:val="0"/>
              <w:adjustRightInd w:val="0"/>
              <w:jc w:val="center"/>
              <w:outlineLvl w:val="0"/>
            </w:pPr>
            <w:r w:rsidRPr="003C2358">
              <w:t>4</w:t>
            </w:r>
          </w:p>
        </w:tc>
      </w:tr>
      <w:tr w:rsidR="006B60FB" w:rsidRPr="003C2358" w:rsidTr="00CB2865">
        <w:trPr>
          <w:jc w:val="center"/>
        </w:trPr>
        <w:tc>
          <w:tcPr>
            <w:tcW w:w="709" w:type="dxa"/>
          </w:tcPr>
          <w:p w:rsidR="006B60FB" w:rsidRPr="003C2358" w:rsidRDefault="006B60FB" w:rsidP="00CB2865">
            <w:pPr>
              <w:autoSpaceDE w:val="0"/>
              <w:autoSpaceDN w:val="0"/>
              <w:adjustRightInd w:val="0"/>
              <w:jc w:val="both"/>
              <w:outlineLvl w:val="0"/>
            </w:pPr>
            <w:r w:rsidRPr="003C2358">
              <w:t>1.</w:t>
            </w:r>
          </w:p>
        </w:tc>
        <w:tc>
          <w:tcPr>
            <w:tcW w:w="4820" w:type="dxa"/>
          </w:tcPr>
          <w:p w:rsidR="006B60FB" w:rsidRPr="003C2358" w:rsidRDefault="006B60FB" w:rsidP="00CB2865">
            <w:pPr>
              <w:autoSpaceDE w:val="0"/>
              <w:autoSpaceDN w:val="0"/>
              <w:adjustRightInd w:val="0"/>
              <w:outlineLvl w:val="0"/>
              <w:rPr>
                <w:i/>
              </w:rPr>
            </w:pPr>
            <w:r w:rsidRPr="003C2358">
              <w:rPr>
                <w:i/>
              </w:rPr>
              <w:t>только для юридических лиц:</w:t>
            </w:r>
          </w:p>
          <w:p w:rsidR="006B60FB" w:rsidRPr="003C2358" w:rsidRDefault="006B60FB" w:rsidP="00CB2865">
            <w:pPr>
              <w:autoSpaceDE w:val="0"/>
              <w:autoSpaceDN w:val="0"/>
              <w:adjustRightInd w:val="0"/>
              <w:outlineLvl w:val="0"/>
            </w:pPr>
            <w:r w:rsidRPr="003C2358">
              <w:t xml:space="preserve">Суммарная доля участия в уставном (складочном) капитале: </w:t>
            </w:r>
          </w:p>
          <w:p w:rsidR="006B60FB" w:rsidRPr="003C2358" w:rsidRDefault="006B60FB"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6B60FB" w:rsidRPr="003C2358" w:rsidRDefault="006B60FB" w:rsidP="00CB2865">
            <w:pPr>
              <w:autoSpaceDE w:val="0"/>
              <w:autoSpaceDN w:val="0"/>
              <w:adjustRightInd w:val="0"/>
              <w:outlineLvl w:val="0"/>
            </w:pPr>
          </w:p>
        </w:tc>
        <w:tc>
          <w:tcPr>
            <w:tcW w:w="2126" w:type="dxa"/>
          </w:tcPr>
          <w:p w:rsidR="006B60FB" w:rsidRPr="003C2358" w:rsidRDefault="006B60FB"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6B60FB" w:rsidRPr="003C2358" w:rsidRDefault="006B60FB" w:rsidP="00CB2865">
            <w:pPr>
              <w:autoSpaceDE w:val="0"/>
              <w:autoSpaceDN w:val="0"/>
              <w:adjustRightInd w:val="0"/>
              <w:jc w:val="both"/>
              <w:outlineLvl w:val="0"/>
              <w:rPr>
                <w:i/>
              </w:rPr>
            </w:pPr>
            <w:r w:rsidRPr="003C2358">
              <w:rPr>
                <w:i/>
              </w:rPr>
              <w:t>Копия устава</w:t>
            </w:r>
          </w:p>
        </w:tc>
      </w:tr>
      <w:tr w:rsidR="006B60FB" w:rsidRPr="003C2358" w:rsidTr="00CB2865">
        <w:trPr>
          <w:jc w:val="center"/>
        </w:trPr>
        <w:tc>
          <w:tcPr>
            <w:tcW w:w="709" w:type="dxa"/>
          </w:tcPr>
          <w:p w:rsidR="006B60FB" w:rsidRPr="003C2358" w:rsidRDefault="006B60FB" w:rsidP="00CB2865">
            <w:pPr>
              <w:autoSpaceDE w:val="0"/>
              <w:autoSpaceDN w:val="0"/>
              <w:adjustRightInd w:val="0"/>
              <w:jc w:val="both"/>
              <w:outlineLvl w:val="0"/>
            </w:pPr>
            <w:r w:rsidRPr="003C2358">
              <w:t>2.</w:t>
            </w:r>
          </w:p>
        </w:tc>
        <w:tc>
          <w:tcPr>
            <w:tcW w:w="4820" w:type="dxa"/>
          </w:tcPr>
          <w:p w:rsidR="006B60FB" w:rsidRPr="003C2358" w:rsidRDefault="006B60FB" w:rsidP="00CB2865">
            <w:pPr>
              <w:autoSpaceDE w:val="0"/>
              <w:autoSpaceDN w:val="0"/>
              <w:adjustRightInd w:val="0"/>
              <w:outlineLvl w:val="0"/>
              <w:rPr>
                <w:i/>
              </w:rPr>
            </w:pPr>
            <w:r w:rsidRPr="003C2358">
              <w:rPr>
                <w:i/>
              </w:rPr>
              <w:t>только для юридических лиц:</w:t>
            </w:r>
          </w:p>
          <w:p w:rsidR="006B60FB" w:rsidRPr="003C2358" w:rsidRDefault="006B60FB"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6B60FB" w:rsidRPr="003C2358" w:rsidRDefault="006B60FB" w:rsidP="00CB2865">
            <w:pPr>
              <w:autoSpaceDE w:val="0"/>
              <w:autoSpaceDN w:val="0"/>
              <w:adjustRightInd w:val="0"/>
              <w:outlineLvl w:val="0"/>
            </w:pPr>
          </w:p>
        </w:tc>
        <w:tc>
          <w:tcPr>
            <w:tcW w:w="2126" w:type="dxa"/>
          </w:tcPr>
          <w:p w:rsidR="006B60FB" w:rsidRPr="003C2358" w:rsidRDefault="006B60FB" w:rsidP="00CB2865">
            <w:pPr>
              <w:autoSpaceDE w:val="0"/>
              <w:autoSpaceDN w:val="0"/>
              <w:adjustRightInd w:val="0"/>
              <w:jc w:val="both"/>
              <w:outlineLvl w:val="0"/>
              <w:rPr>
                <w:i/>
              </w:rPr>
            </w:pPr>
            <w:r w:rsidRPr="003C2358">
              <w:rPr>
                <w:i/>
              </w:rPr>
              <w:t>Указывается в процентах</w:t>
            </w:r>
          </w:p>
        </w:tc>
        <w:tc>
          <w:tcPr>
            <w:tcW w:w="2659" w:type="dxa"/>
          </w:tcPr>
          <w:p w:rsidR="006B60FB" w:rsidRPr="003C2358" w:rsidRDefault="006B60FB" w:rsidP="00CB2865">
            <w:pPr>
              <w:autoSpaceDE w:val="0"/>
              <w:autoSpaceDN w:val="0"/>
              <w:adjustRightInd w:val="0"/>
              <w:jc w:val="both"/>
              <w:outlineLvl w:val="0"/>
              <w:rPr>
                <w:i/>
              </w:rPr>
            </w:pPr>
            <w:r w:rsidRPr="003C2358">
              <w:rPr>
                <w:i/>
              </w:rPr>
              <w:t>Копия устава</w:t>
            </w:r>
          </w:p>
        </w:tc>
      </w:tr>
      <w:tr w:rsidR="006B60FB" w:rsidRPr="003C2358" w:rsidTr="00CB2865">
        <w:trPr>
          <w:trHeight w:val="1882"/>
          <w:jc w:val="center"/>
        </w:trPr>
        <w:tc>
          <w:tcPr>
            <w:tcW w:w="709" w:type="dxa"/>
          </w:tcPr>
          <w:p w:rsidR="006B60FB" w:rsidRPr="003C2358" w:rsidRDefault="006B60FB" w:rsidP="00CB2865">
            <w:pPr>
              <w:autoSpaceDE w:val="0"/>
              <w:autoSpaceDN w:val="0"/>
              <w:adjustRightInd w:val="0"/>
              <w:jc w:val="both"/>
              <w:outlineLvl w:val="0"/>
            </w:pPr>
            <w:r w:rsidRPr="003C2358">
              <w:t>3.</w:t>
            </w:r>
          </w:p>
        </w:tc>
        <w:tc>
          <w:tcPr>
            <w:tcW w:w="4820" w:type="dxa"/>
          </w:tcPr>
          <w:p w:rsidR="006B60FB" w:rsidRPr="003C2358" w:rsidRDefault="006B60FB"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6B60FB" w:rsidRPr="003C2358" w:rsidRDefault="006B60FB" w:rsidP="00CB2865">
            <w:pPr>
              <w:autoSpaceDE w:val="0"/>
              <w:autoSpaceDN w:val="0"/>
              <w:adjustRightInd w:val="0"/>
              <w:jc w:val="both"/>
              <w:outlineLvl w:val="0"/>
              <w:rPr>
                <w:i/>
              </w:rPr>
            </w:pPr>
            <w:r w:rsidRPr="003C2358">
              <w:rPr>
                <w:i/>
              </w:rPr>
              <w:t>Указывается</w:t>
            </w:r>
          </w:p>
          <w:p w:rsidR="006B60FB" w:rsidRPr="003C2358" w:rsidRDefault="006B60FB" w:rsidP="00CB2865">
            <w:pPr>
              <w:autoSpaceDE w:val="0"/>
              <w:autoSpaceDN w:val="0"/>
              <w:adjustRightInd w:val="0"/>
              <w:jc w:val="both"/>
              <w:outlineLvl w:val="0"/>
              <w:rPr>
                <w:i/>
              </w:rPr>
            </w:pPr>
            <w:r w:rsidRPr="003C2358">
              <w:rPr>
                <w:i/>
              </w:rPr>
              <w:t>количество человек</w:t>
            </w:r>
          </w:p>
        </w:tc>
        <w:tc>
          <w:tcPr>
            <w:tcW w:w="2659" w:type="dxa"/>
          </w:tcPr>
          <w:p w:rsidR="006B60FB" w:rsidRPr="003C2358" w:rsidRDefault="006B60FB" w:rsidP="00CB2865">
            <w:pPr>
              <w:autoSpaceDE w:val="0"/>
              <w:autoSpaceDN w:val="0"/>
              <w:adjustRightInd w:val="0"/>
              <w:jc w:val="both"/>
              <w:outlineLvl w:val="0"/>
              <w:rPr>
                <w:i/>
              </w:rPr>
            </w:pPr>
            <w:r w:rsidRPr="003C2358">
              <w:rPr>
                <w:i/>
              </w:rPr>
              <w:t>Копия формы 4 ФСС</w:t>
            </w:r>
          </w:p>
        </w:tc>
      </w:tr>
      <w:tr w:rsidR="006B60FB" w:rsidRPr="003C2358" w:rsidTr="00CB2865">
        <w:trPr>
          <w:jc w:val="center"/>
        </w:trPr>
        <w:tc>
          <w:tcPr>
            <w:tcW w:w="709" w:type="dxa"/>
          </w:tcPr>
          <w:p w:rsidR="006B60FB" w:rsidRPr="003C2358" w:rsidRDefault="006B60FB" w:rsidP="00CB2865">
            <w:pPr>
              <w:autoSpaceDE w:val="0"/>
              <w:autoSpaceDN w:val="0"/>
              <w:adjustRightInd w:val="0"/>
              <w:jc w:val="both"/>
              <w:outlineLvl w:val="0"/>
            </w:pPr>
            <w:r w:rsidRPr="003C2358">
              <w:t>4.</w:t>
            </w:r>
          </w:p>
        </w:tc>
        <w:tc>
          <w:tcPr>
            <w:tcW w:w="4820" w:type="dxa"/>
          </w:tcPr>
          <w:p w:rsidR="006B60FB" w:rsidRPr="003C2358" w:rsidRDefault="006B60FB"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6B60FB" w:rsidRPr="003C2358" w:rsidRDefault="006B60FB"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6B60FB" w:rsidRPr="003C2358" w:rsidRDefault="006B60FB"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6B60FB" w:rsidRPr="003C2358" w:rsidRDefault="006B60FB" w:rsidP="00CB2865"/>
    <w:p w:rsidR="006B60FB" w:rsidRPr="003C2358" w:rsidRDefault="006B60FB" w:rsidP="00CB2865">
      <w:pPr>
        <w:pStyle w:val="afc"/>
        <w:tabs>
          <w:tab w:val="clear" w:pos="1134"/>
        </w:tabs>
        <w:autoSpaceDE w:val="0"/>
        <w:autoSpaceDN w:val="0"/>
        <w:spacing w:line="240" w:lineRule="auto"/>
        <w:ind w:firstLine="0"/>
      </w:pPr>
    </w:p>
    <w:p w:rsidR="006B60FB" w:rsidRPr="003C2358" w:rsidRDefault="006B60FB" w:rsidP="00CB2865">
      <w:pPr>
        <w:pStyle w:val="afc"/>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6B60FB" w:rsidRPr="003C2358" w:rsidRDefault="006B60FB"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6B60FB" w:rsidRPr="003C2358" w:rsidRDefault="006B60FB" w:rsidP="00CB2865">
      <w:pPr>
        <w:pStyle w:val="Times12"/>
        <w:ind w:firstLine="709"/>
        <w:rPr>
          <w:bCs w:val="0"/>
          <w:sz w:val="28"/>
        </w:rPr>
      </w:pPr>
      <w:r w:rsidRPr="003C2358">
        <w:rPr>
          <w:bCs w:val="0"/>
          <w:sz w:val="28"/>
        </w:rPr>
        <w:t>М.П.</w:t>
      </w:r>
    </w:p>
    <w:p w:rsidR="006B60FB" w:rsidRPr="003C2358" w:rsidRDefault="006B60FB" w:rsidP="00CB2865">
      <w:pPr>
        <w:tabs>
          <w:tab w:val="left" w:pos="3301"/>
        </w:tabs>
        <w:jc w:val="center"/>
      </w:pPr>
    </w:p>
    <w:p w:rsidR="006B60FB" w:rsidRPr="003C2358" w:rsidRDefault="006B60FB" w:rsidP="00CB2865">
      <w:pPr>
        <w:jc w:val="right"/>
        <w:rPr>
          <w:b/>
          <w:bCs/>
          <w:sz w:val="22"/>
          <w:szCs w:val="22"/>
        </w:rPr>
      </w:pPr>
    </w:p>
    <w:p w:rsidR="006B60FB" w:rsidRPr="003C2358" w:rsidRDefault="006B60FB" w:rsidP="00CB2865">
      <w:pPr>
        <w:jc w:val="right"/>
        <w:rPr>
          <w:b/>
          <w:bCs/>
          <w:sz w:val="22"/>
          <w:szCs w:val="22"/>
        </w:rPr>
      </w:pPr>
    </w:p>
    <w:p w:rsidR="006B60FB" w:rsidRPr="003C2358" w:rsidRDefault="006B60FB" w:rsidP="00CB2865">
      <w:pPr>
        <w:jc w:val="right"/>
        <w:rPr>
          <w:b/>
          <w:bCs/>
          <w:sz w:val="22"/>
          <w:szCs w:val="22"/>
        </w:rPr>
      </w:pPr>
    </w:p>
    <w:p w:rsidR="006B60FB" w:rsidRPr="003C2358" w:rsidRDefault="006B60FB" w:rsidP="00CB2865">
      <w:pPr>
        <w:jc w:val="right"/>
        <w:rPr>
          <w:b/>
          <w:bCs/>
          <w:sz w:val="22"/>
          <w:szCs w:val="22"/>
        </w:rPr>
      </w:pPr>
      <w:r w:rsidRPr="003C2358">
        <w:rPr>
          <w:b/>
          <w:bCs/>
          <w:sz w:val="22"/>
          <w:szCs w:val="22"/>
        </w:rPr>
        <w:t>Форма 5</w:t>
      </w:r>
    </w:p>
    <w:p w:rsidR="006B60FB" w:rsidRPr="003C2358" w:rsidRDefault="006B60FB" w:rsidP="00CB2865">
      <w:pPr>
        <w:pStyle w:val="Times12"/>
        <w:ind w:left="5103" w:firstLine="0"/>
        <w:jc w:val="right"/>
        <w:rPr>
          <w:iCs/>
          <w:sz w:val="22"/>
        </w:rPr>
      </w:pPr>
      <w:r w:rsidRPr="003C2358">
        <w:rPr>
          <w:iCs/>
          <w:sz w:val="22"/>
        </w:rPr>
        <w:t>Приложение к заявке на участие в запросе цен</w:t>
      </w:r>
    </w:p>
    <w:p w:rsidR="006B60FB" w:rsidRPr="003C2358" w:rsidRDefault="006B60FB" w:rsidP="00CB2865">
      <w:pPr>
        <w:pStyle w:val="Times12"/>
        <w:ind w:left="5103" w:firstLine="0"/>
        <w:jc w:val="right"/>
        <w:rPr>
          <w:sz w:val="22"/>
        </w:rPr>
      </w:pPr>
      <w:r w:rsidRPr="003C2358">
        <w:rPr>
          <w:iCs/>
          <w:sz w:val="22"/>
        </w:rPr>
        <w:t>от «___» __________ 20___ г. № ______</w:t>
      </w:r>
    </w:p>
    <w:p w:rsidR="006B60FB" w:rsidRPr="003C2358" w:rsidRDefault="006B60FB" w:rsidP="00CB2865">
      <w:pPr>
        <w:jc w:val="right"/>
        <w:rPr>
          <w:b/>
          <w:sz w:val="22"/>
          <w:szCs w:val="22"/>
        </w:rPr>
      </w:pPr>
    </w:p>
    <w:p w:rsidR="006B60FB" w:rsidRPr="003C2358" w:rsidRDefault="006B60FB" w:rsidP="00CB2865">
      <w:pPr>
        <w:pStyle w:val="Times12"/>
        <w:ind w:firstLine="0"/>
        <w:jc w:val="center"/>
        <w:outlineLvl w:val="1"/>
        <w:rPr>
          <w:b/>
          <w:sz w:val="22"/>
        </w:rPr>
      </w:pPr>
      <w:bookmarkStart w:id="196" w:name="_Toc351633425"/>
      <w:r w:rsidRPr="003C2358">
        <w:rPr>
          <w:b/>
          <w:sz w:val="22"/>
        </w:rPr>
        <w:t>ФОРМА БАНКОВСКОЙ ГАРАНТИИ</w:t>
      </w:r>
      <w:bookmarkEnd w:id="196"/>
    </w:p>
    <w:p w:rsidR="006B60FB" w:rsidRPr="003C2358" w:rsidRDefault="006B60FB" w:rsidP="00CB2865">
      <w:pPr>
        <w:pStyle w:val="Style34"/>
        <w:widowControl/>
        <w:spacing w:before="10"/>
        <w:jc w:val="right"/>
        <w:rPr>
          <w:rStyle w:val="FontStyle72"/>
          <w:sz w:val="20"/>
        </w:rPr>
      </w:pPr>
      <w:bookmarkStart w:id="197" w:name="_БАНКОВСКАЯ_ГАРАНТИЯ_(Форма"/>
      <w:bookmarkEnd w:id="197"/>
      <w:r w:rsidRPr="003C2358">
        <w:rPr>
          <w:rStyle w:val="FontStyle72"/>
          <w:sz w:val="20"/>
        </w:rPr>
        <w:t>Настоящая форма банковской гарантии</w:t>
      </w:r>
    </w:p>
    <w:p w:rsidR="006B60FB" w:rsidRPr="003C2358" w:rsidRDefault="006B60FB"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6B60FB" w:rsidRPr="003C2358" w:rsidRDefault="006B60FB"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6B60FB" w:rsidRPr="003C2358" w:rsidRDefault="006B60FB" w:rsidP="00CB2865">
      <w:pPr>
        <w:pStyle w:val="Style34"/>
        <w:widowControl/>
        <w:spacing w:before="10"/>
        <w:jc w:val="center"/>
        <w:rPr>
          <w:rStyle w:val="FontStyle72"/>
          <w:sz w:val="22"/>
          <w:szCs w:val="22"/>
        </w:rPr>
      </w:pPr>
    </w:p>
    <w:p w:rsidR="006B60FB" w:rsidRPr="003C2358" w:rsidRDefault="006B60FB" w:rsidP="00CB2865">
      <w:pPr>
        <w:pStyle w:val="Style34"/>
        <w:widowControl/>
        <w:spacing w:before="10"/>
        <w:jc w:val="center"/>
        <w:rPr>
          <w:rStyle w:val="FontStyle72"/>
          <w:sz w:val="22"/>
          <w:szCs w:val="22"/>
        </w:rPr>
      </w:pPr>
    </w:p>
    <w:p w:rsidR="006B60FB" w:rsidRPr="003C2358" w:rsidRDefault="006B60FB"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6B60FB" w:rsidRPr="003C2358" w:rsidRDefault="006B60FB" w:rsidP="00CB2865">
      <w:pPr>
        <w:pStyle w:val="Style34"/>
        <w:widowControl/>
        <w:spacing w:line="240" w:lineRule="exact"/>
        <w:ind w:left="754"/>
        <w:rPr>
          <w:sz w:val="22"/>
          <w:szCs w:val="22"/>
        </w:rPr>
      </w:pPr>
    </w:p>
    <w:p w:rsidR="006B60FB" w:rsidRPr="003C2358" w:rsidRDefault="006B60FB"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6B60FB" w:rsidRPr="003C2358" w:rsidRDefault="006B60FB" w:rsidP="00CB2865">
      <w:pPr>
        <w:pStyle w:val="Style67"/>
        <w:widowControl/>
        <w:spacing w:line="240" w:lineRule="exact"/>
        <w:ind w:left="710" w:firstLine="0"/>
        <w:rPr>
          <w:sz w:val="22"/>
          <w:szCs w:val="22"/>
        </w:rPr>
      </w:pPr>
    </w:p>
    <w:p w:rsidR="006B60FB" w:rsidRPr="003C2358" w:rsidRDefault="006B60FB"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6B60FB" w:rsidRPr="003C2358" w:rsidRDefault="006B60FB" w:rsidP="00CB2865">
      <w:pPr>
        <w:pStyle w:val="Style67"/>
        <w:widowControl/>
        <w:tabs>
          <w:tab w:val="left" w:pos="2381"/>
          <w:tab w:val="left" w:pos="5189"/>
          <w:tab w:val="left" w:pos="8102"/>
        </w:tabs>
        <w:spacing w:before="24" w:line="269" w:lineRule="exact"/>
        <w:ind w:firstLine="0"/>
        <w:rPr>
          <w:rStyle w:val="FontStyle72"/>
          <w:sz w:val="22"/>
          <w:szCs w:val="22"/>
        </w:rPr>
      </w:pP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вступает в силу с даты выдачи и действует по «__» _________ 201_ года включительно.</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6B60FB" w:rsidRPr="003C2358" w:rsidRDefault="006B60FB" w:rsidP="00E32B71">
      <w:pPr>
        <w:pStyle w:val="Style59"/>
        <w:widowControl/>
        <w:numPr>
          <w:ilvl w:val="0"/>
          <w:numId w:val="28"/>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документы, подтверждающие полномочия лица, подписавшего требование от имени Бенефициара.</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6B60FB" w:rsidRPr="003C2358" w:rsidRDefault="006B60FB" w:rsidP="00CB2865">
      <w:pPr>
        <w:rPr>
          <w:sz w:val="2"/>
          <w:szCs w:val="2"/>
        </w:rPr>
      </w:pP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6B60FB" w:rsidRPr="003C2358" w:rsidRDefault="006B60FB"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6B60FB" w:rsidRPr="003C2358" w:rsidRDefault="006B60FB" w:rsidP="00E32B71">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6B60FB" w:rsidRPr="003C2358" w:rsidRDefault="006B60FB" w:rsidP="00513336">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6B60FB" w:rsidRPr="003C2358" w:rsidRDefault="006B60FB" w:rsidP="00CB2865">
      <w:pPr>
        <w:pStyle w:val="Style34"/>
        <w:widowControl/>
        <w:spacing w:line="240" w:lineRule="exact"/>
        <w:jc w:val="center"/>
        <w:rPr>
          <w:sz w:val="20"/>
          <w:szCs w:val="20"/>
        </w:rPr>
      </w:pPr>
    </w:p>
    <w:p w:rsidR="006B60FB" w:rsidRPr="003C2358" w:rsidRDefault="006B60FB" w:rsidP="00CB2865">
      <w:pPr>
        <w:pStyle w:val="Style34"/>
        <w:widowControl/>
        <w:spacing w:line="240" w:lineRule="exact"/>
        <w:jc w:val="center"/>
        <w:rPr>
          <w:sz w:val="20"/>
          <w:szCs w:val="20"/>
        </w:rPr>
      </w:pPr>
    </w:p>
    <w:p w:rsidR="006B60FB" w:rsidRPr="003C2358" w:rsidRDefault="006B60FB" w:rsidP="00CB2865">
      <w:pPr>
        <w:pStyle w:val="Style34"/>
        <w:widowControl/>
        <w:spacing w:line="240" w:lineRule="exact"/>
        <w:jc w:val="center"/>
        <w:rPr>
          <w:sz w:val="20"/>
          <w:szCs w:val="20"/>
        </w:rPr>
      </w:pPr>
    </w:p>
    <w:p w:rsidR="006B60FB" w:rsidRPr="003C2358" w:rsidRDefault="006B60FB" w:rsidP="00CB2865">
      <w:pPr>
        <w:pStyle w:val="Style34"/>
        <w:widowControl/>
        <w:spacing w:before="24"/>
        <w:jc w:val="center"/>
        <w:rPr>
          <w:rStyle w:val="FontStyle72"/>
        </w:rPr>
      </w:pPr>
      <w:r w:rsidRPr="003C2358">
        <w:rPr>
          <w:rStyle w:val="FontStyle72"/>
        </w:rPr>
        <w:t>ГАРАНТ:</w:t>
      </w:r>
    </w:p>
    <w:p w:rsidR="006B60FB" w:rsidRPr="003C2358" w:rsidRDefault="006B60FB" w:rsidP="00CB2865">
      <w:pPr>
        <w:pStyle w:val="Style34"/>
        <w:widowControl/>
        <w:spacing w:before="24"/>
        <w:jc w:val="center"/>
        <w:rPr>
          <w:rStyle w:val="FontStyle72"/>
        </w:rPr>
      </w:pPr>
    </w:p>
    <w:p w:rsidR="006B60FB" w:rsidRPr="003C2358" w:rsidRDefault="006B60FB"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6B60FB" w:rsidRPr="003C2358" w:rsidRDefault="006B60FB"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6B60FB" w:rsidRPr="003C2358" w:rsidRDefault="006B60FB" w:rsidP="00C97F37">
      <w:pPr>
        <w:pStyle w:val="Times12"/>
        <w:ind w:firstLine="0"/>
        <w:rPr>
          <w:b/>
          <w:i/>
          <w:sz w:val="20"/>
          <w:szCs w:val="20"/>
        </w:rPr>
        <w:sectPr w:rsidR="006B60FB" w:rsidRPr="003C2358" w:rsidSect="004A0A8E">
          <w:headerReference w:type="even" r:id="rId40"/>
          <w:headerReference w:type="default" r:id="rId41"/>
          <w:footerReference w:type="even" r:id="rId42"/>
          <w:footerReference w:type="default" r:id="rId43"/>
          <w:pgSz w:w="11907" w:h="16840" w:code="9"/>
          <w:pgMar w:top="1134" w:right="737" w:bottom="1701" w:left="1134" w:header="567" w:footer="567" w:gutter="0"/>
          <w:cols w:space="708"/>
          <w:docGrid w:linePitch="360"/>
        </w:sectPr>
      </w:pPr>
    </w:p>
    <w:p w:rsidR="006B60FB" w:rsidRDefault="006B60FB" w:rsidP="00DC6A48">
      <w:pPr>
        <w:jc w:val="center"/>
        <w:outlineLvl w:val="0"/>
        <w:rPr>
          <w:b/>
        </w:rPr>
      </w:pPr>
      <w:bookmarkStart w:id="198" w:name="_ДОГОВОР_ПОРУЧИТЕЛЬСТВА_(Форма"/>
      <w:bookmarkEnd w:id="198"/>
      <w:r>
        <w:rPr>
          <w:b/>
        </w:rPr>
        <w:t>ЧАСТЬ 2</w:t>
      </w:r>
    </w:p>
    <w:p w:rsidR="006B60FB" w:rsidRDefault="006B60FB" w:rsidP="00DC6A48">
      <w:pPr>
        <w:jc w:val="center"/>
        <w:rPr>
          <w:b/>
        </w:rPr>
      </w:pPr>
      <w:r>
        <w:rPr>
          <w:b/>
        </w:rPr>
        <w:t>ПРОЕКТ ДОГОВОРА</w:t>
      </w:r>
    </w:p>
    <w:p w:rsidR="006B60FB" w:rsidRPr="00852083" w:rsidRDefault="006B60FB" w:rsidP="00DC6A48">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6B60FB" w:rsidRPr="00E053D6" w:rsidRDefault="006B60FB" w:rsidP="00DC6A48">
      <w:pPr>
        <w:pStyle w:val="Title"/>
        <w:ind w:left="720"/>
        <w:outlineLvl w:val="0"/>
        <w:rPr>
          <w:b/>
          <w:sz w:val="22"/>
          <w:szCs w:val="22"/>
        </w:rPr>
      </w:pPr>
      <w:r w:rsidRPr="00E053D6">
        <w:rPr>
          <w:b/>
          <w:sz w:val="22"/>
          <w:szCs w:val="22"/>
        </w:rPr>
        <w:t>Проект Договора поставки № ______</w:t>
      </w:r>
    </w:p>
    <w:p w:rsidR="006B60FB" w:rsidRPr="00E053D6" w:rsidRDefault="006B60FB" w:rsidP="00DC6A48">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6B60FB" w:rsidRPr="00E053D6" w:rsidRDefault="006B60FB" w:rsidP="00DC6A48">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6B60FB" w:rsidRPr="00E053D6" w:rsidRDefault="006B60FB" w:rsidP="00DC6A48">
      <w:pPr>
        <w:spacing w:line="140" w:lineRule="atLeast"/>
        <w:jc w:val="both"/>
        <w:rPr>
          <w:sz w:val="22"/>
          <w:szCs w:val="22"/>
        </w:rPr>
      </w:pPr>
    </w:p>
    <w:p w:rsidR="006B60FB" w:rsidRPr="00E053D6" w:rsidRDefault="006B60FB" w:rsidP="00DC6A48">
      <w:pPr>
        <w:jc w:val="center"/>
        <w:outlineLvl w:val="0"/>
        <w:rPr>
          <w:b/>
          <w:bCs/>
          <w:sz w:val="22"/>
          <w:szCs w:val="22"/>
        </w:rPr>
      </w:pPr>
      <w:r w:rsidRPr="00E053D6">
        <w:rPr>
          <w:b/>
          <w:bCs/>
          <w:sz w:val="22"/>
          <w:szCs w:val="22"/>
        </w:rPr>
        <w:t>1. ПРЕДМЕТ ДОГОВОРА</w:t>
      </w:r>
    </w:p>
    <w:p w:rsidR="006B60FB" w:rsidRPr="00E053D6" w:rsidRDefault="006B60FB" w:rsidP="00DC6A48">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6B60FB" w:rsidRPr="00E053D6" w:rsidRDefault="006B60FB" w:rsidP="00DC6A48">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6B60FB" w:rsidRPr="00E053D6" w:rsidRDefault="006B60FB" w:rsidP="00DC6A48">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467ACB">
        <w:rPr>
          <w:sz w:val="22"/>
          <w:szCs w:val="22"/>
        </w:rPr>
        <w:t xml:space="preserve">г. Москва, ул. </w:t>
      </w:r>
      <w:r>
        <w:rPr>
          <w:sz w:val="22"/>
          <w:szCs w:val="22"/>
        </w:rPr>
        <w:t>Кошкина, вл</w:t>
      </w:r>
      <w:r w:rsidRPr="00467ACB">
        <w:rPr>
          <w:sz w:val="22"/>
          <w:szCs w:val="22"/>
        </w:rPr>
        <w:t>.</w:t>
      </w:r>
      <w:r>
        <w:rPr>
          <w:sz w:val="22"/>
          <w:szCs w:val="22"/>
        </w:rPr>
        <w:t xml:space="preserve"> 5.</w:t>
      </w:r>
    </w:p>
    <w:p w:rsidR="006B60FB" w:rsidRPr="00E053D6" w:rsidRDefault="006B60FB" w:rsidP="00DC6A48">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6B60FB" w:rsidRPr="00E053D6" w:rsidRDefault="006B60FB" w:rsidP="00DC6A48">
      <w:pPr>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2. ЦЕНА ДОГОВОРА</w:t>
      </w:r>
    </w:p>
    <w:p w:rsidR="006B60FB" w:rsidRPr="00E053D6" w:rsidRDefault="006B60FB" w:rsidP="00DC6A48">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6B60FB" w:rsidRDefault="006B60FB" w:rsidP="00DC6A48">
      <w:pPr>
        <w:ind w:firstLine="720"/>
        <w:jc w:val="both"/>
        <w:rPr>
          <w:sz w:val="22"/>
          <w:szCs w:val="22"/>
        </w:rPr>
      </w:pPr>
      <w:r w:rsidRPr="00E053D6">
        <w:rPr>
          <w:sz w:val="22"/>
          <w:szCs w:val="22"/>
        </w:rPr>
        <w:t>2.2. </w:t>
      </w:r>
      <w:r w:rsidRPr="00186621">
        <w:rPr>
          <w:sz w:val="22"/>
          <w:szCs w:val="22"/>
        </w:rPr>
        <w:t>Цена</w:t>
      </w:r>
      <w:r>
        <w:rPr>
          <w:sz w:val="22"/>
          <w:szCs w:val="22"/>
        </w:rPr>
        <w:t xml:space="preserve"> д</w:t>
      </w:r>
      <w:r w:rsidRPr="00467ACB">
        <w:rPr>
          <w:sz w:val="22"/>
          <w:szCs w:val="22"/>
        </w:rPr>
        <w:t>оговора включает в себя: стоимость Товара, упаковку Товара,</w:t>
      </w:r>
      <w:r>
        <w:rPr>
          <w:sz w:val="22"/>
          <w:szCs w:val="22"/>
        </w:rPr>
        <w:t xml:space="preserve"> 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w:t>
      </w:r>
      <w:r>
        <w:rPr>
          <w:sz w:val="22"/>
          <w:szCs w:val="22"/>
        </w:rPr>
        <w:t xml:space="preserve">Покупателя,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p w:rsidR="006B60FB" w:rsidRPr="00E053D6" w:rsidRDefault="006B60FB" w:rsidP="00DC6A48">
      <w:pPr>
        <w:ind w:firstLine="720"/>
        <w:jc w:val="both"/>
        <w:rPr>
          <w:sz w:val="22"/>
          <w:szCs w:val="22"/>
        </w:rPr>
      </w:pPr>
      <w:r w:rsidRPr="00E053D6">
        <w:rPr>
          <w:sz w:val="22"/>
          <w:szCs w:val="22"/>
        </w:rPr>
        <w:t>2.3. Цена единицы Товара указана в Спецификации.</w:t>
      </w:r>
    </w:p>
    <w:p w:rsidR="006B60FB" w:rsidRPr="00E053D6" w:rsidRDefault="006B60FB" w:rsidP="00DC6A48">
      <w:pPr>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3. ПРАВА И ОБЯЗАННОСТИ СТОРОН</w:t>
      </w:r>
    </w:p>
    <w:p w:rsidR="006B60FB" w:rsidRPr="00E053D6" w:rsidRDefault="006B60FB" w:rsidP="00DC6A48">
      <w:pPr>
        <w:ind w:firstLine="720"/>
        <w:rPr>
          <w:sz w:val="22"/>
          <w:szCs w:val="22"/>
        </w:rPr>
      </w:pPr>
      <w:r w:rsidRPr="00E053D6">
        <w:rPr>
          <w:sz w:val="22"/>
          <w:szCs w:val="22"/>
        </w:rPr>
        <w:t>3.1. Поставщик обязуется:</w:t>
      </w:r>
    </w:p>
    <w:p w:rsidR="006B60FB" w:rsidRDefault="006B60FB" w:rsidP="00DC6A48">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6B60FB" w:rsidRPr="00CC5EA4" w:rsidRDefault="006B60FB" w:rsidP="00DC6A48">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6B60FB" w:rsidRPr="00CC5EA4" w:rsidRDefault="006B60FB" w:rsidP="00DC6A48">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B60FB" w:rsidRPr="00CC5EA4" w:rsidRDefault="006B60FB" w:rsidP="00DC6A48">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B60FB" w:rsidRPr="00CC5EA4" w:rsidRDefault="006B60FB" w:rsidP="00DC6A48">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6B60FB" w:rsidRPr="00CC5EA4" w:rsidRDefault="006B60FB" w:rsidP="00DC6A48">
      <w:pPr>
        <w:ind w:firstLine="720"/>
        <w:jc w:val="both"/>
        <w:rPr>
          <w:sz w:val="22"/>
          <w:szCs w:val="22"/>
        </w:rPr>
      </w:pPr>
      <w:r w:rsidRPr="00CC5EA4">
        <w:rPr>
          <w:sz w:val="22"/>
          <w:szCs w:val="22"/>
        </w:rPr>
        <w:t>- копию бухгалтерской (финансовой) отчетности за истекший период.</w:t>
      </w:r>
    </w:p>
    <w:p w:rsidR="006B60FB" w:rsidRPr="00CC5EA4" w:rsidRDefault="006B60FB" w:rsidP="00DC6A48">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6B60FB" w:rsidRPr="00E053D6" w:rsidRDefault="006B60FB" w:rsidP="00DC6A48">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6B60FB" w:rsidRPr="00E053D6" w:rsidRDefault="006B60FB" w:rsidP="00DC6A48">
      <w:pPr>
        <w:ind w:firstLine="720"/>
        <w:jc w:val="both"/>
        <w:rPr>
          <w:sz w:val="22"/>
          <w:szCs w:val="22"/>
        </w:rPr>
      </w:pPr>
      <w:r w:rsidRPr="00E053D6">
        <w:rPr>
          <w:sz w:val="22"/>
          <w:szCs w:val="22"/>
        </w:rPr>
        <w:t>3.2. Покупатель обязуется:</w:t>
      </w:r>
    </w:p>
    <w:p w:rsidR="006B60FB" w:rsidRPr="00E053D6" w:rsidRDefault="006B60FB" w:rsidP="00DC6A48">
      <w:pPr>
        <w:pStyle w:val="BodyText"/>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6B60FB" w:rsidRPr="00E053D6" w:rsidRDefault="006B60FB" w:rsidP="00DC6A48">
      <w:pPr>
        <w:pStyle w:val="BodyText"/>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6B60FB" w:rsidRPr="00E053D6" w:rsidRDefault="006B60FB" w:rsidP="00DC6A48">
      <w:pPr>
        <w:pStyle w:val="BodyText"/>
        <w:spacing w:after="0"/>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4. УПАКОВКА И МАРКИРОВКА</w:t>
      </w:r>
    </w:p>
    <w:p w:rsidR="006B60FB" w:rsidRPr="00E053D6" w:rsidRDefault="006B60FB" w:rsidP="00DC6A48">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6B60FB" w:rsidRPr="00E053D6" w:rsidRDefault="006B60FB" w:rsidP="00DC6A48">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6B60FB" w:rsidRDefault="006B60FB" w:rsidP="00DC6A48">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6B60FB" w:rsidRPr="00E053D6" w:rsidRDefault="006B60FB" w:rsidP="00DC6A48">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B60FB" w:rsidRPr="00E053D6" w:rsidRDefault="006B60FB" w:rsidP="00DC6A48">
      <w:pPr>
        <w:rPr>
          <w:bCs/>
          <w:sz w:val="22"/>
          <w:szCs w:val="22"/>
        </w:rPr>
      </w:pPr>
    </w:p>
    <w:p w:rsidR="006B60FB" w:rsidRPr="00E053D6" w:rsidRDefault="006B60FB" w:rsidP="00DC6A48">
      <w:pPr>
        <w:jc w:val="center"/>
        <w:outlineLvl w:val="0"/>
        <w:rPr>
          <w:b/>
          <w:bCs/>
          <w:caps/>
          <w:sz w:val="22"/>
          <w:szCs w:val="22"/>
        </w:rPr>
      </w:pPr>
      <w:r w:rsidRPr="00B363B9">
        <w:rPr>
          <w:b/>
          <w:bCs/>
          <w:caps/>
          <w:sz w:val="22"/>
          <w:szCs w:val="22"/>
        </w:rPr>
        <w:t>5. Поставка Товара и документации</w:t>
      </w:r>
    </w:p>
    <w:p w:rsidR="006B60FB" w:rsidRPr="00E053D6" w:rsidRDefault="006B60FB" w:rsidP="00DC6A48">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6B60FB" w:rsidRDefault="006B60FB" w:rsidP="00DC6A48">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6B60FB" w:rsidRPr="00621B28" w:rsidRDefault="006B60FB" w:rsidP="00DC6A48">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6B60FB" w:rsidRPr="00E053D6" w:rsidRDefault="006B60FB" w:rsidP="00DC6A48">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6B60FB" w:rsidRPr="00E053D6" w:rsidRDefault="006B60FB" w:rsidP="00DC6A48">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6B60FB" w:rsidRDefault="006B60FB" w:rsidP="00DC6A48">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6B60FB" w:rsidRDefault="006B60FB" w:rsidP="00DC6A48">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6B60FB" w:rsidRPr="00E053D6" w:rsidRDefault="006B60FB" w:rsidP="00DC6A48">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6B60FB" w:rsidRPr="00A317CD" w:rsidRDefault="006B60FB" w:rsidP="00DC6A48">
      <w:pPr>
        <w:ind w:firstLine="720"/>
        <w:jc w:val="both"/>
        <w:rPr>
          <w:bCs/>
          <w:sz w:val="22"/>
          <w:szCs w:val="22"/>
        </w:rPr>
      </w:pPr>
      <w:r>
        <w:rPr>
          <w:bCs/>
          <w:sz w:val="22"/>
          <w:szCs w:val="22"/>
        </w:rPr>
        <w:t>б) товарно-транспортную накладную по форме 1-Т;</w:t>
      </w:r>
    </w:p>
    <w:p w:rsidR="006B60FB" w:rsidRPr="00E053D6" w:rsidRDefault="006B60FB" w:rsidP="00DC6A48">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6B60FB" w:rsidRDefault="006B60FB" w:rsidP="00DC6A48">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6B60FB" w:rsidRPr="00534F3B" w:rsidRDefault="006B60FB" w:rsidP="00DC6A48">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6B60FB" w:rsidRPr="00534F3B" w:rsidRDefault="006B60FB" w:rsidP="00DC6A48">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6B60FB" w:rsidRPr="00534F3B" w:rsidRDefault="006B60FB" w:rsidP="00DC6A48">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6B60FB" w:rsidRDefault="006B60FB" w:rsidP="00DC6A48">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6B60FB" w:rsidRDefault="006B60FB" w:rsidP="00DC6A48">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6B60FB" w:rsidRDefault="006B60FB" w:rsidP="00DC6A48">
      <w:pPr>
        <w:ind w:firstLine="720"/>
        <w:jc w:val="both"/>
        <w:rPr>
          <w:bCs/>
          <w:sz w:val="22"/>
          <w:szCs w:val="22"/>
        </w:rPr>
      </w:pPr>
      <w:r>
        <w:rPr>
          <w:bCs/>
          <w:sz w:val="22"/>
          <w:szCs w:val="22"/>
        </w:rPr>
        <w:t>ж) технический паспорт на Товар на русском языке и/или инструкцию пользователя;</w:t>
      </w:r>
    </w:p>
    <w:p w:rsidR="006B60FB" w:rsidRDefault="006B60FB" w:rsidP="00DC6A48">
      <w:pPr>
        <w:ind w:firstLine="720"/>
        <w:jc w:val="both"/>
        <w:rPr>
          <w:bCs/>
          <w:sz w:val="22"/>
          <w:szCs w:val="22"/>
        </w:rPr>
      </w:pPr>
      <w:r>
        <w:rPr>
          <w:bCs/>
          <w:sz w:val="22"/>
          <w:szCs w:val="22"/>
        </w:rPr>
        <w:t>з)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6B60FB" w:rsidRPr="00E02F61" w:rsidRDefault="006B60FB" w:rsidP="00DC6A48">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6B60FB" w:rsidRPr="000815B8" w:rsidRDefault="006B60FB" w:rsidP="00DC6A48">
      <w:pPr>
        <w:ind w:firstLine="720"/>
        <w:jc w:val="both"/>
        <w:rPr>
          <w:bCs/>
          <w:sz w:val="22"/>
          <w:szCs w:val="22"/>
        </w:rPr>
      </w:pPr>
    </w:p>
    <w:p w:rsidR="006B60FB" w:rsidRDefault="006B60FB" w:rsidP="00DC6A48">
      <w:pPr>
        <w:jc w:val="center"/>
        <w:outlineLvl w:val="0"/>
        <w:rPr>
          <w:b/>
          <w:bCs/>
          <w:sz w:val="22"/>
          <w:szCs w:val="22"/>
        </w:rPr>
      </w:pPr>
      <w:r>
        <w:rPr>
          <w:b/>
          <w:bCs/>
          <w:sz w:val="22"/>
          <w:szCs w:val="22"/>
        </w:rPr>
        <w:t>6. ПОРЯДОК ПРИЕМА ТОВАРА</w:t>
      </w:r>
    </w:p>
    <w:p w:rsidR="006B60FB" w:rsidRDefault="006B60FB" w:rsidP="00DC6A48">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6B60FB" w:rsidRDefault="006B60FB" w:rsidP="00DC6A48">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6B60FB" w:rsidRPr="00A439A3" w:rsidRDefault="006B60FB" w:rsidP="00DC6A48">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6B60FB" w:rsidRPr="00A439A3" w:rsidRDefault="006B60FB" w:rsidP="00DC6A48">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6B60FB" w:rsidRDefault="006B60FB" w:rsidP="00DC6A48">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6B60FB" w:rsidRDefault="006B60FB" w:rsidP="00DC6A48">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6B60FB" w:rsidRDefault="006B60FB" w:rsidP="00DC6A48">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количеству, комплектности и качеству, </w:t>
      </w:r>
      <w:r w:rsidRPr="0068515A">
        <w:rPr>
          <w:bCs/>
          <w:sz w:val="22"/>
          <w:szCs w:val="22"/>
        </w:rPr>
        <w:t>с даты подписания Покупателем товарной накладной.</w:t>
      </w:r>
    </w:p>
    <w:p w:rsidR="006B60FB" w:rsidRDefault="006B60FB" w:rsidP="00DC6A48">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6B60FB" w:rsidRPr="00E053D6" w:rsidRDefault="006B60FB" w:rsidP="00DC6A48">
      <w:pPr>
        <w:jc w:val="both"/>
        <w:rPr>
          <w:bCs/>
          <w:sz w:val="22"/>
          <w:szCs w:val="22"/>
        </w:rPr>
      </w:pPr>
    </w:p>
    <w:p w:rsidR="006B60FB" w:rsidRPr="00E053D6" w:rsidRDefault="006B60FB" w:rsidP="00DC6A48">
      <w:pPr>
        <w:jc w:val="center"/>
        <w:outlineLvl w:val="0"/>
        <w:rPr>
          <w:b/>
          <w:bCs/>
          <w:sz w:val="22"/>
          <w:szCs w:val="22"/>
        </w:rPr>
      </w:pPr>
      <w:r w:rsidRPr="00E053D6">
        <w:rPr>
          <w:b/>
          <w:bCs/>
          <w:sz w:val="22"/>
          <w:szCs w:val="22"/>
        </w:rPr>
        <w:t>7. ГАРАНТИЙНЫЕ ОБЯЗАТЕЛЬСТВА</w:t>
      </w:r>
    </w:p>
    <w:p w:rsidR="006B60FB" w:rsidRPr="00051E47" w:rsidRDefault="006B60FB" w:rsidP="00DC6A48">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6B60FB" w:rsidRPr="00DC5F57" w:rsidRDefault="006B60FB" w:rsidP="00DC6A48">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момента подписания акта приема-передачи Товара Покупателем.</w:t>
      </w:r>
    </w:p>
    <w:p w:rsidR="006B60FB" w:rsidRPr="00E053D6" w:rsidRDefault="006B60FB" w:rsidP="00DC6A48">
      <w:pPr>
        <w:pStyle w:val="-"/>
        <w:numPr>
          <w:ilvl w:val="0"/>
          <w:numId w:val="0"/>
        </w:numPr>
        <w:tabs>
          <w:tab w:val="num" w:pos="0"/>
          <w:tab w:val="left" w:pos="1080"/>
        </w:tabs>
        <w:ind w:firstLine="720"/>
      </w:pPr>
      <w:r w:rsidRPr="00E053D6">
        <w:t>7.</w:t>
      </w:r>
      <w:r>
        <w:t>3</w:t>
      </w:r>
      <w:r w:rsidRPr="00E053D6">
        <w:t>. Поставщик гарантирует:</w:t>
      </w:r>
    </w:p>
    <w:p w:rsidR="006B60FB" w:rsidRPr="004C0BB3" w:rsidRDefault="006B60FB" w:rsidP="00DC6A48">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6B60FB" w:rsidRDefault="006B60FB" w:rsidP="00DC6A48">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6B60FB" w:rsidRPr="00E053D6" w:rsidRDefault="006B60FB" w:rsidP="00DC6A48">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6B60FB" w:rsidRPr="00E053D6" w:rsidRDefault="006B60FB" w:rsidP="00DC6A48">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6B60FB" w:rsidRPr="00E053D6" w:rsidRDefault="006B60FB" w:rsidP="00DC6A48">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6B60FB" w:rsidRPr="00EA0230" w:rsidRDefault="006B60FB" w:rsidP="00DC6A48">
      <w:pPr>
        <w:ind w:firstLine="708"/>
        <w:jc w:val="both"/>
        <w:rPr>
          <w:sz w:val="22"/>
          <w:szCs w:val="22"/>
        </w:rPr>
      </w:pPr>
      <w:r w:rsidRPr="00E053D6">
        <w:rPr>
          <w:sz w:val="22"/>
          <w:szCs w:val="22"/>
        </w:rPr>
        <w:t>- в результате нарушения правил эксплуатации и обслуживания.</w:t>
      </w:r>
    </w:p>
    <w:p w:rsidR="006B60FB" w:rsidRDefault="006B60FB" w:rsidP="00DC6A48">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6B60FB" w:rsidRPr="00630266" w:rsidRDefault="006B60FB" w:rsidP="00DC6A48">
      <w:pPr>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8. ПОРЯДОК ОПЛАТЫ</w:t>
      </w:r>
    </w:p>
    <w:p w:rsidR="006B60FB" w:rsidRPr="00C22B99" w:rsidRDefault="006B60FB" w:rsidP="00DC6A48">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6B60FB" w:rsidRPr="00C22B99" w:rsidRDefault="006B60FB" w:rsidP="00DC6A48">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B60FB" w:rsidRDefault="006B60FB" w:rsidP="00DC6A48">
      <w:pPr>
        <w:ind w:firstLine="708"/>
        <w:rPr>
          <w:sz w:val="22"/>
          <w:szCs w:val="22"/>
        </w:rPr>
      </w:pPr>
      <w:bookmarkStart w:id="199"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6B60FB" w:rsidRDefault="006B60FB" w:rsidP="00DC6A48">
      <w:pPr>
        <w:jc w:val="both"/>
        <w:rPr>
          <w:sz w:val="22"/>
          <w:szCs w:val="22"/>
        </w:rPr>
      </w:pPr>
    </w:p>
    <w:bookmarkEnd w:id="199"/>
    <w:p w:rsidR="006B60FB" w:rsidRPr="00E053D6" w:rsidRDefault="006B60FB" w:rsidP="00DC6A48">
      <w:pPr>
        <w:jc w:val="center"/>
        <w:rPr>
          <w:b/>
          <w:bCs/>
          <w:sz w:val="22"/>
          <w:szCs w:val="22"/>
        </w:rPr>
      </w:pPr>
      <w:r>
        <w:rPr>
          <w:b/>
          <w:bCs/>
          <w:sz w:val="22"/>
          <w:szCs w:val="22"/>
        </w:rPr>
        <w:t>9</w:t>
      </w:r>
      <w:r w:rsidRPr="00E053D6">
        <w:rPr>
          <w:b/>
          <w:bCs/>
          <w:sz w:val="22"/>
          <w:szCs w:val="22"/>
        </w:rPr>
        <w:t>. ОТВЕТСТВЕННОСТЬ СТОРОН</w:t>
      </w:r>
    </w:p>
    <w:p w:rsidR="006B60FB" w:rsidRDefault="006B60FB" w:rsidP="00DC6A48">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6B60FB" w:rsidRDefault="006B60FB" w:rsidP="00DC6A48">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6B60FB" w:rsidRPr="007E1F1D" w:rsidRDefault="006B60FB"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6B60FB" w:rsidRPr="007E1F1D" w:rsidRDefault="006B60FB"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6B60FB" w:rsidRDefault="006B60FB"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6B60FB" w:rsidRPr="0075235A" w:rsidRDefault="006B60FB" w:rsidP="00DC6A48">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6B60FB" w:rsidRDefault="006B60FB" w:rsidP="00DC6A48">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документы указанные в </w:t>
      </w:r>
      <w:r>
        <w:rPr>
          <w:sz w:val="22"/>
          <w:szCs w:val="22"/>
        </w:rPr>
        <w:t xml:space="preserve">пп. «д» п. </w:t>
      </w:r>
      <w:r w:rsidRPr="007A685F">
        <w:rPr>
          <w:sz w:val="22"/>
          <w:szCs w:val="22"/>
        </w:rPr>
        <w:t>5.5,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6B60FB" w:rsidRDefault="006B60FB" w:rsidP="00DC6A48">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6B60FB" w:rsidRDefault="006B60FB" w:rsidP="00DC6A48">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6B60FB" w:rsidRDefault="006B60FB" w:rsidP="00DC6A48">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6B60FB" w:rsidRPr="007E1F1D" w:rsidRDefault="006B60FB" w:rsidP="00DC6A48">
      <w:pPr>
        <w:pStyle w:val="-"/>
        <w:numPr>
          <w:ilvl w:val="0"/>
          <w:numId w:val="0"/>
        </w:numPr>
        <w:tabs>
          <w:tab w:val="num" w:pos="0"/>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6B60FB" w:rsidRDefault="006B60FB" w:rsidP="00DC6A48">
      <w:pPr>
        <w:jc w:val="center"/>
        <w:rPr>
          <w:b/>
          <w:bCs/>
          <w:sz w:val="22"/>
          <w:szCs w:val="22"/>
        </w:rPr>
      </w:pPr>
    </w:p>
    <w:p w:rsidR="006B60FB" w:rsidRPr="00E053D6" w:rsidRDefault="006B60FB" w:rsidP="00DC6A48">
      <w:pPr>
        <w:jc w:val="center"/>
        <w:outlineLvl w:val="0"/>
        <w:rPr>
          <w:b/>
          <w:bCs/>
          <w:sz w:val="22"/>
          <w:szCs w:val="22"/>
        </w:rPr>
      </w:pPr>
      <w:r>
        <w:rPr>
          <w:b/>
          <w:bCs/>
          <w:sz w:val="22"/>
          <w:szCs w:val="22"/>
        </w:rPr>
        <w:t>10</w:t>
      </w:r>
      <w:r w:rsidRPr="00E053D6">
        <w:rPr>
          <w:b/>
          <w:bCs/>
          <w:sz w:val="22"/>
          <w:szCs w:val="22"/>
        </w:rPr>
        <w:t>. ФОРС-МАЖОР</w:t>
      </w:r>
    </w:p>
    <w:p w:rsidR="006B60FB" w:rsidRPr="00E053D6" w:rsidRDefault="006B60FB" w:rsidP="00DC6A48">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B60FB" w:rsidRPr="00E053D6" w:rsidRDefault="006B60FB" w:rsidP="00DC6A48">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60FB" w:rsidRPr="00E053D6" w:rsidRDefault="006B60FB" w:rsidP="00DC6A48">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60FB" w:rsidRPr="00E053D6" w:rsidRDefault="006B60FB" w:rsidP="00DC6A48">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B60FB" w:rsidRPr="00E053D6" w:rsidRDefault="006B60FB" w:rsidP="00DC6A48">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60FB" w:rsidRDefault="006B60FB" w:rsidP="00DC6A48">
      <w:pPr>
        <w:rPr>
          <w:sz w:val="22"/>
          <w:szCs w:val="22"/>
        </w:rPr>
      </w:pPr>
    </w:p>
    <w:p w:rsidR="006B60FB" w:rsidRPr="004C0BB3" w:rsidRDefault="006B60FB" w:rsidP="00DC6A48">
      <w:pPr>
        <w:jc w:val="center"/>
        <w:rPr>
          <w:b/>
          <w:bCs/>
          <w:sz w:val="22"/>
          <w:szCs w:val="22"/>
        </w:rPr>
      </w:pPr>
      <w:r w:rsidRPr="004C0BB3">
        <w:rPr>
          <w:b/>
          <w:bCs/>
          <w:sz w:val="22"/>
          <w:szCs w:val="22"/>
        </w:rPr>
        <w:t>11. РАЗРЕШЕНИЕ СПОРОВ</w:t>
      </w:r>
    </w:p>
    <w:p w:rsidR="006B60FB" w:rsidRPr="004C0BB3" w:rsidRDefault="006B60FB" w:rsidP="00DC6A48">
      <w:pPr>
        <w:ind w:firstLine="720"/>
        <w:jc w:val="both"/>
        <w:rPr>
          <w:sz w:val="22"/>
          <w:szCs w:val="22"/>
        </w:rPr>
      </w:pPr>
      <w:r w:rsidRPr="004C0BB3">
        <w:rPr>
          <w:sz w:val="22"/>
          <w:szCs w:val="22"/>
        </w:rPr>
        <w:t>11.1. Все споры по настоящему Договору решаются путем переговоров.</w:t>
      </w:r>
    </w:p>
    <w:p w:rsidR="006B60FB" w:rsidRPr="004C0BB3" w:rsidRDefault="006B60FB" w:rsidP="00DC6A48">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6B60FB" w:rsidRDefault="006B60FB" w:rsidP="00DC6A48">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6B60FB" w:rsidRPr="00E053D6" w:rsidRDefault="006B60FB" w:rsidP="00DC6A48">
      <w:pPr>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6B60FB" w:rsidRPr="00BB5397" w:rsidRDefault="006B60FB" w:rsidP="00DC6A48">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6B60FB" w:rsidRDefault="006B60FB" w:rsidP="00DC6A48">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6B60FB" w:rsidRPr="00FC7354" w:rsidRDefault="006B60FB" w:rsidP="00DC6A48">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6B60FB" w:rsidRPr="00FC7354" w:rsidRDefault="006B60FB" w:rsidP="00DC6A48">
      <w:pPr>
        <w:ind w:firstLine="720"/>
        <w:jc w:val="both"/>
        <w:rPr>
          <w:sz w:val="22"/>
          <w:szCs w:val="22"/>
        </w:rPr>
      </w:pPr>
      <w:r w:rsidRPr="00FC7354">
        <w:rPr>
          <w:sz w:val="22"/>
          <w:szCs w:val="22"/>
        </w:rPr>
        <w:t>- срыва Поставщиком срока поставки Товара, указанного в Договоре;</w:t>
      </w:r>
    </w:p>
    <w:p w:rsidR="006B60FB" w:rsidRPr="00FC7354" w:rsidRDefault="006B60FB" w:rsidP="00DC6A48">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6B60FB" w:rsidRPr="00FC7354" w:rsidRDefault="006B60FB" w:rsidP="00DC6A48">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6B60FB" w:rsidRDefault="006B60FB" w:rsidP="00DC6A48">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6B60FB" w:rsidRDefault="006B60FB" w:rsidP="00DC6A48">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B60FB" w:rsidRPr="00BB5397" w:rsidRDefault="006B60FB" w:rsidP="00DC6A48">
      <w:pPr>
        <w:ind w:firstLine="720"/>
        <w:jc w:val="both"/>
        <w:rPr>
          <w:sz w:val="22"/>
          <w:szCs w:val="22"/>
        </w:rPr>
      </w:pPr>
    </w:p>
    <w:p w:rsidR="006B60FB" w:rsidRPr="00E053D6" w:rsidRDefault="006B60FB" w:rsidP="00DC6A48">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6B60FB" w:rsidRPr="00E053D6" w:rsidRDefault="006B60FB" w:rsidP="00DC6A48">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6B60FB" w:rsidRPr="00680B29" w:rsidRDefault="006B60FB"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6B60FB" w:rsidRPr="00680B29" w:rsidRDefault="006B60FB"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6B60FB" w:rsidRPr="00680B29" w:rsidRDefault="006B60FB"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6B60FB" w:rsidRPr="00680B29" w:rsidRDefault="006B60FB"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60FB" w:rsidRDefault="006B60FB" w:rsidP="00DC6A48">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6B60FB" w:rsidRPr="00E053D6" w:rsidRDefault="006B60FB" w:rsidP="00DC6A48">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6B60FB" w:rsidRDefault="006B60FB" w:rsidP="00DC6A48">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6B60FB" w:rsidRDefault="006B60FB" w:rsidP="00DC6A48">
      <w:pPr>
        <w:ind w:left="1276" w:hanging="567"/>
        <w:rPr>
          <w:sz w:val="22"/>
          <w:szCs w:val="22"/>
        </w:rPr>
      </w:pPr>
      <w:r>
        <w:rPr>
          <w:sz w:val="22"/>
          <w:szCs w:val="22"/>
        </w:rPr>
        <w:t>Приложение № 1 – Спецификация.</w:t>
      </w:r>
    </w:p>
    <w:p w:rsidR="006B60FB" w:rsidRDefault="006B60FB" w:rsidP="00DC6A48">
      <w:pPr>
        <w:ind w:left="1276" w:hanging="567"/>
        <w:rPr>
          <w:sz w:val="22"/>
          <w:szCs w:val="22"/>
        </w:rPr>
      </w:pPr>
      <w:r>
        <w:rPr>
          <w:sz w:val="22"/>
          <w:szCs w:val="22"/>
        </w:rPr>
        <w:t>Приложение № 2 – Форма акта приема-передачи Товара.</w:t>
      </w:r>
    </w:p>
    <w:p w:rsidR="006B60FB" w:rsidRPr="00E053D6" w:rsidRDefault="006B60FB" w:rsidP="00DC6A48">
      <w:pPr>
        <w:rPr>
          <w:b/>
          <w:bCs/>
          <w:sz w:val="22"/>
          <w:szCs w:val="22"/>
        </w:rPr>
      </w:pPr>
    </w:p>
    <w:p w:rsidR="006B60FB" w:rsidRDefault="006B60FB" w:rsidP="00DC6A48">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6B60FB" w:rsidRPr="00E053D6" w:rsidRDefault="006B60FB" w:rsidP="00DC6A48">
      <w:pPr>
        <w:jc w:val="center"/>
        <w:rPr>
          <w:b/>
          <w:bCs/>
          <w:sz w:val="22"/>
          <w:szCs w:val="22"/>
        </w:rPr>
      </w:pPr>
    </w:p>
    <w:tbl>
      <w:tblPr>
        <w:tblW w:w="9360" w:type="dxa"/>
        <w:tblInd w:w="648" w:type="dxa"/>
        <w:tblLayout w:type="fixed"/>
        <w:tblLook w:val="0000"/>
      </w:tblPr>
      <w:tblGrid>
        <w:gridCol w:w="2576"/>
        <w:gridCol w:w="2104"/>
        <w:gridCol w:w="2519"/>
        <w:gridCol w:w="2161"/>
      </w:tblGrid>
      <w:tr w:rsidR="006B60FB" w:rsidRPr="00EB2FD0" w:rsidTr="00376DD4">
        <w:tc>
          <w:tcPr>
            <w:tcW w:w="4680" w:type="dxa"/>
            <w:gridSpan w:val="2"/>
          </w:tcPr>
          <w:p w:rsidR="006B60FB" w:rsidRPr="00EB2FD0" w:rsidRDefault="006B60FB" w:rsidP="00376DD4">
            <w:pPr>
              <w:rPr>
                <w:b/>
              </w:rPr>
            </w:pPr>
            <w:r w:rsidRPr="00EB2FD0">
              <w:rPr>
                <w:b/>
                <w:sz w:val="22"/>
                <w:szCs w:val="22"/>
              </w:rPr>
              <w:t>Поставщик:</w:t>
            </w:r>
          </w:p>
          <w:p w:rsidR="006B60FB" w:rsidRPr="00EB2FD0" w:rsidRDefault="006B60FB" w:rsidP="00376DD4">
            <w:pPr>
              <w:rPr>
                <w:b/>
              </w:rPr>
            </w:pPr>
          </w:p>
        </w:tc>
        <w:tc>
          <w:tcPr>
            <w:tcW w:w="4680" w:type="dxa"/>
            <w:gridSpan w:val="2"/>
          </w:tcPr>
          <w:p w:rsidR="006B60FB" w:rsidRPr="00EB2FD0" w:rsidRDefault="006B60FB" w:rsidP="00376DD4">
            <w:pPr>
              <w:rPr>
                <w:b/>
              </w:rPr>
            </w:pPr>
            <w:r w:rsidRPr="00EB2FD0">
              <w:rPr>
                <w:b/>
                <w:sz w:val="22"/>
                <w:szCs w:val="22"/>
              </w:rPr>
              <w:t>Покупатель:</w:t>
            </w:r>
          </w:p>
          <w:p w:rsidR="006B60FB" w:rsidRPr="00EB2FD0" w:rsidRDefault="006B60FB" w:rsidP="00376DD4">
            <w:pPr>
              <w:rPr>
                <w:b/>
              </w:rPr>
            </w:pPr>
            <w:r w:rsidRPr="00EB2FD0">
              <w:rPr>
                <w:b/>
                <w:sz w:val="22"/>
                <w:szCs w:val="22"/>
              </w:rPr>
              <w:t>ФГУП «ВНИИА»</w:t>
            </w:r>
          </w:p>
        </w:tc>
      </w:tr>
      <w:tr w:rsidR="006B60FB" w:rsidRPr="00EB2FD0" w:rsidTr="00376DD4">
        <w:trPr>
          <w:trHeight w:val="2362"/>
        </w:trPr>
        <w:tc>
          <w:tcPr>
            <w:tcW w:w="4680" w:type="dxa"/>
            <w:gridSpan w:val="2"/>
          </w:tcPr>
          <w:p w:rsidR="006B60FB" w:rsidRPr="00EB2FD0" w:rsidRDefault="006B60FB" w:rsidP="00376DD4"/>
        </w:tc>
        <w:tc>
          <w:tcPr>
            <w:tcW w:w="4680" w:type="dxa"/>
            <w:gridSpan w:val="2"/>
          </w:tcPr>
          <w:p w:rsidR="006B60FB" w:rsidRPr="00EB2FD0" w:rsidRDefault="006B60FB" w:rsidP="00376DD4">
            <w:r w:rsidRPr="00EB2FD0">
              <w:rPr>
                <w:sz w:val="22"/>
                <w:szCs w:val="22"/>
              </w:rPr>
              <w:t>ИНН 7707074137; КПП 770701001</w:t>
            </w:r>
          </w:p>
          <w:p w:rsidR="006B60FB" w:rsidRPr="00EB2FD0" w:rsidRDefault="006B60FB" w:rsidP="00376DD4">
            <w:r w:rsidRPr="00EB2FD0">
              <w:rPr>
                <w:sz w:val="22"/>
                <w:szCs w:val="22"/>
              </w:rPr>
              <w:t>127055, г. Москва, ул. Сущевская д. 22</w:t>
            </w:r>
          </w:p>
          <w:p w:rsidR="006B60FB" w:rsidRPr="00EB2FD0" w:rsidRDefault="006B60FB" w:rsidP="00376DD4">
            <w:r w:rsidRPr="00EB2FD0">
              <w:rPr>
                <w:sz w:val="22"/>
                <w:szCs w:val="22"/>
              </w:rPr>
              <w:t xml:space="preserve">Контактное лицо: </w:t>
            </w:r>
            <w:r>
              <w:rPr>
                <w:sz w:val="22"/>
                <w:szCs w:val="22"/>
              </w:rPr>
              <w:t>_____________</w:t>
            </w:r>
          </w:p>
          <w:p w:rsidR="006B60FB" w:rsidRPr="00EB2FD0" w:rsidRDefault="006B60FB" w:rsidP="00376DD4">
            <w:pPr>
              <w:rPr>
                <w:u w:val="single"/>
              </w:rPr>
            </w:pPr>
            <w:r w:rsidRPr="00EB2FD0">
              <w:rPr>
                <w:sz w:val="22"/>
                <w:szCs w:val="22"/>
              </w:rPr>
              <w:t xml:space="preserve">Тел/Факс: </w:t>
            </w:r>
            <w:r>
              <w:rPr>
                <w:sz w:val="22"/>
                <w:szCs w:val="22"/>
              </w:rPr>
              <w:t>_________________</w:t>
            </w:r>
          </w:p>
          <w:p w:rsidR="006B60FB" w:rsidRPr="00EB2FD0" w:rsidRDefault="006B60FB" w:rsidP="00376DD4">
            <w:r w:rsidRPr="00EB2FD0">
              <w:rPr>
                <w:sz w:val="22"/>
                <w:szCs w:val="22"/>
              </w:rPr>
              <w:t>Банковские реквизиты:</w:t>
            </w:r>
          </w:p>
          <w:p w:rsidR="006B60FB" w:rsidRPr="00EB2FD0" w:rsidRDefault="006B60FB" w:rsidP="00376DD4">
            <w:r w:rsidRPr="00EB2FD0">
              <w:rPr>
                <w:sz w:val="22"/>
                <w:szCs w:val="22"/>
              </w:rPr>
              <w:t xml:space="preserve">р/с </w:t>
            </w:r>
            <w:r>
              <w:rPr>
                <w:sz w:val="22"/>
                <w:szCs w:val="22"/>
              </w:rPr>
              <w:t>40502810800400000002</w:t>
            </w:r>
          </w:p>
          <w:p w:rsidR="006B60FB" w:rsidRPr="00EB2FD0" w:rsidRDefault="006B60FB" w:rsidP="00376DD4">
            <w:r w:rsidRPr="00EB2FD0">
              <w:rPr>
                <w:sz w:val="22"/>
                <w:szCs w:val="22"/>
              </w:rPr>
              <w:t xml:space="preserve">ОАО </w:t>
            </w:r>
            <w:r>
              <w:rPr>
                <w:sz w:val="22"/>
                <w:szCs w:val="22"/>
              </w:rPr>
              <w:t>Банк ВТБ</w:t>
            </w:r>
          </w:p>
          <w:p w:rsidR="006B60FB" w:rsidRPr="00EB2FD0" w:rsidRDefault="006B60FB" w:rsidP="00376DD4">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6B60FB" w:rsidRPr="00EB2FD0" w:rsidRDefault="006B60FB" w:rsidP="00376DD4">
            <w:r w:rsidRPr="00EB2FD0">
              <w:rPr>
                <w:sz w:val="22"/>
                <w:szCs w:val="22"/>
              </w:rPr>
              <w:t>БИК 044525</w:t>
            </w:r>
            <w:r>
              <w:rPr>
                <w:sz w:val="22"/>
                <w:szCs w:val="22"/>
              </w:rPr>
              <w:t>187</w:t>
            </w:r>
          </w:p>
        </w:tc>
      </w:tr>
      <w:tr w:rsidR="006B60FB" w:rsidRPr="00EB2FD0" w:rsidTr="00376DD4">
        <w:tblPrEx>
          <w:tblCellMar>
            <w:left w:w="57" w:type="dxa"/>
            <w:right w:w="57" w:type="dxa"/>
          </w:tblCellMar>
          <w:tblLook w:val="01E0"/>
        </w:tblPrEx>
        <w:tc>
          <w:tcPr>
            <w:tcW w:w="2576" w:type="dxa"/>
          </w:tcPr>
          <w:p w:rsidR="006B60FB" w:rsidRPr="00EB2FD0" w:rsidRDefault="006B60FB" w:rsidP="00376DD4">
            <w:r w:rsidRPr="00EB2FD0">
              <w:rPr>
                <w:sz w:val="22"/>
                <w:szCs w:val="22"/>
              </w:rPr>
              <w:t>Поставщик:</w:t>
            </w:r>
          </w:p>
        </w:tc>
        <w:tc>
          <w:tcPr>
            <w:tcW w:w="2104" w:type="dxa"/>
          </w:tcPr>
          <w:p w:rsidR="006B60FB" w:rsidRPr="00EB2FD0" w:rsidRDefault="006B60FB" w:rsidP="00376DD4"/>
        </w:tc>
        <w:tc>
          <w:tcPr>
            <w:tcW w:w="2519" w:type="dxa"/>
          </w:tcPr>
          <w:p w:rsidR="006B60FB" w:rsidRPr="00EB2FD0" w:rsidRDefault="006B60FB" w:rsidP="00376DD4">
            <w:r w:rsidRPr="00EB2FD0">
              <w:rPr>
                <w:sz w:val="22"/>
                <w:szCs w:val="22"/>
              </w:rPr>
              <w:t>Покупатель:</w:t>
            </w:r>
          </w:p>
        </w:tc>
        <w:tc>
          <w:tcPr>
            <w:tcW w:w="2161" w:type="dxa"/>
          </w:tcPr>
          <w:p w:rsidR="006B60FB" w:rsidRPr="00EB2FD0" w:rsidRDefault="006B60FB" w:rsidP="00376DD4"/>
        </w:tc>
      </w:tr>
      <w:tr w:rsidR="006B60FB" w:rsidRPr="00EB2FD0" w:rsidTr="00376DD4">
        <w:tblPrEx>
          <w:tblCellMar>
            <w:left w:w="57" w:type="dxa"/>
            <w:right w:w="57" w:type="dxa"/>
          </w:tblCellMar>
          <w:tblLook w:val="01E0"/>
        </w:tblPrEx>
        <w:tc>
          <w:tcPr>
            <w:tcW w:w="2576" w:type="dxa"/>
            <w:tcBorders>
              <w:bottom w:val="single" w:sz="4" w:space="0" w:color="auto"/>
            </w:tcBorders>
          </w:tcPr>
          <w:p w:rsidR="006B60FB" w:rsidRPr="00EB2FD0" w:rsidRDefault="006B60FB" w:rsidP="00376DD4"/>
        </w:tc>
        <w:tc>
          <w:tcPr>
            <w:tcW w:w="2104" w:type="dxa"/>
          </w:tcPr>
          <w:p w:rsidR="006B60FB" w:rsidRPr="00EB2FD0" w:rsidRDefault="006B60FB" w:rsidP="00376DD4"/>
        </w:tc>
        <w:tc>
          <w:tcPr>
            <w:tcW w:w="2519" w:type="dxa"/>
          </w:tcPr>
          <w:p w:rsidR="006B60FB" w:rsidRPr="00EB2FD0" w:rsidRDefault="006B60FB" w:rsidP="00376DD4">
            <w:r w:rsidRPr="00EB2FD0">
              <w:rPr>
                <w:sz w:val="22"/>
                <w:szCs w:val="22"/>
              </w:rPr>
              <w:t>Заместитель директора</w:t>
            </w:r>
          </w:p>
        </w:tc>
        <w:tc>
          <w:tcPr>
            <w:tcW w:w="2161" w:type="dxa"/>
          </w:tcPr>
          <w:p w:rsidR="006B60FB" w:rsidRPr="00EB2FD0" w:rsidRDefault="006B60FB" w:rsidP="00376DD4"/>
        </w:tc>
      </w:tr>
      <w:tr w:rsidR="006B60FB" w:rsidRPr="00EB2FD0" w:rsidTr="00376DD4">
        <w:tblPrEx>
          <w:tblCellMar>
            <w:left w:w="57" w:type="dxa"/>
            <w:right w:w="57" w:type="dxa"/>
          </w:tblCellMar>
          <w:tblLook w:val="01E0"/>
        </w:tblPrEx>
        <w:tc>
          <w:tcPr>
            <w:tcW w:w="2576" w:type="dxa"/>
            <w:tcBorders>
              <w:bottom w:val="single" w:sz="4" w:space="0" w:color="auto"/>
            </w:tcBorders>
          </w:tcPr>
          <w:p w:rsidR="006B60FB" w:rsidRPr="00EB2FD0" w:rsidRDefault="006B60FB" w:rsidP="00376DD4"/>
        </w:tc>
        <w:tc>
          <w:tcPr>
            <w:tcW w:w="2104" w:type="dxa"/>
          </w:tcPr>
          <w:p w:rsidR="006B60FB" w:rsidRPr="00EB2FD0" w:rsidRDefault="006B60FB" w:rsidP="00376DD4"/>
        </w:tc>
        <w:tc>
          <w:tcPr>
            <w:tcW w:w="2519" w:type="dxa"/>
            <w:tcBorders>
              <w:bottom w:val="single" w:sz="4" w:space="0" w:color="auto"/>
            </w:tcBorders>
          </w:tcPr>
          <w:p w:rsidR="006B60FB" w:rsidRPr="00EB2FD0" w:rsidRDefault="006B60FB" w:rsidP="00376DD4"/>
        </w:tc>
        <w:tc>
          <w:tcPr>
            <w:tcW w:w="2161" w:type="dxa"/>
          </w:tcPr>
          <w:p w:rsidR="006B60FB" w:rsidRPr="00EB2FD0" w:rsidRDefault="006B60FB" w:rsidP="00376DD4">
            <w:r w:rsidRPr="00EB2FD0">
              <w:rPr>
                <w:sz w:val="22"/>
                <w:szCs w:val="22"/>
              </w:rPr>
              <w:t>Сапонова Е.А.</w:t>
            </w:r>
          </w:p>
        </w:tc>
      </w:tr>
    </w:tbl>
    <w:p w:rsidR="006B60FB" w:rsidRPr="00E053D6" w:rsidRDefault="006B60FB" w:rsidP="00DC6A48">
      <w:pPr>
        <w:jc w:val="right"/>
        <w:outlineLvl w:val="0"/>
        <w:rPr>
          <w:b/>
          <w:sz w:val="22"/>
          <w:szCs w:val="22"/>
        </w:rPr>
      </w:pPr>
      <w:r w:rsidRPr="00E053D6">
        <w:rPr>
          <w:sz w:val="22"/>
          <w:szCs w:val="22"/>
        </w:rPr>
        <w:br w:type="page"/>
      </w:r>
      <w:r w:rsidRPr="00E053D6">
        <w:rPr>
          <w:b/>
          <w:sz w:val="22"/>
          <w:szCs w:val="22"/>
        </w:rPr>
        <w:t>Приложение № 1</w:t>
      </w:r>
    </w:p>
    <w:p w:rsidR="006B60FB" w:rsidRPr="00E053D6" w:rsidRDefault="006B60FB" w:rsidP="00DC6A48">
      <w:pPr>
        <w:jc w:val="right"/>
        <w:rPr>
          <w:b/>
          <w:sz w:val="22"/>
          <w:szCs w:val="22"/>
        </w:rPr>
      </w:pPr>
      <w:r w:rsidRPr="00E053D6">
        <w:rPr>
          <w:b/>
          <w:sz w:val="22"/>
          <w:szCs w:val="22"/>
        </w:rPr>
        <w:t>к Договору № _________</w:t>
      </w:r>
    </w:p>
    <w:p w:rsidR="006B60FB" w:rsidRPr="00E053D6" w:rsidRDefault="006B60FB" w:rsidP="00DC6A48">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6B60FB" w:rsidRPr="00E053D6" w:rsidRDefault="006B60FB" w:rsidP="00DC6A48">
      <w:pPr>
        <w:jc w:val="right"/>
        <w:rPr>
          <w:b/>
          <w:sz w:val="22"/>
          <w:szCs w:val="22"/>
        </w:rPr>
      </w:pPr>
    </w:p>
    <w:p w:rsidR="006B60FB" w:rsidRPr="00E053D6" w:rsidRDefault="006B60FB" w:rsidP="00DC6A48">
      <w:pPr>
        <w:jc w:val="center"/>
        <w:outlineLvl w:val="0"/>
        <w:rPr>
          <w:b/>
          <w:sz w:val="22"/>
          <w:szCs w:val="22"/>
        </w:rPr>
      </w:pPr>
      <w:r w:rsidRPr="00E053D6">
        <w:rPr>
          <w:b/>
          <w:sz w:val="22"/>
          <w:szCs w:val="22"/>
        </w:rPr>
        <w:t>СПЕЦИФИКАЦИЯ</w:t>
      </w:r>
    </w:p>
    <w:p w:rsidR="006B60FB" w:rsidRDefault="006B60FB" w:rsidP="00DC6A48">
      <w:pPr>
        <w:jc w:val="right"/>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6B60FB" w:rsidRPr="00E053D6" w:rsidTr="00376DD4">
        <w:trPr>
          <w:cantSplit/>
          <w:trHeight w:val="1815"/>
          <w:jc w:val="center"/>
        </w:trPr>
        <w:tc>
          <w:tcPr>
            <w:tcW w:w="599" w:type="dxa"/>
          </w:tcPr>
          <w:p w:rsidR="006B60FB" w:rsidRPr="00E053D6" w:rsidRDefault="006B60FB" w:rsidP="00376DD4">
            <w:pPr>
              <w:jc w:val="center"/>
            </w:pPr>
            <w:r w:rsidRPr="00E053D6">
              <w:rPr>
                <w:sz w:val="22"/>
                <w:szCs w:val="22"/>
              </w:rPr>
              <w:t>№ п/п</w:t>
            </w:r>
          </w:p>
        </w:tc>
        <w:tc>
          <w:tcPr>
            <w:tcW w:w="1843" w:type="dxa"/>
          </w:tcPr>
          <w:p w:rsidR="006B60FB" w:rsidRPr="00E053D6" w:rsidRDefault="006B60FB" w:rsidP="00376DD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6B60FB" w:rsidRPr="00E053D6" w:rsidRDefault="006B60FB" w:rsidP="00376DD4">
            <w:pPr>
              <w:jc w:val="center"/>
            </w:pPr>
            <w:r w:rsidRPr="00E053D6">
              <w:rPr>
                <w:sz w:val="22"/>
                <w:szCs w:val="22"/>
              </w:rPr>
              <w:t>Функциональные свойства и технические характеристики</w:t>
            </w:r>
          </w:p>
        </w:tc>
        <w:tc>
          <w:tcPr>
            <w:tcW w:w="708" w:type="dxa"/>
          </w:tcPr>
          <w:p w:rsidR="006B60FB" w:rsidRPr="0013070B" w:rsidRDefault="006B60FB" w:rsidP="00376DD4">
            <w:pPr>
              <w:jc w:val="center"/>
            </w:pPr>
            <w:r w:rsidRPr="0013070B">
              <w:rPr>
                <w:sz w:val="22"/>
                <w:szCs w:val="22"/>
              </w:rPr>
              <w:t>Ед.</w:t>
            </w:r>
          </w:p>
          <w:p w:rsidR="006B60FB" w:rsidRPr="0013070B" w:rsidRDefault="006B60FB" w:rsidP="00376DD4">
            <w:pPr>
              <w:jc w:val="center"/>
            </w:pPr>
            <w:r w:rsidRPr="0013070B">
              <w:rPr>
                <w:sz w:val="22"/>
                <w:szCs w:val="22"/>
              </w:rPr>
              <w:t>изм.</w:t>
            </w:r>
          </w:p>
          <w:p w:rsidR="006B60FB" w:rsidRPr="00E053D6" w:rsidRDefault="006B60FB" w:rsidP="00376DD4">
            <w:pPr>
              <w:jc w:val="center"/>
            </w:pPr>
          </w:p>
        </w:tc>
        <w:tc>
          <w:tcPr>
            <w:tcW w:w="709" w:type="dxa"/>
          </w:tcPr>
          <w:p w:rsidR="006B60FB" w:rsidRPr="00E053D6" w:rsidRDefault="006B60FB" w:rsidP="00376DD4">
            <w:pPr>
              <w:jc w:val="center"/>
            </w:pPr>
            <w:r w:rsidRPr="00E053D6">
              <w:rPr>
                <w:sz w:val="22"/>
                <w:szCs w:val="22"/>
              </w:rPr>
              <w:t>Кол-во</w:t>
            </w:r>
          </w:p>
        </w:tc>
        <w:tc>
          <w:tcPr>
            <w:tcW w:w="840" w:type="dxa"/>
          </w:tcPr>
          <w:p w:rsidR="006B60FB" w:rsidRPr="00E053D6" w:rsidRDefault="006B60FB" w:rsidP="00376DD4">
            <w:pPr>
              <w:ind w:right="77"/>
              <w:jc w:val="center"/>
            </w:pPr>
            <w:r w:rsidRPr="00E053D6">
              <w:rPr>
                <w:sz w:val="22"/>
                <w:szCs w:val="22"/>
              </w:rPr>
              <w:t>Цена, за ед. руб. коп.</w:t>
            </w:r>
          </w:p>
          <w:p w:rsidR="006B60FB" w:rsidRPr="00E053D6" w:rsidRDefault="006B60FB" w:rsidP="00376DD4">
            <w:pPr>
              <w:jc w:val="center"/>
            </w:pPr>
          </w:p>
        </w:tc>
        <w:tc>
          <w:tcPr>
            <w:tcW w:w="1080" w:type="dxa"/>
          </w:tcPr>
          <w:p w:rsidR="006B60FB" w:rsidRPr="00E053D6" w:rsidRDefault="006B60FB" w:rsidP="00376DD4">
            <w:pPr>
              <w:ind w:left="-113"/>
              <w:jc w:val="center"/>
            </w:pPr>
            <w:r w:rsidRPr="00E053D6">
              <w:rPr>
                <w:sz w:val="22"/>
                <w:szCs w:val="22"/>
              </w:rPr>
              <w:t>Общая стоимость без учета НДС, руб. коп.</w:t>
            </w:r>
          </w:p>
        </w:tc>
        <w:tc>
          <w:tcPr>
            <w:tcW w:w="840" w:type="dxa"/>
          </w:tcPr>
          <w:p w:rsidR="006B60FB" w:rsidRPr="00E053D6" w:rsidRDefault="006B60FB" w:rsidP="00376DD4">
            <w:pPr>
              <w:jc w:val="center"/>
            </w:pPr>
            <w:r w:rsidRPr="00E053D6">
              <w:rPr>
                <w:sz w:val="22"/>
                <w:szCs w:val="22"/>
              </w:rPr>
              <w:t>НДС (18%), руб. коп</w:t>
            </w:r>
          </w:p>
        </w:tc>
        <w:tc>
          <w:tcPr>
            <w:tcW w:w="1559" w:type="dxa"/>
          </w:tcPr>
          <w:p w:rsidR="006B60FB" w:rsidRPr="00E053D6" w:rsidRDefault="006B60FB" w:rsidP="00376DD4">
            <w:pPr>
              <w:jc w:val="center"/>
            </w:pPr>
            <w:r w:rsidRPr="00E053D6">
              <w:rPr>
                <w:sz w:val="22"/>
                <w:szCs w:val="22"/>
              </w:rPr>
              <w:t>Общая стоимость с учетом НДС,</w:t>
            </w:r>
          </w:p>
          <w:p w:rsidR="006B60FB" w:rsidRPr="00E053D6" w:rsidRDefault="006B60FB" w:rsidP="00376DD4">
            <w:pPr>
              <w:jc w:val="center"/>
            </w:pPr>
            <w:r w:rsidRPr="00E053D6">
              <w:rPr>
                <w:sz w:val="22"/>
                <w:szCs w:val="22"/>
              </w:rPr>
              <w:t>руб. коп.</w:t>
            </w:r>
          </w:p>
          <w:p w:rsidR="006B60FB" w:rsidRPr="00E053D6" w:rsidRDefault="006B60FB" w:rsidP="00376DD4">
            <w:pPr>
              <w:jc w:val="center"/>
            </w:pPr>
          </w:p>
        </w:tc>
      </w:tr>
      <w:tr w:rsidR="006B60FB" w:rsidRPr="00E053D6" w:rsidTr="00376DD4">
        <w:trPr>
          <w:jc w:val="center"/>
        </w:trPr>
        <w:tc>
          <w:tcPr>
            <w:tcW w:w="599" w:type="dxa"/>
          </w:tcPr>
          <w:p w:rsidR="006B60FB" w:rsidRPr="00E053D6" w:rsidRDefault="006B60FB" w:rsidP="00376DD4">
            <w:r w:rsidRPr="00E053D6">
              <w:rPr>
                <w:sz w:val="22"/>
                <w:szCs w:val="22"/>
              </w:rPr>
              <w:t>1</w:t>
            </w:r>
          </w:p>
        </w:tc>
        <w:tc>
          <w:tcPr>
            <w:tcW w:w="1843" w:type="dxa"/>
          </w:tcPr>
          <w:p w:rsidR="006B60FB" w:rsidRPr="00E053D6" w:rsidRDefault="006B60FB" w:rsidP="00376DD4"/>
        </w:tc>
        <w:tc>
          <w:tcPr>
            <w:tcW w:w="1964" w:type="dxa"/>
          </w:tcPr>
          <w:p w:rsidR="006B60FB" w:rsidRPr="00E053D6" w:rsidRDefault="006B60FB" w:rsidP="00376DD4"/>
        </w:tc>
        <w:tc>
          <w:tcPr>
            <w:tcW w:w="708" w:type="dxa"/>
          </w:tcPr>
          <w:p w:rsidR="006B60FB" w:rsidRPr="00E053D6" w:rsidRDefault="006B60FB" w:rsidP="00376DD4"/>
        </w:tc>
        <w:tc>
          <w:tcPr>
            <w:tcW w:w="709" w:type="dxa"/>
          </w:tcPr>
          <w:p w:rsidR="006B60FB" w:rsidRPr="00E053D6" w:rsidRDefault="006B60FB" w:rsidP="00376DD4"/>
        </w:tc>
        <w:tc>
          <w:tcPr>
            <w:tcW w:w="840" w:type="dxa"/>
          </w:tcPr>
          <w:p w:rsidR="006B60FB" w:rsidRPr="00E053D6" w:rsidRDefault="006B60FB" w:rsidP="00376DD4"/>
        </w:tc>
        <w:tc>
          <w:tcPr>
            <w:tcW w:w="1080" w:type="dxa"/>
          </w:tcPr>
          <w:p w:rsidR="006B60FB" w:rsidRPr="00E053D6" w:rsidRDefault="006B60FB" w:rsidP="00376DD4"/>
        </w:tc>
        <w:tc>
          <w:tcPr>
            <w:tcW w:w="840" w:type="dxa"/>
          </w:tcPr>
          <w:p w:rsidR="006B60FB" w:rsidRPr="00E053D6" w:rsidRDefault="006B60FB" w:rsidP="00376DD4"/>
        </w:tc>
        <w:tc>
          <w:tcPr>
            <w:tcW w:w="1559" w:type="dxa"/>
          </w:tcPr>
          <w:p w:rsidR="006B60FB" w:rsidRPr="00E053D6" w:rsidRDefault="006B60FB" w:rsidP="00376DD4"/>
        </w:tc>
      </w:tr>
      <w:tr w:rsidR="006B60FB" w:rsidRPr="00E053D6" w:rsidTr="00376DD4">
        <w:trPr>
          <w:jc w:val="center"/>
        </w:trPr>
        <w:tc>
          <w:tcPr>
            <w:tcW w:w="599" w:type="dxa"/>
          </w:tcPr>
          <w:p w:rsidR="006B60FB" w:rsidRPr="00E053D6" w:rsidRDefault="006B60FB" w:rsidP="00376DD4">
            <w:r>
              <w:rPr>
                <w:sz w:val="22"/>
                <w:szCs w:val="22"/>
              </w:rPr>
              <w:t>…</w:t>
            </w:r>
          </w:p>
        </w:tc>
        <w:tc>
          <w:tcPr>
            <w:tcW w:w="1843" w:type="dxa"/>
          </w:tcPr>
          <w:p w:rsidR="006B60FB" w:rsidRPr="00E053D6" w:rsidRDefault="006B60FB" w:rsidP="00376DD4"/>
        </w:tc>
        <w:tc>
          <w:tcPr>
            <w:tcW w:w="1964" w:type="dxa"/>
          </w:tcPr>
          <w:p w:rsidR="006B60FB" w:rsidRPr="00E053D6" w:rsidRDefault="006B60FB" w:rsidP="00376DD4"/>
        </w:tc>
        <w:tc>
          <w:tcPr>
            <w:tcW w:w="708" w:type="dxa"/>
          </w:tcPr>
          <w:p w:rsidR="006B60FB" w:rsidRPr="00E053D6" w:rsidRDefault="006B60FB" w:rsidP="00376DD4"/>
        </w:tc>
        <w:tc>
          <w:tcPr>
            <w:tcW w:w="709" w:type="dxa"/>
          </w:tcPr>
          <w:p w:rsidR="006B60FB" w:rsidRPr="00E053D6" w:rsidRDefault="006B60FB" w:rsidP="00376DD4"/>
        </w:tc>
        <w:tc>
          <w:tcPr>
            <w:tcW w:w="840" w:type="dxa"/>
          </w:tcPr>
          <w:p w:rsidR="006B60FB" w:rsidRPr="00E053D6" w:rsidRDefault="006B60FB" w:rsidP="00376DD4"/>
        </w:tc>
        <w:tc>
          <w:tcPr>
            <w:tcW w:w="1080" w:type="dxa"/>
          </w:tcPr>
          <w:p w:rsidR="006B60FB" w:rsidRPr="00E053D6" w:rsidRDefault="006B60FB" w:rsidP="00376DD4"/>
        </w:tc>
        <w:tc>
          <w:tcPr>
            <w:tcW w:w="840" w:type="dxa"/>
          </w:tcPr>
          <w:p w:rsidR="006B60FB" w:rsidRPr="00E053D6" w:rsidRDefault="006B60FB" w:rsidP="00376DD4"/>
        </w:tc>
        <w:tc>
          <w:tcPr>
            <w:tcW w:w="1559" w:type="dxa"/>
          </w:tcPr>
          <w:p w:rsidR="006B60FB" w:rsidRPr="00E053D6" w:rsidRDefault="006B60FB" w:rsidP="00376DD4"/>
        </w:tc>
      </w:tr>
      <w:tr w:rsidR="006B60FB" w:rsidRPr="00E053D6" w:rsidTr="00376DD4">
        <w:trPr>
          <w:jc w:val="center"/>
        </w:trPr>
        <w:tc>
          <w:tcPr>
            <w:tcW w:w="599" w:type="dxa"/>
          </w:tcPr>
          <w:p w:rsidR="006B60FB" w:rsidRPr="0057367A" w:rsidRDefault="006B60FB" w:rsidP="00376DD4">
            <w:pPr>
              <w:rPr>
                <w:lang w:val="en-US"/>
              </w:rPr>
            </w:pPr>
            <w:r>
              <w:rPr>
                <w:sz w:val="22"/>
                <w:szCs w:val="22"/>
                <w:lang w:val="en-US"/>
              </w:rPr>
              <w:t>n</w:t>
            </w:r>
          </w:p>
        </w:tc>
        <w:tc>
          <w:tcPr>
            <w:tcW w:w="1843" w:type="dxa"/>
          </w:tcPr>
          <w:p w:rsidR="006B60FB" w:rsidRPr="00E053D6" w:rsidRDefault="006B60FB" w:rsidP="00376DD4"/>
        </w:tc>
        <w:tc>
          <w:tcPr>
            <w:tcW w:w="1964" w:type="dxa"/>
          </w:tcPr>
          <w:p w:rsidR="006B60FB" w:rsidRPr="00E053D6" w:rsidRDefault="006B60FB" w:rsidP="00376DD4"/>
        </w:tc>
        <w:tc>
          <w:tcPr>
            <w:tcW w:w="708" w:type="dxa"/>
          </w:tcPr>
          <w:p w:rsidR="006B60FB" w:rsidRPr="00E053D6" w:rsidRDefault="006B60FB" w:rsidP="00376DD4"/>
        </w:tc>
        <w:tc>
          <w:tcPr>
            <w:tcW w:w="709" w:type="dxa"/>
          </w:tcPr>
          <w:p w:rsidR="006B60FB" w:rsidRPr="00E053D6" w:rsidRDefault="006B60FB" w:rsidP="00376DD4"/>
        </w:tc>
        <w:tc>
          <w:tcPr>
            <w:tcW w:w="840" w:type="dxa"/>
          </w:tcPr>
          <w:p w:rsidR="006B60FB" w:rsidRPr="00E053D6" w:rsidRDefault="006B60FB" w:rsidP="00376DD4"/>
        </w:tc>
        <w:tc>
          <w:tcPr>
            <w:tcW w:w="1080" w:type="dxa"/>
          </w:tcPr>
          <w:p w:rsidR="006B60FB" w:rsidRPr="00E053D6" w:rsidRDefault="006B60FB" w:rsidP="00376DD4"/>
        </w:tc>
        <w:tc>
          <w:tcPr>
            <w:tcW w:w="840" w:type="dxa"/>
          </w:tcPr>
          <w:p w:rsidR="006B60FB" w:rsidRPr="00E053D6" w:rsidRDefault="006B60FB" w:rsidP="00376DD4"/>
        </w:tc>
        <w:tc>
          <w:tcPr>
            <w:tcW w:w="1559" w:type="dxa"/>
          </w:tcPr>
          <w:p w:rsidR="006B60FB" w:rsidRPr="00E053D6" w:rsidRDefault="006B60FB" w:rsidP="00376DD4"/>
        </w:tc>
      </w:tr>
    </w:tbl>
    <w:p w:rsidR="006B60FB" w:rsidRPr="00E053D6" w:rsidRDefault="006B60FB" w:rsidP="00DC6A48">
      <w:pPr>
        <w:jc w:val="both"/>
        <w:rPr>
          <w:b/>
          <w:sz w:val="22"/>
          <w:szCs w:val="22"/>
        </w:rPr>
      </w:pPr>
      <w:r w:rsidRPr="00E053D6">
        <w:rPr>
          <w:sz w:val="22"/>
          <w:szCs w:val="22"/>
        </w:rPr>
        <w:t xml:space="preserve">                                                                                                  </w:t>
      </w:r>
      <w:r w:rsidRPr="00E053D6">
        <w:rPr>
          <w:b/>
          <w:sz w:val="22"/>
          <w:szCs w:val="22"/>
        </w:rPr>
        <w:t>ИТОГО:</w:t>
      </w:r>
    </w:p>
    <w:p w:rsidR="006B60FB" w:rsidRDefault="006B60FB" w:rsidP="00DC6A48">
      <w:pPr>
        <w:ind w:left="180" w:firstLine="540"/>
        <w:jc w:val="both"/>
        <w:rPr>
          <w:sz w:val="22"/>
          <w:szCs w:val="22"/>
        </w:rPr>
      </w:pPr>
    </w:p>
    <w:p w:rsidR="006B60FB" w:rsidRPr="00E053D6" w:rsidRDefault="006B60FB" w:rsidP="00DC6A48">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6B60FB" w:rsidRDefault="006B60FB" w:rsidP="00DC6A48">
      <w:pPr>
        <w:rPr>
          <w:b/>
          <w:sz w:val="22"/>
          <w:szCs w:val="22"/>
        </w:rPr>
      </w:pPr>
    </w:p>
    <w:p w:rsidR="006B60FB" w:rsidRPr="00E053D6" w:rsidRDefault="006B60FB" w:rsidP="00DC6A48">
      <w:pPr>
        <w:shd w:val="clear" w:color="auto" w:fill="FFFFFF"/>
        <w:tabs>
          <w:tab w:val="left" w:pos="341"/>
        </w:tabs>
        <w:jc w:val="both"/>
        <w:rPr>
          <w:spacing w:val="7"/>
          <w:sz w:val="22"/>
          <w:szCs w:val="22"/>
        </w:rPr>
      </w:pPr>
    </w:p>
    <w:p w:rsidR="006B60FB" w:rsidRDefault="006B60FB" w:rsidP="00DC6A48">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6B60FB" w:rsidRDefault="006B60FB" w:rsidP="00276442">
      <w:pPr>
        <w:rPr>
          <w:sz w:val="22"/>
          <w:szCs w:val="22"/>
        </w:rPr>
      </w:pPr>
    </w:p>
    <w:p w:rsidR="006B60FB" w:rsidRPr="00BD4EDA" w:rsidRDefault="006B60FB" w:rsidP="00276442">
      <w:pPr>
        <w:outlineLvl w:val="0"/>
        <w:rPr>
          <w:b/>
          <w:bCs/>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p w:rsidR="006B60FB" w:rsidRDefault="006B60FB" w:rsidP="00DC6A48">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6B60FB" w:rsidRPr="008905EA" w:rsidTr="00376DD4">
        <w:trPr>
          <w:jc w:val="center"/>
        </w:trPr>
        <w:tc>
          <w:tcPr>
            <w:tcW w:w="2577" w:type="dxa"/>
          </w:tcPr>
          <w:p w:rsidR="006B60FB" w:rsidRPr="008905EA" w:rsidRDefault="006B60FB" w:rsidP="00376DD4">
            <w:pPr>
              <w:jc w:val="both"/>
            </w:pPr>
            <w:r w:rsidRPr="008905EA">
              <w:rPr>
                <w:sz w:val="22"/>
                <w:szCs w:val="22"/>
              </w:rPr>
              <w:t>От Поставщика:</w:t>
            </w: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r w:rsidRPr="008905EA">
              <w:rPr>
                <w:sz w:val="22"/>
                <w:szCs w:val="22"/>
              </w:rPr>
              <w:t>От Покупателя:</w:t>
            </w:r>
          </w:p>
        </w:tc>
        <w:tc>
          <w:tcPr>
            <w:tcW w:w="2300" w:type="dxa"/>
          </w:tcPr>
          <w:p w:rsidR="006B60FB" w:rsidRPr="008905EA" w:rsidRDefault="006B60FB" w:rsidP="00376DD4">
            <w:pPr>
              <w:jc w:val="both"/>
            </w:pPr>
          </w:p>
        </w:tc>
      </w:tr>
      <w:tr w:rsidR="006B60FB" w:rsidRPr="008905EA" w:rsidTr="00376DD4">
        <w:trPr>
          <w:trHeight w:val="172"/>
          <w:jc w:val="center"/>
        </w:trPr>
        <w:tc>
          <w:tcPr>
            <w:tcW w:w="2577" w:type="dxa"/>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p>
        </w:tc>
        <w:tc>
          <w:tcPr>
            <w:tcW w:w="2300" w:type="dxa"/>
          </w:tcPr>
          <w:p w:rsidR="006B60FB" w:rsidRPr="008905EA" w:rsidRDefault="006B60FB" w:rsidP="00376DD4">
            <w:pPr>
              <w:jc w:val="both"/>
            </w:pPr>
          </w:p>
        </w:tc>
      </w:tr>
      <w:tr w:rsidR="006B60FB" w:rsidRPr="008905EA" w:rsidTr="00376DD4">
        <w:trPr>
          <w:jc w:val="center"/>
        </w:trPr>
        <w:tc>
          <w:tcPr>
            <w:tcW w:w="2577" w:type="dxa"/>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p>
        </w:tc>
        <w:tc>
          <w:tcPr>
            <w:tcW w:w="2300" w:type="dxa"/>
          </w:tcPr>
          <w:p w:rsidR="006B60FB" w:rsidRPr="008905EA" w:rsidRDefault="006B60FB" w:rsidP="00376DD4">
            <w:pPr>
              <w:jc w:val="both"/>
            </w:pPr>
          </w:p>
        </w:tc>
      </w:tr>
      <w:tr w:rsidR="006B60FB" w:rsidRPr="008905EA" w:rsidTr="00376DD4">
        <w:trPr>
          <w:jc w:val="center"/>
        </w:trPr>
        <w:tc>
          <w:tcPr>
            <w:tcW w:w="2577" w:type="dxa"/>
            <w:tcBorders>
              <w:bottom w:val="single" w:sz="4" w:space="0" w:color="auto"/>
            </w:tcBorders>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Borders>
              <w:bottom w:val="single" w:sz="4" w:space="0" w:color="auto"/>
            </w:tcBorders>
          </w:tcPr>
          <w:p w:rsidR="006B60FB" w:rsidRPr="008905EA" w:rsidRDefault="006B60FB" w:rsidP="00376DD4">
            <w:pPr>
              <w:jc w:val="both"/>
            </w:pPr>
          </w:p>
        </w:tc>
        <w:tc>
          <w:tcPr>
            <w:tcW w:w="2300" w:type="dxa"/>
          </w:tcPr>
          <w:p w:rsidR="006B60FB" w:rsidRPr="008905EA" w:rsidRDefault="006B60FB" w:rsidP="00376DD4">
            <w:pPr>
              <w:jc w:val="both"/>
            </w:pPr>
            <w:r w:rsidRPr="008905EA">
              <w:rPr>
                <w:sz w:val="22"/>
                <w:szCs w:val="22"/>
              </w:rPr>
              <w:t>Сапонова Е.А.</w:t>
            </w:r>
          </w:p>
        </w:tc>
      </w:tr>
      <w:tr w:rsidR="006B60FB" w:rsidRPr="008905EA" w:rsidTr="00376DD4">
        <w:trPr>
          <w:jc w:val="center"/>
        </w:trPr>
        <w:tc>
          <w:tcPr>
            <w:tcW w:w="2577" w:type="dxa"/>
          </w:tcPr>
          <w:p w:rsidR="006B60FB" w:rsidRPr="008905EA" w:rsidRDefault="006B60FB" w:rsidP="00376DD4">
            <w:pPr>
              <w:jc w:val="both"/>
            </w:pPr>
            <w:r w:rsidRPr="008905EA">
              <w:rPr>
                <w:sz w:val="22"/>
                <w:szCs w:val="22"/>
              </w:rPr>
              <w:t>М.П.</w:t>
            </w: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r w:rsidRPr="008905EA">
              <w:rPr>
                <w:sz w:val="22"/>
                <w:szCs w:val="22"/>
              </w:rPr>
              <w:t>М.П.</w:t>
            </w:r>
          </w:p>
        </w:tc>
        <w:tc>
          <w:tcPr>
            <w:tcW w:w="2300" w:type="dxa"/>
          </w:tcPr>
          <w:p w:rsidR="006B60FB" w:rsidRPr="008905EA" w:rsidRDefault="006B60FB" w:rsidP="00376DD4">
            <w:pPr>
              <w:jc w:val="both"/>
            </w:pPr>
          </w:p>
        </w:tc>
      </w:tr>
    </w:tbl>
    <w:p w:rsidR="006B60FB" w:rsidRPr="00E053D6" w:rsidRDefault="006B60FB" w:rsidP="00DC6A48">
      <w:pPr>
        <w:jc w:val="right"/>
        <w:outlineLvl w:val="0"/>
        <w:rPr>
          <w:b/>
          <w:sz w:val="22"/>
          <w:szCs w:val="22"/>
        </w:rPr>
      </w:pPr>
      <w:r w:rsidRPr="00E053D6">
        <w:rPr>
          <w:sz w:val="22"/>
          <w:szCs w:val="22"/>
        </w:rPr>
        <w:br w:type="page"/>
      </w:r>
      <w:r>
        <w:rPr>
          <w:b/>
          <w:sz w:val="22"/>
          <w:szCs w:val="22"/>
        </w:rPr>
        <w:t>Приложение № 2</w:t>
      </w:r>
    </w:p>
    <w:p w:rsidR="006B60FB" w:rsidRPr="00E053D6" w:rsidRDefault="006B60FB" w:rsidP="00DC6A48">
      <w:pPr>
        <w:jc w:val="right"/>
        <w:rPr>
          <w:b/>
          <w:sz w:val="22"/>
          <w:szCs w:val="22"/>
        </w:rPr>
      </w:pPr>
      <w:r w:rsidRPr="00E053D6">
        <w:rPr>
          <w:b/>
          <w:sz w:val="22"/>
          <w:szCs w:val="22"/>
        </w:rPr>
        <w:t>к Договору № _________</w:t>
      </w:r>
    </w:p>
    <w:p w:rsidR="006B60FB" w:rsidRDefault="006B60FB" w:rsidP="00DC6A48">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6B60FB" w:rsidRDefault="006B60FB" w:rsidP="00DC6A48">
      <w:pPr>
        <w:outlineLvl w:val="0"/>
        <w:rPr>
          <w:sz w:val="22"/>
          <w:szCs w:val="22"/>
        </w:rPr>
      </w:pPr>
    </w:p>
    <w:p w:rsidR="006B60FB" w:rsidRDefault="006B60FB" w:rsidP="00DC6A48">
      <w:pPr>
        <w:ind w:left="720"/>
        <w:outlineLvl w:val="0"/>
        <w:rPr>
          <w:b/>
          <w:sz w:val="22"/>
          <w:szCs w:val="22"/>
        </w:rPr>
      </w:pPr>
    </w:p>
    <w:p w:rsidR="006B60FB" w:rsidRPr="008905EA" w:rsidRDefault="006B60FB" w:rsidP="00DC6A48">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6B60FB" w:rsidRDefault="006B60FB" w:rsidP="00DC6A48">
      <w:pPr>
        <w:ind w:left="720"/>
        <w:outlineLvl w:val="0"/>
        <w:rPr>
          <w:b/>
          <w:sz w:val="22"/>
          <w:szCs w:val="22"/>
        </w:rPr>
      </w:pPr>
    </w:p>
    <w:p w:rsidR="006B60FB" w:rsidRDefault="006B60FB" w:rsidP="00DC6A48">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6B60FB" w:rsidTr="00376DD4">
        <w:trPr>
          <w:trHeight w:val="9039"/>
        </w:trPr>
        <w:tc>
          <w:tcPr>
            <w:tcW w:w="10736" w:type="dxa"/>
          </w:tcPr>
          <w:p w:rsidR="006B60FB" w:rsidRPr="00503DDE" w:rsidRDefault="006B60FB" w:rsidP="00376DD4">
            <w:pPr>
              <w:ind w:left="864"/>
              <w:outlineLvl w:val="0"/>
              <w:rPr>
                <w:b/>
              </w:rPr>
            </w:pPr>
          </w:p>
          <w:p w:rsidR="006B60FB" w:rsidRPr="008905EA" w:rsidRDefault="006B60FB" w:rsidP="00376DD4">
            <w:pPr>
              <w:ind w:left="720"/>
              <w:jc w:val="center"/>
              <w:outlineLvl w:val="0"/>
              <w:rPr>
                <w:b/>
              </w:rPr>
            </w:pPr>
            <w:r w:rsidRPr="008905EA">
              <w:rPr>
                <w:b/>
                <w:sz w:val="22"/>
                <w:szCs w:val="22"/>
              </w:rPr>
              <w:t>АКТ ПРИЕМА-ПЕРЕДАЧИ ТОВАРА</w:t>
            </w:r>
          </w:p>
          <w:p w:rsidR="006B60FB" w:rsidRPr="008905EA" w:rsidRDefault="006B60FB" w:rsidP="00376DD4">
            <w:pPr>
              <w:jc w:val="center"/>
              <w:rPr>
                <w:b/>
              </w:rPr>
            </w:pPr>
            <w:r w:rsidRPr="008905EA">
              <w:rPr>
                <w:b/>
                <w:sz w:val="22"/>
                <w:szCs w:val="22"/>
              </w:rPr>
              <w:t>№ ___ от «___» ________201</w:t>
            </w:r>
            <w:r>
              <w:rPr>
                <w:b/>
                <w:sz w:val="22"/>
                <w:szCs w:val="22"/>
              </w:rPr>
              <w:t>_</w:t>
            </w:r>
            <w:r w:rsidRPr="008905EA">
              <w:rPr>
                <w:b/>
                <w:sz w:val="22"/>
                <w:szCs w:val="22"/>
              </w:rPr>
              <w:t xml:space="preserve"> г.</w:t>
            </w:r>
          </w:p>
          <w:p w:rsidR="006B60FB" w:rsidRPr="008905EA" w:rsidRDefault="006B60FB" w:rsidP="00376DD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6B60FB" w:rsidRPr="008905EA" w:rsidRDefault="006B60FB" w:rsidP="00376DD4">
            <w:pPr>
              <w:jc w:val="center"/>
            </w:pPr>
          </w:p>
          <w:p w:rsidR="006B60FB" w:rsidRPr="008905EA" w:rsidRDefault="006B60FB" w:rsidP="00376DD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6B60FB" w:rsidRPr="008905EA" w:rsidRDefault="006B60FB" w:rsidP="00376DD4">
            <w:pPr>
              <w:shd w:val="clear" w:color="auto" w:fill="FFFFFF"/>
              <w:autoSpaceDE w:val="0"/>
              <w:autoSpaceDN w:val="0"/>
              <w:adjustRightInd w:val="0"/>
              <w:ind w:left="144" w:firstLine="709"/>
              <w:jc w:val="both"/>
            </w:pPr>
          </w:p>
          <w:p w:rsidR="006B60FB" w:rsidRPr="008905EA" w:rsidRDefault="006B60FB" w:rsidP="00376DD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6B60FB" w:rsidRPr="008905EA" w:rsidRDefault="006B60FB" w:rsidP="00376DD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6B60FB" w:rsidRPr="008905EA" w:rsidTr="00376DD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Ед.</w:t>
                  </w:r>
                </w:p>
                <w:p w:rsidR="006B60FB" w:rsidRPr="008905EA" w:rsidRDefault="006B60FB" w:rsidP="00376DD4">
                  <w:pPr>
                    <w:jc w:val="center"/>
                  </w:pPr>
                  <w:r w:rsidRPr="008905EA">
                    <w:rPr>
                      <w:sz w:val="22"/>
                      <w:szCs w:val="22"/>
                    </w:rPr>
                    <w:t>изм.</w:t>
                  </w:r>
                </w:p>
                <w:p w:rsidR="006B60FB" w:rsidRPr="008905EA" w:rsidRDefault="006B60FB" w:rsidP="00376DD4">
                  <w:pPr>
                    <w:jc w:val="center"/>
                  </w:pPr>
                </w:p>
              </w:tc>
              <w:tc>
                <w:tcPr>
                  <w:tcW w:w="673"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ind w:right="77"/>
                    <w:jc w:val="center"/>
                  </w:pPr>
                  <w:r w:rsidRPr="008905EA">
                    <w:rPr>
                      <w:sz w:val="22"/>
                      <w:szCs w:val="22"/>
                    </w:rPr>
                    <w:t>Цена, за ед. руб. коп.</w:t>
                  </w:r>
                </w:p>
                <w:p w:rsidR="006B60FB" w:rsidRPr="008905EA" w:rsidRDefault="006B60FB" w:rsidP="00376DD4">
                  <w:pPr>
                    <w:jc w:val="center"/>
                  </w:pPr>
                </w:p>
              </w:tc>
              <w:tc>
                <w:tcPr>
                  <w:tcW w:w="1440"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center"/>
                  </w:pPr>
                  <w:r w:rsidRPr="008905EA">
                    <w:rPr>
                      <w:sz w:val="22"/>
                      <w:szCs w:val="22"/>
                    </w:rPr>
                    <w:t>Общая стоимость с учетом НДС,</w:t>
                  </w:r>
                </w:p>
                <w:p w:rsidR="006B60FB" w:rsidRPr="008905EA" w:rsidRDefault="006B60FB" w:rsidP="00376DD4">
                  <w:pPr>
                    <w:jc w:val="center"/>
                  </w:pPr>
                  <w:r w:rsidRPr="008905EA">
                    <w:rPr>
                      <w:sz w:val="22"/>
                      <w:szCs w:val="22"/>
                    </w:rPr>
                    <w:t>руб. коп.</w:t>
                  </w:r>
                </w:p>
                <w:p w:rsidR="006B60FB" w:rsidRPr="008905EA" w:rsidRDefault="006B60FB" w:rsidP="00376DD4">
                  <w:pPr>
                    <w:jc w:val="center"/>
                  </w:pPr>
                </w:p>
              </w:tc>
            </w:tr>
            <w:tr w:rsidR="006B60FB"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6B60FB" w:rsidRPr="00A419F7" w:rsidRDefault="006B60FB" w:rsidP="00376DD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711"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673"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102"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44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944"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576"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r>
            <w:tr w:rsidR="006B60FB"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6B60FB" w:rsidRPr="00A419F7" w:rsidRDefault="006B60FB" w:rsidP="00376DD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711"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673"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102"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44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944"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576"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r>
            <w:tr w:rsidR="006B60FB"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6B60FB" w:rsidRPr="00A419F7" w:rsidRDefault="006B60FB" w:rsidP="00376DD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711"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673"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102"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44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944"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576"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r>
            <w:tr w:rsidR="006B60FB" w:rsidRPr="008905EA" w:rsidTr="00376DD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6B60FB" w:rsidRPr="008905EA" w:rsidRDefault="006B60FB" w:rsidP="00376DD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673"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102"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440"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944" w:type="dxa"/>
                  <w:tcBorders>
                    <w:top w:val="single" w:sz="4" w:space="0" w:color="auto"/>
                    <w:left w:val="single" w:sz="4" w:space="0" w:color="auto"/>
                    <w:bottom w:val="single" w:sz="4" w:space="0" w:color="auto"/>
                    <w:right w:val="single" w:sz="4" w:space="0" w:color="auto"/>
                  </w:tcBorders>
                </w:tcPr>
                <w:p w:rsidR="006B60FB" w:rsidRPr="008905EA" w:rsidRDefault="006B60FB" w:rsidP="00376DD4"/>
              </w:tc>
              <w:tc>
                <w:tcPr>
                  <w:tcW w:w="1576" w:type="dxa"/>
                  <w:tcBorders>
                    <w:top w:val="single" w:sz="4" w:space="0" w:color="auto"/>
                    <w:left w:val="single" w:sz="4" w:space="0" w:color="auto"/>
                    <w:bottom w:val="single" w:sz="4" w:space="0" w:color="auto"/>
                    <w:right w:val="single" w:sz="4" w:space="0" w:color="auto"/>
                  </w:tcBorders>
                </w:tcPr>
                <w:p w:rsidR="006B60FB" w:rsidRPr="008905EA" w:rsidRDefault="006B60FB" w:rsidP="00376DD4">
                  <w:pPr>
                    <w:rPr>
                      <w:b/>
                    </w:rPr>
                  </w:pPr>
                </w:p>
              </w:tc>
            </w:tr>
          </w:tbl>
          <w:p w:rsidR="006B60FB" w:rsidRPr="008905EA" w:rsidRDefault="006B60FB" w:rsidP="00376DD4">
            <w:pPr>
              <w:shd w:val="clear" w:color="auto" w:fill="FFFFFF"/>
              <w:autoSpaceDE w:val="0"/>
              <w:autoSpaceDN w:val="0"/>
              <w:adjustRightInd w:val="0"/>
              <w:ind w:left="144"/>
              <w:jc w:val="both"/>
              <w:rPr>
                <w:i/>
                <w:iCs/>
              </w:rPr>
            </w:pPr>
          </w:p>
          <w:p w:rsidR="006B60FB" w:rsidRPr="008905EA" w:rsidRDefault="006B60FB" w:rsidP="00376DD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6B60FB" w:rsidRDefault="006B60FB" w:rsidP="00376DD4">
            <w:pPr>
              <w:shd w:val="clear" w:color="auto" w:fill="FFFFFF"/>
              <w:autoSpaceDE w:val="0"/>
              <w:autoSpaceDN w:val="0"/>
              <w:adjustRightInd w:val="0"/>
              <w:ind w:left="144" w:firstLine="709"/>
              <w:jc w:val="both"/>
            </w:pPr>
          </w:p>
          <w:p w:rsidR="006B60FB" w:rsidRPr="008905EA" w:rsidRDefault="006B60FB" w:rsidP="00376DD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6B60FB" w:rsidRPr="008905EA" w:rsidRDefault="006B60FB" w:rsidP="00376DD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6B60FB" w:rsidRPr="008905EA" w:rsidRDefault="006B60FB" w:rsidP="00376DD4">
            <w:pPr>
              <w:shd w:val="clear" w:color="auto" w:fill="FFFFFF"/>
              <w:autoSpaceDE w:val="0"/>
              <w:autoSpaceDN w:val="0"/>
              <w:adjustRightInd w:val="0"/>
              <w:ind w:left="144"/>
              <w:jc w:val="both"/>
            </w:pPr>
          </w:p>
          <w:p w:rsidR="006B60FB" w:rsidRPr="008905EA" w:rsidRDefault="006B60FB" w:rsidP="00376DD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6B60FB" w:rsidRPr="008905EA" w:rsidTr="00376DD4">
              <w:trPr>
                <w:jc w:val="center"/>
              </w:trPr>
              <w:tc>
                <w:tcPr>
                  <w:tcW w:w="2577" w:type="dxa"/>
                  <w:tcBorders>
                    <w:top w:val="nil"/>
                    <w:left w:val="nil"/>
                    <w:bottom w:val="nil"/>
                    <w:right w:val="nil"/>
                  </w:tcBorders>
                </w:tcPr>
                <w:p w:rsidR="006B60FB" w:rsidRPr="008905EA" w:rsidRDefault="006B60FB" w:rsidP="00376DD4">
                  <w:pPr>
                    <w:jc w:val="both"/>
                  </w:pPr>
                  <w:r w:rsidRPr="008905EA">
                    <w:rPr>
                      <w:sz w:val="22"/>
                      <w:szCs w:val="22"/>
                    </w:rPr>
                    <w:t>От Поставщика:</w:t>
                  </w:r>
                </w:p>
              </w:tc>
              <w:tc>
                <w:tcPr>
                  <w:tcW w:w="2160" w:type="dxa"/>
                  <w:tcBorders>
                    <w:top w:val="nil"/>
                    <w:left w:val="nil"/>
                    <w:bottom w:val="nil"/>
                    <w:right w:val="nil"/>
                  </w:tcBorders>
                </w:tcPr>
                <w:p w:rsidR="006B60FB" w:rsidRPr="008905EA" w:rsidRDefault="006B60FB" w:rsidP="00376DD4">
                  <w:pPr>
                    <w:jc w:val="both"/>
                  </w:pPr>
                </w:p>
              </w:tc>
              <w:tc>
                <w:tcPr>
                  <w:tcW w:w="2520" w:type="dxa"/>
                  <w:tcBorders>
                    <w:top w:val="nil"/>
                    <w:left w:val="nil"/>
                    <w:bottom w:val="nil"/>
                    <w:right w:val="nil"/>
                  </w:tcBorders>
                </w:tcPr>
                <w:p w:rsidR="006B60FB" w:rsidRPr="008905EA" w:rsidRDefault="006B60FB" w:rsidP="00376DD4">
                  <w:pPr>
                    <w:jc w:val="both"/>
                  </w:pPr>
                  <w:r w:rsidRPr="008905EA">
                    <w:rPr>
                      <w:sz w:val="22"/>
                      <w:szCs w:val="22"/>
                    </w:rPr>
                    <w:t>От Покупателя:</w:t>
                  </w:r>
                </w:p>
              </w:tc>
              <w:tc>
                <w:tcPr>
                  <w:tcW w:w="2300" w:type="dxa"/>
                  <w:tcBorders>
                    <w:top w:val="nil"/>
                    <w:left w:val="nil"/>
                    <w:bottom w:val="nil"/>
                    <w:right w:val="nil"/>
                  </w:tcBorders>
                </w:tcPr>
                <w:p w:rsidR="006B60FB" w:rsidRPr="008905EA" w:rsidRDefault="006B60FB" w:rsidP="00376DD4">
                  <w:pPr>
                    <w:jc w:val="both"/>
                  </w:pPr>
                </w:p>
              </w:tc>
            </w:tr>
            <w:tr w:rsidR="006B60FB" w:rsidRPr="008905EA" w:rsidTr="00376DD4">
              <w:trPr>
                <w:trHeight w:val="172"/>
                <w:jc w:val="center"/>
              </w:trPr>
              <w:tc>
                <w:tcPr>
                  <w:tcW w:w="2577" w:type="dxa"/>
                  <w:tcBorders>
                    <w:top w:val="nil"/>
                    <w:left w:val="nil"/>
                    <w:bottom w:val="nil"/>
                    <w:right w:val="nil"/>
                  </w:tcBorders>
                </w:tcPr>
                <w:p w:rsidR="006B60FB" w:rsidRPr="008905EA" w:rsidRDefault="006B60FB" w:rsidP="00376DD4">
                  <w:pPr>
                    <w:jc w:val="both"/>
                  </w:pPr>
                </w:p>
              </w:tc>
              <w:tc>
                <w:tcPr>
                  <w:tcW w:w="2160" w:type="dxa"/>
                  <w:tcBorders>
                    <w:top w:val="nil"/>
                    <w:left w:val="nil"/>
                    <w:bottom w:val="nil"/>
                    <w:right w:val="nil"/>
                  </w:tcBorders>
                </w:tcPr>
                <w:p w:rsidR="006B60FB" w:rsidRPr="008905EA" w:rsidRDefault="006B60FB" w:rsidP="00376DD4">
                  <w:pPr>
                    <w:jc w:val="both"/>
                  </w:pPr>
                </w:p>
              </w:tc>
              <w:tc>
                <w:tcPr>
                  <w:tcW w:w="2520" w:type="dxa"/>
                  <w:tcBorders>
                    <w:top w:val="nil"/>
                    <w:left w:val="nil"/>
                    <w:bottom w:val="nil"/>
                    <w:right w:val="nil"/>
                  </w:tcBorders>
                </w:tcPr>
                <w:p w:rsidR="006B60FB" w:rsidRPr="008905EA" w:rsidRDefault="006B60FB" w:rsidP="00376DD4">
                  <w:pPr>
                    <w:jc w:val="both"/>
                  </w:pPr>
                </w:p>
              </w:tc>
              <w:tc>
                <w:tcPr>
                  <w:tcW w:w="2300" w:type="dxa"/>
                  <w:tcBorders>
                    <w:top w:val="nil"/>
                    <w:left w:val="nil"/>
                    <w:bottom w:val="nil"/>
                    <w:right w:val="nil"/>
                  </w:tcBorders>
                </w:tcPr>
                <w:p w:rsidR="006B60FB" w:rsidRPr="008905EA" w:rsidRDefault="006B60FB" w:rsidP="00376DD4">
                  <w:pPr>
                    <w:jc w:val="both"/>
                  </w:pPr>
                </w:p>
              </w:tc>
            </w:tr>
            <w:tr w:rsidR="006B60FB" w:rsidRPr="008905EA" w:rsidTr="00376DD4">
              <w:trPr>
                <w:jc w:val="center"/>
              </w:trPr>
              <w:tc>
                <w:tcPr>
                  <w:tcW w:w="2577" w:type="dxa"/>
                  <w:tcBorders>
                    <w:top w:val="nil"/>
                    <w:left w:val="nil"/>
                    <w:bottom w:val="nil"/>
                    <w:right w:val="nil"/>
                  </w:tcBorders>
                </w:tcPr>
                <w:p w:rsidR="006B60FB" w:rsidRPr="008905EA" w:rsidRDefault="006B60FB" w:rsidP="00376DD4">
                  <w:pPr>
                    <w:jc w:val="both"/>
                  </w:pPr>
                </w:p>
              </w:tc>
              <w:tc>
                <w:tcPr>
                  <w:tcW w:w="2160" w:type="dxa"/>
                  <w:tcBorders>
                    <w:top w:val="nil"/>
                    <w:left w:val="nil"/>
                    <w:bottom w:val="nil"/>
                    <w:right w:val="nil"/>
                  </w:tcBorders>
                </w:tcPr>
                <w:p w:rsidR="006B60FB" w:rsidRPr="008905EA" w:rsidRDefault="006B60FB" w:rsidP="00376DD4">
                  <w:pPr>
                    <w:jc w:val="both"/>
                  </w:pPr>
                </w:p>
              </w:tc>
              <w:tc>
                <w:tcPr>
                  <w:tcW w:w="2520" w:type="dxa"/>
                  <w:tcBorders>
                    <w:top w:val="nil"/>
                    <w:left w:val="nil"/>
                    <w:bottom w:val="nil"/>
                    <w:right w:val="nil"/>
                  </w:tcBorders>
                </w:tcPr>
                <w:p w:rsidR="006B60FB" w:rsidRPr="008905EA" w:rsidRDefault="006B60FB" w:rsidP="00376DD4">
                  <w:pPr>
                    <w:jc w:val="both"/>
                  </w:pPr>
                </w:p>
              </w:tc>
              <w:tc>
                <w:tcPr>
                  <w:tcW w:w="2300" w:type="dxa"/>
                  <w:tcBorders>
                    <w:top w:val="nil"/>
                    <w:left w:val="nil"/>
                    <w:bottom w:val="nil"/>
                    <w:right w:val="nil"/>
                  </w:tcBorders>
                </w:tcPr>
                <w:p w:rsidR="006B60FB" w:rsidRPr="008905EA" w:rsidRDefault="006B60FB" w:rsidP="00376DD4">
                  <w:pPr>
                    <w:jc w:val="both"/>
                  </w:pPr>
                </w:p>
              </w:tc>
            </w:tr>
            <w:tr w:rsidR="006B60FB" w:rsidRPr="008905EA" w:rsidTr="00376DD4">
              <w:trPr>
                <w:jc w:val="center"/>
              </w:trPr>
              <w:tc>
                <w:tcPr>
                  <w:tcW w:w="2577" w:type="dxa"/>
                  <w:tcBorders>
                    <w:top w:val="nil"/>
                    <w:left w:val="nil"/>
                    <w:bottom w:val="single" w:sz="4" w:space="0" w:color="auto"/>
                    <w:right w:val="nil"/>
                  </w:tcBorders>
                </w:tcPr>
                <w:p w:rsidR="006B60FB" w:rsidRPr="008905EA" w:rsidRDefault="006B60FB" w:rsidP="00376DD4">
                  <w:pPr>
                    <w:jc w:val="both"/>
                  </w:pPr>
                </w:p>
              </w:tc>
              <w:tc>
                <w:tcPr>
                  <w:tcW w:w="2160" w:type="dxa"/>
                  <w:tcBorders>
                    <w:top w:val="nil"/>
                    <w:left w:val="nil"/>
                    <w:bottom w:val="nil"/>
                    <w:right w:val="nil"/>
                  </w:tcBorders>
                </w:tcPr>
                <w:p w:rsidR="006B60FB" w:rsidRPr="008905EA" w:rsidRDefault="006B60FB" w:rsidP="00376DD4">
                  <w:pPr>
                    <w:jc w:val="both"/>
                  </w:pPr>
                </w:p>
              </w:tc>
              <w:tc>
                <w:tcPr>
                  <w:tcW w:w="2520" w:type="dxa"/>
                  <w:tcBorders>
                    <w:top w:val="nil"/>
                    <w:left w:val="nil"/>
                    <w:bottom w:val="single" w:sz="4" w:space="0" w:color="auto"/>
                    <w:right w:val="nil"/>
                  </w:tcBorders>
                </w:tcPr>
                <w:p w:rsidR="006B60FB" w:rsidRPr="008905EA" w:rsidRDefault="006B60FB" w:rsidP="00376DD4">
                  <w:pPr>
                    <w:jc w:val="both"/>
                  </w:pPr>
                </w:p>
              </w:tc>
              <w:tc>
                <w:tcPr>
                  <w:tcW w:w="2300" w:type="dxa"/>
                  <w:tcBorders>
                    <w:top w:val="nil"/>
                    <w:left w:val="nil"/>
                    <w:bottom w:val="nil"/>
                    <w:right w:val="nil"/>
                  </w:tcBorders>
                </w:tcPr>
                <w:p w:rsidR="006B60FB" w:rsidRPr="008905EA" w:rsidRDefault="006B60FB" w:rsidP="00376DD4">
                  <w:pPr>
                    <w:jc w:val="both"/>
                  </w:pPr>
                  <w:r w:rsidRPr="008905EA">
                    <w:rPr>
                      <w:sz w:val="22"/>
                      <w:szCs w:val="22"/>
                    </w:rPr>
                    <w:t>Сапонова Е.А.</w:t>
                  </w:r>
                </w:p>
              </w:tc>
            </w:tr>
            <w:tr w:rsidR="006B60FB" w:rsidRPr="008905EA" w:rsidTr="00376DD4">
              <w:trPr>
                <w:jc w:val="center"/>
              </w:trPr>
              <w:tc>
                <w:tcPr>
                  <w:tcW w:w="2577" w:type="dxa"/>
                  <w:tcBorders>
                    <w:top w:val="nil"/>
                    <w:left w:val="nil"/>
                    <w:bottom w:val="nil"/>
                    <w:right w:val="nil"/>
                  </w:tcBorders>
                </w:tcPr>
                <w:p w:rsidR="006B60FB" w:rsidRPr="008905EA" w:rsidRDefault="006B60FB" w:rsidP="00376DD4">
                  <w:pPr>
                    <w:jc w:val="both"/>
                  </w:pPr>
                  <w:r w:rsidRPr="008905EA">
                    <w:rPr>
                      <w:sz w:val="22"/>
                      <w:szCs w:val="22"/>
                    </w:rPr>
                    <w:t>М.П.</w:t>
                  </w:r>
                </w:p>
              </w:tc>
              <w:tc>
                <w:tcPr>
                  <w:tcW w:w="2160" w:type="dxa"/>
                  <w:tcBorders>
                    <w:top w:val="nil"/>
                    <w:left w:val="nil"/>
                    <w:bottom w:val="nil"/>
                    <w:right w:val="nil"/>
                  </w:tcBorders>
                </w:tcPr>
                <w:p w:rsidR="006B60FB" w:rsidRPr="008905EA" w:rsidRDefault="006B60FB" w:rsidP="00376DD4">
                  <w:pPr>
                    <w:jc w:val="both"/>
                  </w:pPr>
                </w:p>
              </w:tc>
              <w:tc>
                <w:tcPr>
                  <w:tcW w:w="2520" w:type="dxa"/>
                  <w:tcBorders>
                    <w:top w:val="nil"/>
                    <w:left w:val="nil"/>
                    <w:bottom w:val="nil"/>
                    <w:right w:val="nil"/>
                  </w:tcBorders>
                </w:tcPr>
                <w:p w:rsidR="006B60FB" w:rsidRPr="008905EA" w:rsidRDefault="006B60FB" w:rsidP="00376DD4">
                  <w:pPr>
                    <w:jc w:val="both"/>
                  </w:pPr>
                  <w:r w:rsidRPr="008905EA">
                    <w:rPr>
                      <w:sz w:val="22"/>
                      <w:szCs w:val="22"/>
                    </w:rPr>
                    <w:t>М.П.</w:t>
                  </w:r>
                </w:p>
              </w:tc>
              <w:tc>
                <w:tcPr>
                  <w:tcW w:w="2300" w:type="dxa"/>
                  <w:tcBorders>
                    <w:top w:val="nil"/>
                    <w:left w:val="nil"/>
                    <w:bottom w:val="nil"/>
                    <w:right w:val="nil"/>
                  </w:tcBorders>
                </w:tcPr>
                <w:p w:rsidR="006B60FB" w:rsidRPr="008905EA" w:rsidRDefault="006B60FB" w:rsidP="00376DD4">
                  <w:pPr>
                    <w:jc w:val="both"/>
                  </w:pPr>
                </w:p>
              </w:tc>
            </w:tr>
          </w:tbl>
          <w:p w:rsidR="006B60FB" w:rsidRDefault="006B60FB" w:rsidP="00376DD4">
            <w:pPr>
              <w:shd w:val="clear" w:color="auto" w:fill="FFFFFF"/>
              <w:autoSpaceDE w:val="0"/>
              <w:autoSpaceDN w:val="0"/>
              <w:adjustRightInd w:val="0"/>
              <w:ind w:firstLine="709"/>
              <w:jc w:val="both"/>
              <w:rPr>
                <w:b/>
              </w:rPr>
            </w:pPr>
          </w:p>
        </w:tc>
      </w:tr>
    </w:tbl>
    <w:p w:rsidR="006B60FB" w:rsidRDefault="006B60FB" w:rsidP="00DC6A48">
      <w:pPr>
        <w:shd w:val="clear" w:color="auto" w:fill="FFFFFF"/>
        <w:autoSpaceDE w:val="0"/>
        <w:autoSpaceDN w:val="0"/>
        <w:adjustRightInd w:val="0"/>
        <w:jc w:val="both"/>
        <w:rPr>
          <w:sz w:val="22"/>
          <w:szCs w:val="22"/>
        </w:rPr>
      </w:pPr>
    </w:p>
    <w:p w:rsidR="006B60FB" w:rsidRDefault="006B60FB" w:rsidP="00DC6A48">
      <w:pPr>
        <w:shd w:val="clear" w:color="auto" w:fill="FFFFFF"/>
        <w:autoSpaceDE w:val="0"/>
        <w:autoSpaceDN w:val="0"/>
        <w:adjustRightInd w:val="0"/>
        <w:jc w:val="both"/>
        <w:rPr>
          <w:sz w:val="22"/>
          <w:szCs w:val="22"/>
        </w:rPr>
      </w:pPr>
    </w:p>
    <w:p w:rsidR="006B60FB" w:rsidRPr="008905EA" w:rsidRDefault="006B60FB" w:rsidP="00DC6A48">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6B60FB" w:rsidRPr="008905EA" w:rsidTr="00376DD4">
        <w:trPr>
          <w:jc w:val="center"/>
        </w:trPr>
        <w:tc>
          <w:tcPr>
            <w:tcW w:w="2577" w:type="dxa"/>
          </w:tcPr>
          <w:p w:rsidR="006B60FB" w:rsidRPr="008905EA" w:rsidRDefault="006B60FB" w:rsidP="00376DD4">
            <w:pPr>
              <w:jc w:val="both"/>
            </w:pPr>
            <w:r w:rsidRPr="008905EA">
              <w:rPr>
                <w:sz w:val="22"/>
                <w:szCs w:val="22"/>
              </w:rPr>
              <w:t>От Поставщика:</w:t>
            </w: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r w:rsidRPr="008905EA">
              <w:rPr>
                <w:sz w:val="22"/>
                <w:szCs w:val="22"/>
              </w:rPr>
              <w:t>От Покупателя:</w:t>
            </w:r>
          </w:p>
        </w:tc>
        <w:tc>
          <w:tcPr>
            <w:tcW w:w="2300" w:type="dxa"/>
          </w:tcPr>
          <w:p w:rsidR="006B60FB" w:rsidRPr="008905EA" w:rsidRDefault="006B60FB" w:rsidP="00376DD4">
            <w:pPr>
              <w:jc w:val="both"/>
            </w:pPr>
          </w:p>
        </w:tc>
      </w:tr>
      <w:tr w:rsidR="006B60FB" w:rsidRPr="008905EA" w:rsidTr="00376DD4">
        <w:trPr>
          <w:trHeight w:val="172"/>
          <w:jc w:val="center"/>
        </w:trPr>
        <w:tc>
          <w:tcPr>
            <w:tcW w:w="2577" w:type="dxa"/>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p>
        </w:tc>
        <w:tc>
          <w:tcPr>
            <w:tcW w:w="2300" w:type="dxa"/>
          </w:tcPr>
          <w:p w:rsidR="006B60FB" w:rsidRPr="008905EA" w:rsidRDefault="006B60FB" w:rsidP="00376DD4">
            <w:pPr>
              <w:jc w:val="both"/>
            </w:pPr>
          </w:p>
        </w:tc>
      </w:tr>
      <w:tr w:rsidR="006B60FB" w:rsidRPr="008905EA" w:rsidTr="00376DD4">
        <w:trPr>
          <w:jc w:val="center"/>
        </w:trPr>
        <w:tc>
          <w:tcPr>
            <w:tcW w:w="2577" w:type="dxa"/>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p>
        </w:tc>
        <w:tc>
          <w:tcPr>
            <w:tcW w:w="2300" w:type="dxa"/>
          </w:tcPr>
          <w:p w:rsidR="006B60FB" w:rsidRPr="008905EA" w:rsidRDefault="006B60FB" w:rsidP="00376DD4">
            <w:pPr>
              <w:jc w:val="both"/>
            </w:pPr>
          </w:p>
        </w:tc>
      </w:tr>
      <w:tr w:rsidR="006B60FB" w:rsidRPr="008905EA" w:rsidTr="00376DD4">
        <w:trPr>
          <w:jc w:val="center"/>
        </w:trPr>
        <w:tc>
          <w:tcPr>
            <w:tcW w:w="2577" w:type="dxa"/>
            <w:tcBorders>
              <w:bottom w:val="single" w:sz="4" w:space="0" w:color="auto"/>
            </w:tcBorders>
          </w:tcPr>
          <w:p w:rsidR="006B60FB" w:rsidRPr="008905EA" w:rsidRDefault="006B60FB" w:rsidP="00376DD4">
            <w:pPr>
              <w:jc w:val="both"/>
            </w:pPr>
          </w:p>
        </w:tc>
        <w:tc>
          <w:tcPr>
            <w:tcW w:w="2160" w:type="dxa"/>
          </w:tcPr>
          <w:p w:rsidR="006B60FB" w:rsidRPr="008905EA" w:rsidRDefault="006B60FB" w:rsidP="00376DD4">
            <w:pPr>
              <w:jc w:val="both"/>
            </w:pPr>
          </w:p>
        </w:tc>
        <w:tc>
          <w:tcPr>
            <w:tcW w:w="2520" w:type="dxa"/>
            <w:tcBorders>
              <w:bottom w:val="single" w:sz="4" w:space="0" w:color="auto"/>
            </w:tcBorders>
          </w:tcPr>
          <w:p w:rsidR="006B60FB" w:rsidRPr="008905EA" w:rsidRDefault="006B60FB" w:rsidP="00376DD4">
            <w:pPr>
              <w:jc w:val="both"/>
            </w:pPr>
          </w:p>
        </w:tc>
        <w:tc>
          <w:tcPr>
            <w:tcW w:w="2300" w:type="dxa"/>
          </w:tcPr>
          <w:p w:rsidR="006B60FB" w:rsidRPr="008905EA" w:rsidRDefault="006B60FB" w:rsidP="00376DD4">
            <w:pPr>
              <w:jc w:val="both"/>
            </w:pPr>
            <w:r w:rsidRPr="008905EA">
              <w:rPr>
                <w:sz w:val="22"/>
                <w:szCs w:val="22"/>
              </w:rPr>
              <w:t>Сапонова Е.А.</w:t>
            </w:r>
          </w:p>
        </w:tc>
      </w:tr>
      <w:tr w:rsidR="006B60FB" w:rsidRPr="008905EA" w:rsidTr="00376DD4">
        <w:trPr>
          <w:jc w:val="center"/>
        </w:trPr>
        <w:tc>
          <w:tcPr>
            <w:tcW w:w="2577" w:type="dxa"/>
          </w:tcPr>
          <w:p w:rsidR="006B60FB" w:rsidRPr="008905EA" w:rsidRDefault="006B60FB" w:rsidP="00376DD4">
            <w:pPr>
              <w:jc w:val="both"/>
            </w:pPr>
            <w:r w:rsidRPr="008905EA">
              <w:rPr>
                <w:sz w:val="22"/>
                <w:szCs w:val="22"/>
              </w:rPr>
              <w:t>М.П.</w:t>
            </w:r>
          </w:p>
        </w:tc>
        <w:tc>
          <w:tcPr>
            <w:tcW w:w="2160" w:type="dxa"/>
          </w:tcPr>
          <w:p w:rsidR="006B60FB" w:rsidRPr="008905EA" w:rsidRDefault="006B60FB" w:rsidP="00376DD4">
            <w:pPr>
              <w:jc w:val="both"/>
            </w:pPr>
          </w:p>
        </w:tc>
        <w:tc>
          <w:tcPr>
            <w:tcW w:w="2520" w:type="dxa"/>
          </w:tcPr>
          <w:p w:rsidR="006B60FB" w:rsidRPr="008905EA" w:rsidRDefault="006B60FB" w:rsidP="00376DD4">
            <w:pPr>
              <w:jc w:val="both"/>
            </w:pPr>
            <w:r w:rsidRPr="008905EA">
              <w:rPr>
                <w:sz w:val="22"/>
                <w:szCs w:val="22"/>
              </w:rPr>
              <w:t>М.П.</w:t>
            </w:r>
          </w:p>
        </w:tc>
        <w:tc>
          <w:tcPr>
            <w:tcW w:w="2300" w:type="dxa"/>
          </w:tcPr>
          <w:p w:rsidR="006B60FB" w:rsidRPr="008905EA" w:rsidRDefault="006B60FB" w:rsidP="00376DD4">
            <w:pPr>
              <w:jc w:val="both"/>
            </w:pPr>
          </w:p>
        </w:tc>
      </w:tr>
    </w:tbl>
    <w:p w:rsidR="006B60FB" w:rsidRDefault="006B60FB" w:rsidP="00F25609">
      <w:pPr>
        <w:jc w:val="center"/>
        <w:outlineLvl w:val="0"/>
        <w:rPr>
          <w:b/>
        </w:rPr>
      </w:pPr>
    </w:p>
    <w:p w:rsidR="006B60FB" w:rsidRPr="004870C6" w:rsidRDefault="006B60FB" w:rsidP="00DC086B">
      <w:pPr>
        <w:spacing w:after="200"/>
        <w:jc w:val="both"/>
        <w:rPr>
          <w:b/>
        </w:rPr>
      </w:pPr>
      <w:r>
        <w:rPr>
          <w:b/>
        </w:rPr>
        <w:br w:type="page"/>
      </w:r>
      <w:r>
        <w:rPr>
          <w:noProof/>
        </w:rPr>
        <w:pict>
          <v:shape id="_x0000_s1030" type="#_x0000_t75" style="position:absolute;left:0;text-align:left;margin-left:-48pt;margin-top:-36pt;width:598.15pt;height:846pt;z-index:251659776">
            <v:imagedata r:id="rId44" o:title=""/>
          </v:shape>
        </w:pict>
      </w:r>
    </w:p>
    <w:sectPr w:rsidR="006B60FB" w:rsidRPr="004870C6" w:rsidSect="00A21BFF">
      <w:headerReference w:type="even" r:id="rId45"/>
      <w:headerReference w:type="default" r:id="rId46"/>
      <w:footerReference w:type="default" r:id="rId47"/>
      <w:headerReference w:type="first" r:id="rId48"/>
      <w:pgSz w:w="11906" w:h="16838"/>
      <w:pgMar w:top="692" w:right="567" w:bottom="360"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0FB" w:rsidRDefault="006B60FB">
      <w:r>
        <w:separator/>
      </w:r>
    </w:p>
  </w:endnote>
  <w:endnote w:type="continuationSeparator" w:id="0">
    <w:p w:rsidR="006B60FB" w:rsidRDefault="006B60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40</w:t>
    </w:r>
    <w:r>
      <w:rPr>
        <w:rStyle w:val="PageNumber"/>
      </w:rPr>
      <w:fldChar w:fldCharType="end"/>
    </w:r>
  </w:p>
  <w:p w:rsidR="006B60FB" w:rsidRDefault="006B60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0FB" w:rsidRDefault="006B60FB">
      <w:r>
        <w:separator/>
      </w:r>
    </w:p>
  </w:footnote>
  <w:footnote w:type="continuationSeparator" w:id="0">
    <w:p w:rsidR="006B60FB" w:rsidRDefault="006B60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B60FB" w:rsidRDefault="006B60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6B60FB" w:rsidRDefault="006B60F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60FB" w:rsidRDefault="006B60F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6B60FB" w:rsidRDefault="006B60F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60FB" w:rsidRDefault="006B60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A2C0D3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0CC829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ECCDB4"/>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B0F52C"/>
    <w:lvl w:ilvl="0">
      <w:start w:val="1"/>
      <w:numFmt w:val="decimal"/>
      <w:pStyle w:val="ListNumber2"/>
      <w:lvlText w:val="%1."/>
      <w:lvlJc w:val="left"/>
      <w:pPr>
        <w:tabs>
          <w:tab w:val="num" w:pos="643"/>
        </w:tabs>
        <w:ind w:left="643" w:hanging="360"/>
      </w:pPr>
    </w:lvl>
  </w:abstractNum>
  <w:abstractNum w:abstractNumId="4">
    <w:nsid w:val="FFFFFF80"/>
    <w:multiLevelType w:val="singleLevel"/>
    <w:tmpl w:val="45F682E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60AFD1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F05EDA6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374BCA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7DA8280"/>
    <w:lvl w:ilvl="0">
      <w:start w:val="1"/>
      <w:numFmt w:val="decimal"/>
      <w:pStyle w:val="ListNumber"/>
      <w:lvlText w:val="%1."/>
      <w:lvlJc w:val="left"/>
      <w:pPr>
        <w:tabs>
          <w:tab w:val="num" w:pos="360"/>
        </w:tabs>
        <w:ind w:left="360" w:hanging="360"/>
      </w:pPr>
    </w:lvl>
  </w:abstractNum>
  <w:abstractNum w:abstractNumId="9">
    <w:nsid w:val="FFFFFF89"/>
    <w:multiLevelType w:val="singleLevel"/>
    <w:tmpl w:val="13F871B0"/>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5">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7">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32"/>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4"/>
  </w:num>
  <w:num w:numId="27">
    <w:abstractNumId w:val="15"/>
  </w:num>
  <w:num w:numId="28">
    <w:abstractNumId w:val="40"/>
  </w:num>
  <w:num w:numId="29">
    <w:abstractNumId w:val="16"/>
  </w:num>
  <w:num w:numId="30">
    <w:abstractNumId w:val="12"/>
  </w:num>
  <w:num w:numId="31">
    <w:abstractNumId w:val="20"/>
  </w:num>
  <w:num w:numId="32">
    <w:abstractNumId w:val="11"/>
  </w:num>
  <w:num w:numId="33">
    <w:abstractNumId w:val="17"/>
  </w:num>
  <w:num w:numId="34">
    <w:abstractNumId w:val="29"/>
  </w:num>
  <w:num w:numId="35">
    <w:abstractNumId w:val="14"/>
  </w:num>
  <w:num w:numId="36">
    <w:abstractNumId w:val="27"/>
  </w:num>
  <w:num w:numId="37">
    <w:abstractNumId w:val="41"/>
  </w:num>
  <w:num w:numId="38">
    <w:abstractNumId w:val="24"/>
  </w:num>
  <w:num w:numId="39">
    <w:abstractNumId w:val="36"/>
  </w:num>
  <w:num w:numId="40">
    <w:abstractNumId w:val="34"/>
  </w:num>
  <w:num w:numId="41">
    <w:abstractNumId w:val="37"/>
  </w:num>
  <w:num w:numId="42">
    <w:abstractNumId w:val="38"/>
  </w:num>
  <w:num w:numId="43">
    <w:abstractNumId w:val="39"/>
  </w:num>
  <w:num w:numId="44">
    <w:abstractNumId w:val="45"/>
  </w:num>
  <w:num w:numId="45">
    <w:abstractNumId w:val="19"/>
  </w:num>
  <w:num w:numId="46">
    <w:abstractNumId w:val="33"/>
  </w:num>
  <w:num w:numId="47">
    <w:abstractNumId w:val="13"/>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9A"/>
    <w:rsid w:val="000013B6"/>
    <w:rsid w:val="0000167A"/>
    <w:rsid w:val="00001EAD"/>
    <w:rsid w:val="00002146"/>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119DE"/>
    <w:rsid w:val="00011BB9"/>
    <w:rsid w:val="00011DD9"/>
    <w:rsid w:val="000126C8"/>
    <w:rsid w:val="00012710"/>
    <w:rsid w:val="00012ED4"/>
    <w:rsid w:val="00013C75"/>
    <w:rsid w:val="000147F0"/>
    <w:rsid w:val="00014A26"/>
    <w:rsid w:val="000152B7"/>
    <w:rsid w:val="000158C8"/>
    <w:rsid w:val="00016384"/>
    <w:rsid w:val="000173E8"/>
    <w:rsid w:val="00017618"/>
    <w:rsid w:val="000212E2"/>
    <w:rsid w:val="00021E44"/>
    <w:rsid w:val="00022ABC"/>
    <w:rsid w:val="000245C3"/>
    <w:rsid w:val="000263F5"/>
    <w:rsid w:val="000264CE"/>
    <w:rsid w:val="000271FB"/>
    <w:rsid w:val="00030B42"/>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41664"/>
    <w:rsid w:val="00042330"/>
    <w:rsid w:val="00043441"/>
    <w:rsid w:val="00043B6C"/>
    <w:rsid w:val="000448DA"/>
    <w:rsid w:val="00044938"/>
    <w:rsid w:val="00044F5E"/>
    <w:rsid w:val="000459AC"/>
    <w:rsid w:val="00045CF5"/>
    <w:rsid w:val="000465E4"/>
    <w:rsid w:val="000474E7"/>
    <w:rsid w:val="00047FA5"/>
    <w:rsid w:val="00050057"/>
    <w:rsid w:val="0005066C"/>
    <w:rsid w:val="0005184D"/>
    <w:rsid w:val="00051909"/>
    <w:rsid w:val="00051ADF"/>
    <w:rsid w:val="00051E47"/>
    <w:rsid w:val="0005405A"/>
    <w:rsid w:val="00055A67"/>
    <w:rsid w:val="00055BFF"/>
    <w:rsid w:val="00055DBF"/>
    <w:rsid w:val="00055EEF"/>
    <w:rsid w:val="0005603A"/>
    <w:rsid w:val="00056E65"/>
    <w:rsid w:val="000577A2"/>
    <w:rsid w:val="000579F5"/>
    <w:rsid w:val="00057B03"/>
    <w:rsid w:val="000610F7"/>
    <w:rsid w:val="000612B9"/>
    <w:rsid w:val="00061A4A"/>
    <w:rsid w:val="00061B5C"/>
    <w:rsid w:val="0006245D"/>
    <w:rsid w:val="00062EE3"/>
    <w:rsid w:val="0006423D"/>
    <w:rsid w:val="000657FA"/>
    <w:rsid w:val="0006665C"/>
    <w:rsid w:val="000672A4"/>
    <w:rsid w:val="0007090B"/>
    <w:rsid w:val="00072BA0"/>
    <w:rsid w:val="00072E97"/>
    <w:rsid w:val="000730CE"/>
    <w:rsid w:val="00074856"/>
    <w:rsid w:val="00074B7C"/>
    <w:rsid w:val="000756BD"/>
    <w:rsid w:val="00076CE4"/>
    <w:rsid w:val="00077935"/>
    <w:rsid w:val="00077F67"/>
    <w:rsid w:val="0008001E"/>
    <w:rsid w:val="00081268"/>
    <w:rsid w:val="000815B8"/>
    <w:rsid w:val="000817C2"/>
    <w:rsid w:val="00081E7E"/>
    <w:rsid w:val="000827FD"/>
    <w:rsid w:val="00083DD2"/>
    <w:rsid w:val="00083ED0"/>
    <w:rsid w:val="00084243"/>
    <w:rsid w:val="00086C3C"/>
    <w:rsid w:val="00087A8D"/>
    <w:rsid w:val="00090830"/>
    <w:rsid w:val="00090C5C"/>
    <w:rsid w:val="00090E43"/>
    <w:rsid w:val="000912FF"/>
    <w:rsid w:val="000914C8"/>
    <w:rsid w:val="00093A16"/>
    <w:rsid w:val="00094181"/>
    <w:rsid w:val="00094AAB"/>
    <w:rsid w:val="0009504E"/>
    <w:rsid w:val="0009536C"/>
    <w:rsid w:val="0009577C"/>
    <w:rsid w:val="000961DB"/>
    <w:rsid w:val="0009620E"/>
    <w:rsid w:val="000963C7"/>
    <w:rsid w:val="000A1C77"/>
    <w:rsid w:val="000A20F6"/>
    <w:rsid w:val="000A2951"/>
    <w:rsid w:val="000A31CF"/>
    <w:rsid w:val="000A4D42"/>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B7998"/>
    <w:rsid w:val="000B7DD9"/>
    <w:rsid w:val="000C0254"/>
    <w:rsid w:val="000C0353"/>
    <w:rsid w:val="000C0ECD"/>
    <w:rsid w:val="000C1B6C"/>
    <w:rsid w:val="000C2293"/>
    <w:rsid w:val="000C2A5C"/>
    <w:rsid w:val="000C3342"/>
    <w:rsid w:val="000C4877"/>
    <w:rsid w:val="000C4A0E"/>
    <w:rsid w:val="000C6328"/>
    <w:rsid w:val="000C65A3"/>
    <w:rsid w:val="000C6EA4"/>
    <w:rsid w:val="000D0019"/>
    <w:rsid w:val="000D0873"/>
    <w:rsid w:val="000D2C4A"/>
    <w:rsid w:val="000D5FAF"/>
    <w:rsid w:val="000D79A0"/>
    <w:rsid w:val="000E033A"/>
    <w:rsid w:val="000E064E"/>
    <w:rsid w:val="000E221A"/>
    <w:rsid w:val="000E2B11"/>
    <w:rsid w:val="000E3D35"/>
    <w:rsid w:val="000E55F2"/>
    <w:rsid w:val="000E63E1"/>
    <w:rsid w:val="000E6663"/>
    <w:rsid w:val="000E76D4"/>
    <w:rsid w:val="000F1007"/>
    <w:rsid w:val="000F1642"/>
    <w:rsid w:val="000F16BF"/>
    <w:rsid w:val="000F16F1"/>
    <w:rsid w:val="000F2679"/>
    <w:rsid w:val="000F321C"/>
    <w:rsid w:val="000F3DAE"/>
    <w:rsid w:val="000F5078"/>
    <w:rsid w:val="000F51D0"/>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09B1"/>
    <w:rsid w:val="00111415"/>
    <w:rsid w:val="00111F5C"/>
    <w:rsid w:val="00112363"/>
    <w:rsid w:val="00112BED"/>
    <w:rsid w:val="00113C76"/>
    <w:rsid w:val="00115CD6"/>
    <w:rsid w:val="00116BA7"/>
    <w:rsid w:val="00117163"/>
    <w:rsid w:val="00117538"/>
    <w:rsid w:val="00117EA8"/>
    <w:rsid w:val="00120DB7"/>
    <w:rsid w:val="00121901"/>
    <w:rsid w:val="0012312C"/>
    <w:rsid w:val="00123D56"/>
    <w:rsid w:val="0012427A"/>
    <w:rsid w:val="001246AC"/>
    <w:rsid w:val="00124C0A"/>
    <w:rsid w:val="0012593A"/>
    <w:rsid w:val="00125DB7"/>
    <w:rsid w:val="0012659D"/>
    <w:rsid w:val="00126A55"/>
    <w:rsid w:val="00130376"/>
    <w:rsid w:val="0013070B"/>
    <w:rsid w:val="001309BE"/>
    <w:rsid w:val="00130AFC"/>
    <w:rsid w:val="00130E2F"/>
    <w:rsid w:val="00130EC3"/>
    <w:rsid w:val="00131E26"/>
    <w:rsid w:val="00132817"/>
    <w:rsid w:val="00133BD5"/>
    <w:rsid w:val="00133D99"/>
    <w:rsid w:val="0013483F"/>
    <w:rsid w:val="00134F57"/>
    <w:rsid w:val="00135748"/>
    <w:rsid w:val="00135C24"/>
    <w:rsid w:val="00136F10"/>
    <w:rsid w:val="00137372"/>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2B2"/>
    <w:rsid w:val="0014499C"/>
    <w:rsid w:val="001454D5"/>
    <w:rsid w:val="00145E3B"/>
    <w:rsid w:val="00146A2A"/>
    <w:rsid w:val="00146B25"/>
    <w:rsid w:val="00146D0F"/>
    <w:rsid w:val="001505A6"/>
    <w:rsid w:val="001508E3"/>
    <w:rsid w:val="00150E0F"/>
    <w:rsid w:val="00151DF1"/>
    <w:rsid w:val="0015239C"/>
    <w:rsid w:val="00152D99"/>
    <w:rsid w:val="0015444E"/>
    <w:rsid w:val="001551E6"/>
    <w:rsid w:val="0015592F"/>
    <w:rsid w:val="0015667E"/>
    <w:rsid w:val="00157152"/>
    <w:rsid w:val="00157312"/>
    <w:rsid w:val="00160F99"/>
    <w:rsid w:val="001620F2"/>
    <w:rsid w:val="00162234"/>
    <w:rsid w:val="00162A1D"/>
    <w:rsid w:val="00164AD6"/>
    <w:rsid w:val="00164FF2"/>
    <w:rsid w:val="00167068"/>
    <w:rsid w:val="00167E64"/>
    <w:rsid w:val="0017011D"/>
    <w:rsid w:val="00170CCF"/>
    <w:rsid w:val="00173907"/>
    <w:rsid w:val="00173D58"/>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6621"/>
    <w:rsid w:val="0018694A"/>
    <w:rsid w:val="00186A6D"/>
    <w:rsid w:val="00186E18"/>
    <w:rsid w:val="00190CE0"/>
    <w:rsid w:val="001915C6"/>
    <w:rsid w:val="00192469"/>
    <w:rsid w:val="00192A06"/>
    <w:rsid w:val="00193165"/>
    <w:rsid w:val="00193181"/>
    <w:rsid w:val="001933C2"/>
    <w:rsid w:val="00196466"/>
    <w:rsid w:val="00196A05"/>
    <w:rsid w:val="00196CC3"/>
    <w:rsid w:val="00196E90"/>
    <w:rsid w:val="001975E6"/>
    <w:rsid w:val="001A03CD"/>
    <w:rsid w:val="001A0EFA"/>
    <w:rsid w:val="001A1802"/>
    <w:rsid w:val="001A23D2"/>
    <w:rsid w:val="001A2BC5"/>
    <w:rsid w:val="001A2C50"/>
    <w:rsid w:val="001A5738"/>
    <w:rsid w:val="001A6A79"/>
    <w:rsid w:val="001A6ACA"/>
    <w:rsid w:val="001A725E"/>
    <w:rsid w:val="001A73D0"/>
    <w:rsid w:val="001A7DE1"/>
    <w:rsid w:val="001B02C3"/>
    <w:rsid w:val="001B49AD"/>
    <w:rsid w:val="001B5C03"/>
    <w:rsid w:val="001B628C"/>
    <w:rsid w:val="001B6F86"/>
    <w:rsid w:val="001C0204"/>
    <w:rsid w:val="001C0559"/>
    <w:rsid w:val="001C1146"/>
    <w:rsid w:val="001C269C"/>
    <w:rsid w:val="001C2973"/>
    <w:rsid w:val="001C2A8A"/>
    <w:rsid w:val="001C2EA4"/>
    <w:rsid w:val="001C2EC7"/>
    <w:rsid w:val="001C32F0"/>
    <w:rsid w:val="001C3A3B"/>
    <w:rsid w:val="001C5E50"/>
    <w:rsid w:val="001C5E94"/>
    <w:rsid w:val="001C69E8"/>
    <w:rsid w:val="001C7E9F"/>
    <w:rsid w:val="001D0E8B"/>
    <w:rsid w:val="001D37AB"/>
    <w:rsid w:val="001D39FD"/>
    <w:rsid w:val="001D4CA6"/>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E54EF"/>
    <w:rsid w:val="001F0447"/>
    <w:rsid w:val="001F0F2F"/>
    <w:rsid w:val="001F17CC"/>
    <w:rsid w:val="001F17E5"/>
    <w:rsid w:val="001F18BA"/>
    <w:rsid w:val="001F1BA2"/>
    <w:rsid w:val="001F1D41"/>
    <w:rsid w:val="001F29F1"/>
    <w:rsid w:val="001F2DF2"/>
    <w:rsid w:val="001F3F94"/>
    <w:rsid w:val="001F5681"/>
    <w:rsid w:val="001F5B9C"/>
    <w:rsid w:val="001F6ECF"/>
    <w:rsid w:val="00200CCD"/>
    <w:rsid w:val="00201CB6"/>
    <w:rsid w:val="0020216C"/>
    <w:rsid w:val="00202616"/>
    <w:rsid w:val="002041D3"/>
    <w:rsid w:val="00205669"/>
    <w:rsid w:val="0020671C"/>
    <w:rsid w:val="00207035"/>
    <w:rsid w:val="0021035E"/>
    <w:rsid w:val="00211C2E"/>
    <w:rsid w:val="00213AA3"/>
    <w:rsid w:val="002142A8"/>
    <w:rsid w:val="002143D3"/>
    <w:rsid w:val="0021467A"/>
    <w:rsid w:val="002147A7"/>
    <w:rsid w:val="002147C8"/>
    <w:rsid w:val="00214983"/>
    <w:rsid w:val="00214BA6"/>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E1A"/>
    <w:rsid w:val="00241A9C"/>
    <w:rsid w:val="002426BC"/>
    <w:rsid w:val="00244F94"/>
    <w:rsid w:val="00244FB3"/>
    <w:rsid w:val="00245E99"/>
    <w:rsid w:val="002463B8"/>
    <w:rsid w:val="00246E84"/>
    <w:rsid w:val="002500D7"/>
    <w:rsid w:val="00250308"/>
    <w:rsid w:val="002523B4"/>
    <w:rsid w:val="00253C71"/>
    <w:rsid w:val="0025512A"/>
    <w:rsid w:val="002568F0"/>
    <w:rsid w:val="002574A7"/>
    <w:rsid w:val="00260E40"/>
    <w:rsid w:val="00261783"/>
    <w:rsid w:val="00262344"/>
    <w:rsid w:val="002628D1"/>
    <w:rsid w:val="00263978"/>
    <w:rsid w:val="00265872"/>
    <w:rsid w:val="00266BE6"/>
    <w:rsid w:val="00266F21"/>
    <w:rsid w:val="002672BC"/>
    <w:rsid w:val="00270408"/>
    <w:rsid w:val="0027059C"/>
    <w:rsid w:val="00270C46"/>
    <w:rsid w:val="002712DE"/>
    <w:rsid w:val="002714C4"/>
    <w:rsid w:val="00271F4E"/>
    <w:rsid w:val="00272AB4"/>
    <w:rsid w:val="00272B7D"/>
    <w:rsid w:val="00272C2F"/>
    <w:rsid w:val="00272E5C"/>
    <w:rsid w:val="00273A98"/>
    <w:rsid w:val="00275289"/>
    <w:rsid w:val="002756E7"/>
    <w:rsid w:val="00276442"/>
    <w:rsid w:val="002765BD"/>
    <w:rsid w:val="002777A2"/>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496D"/>
    <w:rsid w:val="002A50FE"/>
    <w:rsid w:val="002A6245"/>
    <w:rsid w:val="002A6CF9"/>
    <w:rsid w:val="002A7E75"/>
    <w:rsid w:val="002B07DC"/>
    <w:rsid w:val="002B1EE5"/>
    <w:rsid w:val="002B2BCA"/>
    <w:rsid w:val="002B3400"/>
    <w:rsid w:val="002B3697"/>
    <w:rsid w:val="002B470F"/>
    <w:rsid w:val="002B4C9D"/>
    <w:rsid w:val="002B4D3B"/>
    <w:rsid w:val="002B4EE3"/>
    <w:rsid w:val="002B5FCC"/>
    <w:rsid w:val="002B6840"/>
    <w:rsid w:val="002B6B5A"/>
    <w:rsid w:val="002B6C5F"/>
    <w:rsid w:val="002B752F"/>
    <w:rsid w:val="002B792C"/>
    <w:rsid w:val="002C19B6"/>
    <w:rsid w:val="002C274A"/>
    <w:rsid w:val="002C2EFB"/>
    <w:rsid w:val="002C3005"/>
    <w:rsid w:val="002C37BF"/>
    <w:rsid w:val="002C5D10"/>
    <w:rsid w:val="002C714D"/>
    <w:rsid w:val="002C78D1"/>
    <w:rsid w:val="002D0702"/>
    <w:rsid w:val="002D126C"/>
    <w:rsid w:val="002D1AF3"/>
    <w:rsid w:val="002D2B1D"/>
    <w:rsid w:val="002D3275"/>
    <w:rsid w:val="002D3CA8"/>
    <w:rsid w:val="002D43F4"/>
    <w:rsid w:val="002D6368"/>
    <w:rsid w:val="002D6A0F"/>
    <w:rsid w:val="002D74ED"/>
    <w:rsid w:val="002E06A2"/>
    <w:rsid w:val="002E0C49"/>
    <w:rsid w:val="002E0D23"/>
    <w:rsid w:val="002E1A80"/>
    <w:rsid w:val="002E1DAD"/>
    <w:rsid w:val="002E1DC8"/>
    <w:rsid w:val="002E23AC"/>
    <w:rsid w:val="002E2831"/>
    <w:rsid w:val="002E3894"/>
    <w:rsid w:val="002E55F2"/>
    <w:rsid w:val="002E5A19"/>
    <w:rsid w:val="002E61AE"/>
    <w:rsid w:val="002E6BD5"/>
    <w:rsid w:val="002E6CA9"/>
    <w:rsid w:val="002E70D8"/>
    <w:rsid w:val="002E740C"/>
    <w:rsid w:val="002F17BB"/>
    <w:rsid w:val="002F3A65"/>
    <w:rsid w:val="002F3D68"/>
    <w:rsid w:val="002F515B"/>
    <w:rsid w:val="002F74F4"/>
    <w:rsid w:val="002F76B1"/>
    <w:rsid w:val="003005CA"/>
    <w:rsid w:val="00300755"/>
    <w:rsid w:val="003009CC"/>
    <w:rsid w:val="00301BBF"/>
    <w:rsid w:val="003022BB"/>
    <w:rsid w:val="00305C87"/>
    <w:rsid w:val="00306509"/>
    <w:rsid w:val="00307F6F"/>
    <w:rsid w:val="00311C69"/>
    <w:rsid w:val="00312D82"/>
    <w:rsid w:val="00313652"/>
    <w:rsid w:val="00313E75"/>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67B8"/>
    <w:rsid w:val="00326827"/>
    <w:rsid w:val="003276E8"/>
    <w:rsid w:val="003279DB"/>
    <w:rsid w:val="00327C66"/>
    <w:rsid w:val="00331936"/>
    <w:rsid w:val="003321E9"/>
    <w:rsid w:val="00332356"/>
    <w:rsid w:val="00332BCD"/>
    <w:rsid w:val="003353ED"/>
    <w:rsid w:val="0033589D"/>
    <w:rsid w:val="003362E0"/>
    <w:rsid w:val="00340A27"/>
    <w:rsid w:val="0034104A"/>
    <w:rsid w:val="0034125C"/>
    <w:rsid w:val="00342666"/>
    <w:rsid w:val="00343DA2"/>
    <w:rsid w:val="00343F25"/>
    <w:rsid w:val="00344B20"/>
    <w:rsid w:val="00344BC9"/>
    <w:rsid w:val="00345070"/>
    <w:rsid w:val="00345B9D"/>
    <w:rsid w:val="00345D47"/>
    <w:rsid w:val="003462B6"/>
    <w:rsid w:val="00347ADC"/>
    <w:rsid w:val="00350860"/>
    <w:rsid w:val="00350FE5"/>
    <w:rsid w:val="00351221"/>
    <w:rsid w:val="00351449"/>
    <w:rsid w:val="00351A6F"/>
    <w:rsid w:val="00351A78"/>
    <w:rsid w:val="00351E35"/>
    <w:rsid w:val="003525E9"/>
    <w:rsid w:val="003543F2"/>
    <w:rsid w:val="00354640"/>
    <w:rsid w:val="003550B4"/>
    <w:rsid w:val="00355991"/>
    <w:rsid w:val="00355B9C"/>
    <w:rsid w:val="00355CCA"/>
    <w:rsid w:val="00355FBB"/>
    <w:rsid w:val="00356F55"/>
    <w:rsid w:val="00357526"/>
    <w:rsid w:val="0035772D"/>
    <w:rsid w:val="00357990"/>
    <w:rsid w:val="003614FB"/>
    <w:rsid w:val="00361CB1"/>
    <w:rsid w:val="0036294F"/>
    <w:rsid w:val="00362CEE"/>
    <w:rsid w:val="00363CA3"/>
    <w:rsid w:val="00363E8F"/>
    <w:rsid w:val="00364AA5"/>
    <w:rsid w:val="0036500C"/>
    <w:rsid w:val="00365BA2"/>
    <w:rsid w:val="00366423"/>
    <w:rsid w:val="00366C91"/>
    <w:rsid w:val="003677DF"/>
    <w:rsid w:val="00370298"/>
    <w:rsid w:val="00370E72"/>
    <w:rsid w:val="003715BD"/>
    <w:rsid w:val="00372A9A"/>
    <w:rsid w:val="003731AD"/>
    <w:rsid w:val="00373574"/>
    <w:rsid w:val="00374660"/>
    <w:rsid w:val="00374F9B"/>
    <w:rsid w:val="00375060"/>
    <w:rsid w:val="003757B9"/>
    <w:rsid w:val="0037585D"/>
    <w:rsid w:val="00376DD4"/>
    <w:rsid w:val="00380C0F"/>
    <w:rsid w:val="003819C6"/>
    <w:rsid w:val="00381B58"/>
    <w:rsid w:val="00381D9B"/>
    <w:rsid w:val="003822AF"/>
    <w:rsid w:val="003826C3"/>
    <w:rsid w:val="00382D71"/>
    <w:rsid w:val="00383789"/>
    <w:rsid w:val="003839BC"/>
    <w:rsid w:val="00383CC1"/>
    <w:rsid w:val="00383EB6"/>
    <w:rsid w:val="00384F44"/>
    <w:rsid w:val="0038599A"/>
    <w:rsid w:val="00386E23"/>
    <w:rsid w:val="00387C39"/>
    <w:rsid w:val="003900D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8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D0991"/>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468D"/>
    <w:rsid w:val="003E49DF"/>
    <w:rsid w:val="003E4BC1"/>
    <w:rsid w:val="003E4D68"/>
    <w:rsid w:val="003E4EA2"/>
    <w:rsid w:val="003E5184"/>
    <w:rsid w:val="003E5E5F"/>
    <w:rsid w:val="003E6304"/>
    <w:rsid w:val="003E6A6A"/>
    <w:rsid w:val="003E790C"/>
    <w:rsid w:val="003F0019"/>
    <w:rsid w:val="003F2411"/>
    <w:rsid w:val="003F37B7"/>
    <w:rsid w:val="003F3CC0"/>
    <w:rsid w:val="003F3F62"/>
    <w:rsid w:val="003F4290"/>
    <w:rsid w:val="003F5B94"/>
    <w:rsid w:val="003F5CFD"/>
    <w:rsid w:val="003F5DB0"/>
    <w:rsid w:val="003F6824"/>
    <w:rsid w:val="003F6BAC"/>
    <w:rsid w:val="003F77D9"/>
    <w:rsid w:val="00400DE3"/>
    <w:rsid w:val="00401677"/>
    <w:rsid w:val="00401885"/>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7BAD"/>
    <w:rsid w:val="00417F0B"/>
    <w:rsid w:val="00421EB8"/>
    <w:rsid w:val="00422EB6"/>
    <w:rsid w:val="0042332C"/>
    <w:rsid w:val="00423D1D"/>
    <w:rsid w:val="00424C7B"/>
    <w:rsid w:val="00425C5A"/>
    <w:rsid w:val="004265AE"/>
    <w:rsid w:val="00426D01"/>
    <w:rsid w:val="00432172"/>
    <w:rsid w:val="00432175"/>
    <w:rsid w:val="00432306"/>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1C59"/>
    <w:rsid w:val="00452147"/>
    <w:rsid w:val="00452C9F"/>
    <w:rsid w:val="00452F2B"/>
    <w:rsid w:val="00453633"/>
    <w:rsid w:val="004539A9"/>
    <w:rsid w:val="00453E9F"/>
    <w:rsid w:val="00454752"/>
    <w:rsid w:val="004551BC"/>
    <w:rsid w:val="00456007"/>
    <w:rsid w:val="00457BFF"/>
    <w:rsid w:val="00460393"/>
    <w:rsid w:val="00460BF0"/>
    <w:rsid w:val="00460F64"/>
    <w:rsid w:val="00461C7E"/>
    <w:rsid w:val="00461CB1"/>
    <w:rsid w:val="00462E2D"/>
    <w:rsid w:val="00464B05"/>
    <w:rsid w:val="0046524B"/>
    <w:rsid w:val="00465B73"/>
    <w:rsid w:val="00465C47"/>
    <w:rsid w:val="00465D20"/>
    <w:rsid w:val="0046661A"/>
    <w:rsid w:val="00467ACB"/>
    <w:rsid w:val="00467E0F"/>
    <w:rsid w:val="00470FB5"/>
    <w:rsid w:val="004712FD"/>
    <w:rsid w:val="0047188A"/>
    <w:rsid w:val="004728BE"/>
    <w:rsid w:val="004732AA"/>
    <w:rsid w:val="004734E1"/>
    <w:rsid w:val="004750C6"/>
    <w:rsid w:val="004751AB"/>
    <w:rsid w:val="004751CC"/>
    <w:rsid w:val="00475623"/>
    <w:rsid w:val="00475C45"/>
    <w:rsid w:val="0047627A"/>
    <w:rsid w:val="0047637A"/>
    <w:rsid w:val="0047648D"/>
    <w:rsid w:val="004767F1"/>
    <w:rsid w:val="00476D0E"/>
    <w:rsid w:val="00477058"/>
    <w:rsid w:val="00477AF3"/>
    <w:rsid w:val="00481A4B"/>
    <w:rsid w:val="00483720"/>
    <w:rsid w:val="00483C2E"/>
    <w:rsid w:val="00483F4D"/>
    <w:rsid w:val="00484539"/>
    <w:rsid w:val="00484F2C"/>
    <w:rsid w:val="00485DE4"/>
    <w:rsid w:val="004869E0"/>
    <w:rsid w:val="004870C6"/>
    <w:rsid w:val="0049015F"/>
    <w:rsid w:val="0049050E"/>
    <w:rsid w:val="0049123E"/>
    <w:rsid w:val="004916E7"/>
    <w:rsid w:val="004922B1"/>
    <w:rsid w:val="00492360"/>
    <w:rsid w:val="0049289D"/>
    <w:rsid w:val="00495584"/>
    <w:rsid w:val="004968F5"/>
    <w:rsid w:val="0049691F"/>
    <w:rsid w:val="00496A77"/>
    <w:rsid w:val="00496EDE"/>
    <w:rsid w:val="004A0A8E"/>
    <w:rsid w:val="004A0F0C"/>
    <w:rsid w:val="004A1D85"/>
    <w:rsid w:val="004A24AD"/>
    <w:rsid w:val="004A326B"/>
    <w:rsid w:val="004A377F"/>
    <w:rsid w:val="004A48EA"/>
    <w:rsid w:val="004A5470"/>
    <w:rsid w:val="004A5553"/>
    <w:rsid w:val="004A730A"/>
    <w:rsid w:val="004A7D8B"/>
    <w:rsid w:val="004B059D"/>
    <w:rsid w:val="004B0C1F"/>
    <w:rsid w:val="004B163A"/>
    <w:rsid w:val="004B191A"/>
    <w:rsid w:val="004B1F18"/>
    <w:rsid w:val="004B4375"/>
    <w:rsid w:val="004B4B80"/>
    <w:rsid w:val="004B4FCD"/>
    <w:rsid w:val="004B58B8"/>
    <w:rsid w:val="004B5AC3"/>
    <w:rsid w:val="004B6E9C"/>
    <w:rsid w:val="004B77E7"/>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90D"/>
    <w:rsid w:val="004E21FD"/>
    <w:rsid w:val="004E223F"/>
    <w:rsid w:val="004E327C"/>
    <w:rsid w:val="004E3F50"/>
    <w:rsid w:val="004E4168"/>
    <w:rsid w:val="004E490D"/>
    <w:rsid w:val="004E4B97"/>
    <w:rsid w:val="004E4D2F"/>
    <w:rsid w:val="004E4F2B"/>
    <w:rsid w:val="004E5167"/>
    <w:rsid w:val="004E703F"/>
    <w:rsid w:val="004E7254"/>
    <w:rsid w:val="004F09F0"/>
    <w:rsid w:val="004F0AED"/>
    <w:rsid w:val="004F0CFF"/>
    <w:rsid w:val="004F2131"/>
    <w:rsid w:val="004F2447"/>
    <w:rsid w:val="004F2B40"/>
    <w:rsid w:val="004F4D17"/>
    <w:rsid w:val="004F508C"/>
    <w:rsid w:val="004F5A97"/>
    <w:rsid w:val="004F5BEE"/>
    <w:rsid w:val="004F761B"/>
    <w:rsid w:val="00500DDC"/>
    <w:rsid w:val="00501723"/>
    <w:rsid w:val="00501B66"/>
    <w:rsid w:val="00501C1F"/>
    <w:rsid w:val="00502F97"/>
    <w:rsid w:val="0050371F"/>
    <w:rsid w:val="00503DDE"/>
    <w:rsid w:val="00503F45"/>
    <w:rsid w:val="0050472E"/>
    <w:rsid w:val="00504ACB"/>
    <w:rsid w:val="00504D1E"/>
    <w:rsid w:val="0050509B"/>
    <w:rsid w:val="0050517C"/>
    <w:rsid w:val="00505BD7"/>
    <w:rsid w:val="00510997"/>
    <w:rsid w:val="00510C5D"/>
    <w:rsid w:val="00511767"/>
    <w:rsid w:val="00511EC5"/>
    <w:rsid w:val="00513336"/>
    <w:rsid w:val="00514D25"/>
    <w:rsid w:val="0051545D"/>
    <w:rsid w:val="00515A20"/>
    <w:rsid w:val="00520C51"/>
    <w:rsid w:val="00520DED"/>
    <w:rsid w:val="00521B1C"/>
    <w:rsid w:val="005233D5"/>
    <w:rsid w:val="00524398"/>
    <w:rsid w:val="00524645"/>
    <w:rsid w:val="0052471B"/>
    <w:rsid w:val="00525264"/>
    <w:rsid w:val="005256CD"/>
    <w:rsid w:val="0052707D"/>
    <w:rsid w:val="00527595"/>
    <w:rsid w:val="005310C1"/>
    <w:rsid w:val="00531609"/>
    <w:rsid w:val="005322F7"/>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82C"/>
    <w:rsid w:val="005649D4"/>
    <w:rsid w:val="00564D6F"/>
    <w:rsid w:val="00564DB0"/>
    <w:rsid w:val="0056511C"/>
    <w:rsid w:val="00565D1E"/>
    <w:rsid w:val="00565F3D"/>
    <w:rsid w:val="00565F45"/>
    <w:rsid w:val="00566252"/>
    <w:rsid w:val="00567EA7"/>
    <w:rsid w:val="00570213"/>
    <w:rsid w:val="00571597"/>
    <w:rsid w:val="00571F0E"/>
    <w:rsid w:val="00572992"/>
    <w:rsid w:val="0057367A"/>
    <w:rsid w:val="005737D7"/>
    <w:rsid w:val="00574933"/>
    <w:rsid w:val="0057658C"/>
    <w:rsid w:val="005776BB"/>
    <w:rsid w:val="00577EBE"/>
    <w:rsid w:val="00580403"/>
    <w:rsid w:val="00580A0C"/>
    <w:rsid w:val="00582D63"/>
    <w:rsid w:val="00583E8F"/>
    <w:rsid w:val="00587726"/>
    <w:rsid w:val="00593A50"/>
    <w:rsid w:val="00593D8E"/>
    <w:rsid w:val="00593E71"/>
    <w:rsid w:val="00594C39"/>
    <w:rsid w:val="00594D7F"/>
    <w:rsid w:val="00595629"/>
    <w:rsid w:val="00595728"/>
    <w:rsid w:val="00595CA0"/>
    <w:rsid w:val="00595CEC"/>
    <w:rsid w:val="005967ED"/>
    <w:rsid w:val="005A0ABA"/>
    <w:rsid w:val="005A0B5D"/>
    <w:rsid w:val="005A1E99"/>
    <w:rsid w:val="005A1F8D"/>
    <w:rsid w:val="005A2150"/>
    <w:rsid w:val="005A2C1A"/>
    <w:rsid w:val="005A2D69"/>
    <w:rsid w:val="005A2DBF"/>
    <w:rsid w:val="005A4E2D"/>
    <w:rsid w:val="005A58C7"/>
    <w:rsid w:val="005A64BD"/>
    <w:rsid w:val="005A7ED5"/>
    <w:rsid w:val="005B04E1"/>
    <w:rsid w:val="005B0FE2"/>
    <w:rsid w:val="005B1515"/>
    <w:rsid w:val="005B1DE5"/>
    <w:rsid w:val="005B1F64"/>
    <w:rsid w:val="005B24FD"/>
    <w:rsid w:val="005B292E"/>
    <w:rsid w:val="005B335B"/>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D627E"/>
    <w:rsid w:val="005E0B67"/>
    <w:rsid w:val="005E25CF"/>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5F7811"/>
    <w:rsid w:val="00600B70"/>
    <w:rsid w:val="00601403"/>
    <w:rsid w:val="006019F4"/>
    <w:rsid w:val="0060260C"/>
    <w:rsid w:val="00602A44"/>
    <w:rsid w:val="00602D6B"/>
    <w:rsid w:val="006035B3"/>
    <w:rsid w:val="0060395C"/>
    <w:rsid w:val="00604B25"/>
    <w:rsid w:val="00604E6D"/>
    <w:rsid w:val="00604FA1"/>
    <w:rsid w:val="006062BA"/>
    <w:rsid w:val="006065C6"/>
    <w:rsid w:val="006067DB"/>
    <w:rsid w:val="006069B2"/>
    <w:rsid w:val="00607C1E"/>
    <w:rsid w:val="006104E1"/>
    <w:rsid w:val="00611771"/>
    <w:rsid w:val="0061267A"/>
    <w:rsid w:val="00613BF6"/>
    <w:rsid w:val="00614B30"/>
    <w:rsid w:val="00614D6C"/>
    <w:rsid w:val="0061515B"/>
    <w:rsid w:val="00616048"/>
    <w:rsid w:val="0061690C"/>
    <w:rsid w:val="00616DA1"/>
    <w:rsid w:val="006170AE"/>
    <w:rsid w:val="0061711A"/>
    <w:rsid w:val="006171EF"/>
    <w:rsid w:val="00617273"/>
    <w:rsid w:val="00620FA9"/>
    <w:rsid w:val="00621B28"/>
    <w:rsid w:val="00621D08"/>
    <w:rsid w:val="00621D8D"/>
    <w:rsid w:val="0062396F"/>
    <w:rsid w:val="006241FC"/>
    <w:rsid w:val="00624E6C"/>
    <w:rsid w:val="006252DF"/>
    <w:rsid w:val="0062631A"/>
    <w:rsid w:val="006268B4"/>
    <w:rsid w:val="00627897"/>
    <w:rsid w:val="00627F9D"/>
    <w:rsid w:val="006300FA"/>
    <w:rsid w:val="00630266"/>
    <w:rsid w:val="00631AC2"/>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F65"/>
    <w:rsid w:val="0064453E"/>
    <w:rsid w:val="0064507C"/>
    <w:rsid w:val="00645349"/>
    <w:rsid w:val="00645521"/>
    <w:rsid w:val="00645581"/>
    <w:rsid w:val="00645728"/>
    <w:rsid w:val="00646A65"/>
    <w:rsid w:val="0064757E"/>
    <w:rsid w:val="00647CD8"/>
    <w:rsid w:val="006500E4"/>
    <w:rsid w:val="00650806"/>
    <w:rsid w:val="00650BE0"/>
    <w:rsid w:val="00651A72"/>
    <w:rsid w:val="00651AA8"/>
    <w:rsid w:val="006521EE"/>
    <w:rsid w:val="006545A7"/>
    <w:rsid w:val="00654973"/>
    <w:rsid w:val="00654FF9"/>
    <w:rsid w:val="006550B8"/>
    <w:rsid w:val="006553F9"/>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2FE"/>
    <w:rsid w:val="00666D17"/>
    <w:rsid w:val="0066759A"/>
    <w:rsid w:val="0067082C"/>
    <w:rsid w:val="00671A1C"/>
    <w:rsid w:val="00672036"/>
    <w:rsid w:val="00672645"/>
    <w:rsid w:val="00672D92"/>
    <w:rsid w:val="00672DE2"/>
    <w:rsid w:val="0067305D"/>
    <w:rsid w:val="006733AD"/>
    <w:rsid w:val="00674D0B"/>
    <w:rsid w:val="006777CD"/>
    <w:rsid w:val="00680B29"/>
    <w:rsid w:val="006813A2"/>
    <w:rsid w:val="006817AF"/>
    <w:rsid w:val="00683531"/>
    <w:rsid w:val="00684AD5"/>
    <w:rsid w:val="0068515A"/>
    <w:rsid w:val="00685161"/>
    <w:rsid w:val="006857C8"/>
    <w:rsid w:val="006864DE"/>
    <w:rsid w:val="006869C5"/>
    <w:rsid w:val="0069003F"/>
    <w:rsid w:val="00690EC1"/>
    <w:rsid w:val="006917CE"/>
    <w:rsid w:val="006928E3"/>
    <w:rsid w:val="006932D0"/>
    <w:rsid w:val="00693A7A"/>
    <w:rsid w:val="00693F8C"/>
    <w:rsid w:val="0069460F"/>
    <w:rsid w:val="0069478E"/>
    <w:rsid w:val="00695B4E"/>
    <w:rsid w:val="00695BB2"/>
    <w:rsid w:val="00697265"/>
    <w:rsid w:val="00697604"/>
    <w:rsid w:val="0069775E"/>
    <w:rsid w:val="0069775F"/>
    <w:rsid w:val="00697E50"/>
    <w:rsid w:val="006A036C"/>
    <w:rsid w:val="006A08AC"/>
    <w:rsid w:val="006A214C"/>
    <w:rsid w:val="006A490E"/>
    <w:rsid w:val="006A4AC8"/>
    <w:rsid w:val="006A5D05"/>
    <w:rsid w:val="006A5E95"/>
    <w:rsid w:val="006A63CA"/>
    <w:rsid w:val="006A66A8"/>
    <w:rsid w:val="006A69B9"/>
    <w:rsid w:val="006A7E1A"/>
    <w:rsid w:val="006B0195"/>
    <w:rsid w:val="006B0347"/>
    <w:rsid w:val="006B15A6"/>
    <w:rsid w:val="006B2080"/>
    <w:rsid w:val="006B291B"/>
    <w:rsid w:val="006B2979"/>
    <w:rsid w:val="006B297A"/>
    <w:rsid w:val="006B2B08"/>
    <w:rsid w:val="006B3030"/>
    <w:rsid w:val="006B4488"/>
    <w:rsid w:val="006B60FB"/>
    <w:rsid w:val="006B6E2F"/>
    <w:rsid w:val="006B6EE0"/>
    <w:rsid w:val="006C102A"/>
    <w:rsid w:val="006C13C6"/>
    <w:rsid w:val="006C28DE"/>
    <w:rsid w:val="006C5964"/>
    <w:rsid w:val="006C5D7E"/>
    <w:rsid w:val="006C6C51"/>
    <w:rsid w:val="006C75B6"/>
    <w:rsid w:val="006D1AFC"/>
    <w:rsid w:val="006D27CF"/>
    <w:rsid w:val="006D2C4B"/>
    <w:rsid w:val="006D42E2"/>
    <w:rsid w:val="006D541D"/>
    <w:rsid w:val="006D5BC8"/>
    <w:rsid w:val="006D5BDB"/>
    <w:rsid w:val="006D7333"/>
    <w:rsid w:val="006E08E1"/>
    <w:rsid w:val="006E0B81"/>
    <w:rsid w:val="006E0E75"/>
    <w:rsid w:val="006E10AB"/>
    <w:rsid w:val="006E1349"/>
    <w:rsid w:val="006E18A8"/>
    <w:rsid w:val="006E1B5B"/>
    <w:rsid w:val="006E1F5A"/>
    <w:rsid w:val="006E2D5D"/>
    <w:rsid w:val="006E30EF"/>
    <w:rsid w:val="006E3316"/>
    <w:rsid w:val="006E49F4"/>
    <w:rsid w:val="006E5D94"/>
    <w:rsid w:val="006E5EE2"/>
    <w:rsid w:val="006F02C0"/>
    <w:rsid w:val="006F04E1"/>
    <w:rsid w:val="006F07B3"/>
    <w:rsid w:val="006F1C2B"/>
    <w:rsid w:val="006F1C81"/>
    <w:rsid w:val="006F2956"/>
    <w:rsid w:val="006F3E9F"/>
    <w:rsid w:val="006F49E9"/>
    <w:rsid w:val="006F5444"/>
    <w:rsid w:val="006F7787"/>
    <w:rsid w:val="006F7D6F"/>
    <w:rsid w:val="007000A7"/>
    <w:rsid w:val="00700F8A"/>
    <w:rsid w:val="00701F7D"/>
    <w:rsid w:val="007022B8"/>
    <w:rsid w:val="007022E9"/>
    <w:rsid w:val="00702C9B"/>
    <w:rsid w:val="00703195"/>
    <w:rsid w:val="0070338C"/>
    <w:rsid w:val="00703B08"/>
    <w:rsid w:val="00705DD7"/>
    <w:rsid w:val="007062D6"/>
    <w:rsid w:val="00706612"/>
    <w:rsid w:val="00706AC4"/>
    <w:rsid w:val="007070D2"/>
    <w:rsid w:val="007074FA"/>
    <w:rsid w:val="00707B09"/>
    <w:rsid w:val="007102C7"/>
    <w:rsid w:val="0071187F"/>
    <w:rsid w:val="00711D3A"/>
    <w:rsid w:val="007129CE"/>
    <w:rsid w:val="00712E27"/>
    <w:rsid w:val="00712E3A"/>
    <w:rsid w:val="007131E0"/>
    <w:rsid w:val="0071348C"/>
    <w:rsid w:val="00713701"/>
    <w:rsid w:val="007138C9"/>
    <w:rsid w:val="00714B57"/>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4197D"/>
    <w:rsid w:val="00741F5D"/>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F5D"/>
    <w:rsid w:val="0075235A"/>
    <w:rsid w:val="007528EB"/>
    <w:rsid w:val="00752D5F"/>
    <w:rsid w:val="00753391"/>
    <w:rsid w:val="0075367E"/>
    <w:rsid w:val="00753797"/>
    <w:rsid w:val="0075391D"/>
    <w:rsid w:val="00754477"/>
    <w:rsid w:val="00754B49"/>
    <w:rsid w:val="007552A6"/>
    <w:rsid w:val="00756ECD"/>
    <w:rsid w:val="00760812"/>
    <w:rsid w:val="007610F7"/>
    <w:rsid w:val="00761461"/>
    <w:rsid w:val="007620E6"/>
    <w:rsid w:val="00762279"/>
    <w:rsid w:val="00762305"/>
    <w:rsid w:val="007624E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739"/>
    <w:rsid w:val="00777898"/>
    <w:rsid w:val="00780FB8"/>
    <w:rsid w:val="007821F0"/>
    <w:rsid w:val="0078223E"/>
    <w:rsid w:val="007829AF"/>
    <w:rsid w:val="00782CD7"/>
    <w:rsid w:val="0078375B"/>
    <w:rsid w:val="00784162"/>
    <w:rsid w:val="0078435E"/>
    <w:rsid w:val="00784E07"/>
    <w:rsid w:val="00784ED8"/>
    <w:rsid w:val="00784FFC"/>
    <w:rsid w:val="00790157"/>
    <w:rsid w:val="00791483"/>
    <w:rsid w:val="00791F35"/>
    <w:rsid w:val="0079203F"/>
    <w:rsid w:val="007921A3"/>
    <w:rsid w:val="00793CF5"/>
    <w:rsid w:val="00794B0F"/>
    <w:rsid w:val="00794DA3"/>
    <w:rsid w:val="00794FE7"/>
    <w:rsid w:val="007953D0"/>
    <w:rsid w:val="007971AB"/>
    <w:rsid w:val="007A0295"/>
    <w:rsid w:val="007A05A4"/>
    <w:rsid w:val="007A138E"/>
    <w:rsid w:val="007A14C9"/>
    <w:rsid w:val="007A160A"/>
    <w:rsid w:val="007A2595"/>
    <w:rsid w:val="007A274A"/>
    <w:rsid w:val="007A2A9E"/>
    <w:rsid w:val="007A2BFA"/>
    <w:rsid w:val="007A60DC"/>
    <w:rsid w:val="007A6559"/>
    <w:rsid w:val="007A685F"/>
    <w:rsid w:val="007A69D1"/>
    <w:rsid w:val="007A771D"/>
    <w:rsid w:val="007A77A5"/>
    <w:rsid w:val="007A7803"/>
    <w:rsid w:val="007B0917"/>
    <w:rsid w:val="007B0FCF"/>
    <w:rsid w:val="007B291D"/>
    <w:rsid w:val="007B3F74"/>
    <w:rsid w:val="007B49F6"/>
    <w:rsid w:val="007B51B5"/>
    <w:rsid w:val="007C0DDC"/>
    <w:rsid w:val="007C1030"/>
    <w:rsid w:val="007C1A4D"/>
    <w:rsid w:val="007C1C13"/>
    <w:rsid w:val="007C1F1D"/>
    <w:rsid w:val="007C2AB0"/>
    <w:rsid w:val="007C4C74"/>
    <w:rsid w:val="007C5A72"/>
    <w:rsid w:val="007C686F"/>
    <w:rsid w:val="007C6FC3"/>
    <w:rsid w:val="007D055A"/>
    <w:rsid w:val="007D0BF7"/>
    <w:rsid w:val="007D4D33"/>
    <w:rsid w:val="007D515C"/>
    <w:rsid w:val="007D53E0"/>
    <w:rsid w:val="007D54B6"/>
    <w:rsid w:val="007D5D5D"/>
    <w:rsid w:val="007D73A3"/>
    <w:rsid w:val="007D7BAA"/>
    <w:rsid w:val="007E1F1D"/>
    <w:rsid w:val="007E29C9"/>
    <w:rsid w:val="007E5723"/>
    <w:rsid w:val="007E6992"/>
    <w:rsid w:val="007E69BB"/>
    <w:rsid w:val="007E6DDE"/>
    <w:rsid w:val="007E7A52"/>
    <w:rsid w:val="007F032A"/>
    <w:rsid w:val="007F0811"/>
    <w:rsid w:val="007F0F0A"/>
    <w:rsid w:val="007F1D71"/>
    <w:rsid w:val="007F2168"/>
    <w:rsid w:val="007F2A0D"/>
    <w:rsid w:val="007F3EB7"/>
    <w:rsid w:val="007F44F0"/>
    <w:rsid w:val="007F5B1A"/>
    <w:rsid w:val="00800E13"/>
    <w:rsid w:val="00801129"/>
    <w:rsid w:val="00801379"/>
    <w:rsid w:val="00802C62"/>
    <w:rsid w:val="00803636"/>
    <w:rsid w:val="00803958"/>
    <w:rsid w:val="00803C57"/>
    <w:rsid w:val="00804497"/>
    <w:rsid w:val="0080474A"/>
    <w:rsid w:val="008047BD"/>
    <w:rsid w:val="0080609F"/>
    <w:rsid w:val="00806A31"/>
    <w:rsid w:val="00807671"/>
    <w:rsid w:val="00810BC9"/>
    <w:rsid w:val="00810E85"/>
    <w:rsid w:val="00811109"/>
    <w:rsid w:val="00814290"/>
    <w:rsid w:val="00814A9B"/>
    <w:rsid w:val="0081558A"/>
    <w:rsid w:val="00815CD4"/>
    <w:rsid w:val="00817664"/>
    <w:rsid w:val="00817914"/>
    <w:rsid w:val="00817C93"/>
    <w:rsid w:val="0082005E"/>
    <w:rsid w:val="008205C9"/>
    <w:rsid w:val="008215E0"/>
    <w:rsid w:val="00821641"/>
    <w:rsid w:val="00823405"/>
    <w:rsid w:val="00824D8A"/>
    <w:rsid w:val="008254CA"/>
    <w:rsid w:val="008267D8"/>
    <w:rsid w:val="0082694A"/>
    <w:rsid w:val="00826A6F"/>
    <w:rsid w:val="00827EAC"/>
    <w:rsid w:val="00830A34"/>
    <w:rsid w:val="00830E4B"/>
    <w:rsid w:val="00831169"/>
    <w:rsid w:val="008312EB"/>
    <w:rsid w:val="0083226D"/>
    <w:rsid w:val="00833A10"/>
    <w:rsid w:val="0083566C"/>
    <w:rsid w:val="00835AD0"/>
    <w:rsid w:val="00836601"/>
    <w:rsid w:val="008367E9"/>
    <w:rsid w:val="00836811"/>
    <w:rsid w:val="00836B0E"/>
    <w:rsid w:val="00836EFE"/>
    <w:rsid w:val="008374DB"/>
    <w:rsid w:val="00837F87"/>
    <w:rsid w:val="00840005"/>
    <w:rsid w:val="00840AC8"/>
    <w:rsid w:val="00840E9D"/>
    <w:rsid w:val="008413C9"/>
    <w:rsid w:val="0084170C"/>
    <w:rsid w:val="008418E3"/>
    <w:rsid w:val="008421FB"/>
    <w:rsid w:val="00842B7B"/>
    <w:rsid w:val="0084300C"/>
    <w:rsid w:val="00843187"/>
    <w:rsid w:val="008440E0"/>
    <w:rsid w:val="008476E5"/>
    <w:rsid w:val="00847E67"/>
    <w:rsid w:val="00851327"/>
    <w:rsid w:val="00851BC6"/>
    <w:rsid w:val="00852083"/>
    <w:rsid w:val="00852272"/>
    <w:rsid w:val="0085412F"/>
    <w:rsid w:val="008558CD"/>
    <w:rsid w:val="00855FBC"/>
    <w:rsid w:val="00856822"/>
    <w:rsid w:val="00856B7A"/>
    <w:rsid w:val="00856BAA"/>
    <w:rsid w:val="00856FB7"/>
    <w:rsid w:val="00857B53"/>
    <w:rsid w:val="00857CFB"/>
    <w:rsid w:val="00857F90"/>
    <w:rsid w:val="00861D37"/>
    <w:rsid w:val="008624E6"/>
    <w:rsid w:val="00863973"/>
    <w:rsid w:val="00863C47"/>
    <w:rsid w:val="00864C69"/>
    <w:rsid w:val="008652A1"/>
    <w:rsid w:val="008656F8"/>
    <w:rsid w:val="008658E8"/>
    <w:rsid w:val="00865934"/>
    <w:rsid w:val="00865941"/>
    <w:rsid w:val="00865F0E"/>
    <w:rsid w:val="008667BB"/>
    <w:rsid w:val="00866F20"/>
    <w:rsid w:val="008670E8"/>
    <w:rsid w:val="008704F6"/>
    <w:rsid w:val="00870B3B"/>
    <w:rsid w:val="0087119F"/>
    <w:rsid w:val="008713BB"/>
    <w:rsid w:val="00871E67"/>
    <w:rsid w:val="0087387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5A4F"/>
    <w:rsid w:val="00885C20"/>
    <w:rsid w:val="00886638"/>
    <w:rsid w:val="008867DD"/>
    <w:rsid w:val="008874B0"/>
    <w:rsid w:val="008902C8"/>
    <w:rsid w:val="008905EA"/>
    <w:rsid w:val="00890720"/>
    <w:rsid w:val="00891512"/>
    <w:rsid w:val="008927E8"/>
    <w:rsid w:val="00893EDD"/>
    <w:rsid w:val="008946AA"/>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68F"/>
    <w:rsid w:val="008A6FB8"/>
    <w:rsid w:val="008A7A52"/>
    <w:rsid w:val="008A7BC4"/>
    <w:rsid w:val="008A7D4D"/>
    <w:rsid w:val="008B0876"/>
    <w:rsid w:val="008B1283"/>
    <w:rsid w:val="008B23ED"/>
    <w:rsid w:val="008B2CE8"/>
    <w:rsid w:val="008B2DD9"/>
    <w:rsid w:val="008B4A78"/>
    <w:rsid w:val="008B52A0"/>
    <w:rsid w:val="008B5DF3"/>
    <w:rsid w:val="008B693E"/>
    <w:rsid w:val="008B6AF6"/>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7056"/>
    <w:rsid w:val="008D038E"/>
    <w:rsid w:val="008D0586"/>
    <w:rsid w:val="008D094C"/>
    <w:rsid w:val="008D0EE6"/>
    <w:rsid w:val="008D1210"/>
    <w:rsid w:val="008D2C72"/>
    <w:rsid w:val="008D4046"/>
    <w:rsid w:val="008D42C2"/>
    <w:rsid w:val="008D4303"/>
    <w:rsid w:val="008D5764"/>
    <w:rsid w:val="008D67DA"/>
    <w:rsid w:val="008D7672"/>
    <w:rsid w:val="008D7AF8"/>
    <w:rsid w:val="008E0658"/>
    <w:rsid w:val="008E293F"/>
    <w:rsid w:val="008E2AB9"/>
    <w:rsid w:val="008E31FB"/>
    <w:rsid w:val="008E3B4C"/>
    <w:rsid w:val="008E4124"/>
    <w:rsid w:val="008E41DB"/>
    <w:rsid w:val="008E43D5"/>
    <w:rsid w:val="008E4764"/>
    <w:rsid w:val="008E4BE9"/>
    <w:rsid w:val="008E52B8"/>
    <w:rsid w:val="008E6584"/>
    <w:rsid w:val="008E74AB"/>
    <w:rsid w:val="008F10A0"/>
    <w:rsid w:val="008F267D"/>
    <w:rsid w:val="008F37A7"/>
    <w:rsid w:val="008F419A"/>
    <w:rsid w:val="008F42F0"/>
    <w:rsid w:val="008F4387"/>
    <w:rsid w:val="008F487F"/>
    <w:rsid w:val="008F5187"/>
    <w:rsid w:val="008F5BD6"/>
    <w:rsid w:val="008F5DE2"/>
    <w:rsid w:val="0090090C"/>
    <w:rsid w:val="00900AE9"/>
    <w:rsid w:val="00900F30"/>
    <w:rsid w:val="00901259"/>
    <w:rsid w:val="00901E3C"/>
    <w:rsid w:val="0090310C"/>
    <w:rsid w:val="0090327E"/>
    <w:rsid w:val="0090438A"/>
    <w:rsid w:val="009059C3"/>
    <w:rsid w:val="00905F7B"/>
    <w:rsid w:val="00906212"/>
    <w:rsid w:val="00906299"/>
    <w:rsid w:val="00906729"/>
    <w:rsid w:val="00907267"/>
    <w:rsid w:val="0090790A"/>
    <w:rsid w:val="00907EE5"/>
    <w:rsid w:val="00910498"/>
    <w:rsid w:val="0091099D"/>
    <w:rsid w:val="0091139C"/>
    <w:rsid w:val="009122E2"/>
    <w:rsid w:val="009131D4"/>
    <w:rsid w:val="0091484D"/>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30018"/>
    <w:rsid w:val="00930DE1"/>
    <w:rsid w:val="00932282"/>
    <w:rsid w:val="00932869"/>
    <w:rsid w:val="00932AA9"/>
    <w:rsid w:val="00932F70"/>
    <w:rsid w:val="0093331F"/>
    <w:rsid w:val="009335A7"/>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65"/>
    <w:rsid w:val="00950E85"/>
    <w:rsid w:val="00951415"/>
    <w:rsid w:val="009521A6"/>
    <w:rsid w:val="009536C6"/>
    <w:rsid w:val="00953D2E"/>
    <w:rsid w:val="00953FA7"/>
    <w:rsid w:val="009546BC"/>
    <w:rsid w:val="00955B0A"/>
    <w:rsid w:val="00960722"/>
    <w:rsid w:val="0096085C"/>
    <w:rsid w:val="0096209A"/>
    <w:rsid w:val="00962346"/>
    <w:rsid w:val="009625B7"/>
    <w:rsid w:val="00962839"/>
    <w:rsid w:val="00963516"/>
    <w:rsid w:val="009646F8"/>
    <w:rsid w:val="009665CF"/>
    <w:rsid w:val="00966ABD"/>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1ABE"/>
    <w:rsid w:val="00982298"/>
    <w:rsid w:val="00983148"/>
    <w:rsid w:val="00984B4B"/>
    <w:rsid w:val="00985242"/>
    <w:rsid w:val="00985865"/>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B84"/>
    <w:rsid w:val="009A1BF5"/>
    <w:rsid w:val="009A3602"/>
    <w:rsid w:val="009A3A7E"/>
    <w:rsid w:val="009A4730"/>
    <w:rsid w:val="009A5123"/>
    <w:rsid w:val="009A578F"/>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476E"/>
    <w:rsid w:val="009B68C9"/>
    <w:rsid w:val="009B7A77"/>
    <w:rsid w:val="009B7CE9"/>
    <w:rsid w:val="009B7F5A"/>
    <w:rsid w:val="009C035F"/>
    <w:rsid w:val="009C13D8"/>
    <w:rsid w:val="009C22DB"/>
    <w:rsid w:val="009C27D0"/>
    <w:rsid w:val="009C4E70"/>
    <w:rsid w:val="009C4FE6"/>
    <w:rsid w:val="009C5EAC"/>
    <w:rsid w:val="009C6C0F"/>
    <w:rsid w:val="009C6DF3"/>
    <w:rsid w:val="009C79B9"/>
    <w:rsid w:val="009D0467"/>
    <w:rsid w:val="009D185F"/>
    <w:rsid w:val="009D1BFE"/>
    <w:rsid w:val="009D23C5"/>
    <w:rsid w:val="009D2AD7"/>
    <w:rsid w:val="009D4655"/>
    <w:rsid w:val="009D52C7"/>
    <w:rsid w:val="009D5CB8"/>
    <w:rsid w:val="009D78DF"/>
    <w:rsid w:val="009E0A7A"/>
    <w:rsid w:val="009E186A"/>
    <w:rsid w:val="009E21AB"/>
    <w:rsid w:val="009E30DD"/>
    <w:rsid w:val="009E404A"/>
    <w:rsid w:val="009E4426"/>
    <w:rsid w:val="009E56DD"/>
    <w:rsid w:val="009E65EF"/>
    <w:rsid w:val="009E661C"/>
    <w:rsid w:val="009E6977"/>
    <w:rsid w:val="009E7241"/>
    <w:rsid w:val="009F7439"/>
    <w:rsid w:val="00A0199D"/>
    <w:rsid w:val="00A02E06"/>
    <w:rsid w:val="00A02F84"/>
    <w:rsid w:val="00A03E57"/>
    <w:rsid w:val="00A04066"/>
    <w:rsid w:val="00A05725"/>
    <w:rsid w:val="00A05C30"/>
    <w:rsid w:val="00A063EE"/>
    <w:rsid w:val="00A0738B"/>
    <w:rsid w:val="00A100A7"/>
    <w:rsid w:val="00A10F94"/>
    <w:rsid w:val="00A11D16"/>
    <w:rsid w:val="00A11DDD"/>
    <w:rsid w:val="00A1221D"/>
    <w:rsid w:val="00A13654"/>
    <w:rsid w:val="00A13AE1"/>
    <w:rsid w:val="00A1417D"/>
    <w:rsid w:val="00A15E40"/>
    <w:rsid w:val="00A16BE8"/>
    <w:rsid w:val="00A174F3"/>
    <w:rsid w:val="00A176FF"/>
    <w:rsid w:val="00A20251"/>
    <w:rsid w:val="00A2035E"/>
    <w:rsid w:val="00A20722"/>
    <w:rsid w:val="00A208F1"/>
    <w:rsid w:val="00A21BFF"/>
    <w:rsid w:val="00A247A4"/>
    <w:rsid w:val="00A249EF"/>
    <w:rsid w:val="00A24B78"/>
    <w:rsid w:val="00A254C8"/>
    <w:rsid w:val="00A25E46"/>
    <w:rsid w:val="00A269A3"/>
    <w:rsid w:val="00A27006"/>
    <w:rsid w:val="00A27253"/>
    <w:rsid w:val="00A2735B"/>
    <w:rsid w:val="00A27942"/>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E24"/>
    <w:rsid w:val="00A40A8B"/>
    <w:rsid w:val="00A40C68"/>
    <w:rsid w:val="00A40C75"/>
    <w:rsid w:val="00A41000"/>
    <w:rsid w:val="00A4125E"/>
    <w:rsid w:val="00A419F7"/>
    <w:rsid w:val="00A423F9"/>
    <w:rsid w:val="00A42681"/>
    <w:rsid w:val="00A42AAC"/>
    <w:rsid w:val="00A42CB5"/>
    <w:rsid w:val="00A439A3"/>
    <w:rsid w:val="00A4402C"/>
    <w:rsid w:val="00A44568"/>
    <w:rsid w:val="00A44A48"/>
    <w:rsid w:val="00A46291"/>
    <w:rsid w:val="00A471F8"/>
    <w:rsid w:val="00A50068"/>
    <w:rsid w:val="00A50CFA"/>
    <w:rsid w:val="00A515D3"/>
    <w:rsid w:val="00A51DE5"/>
    <w:rsid w:val="00A51E2C"/>
    <w:rsid w:val="00A5250B"/>
    <w:rsid w:val="00A52D76"/>
    <w:rsid w:val="00A53973"/>
    <w:rsid w:val="00A53B7E"/>
    <w:rsid w:val="00A54744"/>
    <w:rsid w:val="00A554FD"/>
    <w:rsid w:val="00A55B08"/>
    <w:rsid w:val="00A55EF7"/>
    <w:rsid w:val="00A57523"/>
    <w:rsid w:val="00A5761F"/>
    <w:rsid w:val="00A57D93"/>
    <w:rsid w:val="00A6061B"/>
    <w:rsid w:val="00A6219E"/>
    <w:rsid w:val="00A6489A"/>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3EB4"/>
    <w:rsid w:val="00A94F00"/>
    <w:rsid w:val="00A95056"/>
    <w:rsid w:val="00A950D9"/>
    <w:rsid w:val="00A9537E"/>
    <w:rsid w:val="00A954AB"/>
    <w:rsid w:val="00A95836"/>
    <w:rsid w:val="00A965AC"/>
    <w:rsid w:val="00A96992"/>
    <w:rsid w:val="00AA1593"/>
    <w:rsid w:val="00AA2AC9"/>
    <w:rsid w:val="00AA2AF9"/>
    <w:rsid w:val="00AA37C0"/>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5416"/>
    <w:rsid w:val="00AB6724"/>
    <w:rsid w:val="00AB699C"/>
    <w:rsid w:val="00AB699D"/>
    <w:rsid w:val="00AB739C"/>
    <w:rsid w:val="00AC1148"/>
    <w:rsid w:val="00AC3451"/>
    <w:rsid w:val="00AC35A3"/>
    <w:rsid w:val="00AC4C42"/>
    <w:rsid w:val="00AC4D1F"/>
    <w:rsid w:val="00AC5576"/>
    <w:rsid w:val="00AC564E"/>
    <w:rsid w:val="00AC7BA1"/>
    <w:rsid w:val="00AD0234"/>
    <w:rsid w:val="00AD0246"/>
    <w:rsid w:val="00AD0A72"/>
    <w:rsid w:val="00AD1FEB"/>
    <w:rsid w:val="00AD23F4"/>
    <w:rsid w:val="00AD4659"/>
    <w:rsid w:val="00AD4DF1"/>
    <w:rsid w:val="00AD4E9C"/>
    <w:rsid w:val="00AD5226"/>
    <w:rsid w:val="00AD53B6"/>
    <w:rsid w:val="00AD55D5"/>
    <w:rsid w:val="00AD62C8"/>
    <w:rsid w:val="00AD6626"/>
    <w:rsid w:val="00AD6741"/>
    <w:rsid w:val="00AD6DD9"/>
    <w:rsid w:val="00AD70BB"/>
    <w:rsid w:val="00AD7D96"/>
    <w:rsid w:val="00AD7E99"/>
    <w:rsid w:val="00AE079A"/>
    <w:rsid w:val="00AE18D6"/>
    <w:rsid w:val="00AE22EB"/>
    <w:rsid w:val="00AE3C77"/>
    <w:rsid w:val="00AE3D32"/>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750"/>
    <w:rsid w:val="00AF2870"/>
    <w:rsid w:val="00AF2A2B"/>
    <w:rsid w:val="00AF2AEB"/>
    <w:rsid w:val="00AF365E"/>
    <w:rsid w:val="00AF38D8"/>
    <w:rsid w:val="00AF3FEE"/>
    <w:rsid w:val="00AF40D3"/>
    <w:rsid w:val="00AF4B24"/>
    <w:rsid w:val="00AF5292"/>
    <w:rsid w:val="00AF5F05"/>
    <w:rsid w:val="00AF69AE"/>
    <w:rsid w:val="00AF7C75"/>
    <w:rsid w:val="00AF7DE3"/>
    <w:rsid w:val="00B00E06"/>
    <w:rsid w:val="00B02442"/>
    <w:rsid w:val="00B02C1E"/>
    <w:rsid w:val="00B05410"/>
    <w:rsid w:val="00B05D7B"/>
    <w:rsid w:val="00B066A8"/>
    <w:rsid w:val="00B06E02"/>
    <w:rsid w:val="00B10660"/>
    <w:rsid w:val="00B107C0"/>
    <w:rsid w:val="00B10D1F"/>
    <w:rsid w:val="00B11696"/>
    <w:rsid w:val="00B11AB3"/>
    <w:rsid w:val="00B11ECB"/>
    <w:rsid w:val="00B14DFE"/>
    <w:rsid w:val="00B15183"/>
    <w:rsid w:val="00B15911"/>
    <w:rsid w:val="00B179EB"/>
    <w:rsid w:val="00B20B98"/>
    <w:rsid w:val="00B21095"/>
    <w:rsid w:val="00B213AE"/>
    <w:rsid w:val="00B2158E"/>
    <w:rsid w:val="00B2196B"/>
    <w:rsid w:val="00B22151"/>
    <w:rsid w:val="00B22655"/>
    <w:rsid w:val="00B22AE8"/>
    <w:rsid w:val="00B242FE"/>
    <w:rsid w:val="00B254F1"/>
    <w:rsid w:val="00B26B38"/>
    <w:rsid w:val="00B272BC"/>
    <w:rsid w:val="00B27DC5"/>
    <w:rsid w:val="00B27FDE"/>
    <w:rsid w:val="00B30BC4"/>
    <w:rsid w:val="00B30E55"/>
    <w:rsid w:val="00B315AF"/>
    <w:rsid w:val="00B31A98"/>
    <w:rsid w:val="00B31B2A"/>
    <w:rsid w:val="00B3256F"/>
    <w:rsid w:val="00B328EA"/>
    <w:rsid w:val="00B32FB6"/>
    <w:rsid w:val="00B33E1D"/>
    <w:rsid w:val="00B35611"/>
    <w:rsid w:val="00B35D33"/>
    <w:rsid w:val="00B35FA1"/>
    <w:rsid w:val="00B363B9"/>
    <w:rsid w:val="00B365D3"/>
    <w:rsid w:val="00B3684D"/>
    <w:rsid w:val="00B376FE"/>
    <w:rsid w:val="00B3789F"/>
    <w:rsid w:val="00B4007A"/>
    <w:rsid w:val="00B40B10"/>
    <w:rsid w:val="00B40E81"/>
    <w:rsid w:val="00B4311C"/>
    <w:rsid w:val="00B43D85"/>
    <w:rsid w:val="00B44983"/>
    <w:rsid w:val="00B4531B"/>
    <w:rsid w:val="00B4583C"/>
    <w:rsid w:val="00B45AC9"/>
    <w:rsid w:val="00B4708A"/>
    <w:rsid w:val="00B47566"/>
    <w:rsid w:val="00B47741"/>
    <w:rsid w:val="00B47BB2"/>
    <w:rsid w:val="00B509B0"/>
    <w:rsid w:val="00B517EB"/>
    <w:rsid w:val="00B529DE"/>
    <w:rsid w:val="00B53D37"/>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07B2"/>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0C50"/>
    <w:rsid w:val="00B916BD"/>
    <w:rsid w:val="00B92C23"/>
    <w:rsid w:val="00B93086"/>
    <w:rsid w:val="00B9324B"/>
    <w:rsid w:val="00B93DC7"/>
    <w:rsid w:val="00B94108"/>
    <w:rsid w:val="00B949BB"/>
    <w:rsid w:val="00B94AB1"/>
    <w:rsid w:val="00B94B0B"/>
    <w:rsid w:val="00B959F6"/>
    <w:rsid w:val="00BA04F2"/>
    <w:rsid w:val="00BA0517"/>
    <w:rsid w:val="00BA0955"/>
    <w:rsid w:val="00BA1872"/>
    <w:rsid w:val="00BA1AEF"/>
    <w:rsid w:val="00BA1ECF"/>
    <w:rsid w:val="00BA2A27"/>
    <w:rsid w:val="00BA3A2A"/>
    <w:rsid w:val="00BA4259"/>
    <w:rsid w:val="00BA4635"/>
    <w:rsid w:val="00BA4993"/>
    <w:rsid w:val="00BA5883"/>
    <w:rsid w:val="00BA63C3"/>
    <w:rsid w:val="00BA64E6"/>
    <w:rsid w:val="00BA652D"/>
    <w:rsid w:val="00BA6DD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686"/>
    <w:rsid w:val="00BB67D0"/>
    <w:rsid w:val="00BB6C1B"/>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3F1"/>
    <w:rsid w:val="00BD4E8B"/>
    <w:rsid w:val="00BD4EDA"/>
    <w:rsid w:val="00BD6BE8"/>
    <w:rsid w:val="00BD7033"/>
    <w:rsid w:val="00BE129E"/>
    <w:rsid w:val="00BE14DB"/>
    <w:rsid w:val="00BE2013"/>
    <w:rsid w:val="00BE2C03"/>
    <w:rsid w:val="00BE2FCE"/>
    <w:rsid w:val="00BE5D29"/>
    <w:rsid w:val="00BE6F49"/>
    <w:rsid w:val="00BE7A5C"/>
    <w:rsid w:val="00BF065D"/>
    <w:rsid w:val="00BF2D1D"/>
    <w:rsid w:val="00BF4742"/>
    <w:rsid w:val="00BF48DC"/>
    <w:rsid w:val="00BF545E"/>
    <w:rsid w:val="00BF5808"/>
    <w:rsid w:val="00BF5E77"/>
    <w:rsid w:val="00BF6885"/>
    <w:rsid w:val="00BF72CF"/>
    <w:rsid w:val="00BF7912"/>
    <w:rsid w:val="00BF7996"/>
    <w:rsid w:val="00BF7C78"/>
    <w:rsid w:val="00C004FE"/>
    <w:rsid w:val="00C006DB"/>
    <w:rsid w:val="00C00C8A"/>
    <w:rsid w:val="00C0102D"/>
    <w:rsid w:val="00C01262"/>
    <w:rsid w:val="00C0231C"/>
    <w:rsid w:val="00C0253B"/>
    <w:rsid w:val="00C02CC0"/>
    <w:rsid w:val="00C05A1B"/>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906"/>
    <w:rsid w:val="00C20C98"/>
    <w:rsid w:val="00C22B99"/>
    <w:rsid w:val="00C22DC1"/>
    <w:rsid w:val="00C233F5"/>
    <w:rsid w:val="00C24A48"/>
    <w:rsid w:val="00C24D49"/>
    <w:rsid w:val="00C26435"/>
    <w:rsid w:val="00C26DA3"/>
    <w:rsid w:val="00C274DB"/>
    <w:rsid w:val="00C27632"/>
    <w:rsid w:val="00C27A33"/>
    <w:rsid w:val="00C3010E"/>
    <w:rsid w:val="00C30BC8"/>
    <w:rsid w:val="00C313CE"/>
    <w:rsid w:val="00C31A93"/>
    <w:rsid w:val="00C325CA"/>
    <w:rsid w:val="00C32E50"/>
    <w:rsid w:val="00C32F48"/>
    <w:rsid w:val="00C34E7C"/>
    <w:rsid w:val="00C37DB6"/>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7A02"/>
    <w:rsid w:val="00C50957"/>
    <w:rsid w:val="00C522E2"/>
    <w:rsid w:val="00C5285A"/>
    <w:rsid w:val="00C54C57"/>
    <w:rsid w:val="00C54C5B"/>
    <w:rsid w:val="00C554D0"/>
    <w:rsid w:val="00C56686"/>
    <w:rsid w:val="00C56EB0"/>
    <w:rsid w:val="00C60302"/>
    <w:rsid w:val="00C60BFD"/>
    <w:rsid w:val="00C60E07"/>
    <w:rsid w:val="00C619CF"/>
    <w:rsid w:val="00C61EEB"/>
    <w:rsid w:val="00C62D17"/>
    <w:rsid w:val="00C64267"/>
    <w:rsid w:val="00C64983"/>
    <w:rsid w:val="00C666F3"/>
    <w:rsid w:val="00C675B1"/>
    <w:rsid w:val="00C72206"/>
    <w:rsid w:val="00C72F47"/>
    <w:rsid w:val="00C734D5"/>
    <w:rsid w:val="00C75367"/>
    <w:rsid w:val="00C760C8"/>
    <w:rsid w:val="00C7624B"/>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6BBD"/>
    <w:rsid w:val="00CA7CCF"/>
    <w:rsid w:val="00CB0BBC"/>
    <w:rsid w:val="00CB1682"/>
    <w:rsid w:val="00CB17E7"/>
    <w:rsid w:val="00CB237F"/>
    <w:rsid w:val="00CB277E"/>
    <w:rsid w:val="00CB284F"/>
    <w:rsid w:val="00CB2865"/>
    <w:rsid w:val="00CB2C1E"/>
    <w:rsid w:val="00CB3904"/>
    <w:rsid w:val="00CB3EED"/>
    <w:rsid w:val="00CB4518"/>
    <w:rsid w:val="00CB65E0"/>
    <w:rsid w:val="00CB6AC8"/>
    <w:rsid w:val="00CB6FC9"/>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B7C"/>
    <w:rsid w:val="00CD1CD1"/>
    <w:rsid w:val="00CD2488"/>
    <w:rsid w:val="00CD2C27"/>
    <w:rsid w:val="00CD2C7B"/>
    <w:rsid w:val="00CD31CB"/>
    <w:rsid w:val="00CD4815"/>
    <w:rsid w:val="00CD55B8"/>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002"/>
    <w:rsid w:val="00CE5801"/>
    <w:rsid w:val="00CE65E2"/>
    <w:rsid w:val="00CE694F"/>
    <w:rsid w:val="00CE6F58"/>
    <w:rsid w:val="00CE7092"/>
    <w:rsid w:val="00CE7FFB"/>
    <w:rsid w:val="00CF0075"/>
    <w:rsid w:val="00CF1E2C"/>
    <w:rsid w:val="00CF2644"/>
    <w:rsid w:val="00CF39B3"/>
    <w:rsid w:val="00CF3C33"/>
    <w:rsid w:val="00CF3F74"/>
    <w:rsid w:val="00CF44AC"/>
    <w:rsid w:val="00CF69F7"/>
    <w:rsid w:val="00D005B4"/>
    <w:rsid w:val="00D01763"/>
    <w:rsid w:val="00D05A2A"/>
    <w:rsid w:val="00D06178"/>
    <w:rsid w:val="00D06406"/>
    <w:rsid w:val="00D0688F"/>
    <w:rsid w:val="00D06B71"/>
    <w:rsid w:val="00D1012C"/>
    <w:rsid w:val="00D10F70"/>
    <w:rsid w:val="00D11B6D"/>
    <w:rsid w:val="00D13D05"/>
    <w:rsid w:val="00D15221"/>
    <w:rsid w:val="00D17650"/>
    <w:rsid w:val="00D208EF"/>
    <w:rsid w:val="00D21655"/>
    <w:rsid w:val="00D21A2A"/>
    <w:rsid w:val="00D2225F"/>
    <w:rsid w:val="00D23DC1"/>
    <w:rsid w:val="00D24AF2"/>
    <w:rsid w:val="00D259DF"/>
    <w:rsid w:val="00D25A5D"/>
    <w:rsid w:val="00D2667D"/>
    <w:rsid w:val="00D2786C"/>
    <w:rsid w:val="00D301C1"/>
    <w:rsid w:val="00D308C4"/>
    <w:rsid w:val="00D30972"/>
    <w:rsid w:val="00D31BA5"/>
    <w:rsid w:val="00D32CD3"/>
    <w:rsid w:val="00D32E73"/>
    <w:rsid w:val="00D3361F"/>
    <w:rsid w:val="00D33714"/>
    <w:rsid w:val="00D34C89"/>
    <w:rsid w:val="00D360D7"/>
    <w:rsid w:val="00D36AD9"/>
    <w:rsid w:val="00D371A0"/>
    <w:rsid w:val="00D40B90"/>
    <w:rsid w:val="00D42966"/>
    <w:rsid w:val="00D43C66"/>
    <w:rsid w:val="00D43FCE"/>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D6"/>
    <w:rsid w:val="00D67279"/>
    <w:rsid w:val="00D7058A"/>
    <w:rsid w:val="00D70C24"/>
    <w:rsid w:val="00D70C51"/>
    <w:rsid w:val="00D71117"/>
    <w:rsid w:val="00D71C58"/>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10CD"/>
    <w:rsid w:val="00D821D4"/>
    <w:rsid w:val="00D82244"/>
    <w:rsid w:val="00D83ADF"/>
    <w:rsid w:val="00D8416C"/>
    <w:rsid w:val="00D86888"/>
    <w:rsid w:val="00D87256"/>
    <w:rsid w:val="00D90D24"/>
    <w:rsid w:val="00D910C5"/>
    <w:rsid w:val="00D9125A"/>
    <w:rsid w:val="00D91756"/>
    <w:rsid w:val="00D917B9"/>
    <w:rsid w:val="00D91B1D"/>
    <w:rsid w:val="00D91F56"/>
    <w:rsid w:val="00D92197"/>
    <w:rsid w:val="00D92BBB"/>
    <w:rsid w:val="00D932BA"/>
    <w:rsid w:val="00D93622"/>
    <w:rsid w:val="00D936FA"/>
    <w:rsid w:val="00D96B50"/>
    <w:rsid w:val="00D979AD"/>
    <w:rsid w:val="00DA0880"/>
    <w:rsid w:val="00DA1200"/>
    <w:rsid w:val="00DA1649"/>
    <w:rsid w:val="00DA1D87"/>
    <w:rsid w:val="00DA2659"/>
    <w:rsid w:val="00DA28E7"/>
    <w:rsid w:val="00DA37EA"/>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0419"/>
    <w:rsid w:val="00DC086B"/>
    <w:rsid w:val="00DC23DF"/>
    <w:rsid w:val="00DC5F57"/>
    <w:rsid w:val="00DC6A48"/>
    <w:rsid w:val="00DC714F"/>
    <w:rsid w:val="00DC7F3F"/>
    <w:rsid w:val="00DD03DE"/>
    <w:rsid w:val="00DD1E8D"/>
    <w:rsid w:val="00DD236C"/>
    <w:rsid w:val="00DD34B4"/>
    <w:rsid w:val="00DD34DE"/>
    <w:rsid w:val="00DD3AB4"/>
    <w:rsid w:val="00DD50B0"/>
    <w:rsid w:val="00DD541D"/>
    <w:rsid w:val="00DD5E4C"/>
    <w:rsid w:val="00DD6165"/>
    <w:rsid w:val="00DD6AE0"/>
    <w:rsid w:val="00DD6AEB"/>
    <w:rsid w:val="00DE009F"/>
    <w:rsid w:val="00DE01E0"/>
    <w:rsid w:val="00DE0AC1"/>
    <w:rsid w:val="00DE14A1"/>
    <w:rsid w:val="00DE2149"/>
    <w:rsid w:val="00DE6B89"/>
    <w:rsid w:val="00DE72AD"/>
    <w:rsid w:val="00DE7A97"/>
    <w:rsid w:val="00DF0681"/>
    <w:rsid w:val="00DF0D2C"/>
    <w:rsid w:val="00DF23D3"/>
    <w:rsid w:val="00DF3BF9"/>
    <w:rsid w:val="00DF4881"/>
    <w:rsid w:val="00DF5206"/>
    <w:rsid w:val="00E008CA"/>
    <w:rsid w:val="00E009B1"/>
    <w:rsid w:val="00E009D7"/>
    <w:rsid w:val="00E00FF3"/>
    <w:rsid w:val="00E02015"/>
    <w:rsid w:val="00E02F61"/>
    <w:rsid w:val="00E0317C"/>
    <w:rsid w:val="00E04605"/>
    <w:rsid w:val="00E0479B"/>
    <w:rsid w:val="00E048CA"/>
    <w:rsid w:val="00E04D0F"/>
    <w:rsid w:val="00E053D6"/>
    <w:rsid w:val="00E05488"/>
    <w:rsid w:val="00E05950"/>
    <w:rsid w:val="00E063DF"/>
    <w:rsid w:val="00E0799E"/>
    <w:rsid w:val="00E1076F"/>
    <w:rsid w:val="00E10A05"/>
    <w:rsid w:val="00E10E74"/>
    <w:rsid w:val="00E10F05"/>
    <w:rsid w:val="00E1135A"/>
    <w:rsid w:val="00E122B4"/>
    <w:rsid w:val="00E12E51"/>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4A46"/>
    <w:rsid w:val="00E26219"/>
    <w:rsid w:val="00E269A6"/>
    <w:rsid w:val="00E26A7C"/>
    <w:rsid w:val="00E26C8C"/>
    <w:rsid w:val="00E26EA7"/>
    <w:rsid w:val="00E26ED9"/>
    <w:rsid w:val="00E30058"/>
    <w:rsid w:val="00E30AF6"/>
    <w:rsid w:val="00E3139D"/>
    <w:rsid w:val="00E315AA"/>
    <w:rsid w:val="00E32665"/>
    <w:rsid w:val="00E32B71"/>
    <w:rsid w:val="00E32C0F"/>
    <w:rsid w:val="00E32D54"/>
    <w:rsid w:val="00E33D6E"/>
    <w:rsid w:val="00E3505F"/>
    <w:rsid w:val="00E3594B"/>
    <w:rsid w:val="00E35FC5"/>
    <w:rsid w:val="00E3656C"/>
    <w:rsid w:val="00E37BEA"/>
    <w:rsid w:val="00E40190"/>
    <w:rsid w:val="00E4031A"/>
    <w:rsid w:val="00E41032"/>
    <w:rsid w:val="00E41186"/>
    <w:rsid w:val="00E4182F"/>
    <w:rsid w:val="00E41D62"/>
    <w:rsid w:val="00E41F3C"/>
    <w:rsid w:val="00E4209C"/>
    <w:rsid w:val="00E42E57"/>
    <w:rsid w:val="00E43442"/>
    <w:rsid w:val="00E43B64"/>
    <w:rsid w:val="00E450DB"/>
    <w:rsid w:val="00E46433"/>
    <w:rsid w:val="00E467FC"/>
    <w:rsid w:val="00E47EAC"/>
    <w:rsid w:val="00E50245"/>
    <w:rsid w:val="00E5036D"/>
    <w:rsid w:val="00E51E89"/>
    <w:rsid w:val="00E52459"/>
    <w:rsid w:val="00E52487"/>
    <w:rsid w:val="00E5327C"/>
    <w:rsid w:val="00E54631"/>
    <w:rsid w:val="00E555DE"/>
    <w:rsid w:val="00E56857"/>
    <w:rsid w:val="00E56874"/>
    <w:rsid w:val="00E5732B"/>
    <w:rsid w:val="00E575CB"/>
    <w:rsid w:val="00E605D6"/>
    <w:rsid w:val="00E608E7"/>
    <w:rsid w:val="00E6108C"/>
    <w:rsid w:val="00E62F63"/>
    <w:rsid w:val="00E64BC8"/>
    <w:rsid w:val="00E64BE1"/>
    <w:rsid w:val="00E66757"/>
    <w:rsid w:val="00E66890"/>
    <w:rsid w:val="00E66972"/>
    <w:rsid w:val="00E66C9D"/>
    <w:rsid w:val="00E66CCD"/>
    <w:rsid w:val="00E66F65"/>
    <w:rsid w:val="00E673A0"/>
    <w:rsid w:val="00E67861"/>
    <w:rsid w:val="00E67B0A"/>
    <w:rsid w:val="00E67C21"/>
    <w:rsid w:val="00E7051E"/>
    <w:rsid w:val="00E705EA"/>
    <w:rsid w:val="00E730EA"/>
    <w:rsid w:val="00E73D01"/>
    <w:rsid w:val="00E73F9A"/>
    <w:rsid w:val="00E74C5E"/>
    <w:rsid w:val="00E74D5E"/>
    <w:rsid w:val="00E75273"/>
    <w:rsid w:val="00E75EDA"/>
    <w:rsid w:val="00E760AA"/>
    <w:rsid w:val="00E76303"/>
    <w:rsid w:val="00E777BE"/>
    <w:rsid w:val="00E80482"/>
    <w:rsid w:val="00E822EA"/>
    <w:rsid w:val="00E82707"/>
    <w:rsid w:val="00E83DF9"/>
    <w:rsid w:val="00E84443"/>
    <w:rsid w:val="00E84A44"/>
    <w:rsid w:val="00E85494"/>
    <w:rsid w:val="00E854DF"/>
    <w:rsid w:val="00E85FF2"/>
    <w:rsid w:val="00E86D6F"/>
    <w:rsid w:val="00E902FE"/>
    <w:rsid w:val="00E92B10"/>
    <w:rsid w:val="00E932D1"/>
    <w:rsid w:val="00E9384D"/>
    <w:rsid w:val="00E93B2F"/>
    <w:rsid w:val="00E94DCC"/>
    <w:rsid w:val="00E94E8F"/>
    <w:rsid w:val="00E95C2D"/>
    <w:rsid w:val="00E9623D"/>
    <w:rsid w:val="00E96396"/>
    <w:rsid w:val="00E979E4"/>
    <w:rsid w:val="00E97CCC"/>
    <w:rsid w:val="00EA0230"/>
    <w:rsid w:val="00EA070C"/>
    <w:rsid w:val="00EA0E27"/>
    <w:rsid w:val="00EA12AD"/>
    <w:rsid w:val="00EA1CEC"/>
    <w:rsid w:val="00EA2706"/>
    <w:rsid w:val="00EA2BDA"/>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016E"/>
    <w:rsid w:val="00EC18D5"/>
    <w:rsid w:val="00EC1FD3"/>
    <w:rsid w:val="00EC3224"/>
    <w:rsid w:val="00EC3C6B"/>
    <w:rsid w:val="00EC3E47"/>
    <w:rsid w:val="00EC49E2"/>
    <w:rsid w:val="00EC7322"/>
    <w:rsid w:val="00EC7B14"/>
    <w:rsid w:val="00ED0615"/>
    <w:rsid w:val="00ED0F2C"/>
    <w:rsid w:val="00ED1367"/>
    <w:rsid w:val="00ED140D"/>
    <w:rsid w:val="00ED277A"/>
    <w:rsid w:val="00ED27AA"/>
    <w:rsid w:val="00ED2BFF"/>
    <w:rsid w:val="00ED3FF8"/>
    <w:rsid w:val="00ED4E2D"/>
    <w:rsid w:val="00ED4E93"/>
    <w:rsid w:val="00ED5070"/>
    <w:rsid w:val="00ED53D9"/>
    <w:rsid w:val="00ED6B23"/>
    <w:rsid w:val="00EE0C3C"/>
    <w:rsid w:val="00EE18EA"/>
    <w:rsid w:val="00EE1F9D"/>
    <w:rsid w:val="00EE2A54"/>
    <w:rsid w:val="00EE347E"/>
    <w:rsid w:val="00EE3EA9"/>
    <w:rsid w:val="00EE59C2"/>
    <w:rsid w:val="00EE5B6A"/>
    <w:rsid w:val="00EE66AB"/>
    <w:rsid w:val="00EE6965"/>
    <w:rsid w:val="00EE79C4"/>
    <w:rsid w:val="00EE7FB4"/>
    <w:rsid w:val="00EF1923"/>
    <w:rsid w:val="00EF1D71"/>
    <w:rsid w:val="00EF1FB9"/>
    <w:rsid w:val="00EF3ED2"/>
    <w:rsid w:val="00EF3F43"/>
    <w:rsid w:val="00EF41E2"/>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CCD"/>
    <w:rsid w:val="00F05A75"/>
    <w:rsid w:val="00F05F0D"/>
    <w:rsid w:val="00F06883"/>
    <w:rsid w:val="00F07EFD"/>
    <w:rsid w:val="00F138C1"/>
    <w:rsid w:val="00F16866"/>
    <w:rsid w:val="00F16AFF"/>
    <w:rsid w:val="00F20A03"/>
    <w:rsid w:val="00F21319"/>
    <w:rsid w:val="00F22796"/>
    <w:rsid w:val="00F229B0"/>
    <w:rsid w:val="00F23832"/>
    <w:rsid w:val="00F23BD4"/>
    <w:rsid w:val="00F23DC5"/>
    <w:rsid w:val="00F2408C"/>
    <w:rsid w:val="00F24CF6"/>
    <w:rsid w:val="00F250DC"/>
    <w:rsid w:val="00F25609"/>
    <w:rsid w:val="00F2623C"/>
    <w:rsid w:val="00F269C9"/>
    <w:rsid w:val="00F306FB"/>
    <w:rsid w:val="00F30A72"/>
    <w:rsid w:val="00F30D36"/>
    <w:rsid w:val="00F327B4"/>
    <w:rsid w:val="00F333AD"/>
    <w:rsid w:val="00F33529"/>
    <w:rsid w:val="00F335A4"/>
    <w:rsid w:val="00F33692"/>
    <w:rsid w:val="00F336A6"/>
    <w:rsid w:val="00F33A14"/>
    <w:rsid w:val="00F33A5F"/>
    <w:rsid w:val="00F3404A"/>
    <w:rsid w:val="00F340C9"/>
    <w:rsid w:val="00F343D3"/>
    <w:rsid w:val="00F350B1"/>
    <w:rsid w:val="00F3554A"/>
    <w:rsid w:val="00F40709"/>
    <w:rsid w:val="00F40BB1"/>
    <w:rsid w:val="00F41645"/>
    <w:rsid w:val="00F41B59"/>
    <w:rsid w:val="00F436CC"/>
    <w:rsid w:val="00F43B01"/>
    <w:rsid w:val="00F452E7"/>
    <w:rsid w:val="00F45A2A"/>
    <w:rsid w:val="00F46570"/>
    <w:rsid w:val="00F46811"/>
    <w:rsid w:val="00F46895"/>
    <w:rsid w:val="00F476E0"/>
    <w:rsid w:val="00F51F44"/>
    <w:rsid w:val="00F52F08"/>
    <w:rsid w:val="00F530A2"/>
    <w:rsid w:val="00F53D8B"/>
    <w:rsid w:val="00F5421B"/>
    <w:rsid w:val="00F5463A"/>
    <w:rsid w:val="00F567F0"/>
    <w:rsid w:val="00F56854"/>
    <w:rsid w:val="00F56A5D"/>
    <w:rsid w:val="00F56C14"/>
    <w:rsid w:val="00F56FFE"/>
    <w:rsid w:val="00F600A5"/>
    <w:rsid w:val="00F6054B"/>
    <w:rsid w:val="00F6126F"/>
    <w:rsid w:val="00F61664"/>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60C"/>
    <w:rsid w:val="00F74F75"/>
    <w:rsid w:val="00F75205"/>
    <w:rsid w:val="00F766A7"/>
    <w:rsid w:val="00F801DB"/>
    <w:rsid w:val="00F80CF8"/>
    <w:rsid w:val="00F81AC6"/>
    <w:rsid w:val="00F81BA1"/>
    <w:rsid w:val="00F83C1F"/>
    <w:rsid w:val="00F84461"/>
    <w:rsid w:val="00F84A9C"/>
    <w:rsid w:val="00F85EB4"/>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569"/>
    <w:rsid w:val="00FB4DC6"/>
    <w:rsid w:val="00FB53C3"/>
    <w:rsid w:val="00FB581C"/>
    <w:rsid w:val="00FB59FA"/>
    <w:rsid w:val="00FC16D8"/>
    <w:rsid w:val="00FC1E97"/>
    <w:rsid w:val="00FC4D4A"/>
    <w:rsid w:val="00FC594E"/>
    <w:rsid w:val="00FC5EEB"/>
    <w:rsid w:val="00FC61BE"/>
    <w:rsid w:val="00FC63DD"/>
    <w:rsid w:val="00FC6A3E"/>
    <w:rsid w:val="00FC6AB1"/>
    <w:rsid w:val="00FC7354"/>
    <w:rsid w:val="00FC7B3D"/>
    <w:rsid w:val="00FD072F"/>
    <w:rsid w:val="00FD0774"/>
    <w:rsid w:val="00FD1B0A"/>
    <w:rsid w:val="00FD22EB"/>
    <w:rsid w:val="00FD26FE"/>
    <w:rsid w:val="00FD2CF6"/>
    <w:rsid w:val="00FD3337"/>
    <w:rsid w:val="00FD3AB2"/>
    <w:rsid w:val="00FD48A6"/>
    <w:rsid w:val="00FD48F0"/>
    <w:rsid w:val="00FD4CD8"/>
    <w:rsid w:val="00FD4E6E"/>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4D31"/>
    <w:rsid w:val="00FE5686"/>
    <w:rsid w:val="00FE5826"/>
    <w:rsid w:val="00FE5FCE"/>
    <w:rsid w:val="00FE6661"/>
    <w:rsid w:val="00FE6EA3"/>
    <w:rsid w:val="00FE6F8C"/>
    <w:rsid w:val="00FE727B"/>
    <w:rsid w:val="00FE75B2"/>
    <w:rsid w:val="00FF01C5"/>
    <w:rsid w:val="00FF16A9"/>
    <w:rsid w:val="00FF1979"/>
    <w:rsid w:val="00FF31F9"/>
    <w:rsid w:val="00FF4438"/>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974AA6"/>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974AA6"/>
    <w:rPr>
      <w:rFonts w:ascii="Arial" w:hAnsi="Arial" w:cs="Arial"/>
      <w:b/>
      <w:bCs/>
      <w:sz w:val="26"/>
      <w:szCs w:val="26"/>
    </w:rPr>
  </w:style>
  <w:style w:type="character" w:customStyle="1" w:styleId="Heading4Char">
    <w:name w:val="Heading 4 Char"/>
    <w:aliases w:val="H4 Char"/>
    <w:basedOn w:val="DefaultParagraphFont"/>
    <w:link w:val="Heading4"/>
    <w:uiPriority w:val="99"/>
    <w:locked/>
    <w:rsid w:val="00974AA6"/>
    <w:rPr>
      <w:rFonts w:ascii="Arial" w:hAnsi="Arial" w:cs="Arial"/>
      <w:sz w:val="24"/>
      <w:szCs w:val="24"/>
    </w:rPr>
  </w:style>
  <w:style w:type="character" w:customStyle="1" w:styleId="Heading5Char">
    <w:name w:val="Heading 5 Char"/>
    <w:aliases w:val="H5 Char"/>
    <w:basedOn w:val="DefaultParagraphFont"/>
    <w:link w:val="Heading5"/>
    <w:uiPriority w:val="99"/>
    <w:locked/>
    <w:rsid w:val="00974AA6"/>
    <w:rPr>
      <w:b/>
      <w:bCs/>
      <w:i/>
      <w:iCs/>
      <w:sz w:val="26"/>
      <w:szCs w:val="26"/>
    </w:rPr>
  </w:style>
  <w:style w:type="character" w:customStyle="1" w:styleId="Heading6Char">
    <w:name w:val="Heading 6 Char"/>
    <w:basedOn w:val="DefaultParagraphFont"/>
    <w:link w:val="Heading6"/>
    <w:uiPriority w:val="99"/>
    <w:locked/>
    <w:rsid w:val="00974AA6"/>
    <w:rPr>
      <w:i/>
      <w:iCs/>
    </w:rPr>
  </w:style>
  <w:style w:type="character" w:customStyle="1" w:styleId="Heading7Char">
    <w:name w:val="Heading 7 Char"/>
    <w:basedOn w:val="DefaultParagraphFont"/>
    <w:link w:val="Heading7"/>
    <w:uiPriority w:val="99"/>
    <w:locked/>
    <w:rsid w:val="00974AA6"/>
    <w:rPr>
      <w:rFonts w:ascii="Arial" w:hAnsi="Arial" w:cs="Arial"/>
      <w:sz w:val="20"/>
      <w:szCs w:val="20"/>
    </w:rPr>
  </w:style>
  <w:style w:type="character" w:customStyle="1" w:styleId="Heading8Char">
    <w:name w:val="Heading 8 Char"/>
    <w:basedOn w:val="DefaultParagraphFont"/>
    <w:link w:val="Heading8"/>
    <w:uiPriority w:val="99"/>
    <w:locked/>
    <w:rsid w:val="00974AA6"/>
    <w:rPr>
      <w:rFonts w:ascii="Arial" w:hAnsi="Arial" w:cs="Arial"/>
      <w:i/>
      <w:iCs/>
      <w:sz w:val="20"/>
      <w:szCs w:val="20"/>
    </w:rPr>
  </w:style>
  <w:style w:type="character" w:customStyle="1" w:styleId="Heading9Char">
    <w:name w:val="Heading 9 Char"/>
    <w:basedOn w:val="DefaultParagraphFont"/>
    <w:link w:val="Heading9"/>
    <w:uiPriority w:val="99"/>
    <w:locked/>
    <w:rsid w:val="00974AA6"/>
    <w:rPr>
      <w:rFonts w:ascii="Arial" w:hAnsi="Arial" w:cs="Arial"/>
      <w:b/>
      <w:bCs/>
      <w:i/>
      <w:iCs/>
      <w:sz w:val="18"/>
      <w:szCs w:val="18"/>
    </w:rPr>
  </w:style>
  <w:style w:type="character" w:customStyle="1" w:styleId="FooterChar">
    <w:name w:val="Footer Char"/>
    <w:uiPriority w:val="99"/>
    <w:locked/>
    <w:rsid w:val="00974AA6"/>
    <w:rPr>
      <w:sz w:val="24"/>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974AA6"/>
    <w:rPr>
      <w:rFonts w:cs="Times New Roman"/>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1">
    <w:name w:val="Footer Char1"/>
    <w:basedOn w:val="DefaultParagraphFont"/>
    <w:link w:val="Footer"/>
    <w:uiPriority w:val="99"/>
    <w:semiHidden/>
    <w:locked/>
    <w:rsid w:val="00AA37C0"/>
    <w:rPr>
      <w:rFonts w:cs="Times New Roman"/>
      <w:sz w:val="24"/>
      <w:szCs w:val="24"/>
    </w:rPr>
  </w:style>
  <w:style w:type="paragraph" w:customStyle="1" w:styleId="2">
    <w:name w:val="заголовок 2"/>
    <w:basedOn w:val="Normal"/>
    <w:next w:val="Normal"/>
    <w:uiPriority w:val="99"/>
    <w:rsid w:val="00974AA6"/>
    <w:pPr>
      <w:keepNext/>
      <w:ind w:firstLine="720"/>
      <w:jc w:val="center"/>
    </w:pPr>
    <w:rPr>
      <w:rFonts w:ascii="Courier New" w:hAnsi="Courier New"/>
      <w:b/>
      <w:sz w:val="28"/>
      <w:szCs w:val="20"/>
    </w:rPr>
  </w:style>
  <w:style w:type="character" w:customStyle="1" w:styleId="20">
    <w:name w:val="Знак Знак2"/>
    <w:basedOn w:val="DefaultParagraphFont"/>
    <w:uiPriority w:val="99"/>
    <w:rsid w:val="00AD6DD9"/>
    <w:rPr>
      <w:rFonts w:ascii="Times New Roman" w:hAnsi="Times New Roman" w:cs="Times New Roman"/>
      <w:sz w:val="24"/>
      <w:szCs w:val="24"/>
      <w:lang w:eastAsia="ru-RU"/>
    </w:rPr>
  </w:style>
  <w:style w:type="paragraph" w:customStyle="1" w:styleId="23">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link w:val="ListParagraphChar"/>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1">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E26C8C"/>
    <w:rPr>
      <w:rFonts w:cs="Times New Roman"/>
      <w:sz w:val="28"/>
      <w:lang w:val="ru-RU" w:eastAsia="ru-RU" w:bidi="ar-SA"/>
    </w:rPr>
  </w:style>
  <w:style w:type="character" w:customStyle="1" w:styleId="a1">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locked/>
    <w:rsid w:val="009B2A17"/>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80474A"/>
    <w:rPr>
      <w:rFonts w:cs="Times New Roman"/>
      <w:sz w:val="24"/>
      <w:szCs w:val="24"/>
      <w:lang w:val="ru-RU" w:eastAsia="ru-RU" w:bidi="ar-SA"/>
    </w:rPr>
  </w:style>
  <w:style w:type="character" w:customStyle="1" w:styleId="apple-style-span">
    <w:name w:val="apple-style-span"/>
    <w:basedOn w:val="DefaultParagraphFont"/>
    <w:uiPriority w:val="99"/>
    <w:rsid w:val="009B2A17"/>
    <w:rPr>
      <w:rFonts w:cs="Times New Roman"/>
    </w:rPr>
  </w:style>
  <w:style w:type="paragraph" w:styleId="Title">
    <w:name w:val="Title"/>
    <w:basedOn w:val="Normal"/>
    <w:link w:val="TitleChar"/>
    <w:uiPriority w:val="99"/>
    <w:qFormat/>
    <w:rsid w:val="00AD6DD9"/>
    <w:pPr>
      <w:jc w:val="center"/>
    </w:pPr>
    <w:rPr>
      <w:sz w:val="28"/>
      <w:szCs w:val="20"/>
    </w:rPr>
  </w:style>
  <w:style w:type="character" w:customStyle="1" w:styleId="TitleChar">
    <w:name w:val="Title Char"/>
    <w:basedOn w:val="DefaultParagraphFont"/>
    <w:link w:val="Title"/>
    <w:uiPriority w:val="99"/>
    <w:locked/>
    <w:rsid w:val="0047627A"/>
    <w:rPr>
      <w:rFonts w:cs="Times New Roman"/>
      <w:sz w:val="28"/>
      <w:lang w:val="ru-RU" w:eastAsia="ru-RU"/>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
    <w:name w:val="Контракт-пункт"/>
    <w:basedOn w:val="Normal"/>
    <w:uiPriority w:val="99"/>
    <w:rsid w:val="00AD6DD9"/>
    <w:pPr>
      <w:numPr>
        <w:numId w:val="1"/>
      </w:numPr>
      <w:tabs>
        <w:tab w:val="clear" w:pos="360"/>
        <w:tab w:val="num" w:pos="0"/>
      </w:tabs>
      <w:ind w:left="0" w:firstLine="0"/>
      <w:jc w:val="both"/>
    </w:pPr>
  </w:style>
  <w:style w:type="character" w:customStyle="1" w:styleId="BodyTextIndent3Char">
    <w:name w:val="Body Text Indent 3 Char"/>
    <w:uiPriority w:val="99"/>
    <w:locked/>
    <w:rsid w:val="00F02C1A"/>
    <w:rPr>
      <w:sz w:val="16"/>
    </w:r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974AA6"/>
    <w:rPr>
      <w:rFonts w:cs="Times New Roman"/>
      <w:sz w:val="16"/>
      <w:szCs w:val="16"/>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1">
    <w:name w:val="Body Text Indent 3 Char1"/>
    <w:basedOn w:val="DefaultParagraphFont"/>
    <w:link w:val="BodyTextIndent3"/>
    <w:uiPriority w:val="99"/>
    <w:semiHidden/>
    <w:locked/>
    <w:rsid w:val="00AA37C0"/>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paragraph" w:customStyle="1" w:styleId="a2">
    <w:name w:val="Таблица шапка"/>
    <w:basedOn w:val="Normal"/>
    <w:uiPriority w:val="99"/>
    <w:rsid w:val="00AD6DD9"/>
    <w:pPr>
      <w:keepNext/>
      <w:spacing w:before="40" w:after="40"/>
      <w:ind w:left="57" w:right="57"/>
    </w:pPr>
    <w:rPr>
      <w:sz w:val="18"/>
      <w:szCs w:val="18"/>
    </w:rPr>
  </w:style>
  <w:style w:type="character" w:customStyle="1" w:styleId="BodyText2Char">
    <w:name w:val="Body Text 2 Char"/>
    <w:uiPriority w:val="99"/>
    <w:locked/>
    <w:rsid w:val="00E4209C"/>
    <w:rPr>
      <w:sz w:val="2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1">
    <w:name w:val="Body Text 2 Char1"/>
    <w:basedOn w:val="DefaultParagraphFont"/>
    <w:link w:val="BodyText2"/>
    <w:uiPriority w:val="99"/>
    <w:semiHidden/>
    <w:locked/>
    <w:rsid w:val="00871E67"/>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paragraph" w:customStyle="1" w:styleId="a7">
    <w:name w:val="**Основной"/>
    <w:link w:val="a8"/>
    <w:uiPriority w:val="99"/>
    <w:rsid w:val="005E6F3F"/>
    <w:pPr>
      <w:spacing w:line="360" w:lineRule="exact"/>
      <w:ind w:firstLine="454"/>
      <w:jc w:val="both"/>
    </w:p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0">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974AA6"/>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9">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a">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b">
    <w:name w:val="Пункт Знак Знак"/>
    <w:basedOn w:val="DefaultParagraphFont"/>
    <w:uiPriority w:val="99"/>
    <w:locked/>
    <w:rsid w:val="00AD6DD9"/>
    <w:rPr>
      <w:rFonts w:cs="Times New Roman"/>
      <w:sz w:val="28"/>
      <w:szCs w:val="28"/>
    </w:rPr>
  </w:style>
  <w:style w:type="paragraph" w:customStyle="1" w:styleId="ac">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d">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4">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1">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e">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5">
    <w:name w:val="Знак Знак Знак2"/>
    <w:basedOn w:val="DefaultParagraphFont"/>
    <w:uiPriority w:val="99"/>
    <w:rsid w:val="00AD6DD9"/>
    <w:rPr>
      <w:rFonts w:cs="Times New Roman"/>
      <w:sz w:val="24"/>
      <w:szCs w:val="24"/>
      <w:lang w:val="ru-RU" w:eastAsia="ru-RU"/>
    </w:rPr>
  </w:style>
  <w:style w:type="character" w:customStyle="1" w:styleId="af">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2">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f0">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1">
    <w:name w:val="комментарий"/>
    <w:basedOn w:val="DefaultParagraphFont"/>
    <w:uiPriority w:val="99"/>
    <w:semiHidden/>
    <w:rsid w:val="0050472E"/>
    <w:rPr>
      <w:rFonts w:cs="Times New Roman"/>
      <w:i/>
      <w:u w:val="single"/>
      <w:shd w:val="clear" w:color="auto" w:fill="FFFF99"/>
    </w:rPr>
  </w:style>
  <w:style w:type="paragraph" w:customStyle="1" w:styleId="af2">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3">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4">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6">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5">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a8">
    <w:name w:val="**Основной Знак"/>
    <w:link w:val="a7"/>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link w:val="aff"/>
    <w:uiPriority w:val="99"/>
    <w:rsid w:val="00AE22EB"/>
    <w:pPr>
      <w:widowControl w:val="0"/>
    </w:pPr>
  </w:style>
  <w:style w:type="character" w:customStyle="1" w:styleId="aff0">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DefaultParagraphFont"/>
    <w:uiPriority w:val="99"/>
    <w:rsid w:val="001C269C"/>
    <w:rPr>
      <w:rFonts w:ascii="Times New Roman" w:hAnsi="Times New Roman" w:cs="Times New Roman"/>
      <w:sz w:val="22"/>
      <w:szCs w:val="22"/>
    </w:rPr>
  </w:style>
  <w:style w:type="paragraph" w:customStyle="1" w:styleId="Style31">
    <w:name w:val="Style31"/>
    <w:basedOn w:val="Normal"/>
    <w:uiPriority w:val="99"/>
    <w:rsid w:val="001C269C"/>
    <w:pPr>
      <w:widowControl w:val="0"/>
      <w:autoSpaceDE w:val="0"/>
      <w:autoSpaceDN w:val="0"/>
      <w:adjustRightInd w:val="0"/>
      <w:spacing w:line="274" w:lineRule="exact"/>
      <w:ind w:firstLine="523"/>
    </w:pPr>
  </w:style>
  <w:style w:type="paragraph" w:customStyle="1" w:styleId="Style39">
    <w:name w:val="Style39"/>
    <w:basedOn w:val="Normal"/>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DefaultParagraphFont"/>
    <w:uiPriority w:val="99"/>
    <w:rsid w:val="001C269C"/>
    <w:rPr>
      <w:rFonts w:ascii="Times New Roman" w:hAnsi="Times New Roman" w:cs="Times New Roman"/>
      <w:sz w:val="26"/>
      <w:szCs w:val="26"/>
    </w:rPr>
  </w:style>
  <w:style w:type="paragraph" w:customStyle="1" w:styleId="Style42">
    <w:name w:val="Style42"/>
    <w:basedOn w:val="Normal"/>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1C269C"/>
    <w:rPr>
      <w:rFonts w:ascii="Times New Roman" w:hAnsi="Times New Roman" w:cs="Times New Roman"/>
      <w:b/>
      <w:bCs/>
      <w:i/>
      <w:iCs/>
      <w:sz w:val="22"/>
      <w:szCs w:val="22"/>
    </w:rPr>
  </w:style>
  <w:style w:type="paragraph" w:customStyle="1" w:styleId="Style25">
    <w:name w:val="Style25"/>
    <w:basedOn w:val="Normal"/>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Normal"/>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Normal"/>
    <w:uiPriority w:val="99"/>
    <w:rsid w:val="00F25609"/>
    <w:pPr>
      <w:widowControl w:val="0"/>
      <w:autoSpaceDE w:val="0"/>
      <w:autoSpaceDN w:val="0"/>
      <w:adjustRightInd w:val="0"/>
      <w:spacing w:line="324" w:lineRule="exact"/>
      <w:ind w:hanging="1388"/>
    </w:pPr>
  </w:style>
  <w:style w:type="paragraph" w:customStyle="1" w:styleId="Style5">
    <w:name w:val="Style5"/>
    <w:basedOn w:val="Normal"/>
    <w:uiPriority w:val="99"/>
    <w:rsid w:val="00F25609"/>
    <w:pPr>
      <w:widowControl w:val="0"/>
      <w:autoSpaceDE w:val="0"/>
      <w:autoSpaceDN w:val="0"/>
      <w:adjustRightInd w:val="0"/>
      <w:jc w:val="both"/>
    </w:pPr>
  </w:style>
  <w:style w:type="character" w:customStyle="1" w:styleId="230">
    <w:name w:val="Знак Знак23"/>
    <w:uiPriority w:val="99"/>
    <w:semiHidden/>
    <w:rsid w:val="00F25609"/>
    <w:rPr>
      <w:lang w:val="ru-RU" w:eastAsia="ru-RU"/>
    </w:rPr>
  </w:style>
  <w:style w:type="character" w:customStyle="1" w:styleId="apple-converted-space">
    <w:name w:val="apple-converted-space"/>
    <w:basedOn w:val="DefaultParagraphFont"/>
    <w:uiPriority w:val="99"/>
    <w:rsid w:val="00F25609"/>
    <w:rPr>
      <w:rFonts w:cs="Times New Roman"/>
    </w:rPr>
  </w:style>
  <w:style w:type="character" w:customStyle="1" w:styleId="1100">
    <w:name w:val="Знак Знак110"/>
    <w:basedOn w:val="DefaultParagraphFont"/>
    <w:uiPriority w:val="99"/>
    <w:rsid w:val="00F25609"/>
    <w:rPr>
      <w:rFonts w:ascii="Cambria" w:hAnsi="Cambria" w:cs="Times New Roman"/>
      <w:sz w:val="24"/>
      <w:szCs w:val="24"/>
    </w:rPr>
  </w:style>
  <w:style w:type="character" w:styleId="Emphasis">
    <w:name w:val="Emphasis"/>
    <w:basedOn w:val="DefaultParagraphFont"/>
    <w:uiPriority w:val="99"/>
    <w:qFormat/>
    <w:rsid w:val="00F25609"/>
    <w:rPr>
      <w:rFonts w:cs="Times New Roman"/>
      <w:i/>
      <w:iCs/>
    </w:rPr>
  </w:style>
  <w:style w:type="character" w:customStyle="1" w:styleId="1f0">
    <w:name w:val="Слабое выделение1"/>
    <w:basedOn w:val="DefaultParagraphFont"/>
    <w:uiPriority w:val="99"/>
    <w:rsid w:val="00F25609"/>
    <w:rPr>
      <w:rFonts w:cs="Times New Roman"/>
      <w:i/>
      <w:iCs/>
      <w:color w:val="808080"/>
    </w:rPr>
  </w:style>
  <w:style w:type="paragraph" w:customStyle="1" w:styleId="215">
    <w:name w:val="Цитата 21"/>
    <w:basedOn w:val="Normal"/>
    <w:next w:val="Normal"/>
    <w:link w:val="27"/>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7">
    <w:name w:val="Цитата 2 Знак"/>
    <w:basedOn w:val="DefaultParagraphFont"/>
    <w:link w:val="215"/>
    <w:uiPriority w:val="99"/>
    <w:locked/>
    <w:rsid w:val="00F25609"/>
    <w:rPr>
      <w:rFonts w:cs="Times New Roman"/>
      <w:i/>
      <w:iCs/>
      <w:color w:val="000000"/>
      <w:sz w:val="20"/>
      <w:szCs w:val="20"/>
    </w:rPr>
  </w:style>
  <w:style w:type="character" w:customStyle="1" w:styleId="312">
    <w:name w:val="Знак Знак31"/>
    <w:basedOn w:val="DefaultParagraphFont"/>
    <w:uiPriority w:val="99"/>
    <w:rsid w:val="00F25609"/>
    <w:rPr>
      <w:rFonts w:ascii="Cambria" w:hAnsi="Cambria" w:cs="Times New Roman"/>
      <w:b/>
      <w:bCs/>
      <w:kern w:val="32"/>
      <w:sz w:val="32"/>
      <w:szCs w:val="32"/>
    </w:rPr>
  </w:style>
  <w:style w:type="character" w:customStyle="1" w:styleId="aff">
    <w:name w:val="Без интервала Знак"/>
    <w:link w:val="1f"/>
    <w:uiPriority w:val="99"/>
    <w:locked/>
    <w:rsid w:val="00F25609"/>
    <w:rPr>
      <w:sz w:val="22"/>
    </w:rPr>
  </w:style>
  <w:style w:type="paragraph" w:customStyle="1" w:styleId="xl184">
    <w:name w:val="xl184"/>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Normal"/>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Normal"/>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Normal"/>
    <w:uiPriority w:val="99"/>
    <w:rsid w:val="00F25609"/>
    <w:pPr>
      <w:spacing w:before="100" w:beforeAutospacing="1" w:after="100" w:afterAutospacing="1"/>
      <w:textAlignment w:val="center"/>
    </w:pPr>
  </w:style>
  <w:style w:type="paragraph" w:customStyle="1" w:styleId="xl196">
    <w:name w:val="xl196"/>
    <w:basedOn w:val="Normal"/>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Normal"/>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Normal"/>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Normal"/>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Normal"/>
    <w:uiPriority w:val="99"/>
    <w:rsid w:val="00F25609"/>
    <w:pPr>
      <w:spacing w:before="100" w:beforeAutospacing="1" w:after="100" w:afterAutospacing="1"/>
    </w:pPr>
  </w:style>
  <w:style w:type="paragraph" w:customStyle="1" w:styleId="xl202">
    <w:name w:val="xl202"/>
    <w:basedOn w:val="Normal"/>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Normal"/>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Normal"/>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Normal"/>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DefaultParagraphFont"/>
    <w:uiPriority w:val="99"/>
    <w:rsid w:val="00F05A75"/>
    <w:rPr>
      <w:rFonts w:ascii="Times New Roman" w:hAnsi="Times New Roman" w:cs="Times New Roman"/>
      <w:sz w:val="22"/>
      <w:szCs w:val="22"/>
    </w:rPr>
  </w:style>
  <w:style w:type="character" w:customStyle="1" w:styleId="FontStyle12">
    <w:name w:val="Font Style12"/>
    <w:basedOn w:val="DefaultParagraphFont"/>
    <w:uiPriority w:val="99"/>
    <w:rsid w:val="00F05A75"/>
    <w:rPr>
      <w:rFonts w:ascii="Times New Roman" w:hAnsi="Times New Roman" w:cs="Times New Roman"/>
      <w:sz w:val="22"/>
      <w:szCs w:val="22"/>
    </w:rPr>
  </w:style>
  <w:style w:type="character" w:customStyle="1" w:styleId="44">
    <w:name w:val="Знак Знак Знак4"/>
    <w:basedOn w:val="DefaultParagraphFont"/>
    <w:uiPriority w:val="99"/>
    <w:rsid w:val="00AB739C"/>
    <w:rPr>
      <w:rFonts w:cs="Times New Roman"/>
      <w:sz w:val="24"/>
      <w:szCs w:val="24"/>
    </w:rPr>
  </w:style>
  <w:style w:type="character" w:customStyle="1" w:styleId="FontStyle29">
    <w:name w:val="Font Style29"/>
    <w:basedOn w:val="DefaultParagraphFont"/>
    <w:uiPriority w:val="99"/>
    <w:rsid w:val="00AB739C"/>
    <w:rPr>
      <w:rFonts w:ascii="Times New Roman" w:hAnsi="Times New Roman" w:cs="Times New Roman"/>
      <w:sz w:val="22"/>
      <w:szCs w:val="22"/>
    </w:rPr>
  </w:style>
  <w:style w:type="paragraph" w:customStyle="1" w:styleId="a90">
    <w:name w:val="a9"/>
    <w:basedOn w:val="Normal"/>
    <w:uiPriority w:val="99"/>
    <w:rsid w:val="00AB739C"/>
    <w:pPr>
      <w:spacing w:after="192"/>
    </w:pPr>
  </w:style>
  <w:style w:type="paragraph" w:customStyle="1" w:styleId="Style10">
    <w:name w:val="Style10"/>
    <w:basedOn w:val="Normal"/>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DefaultParagraphFont"/>
    <w:uiPriority w:val="99"/>
    <w:rsid w:val="00F33529"/>
    <w:rPr>
      <w:rFonts w:ascii="Arial" w:hAnsi="Arial" w:cs="Arial"/>
      <w:sz w:val="14"/>
      <w:szCs w:val="14"/>
    </w:rPr>
  </w:style>
  <w:style w:type="character" w:customStyle="1" w:styleId="FontStyle21">
    <w:name w:val="Font Style21"/>
    <w:basedOn w:val="DefaultParagraphFont"/>
    <w:uiPriority w:val="99"/>
    <w:rsid w:val="00F33529"/>
    <w:rPr>
      <w:rFonts w:ascii="Arial" w:hAnsi="Arial" w:cs="Arial"/>
      <w:b/>
      <w:bCs/>
      <w:sz w:val="14"/>
      <w:szCs w:val="14"/>
    </w:rPr>
  </w:style>
  <w:style w:type="character" w:customStyle="1" w:styleId="FontStyle22">
    <w:name w:val="Font Style22"/>
    <w:basedOn w:val="DefaultParagraphFont"/>
    <w:uiPriority w:val="99"/>
    <w:rsid w:val="00F33529"/>
    <w:rPr>
      <w:rFonts w:ascii="Arial" w:hAnsi="Arial" w:cs="Arial"/>
      <w:sz w:val="16"/>
      <w:szCs w:val="16"/>
    </w:rPr>
  </w:style>
  <w:style w:type="character" w:customStyle="1" w:styleId="aff1">
    <w:name w:val="Верхний колонтитул Знак"/>
    <w:basedOn w:val="DefaultParagraphFont"/>
    <w:uiPriority w:val="99"/>
    <w:locked/>
    <w:rsid w:val="00CB2865"/>
    <w:rPr>
      <w:rFonts w:cs="Times New Roman"/>
      <w:sz w:val="24"/>
      <w:szCs w:val="24"/>
    </w:rPr>
  </w:style>
  <w:style w:type="character" w:customStyle="1" w:styleId="aff2">
    <w:name w:val="Нижний колонтитул Знак"/>
    <w:basedOn w:val="DefaultParagraphFont"/>
    <w:uiPriority w:val="99"/>
    <w:semiHidden/>
    <w:locked/>
    <w:rsid w:val="00CB2865"/>
    <w:rPr>
      <w:rFonts w:cs="Times New Roman"/>
      <w:sz w:val="24"/>
      <w:szCs w:val="24"/>
    </w:rPr>
  </w:style>
  <w:style w:type="character" w:customStyle="1" w:styleId="190">
    <w:name w:val="Знак Знак19"/>
    <w:uiPriority w:val="99"/>
    <w:rsid w:val="00D75699"/>
    <w:rPr>
      <w:rFonts w:ascii="Courier New" w:hAnsi="Courier New"/>
    </w:rPr>
  </w:style>
  <w:style w:type="paragraph" w:customStyle="1" w:styleId="Style23">
    <w:name w:val="Style23"/>
    <w:basedOn w:val="Normal"/>
    <w:uiPriority w:val="99"/>
    <w:rsid w:val="00B56B39"/>
    <w:pPr>
      <w:widowControl w:val="0"/>
      <w:autoSpaceDE w:val="0"/>
      <w:autoSpaceDN w:val="0"/>
      <w:adjustRightInd w:val="0"/>
      <w:spacing w:line="326" w:lineRule="exact"/>
      <w:ind w:firstLine="739"/>
      <w:jc w:val="both"/>
    </w:pPr>
  </w:style>
  <w:style w:type="paragraph" w:customStyle="1" w:styleId="222">
    <w:name w:val="Основной текст с отступом 22"/>
    <w:basedOn w:val="Normal"/>
    <w:uiPriority w:val="99"/>
    <w:rsid w:val="00C05A1B"/>
    <w:pPr>
      <w:suppressAutoHyphens/>
      <w:spacing w:after="120" w:line="480" w:lineRule="auto"/>
      <w:ind w:left="283"/>
      <w:jc w:val="both"/>
    </w:pPr>
    <w:rPr>
      <w:rFonts w:ascii="Calibri" w:hAnsi="Calibri" w:cs="Calibri"/>
      <w:lang w:eastAsia="ar-SA"/>
    </w:rPr>
  </w:style>
  <w:style w:type="character" w:customStyle="1" w:styleId="TitleChar1">
    <w:name w:val="Title Char1"/>
    <w:uiPriority w:val="99"/>
    <w:locked/>
    <w:rsid w:val="00083DD2"/>
    <w:rPr>
      <w:sz w:val="28"/>
      <w:lang w:val="ru-RU" w:eastAsia="ru-RU"/>
    </w:rPr>
  </w:style>
  <w:style w:type="paragraph" w:customStyle="1" w:styleId="Iauiue">
    <w:name w:val="Iau?iue"/>
    <w:uiPriority w:val="99"/>
    <w:rsid w:val="00083DD2"/>
    <w:rPr>
      <w:sz w:val="20"/>
      <w:szCs w:val="20"/>
      <w:lang w:val="en-US"/>
    </w:rPr>
  </w:style>
  <w:style w:type="character" w:customStyle="1" w:styleId="ListParagraphChar">
    <w:name w:val="List Paragraph Char"/>
    <w:basedOn w:val="DefaultParagraphFont"/>
    <w:link w:val="ListParagraph"/>
    <w:uiPriority w:val="99"/>
    <w:locked/>
    <w:rsid w:val="00083DD2"/>
    <w:rPr>
      <w:rFonts w:cs="Times New Roman"/>
      <w:sz w:val="24"/>
      <w:szCs w:val="24"/>
      <w:lang w:val="ru-RU" w:eastAsia="ru-RU" w:bidi="ar-SA"/>
    </w:rPr>
  </w:style>
  <w:style w:type="numbering" w:customStyle="1" w:styleId="a">
    <w:name w:val="**Тире_список"/>
    <w:rsid w:val="007A27BE"/>
    <w:pPr>
      <w:numPr>
        <w:numId w:val="13"/>
      </w:numPr>
    </w:pPr>
  </w:style>
</w:styles>
</file>

<file path=word/webSettings.xml><?xml version="1.0" encoding="utf-8"?>
<w:webSettings xmlns:r="http://schemas.openxmlformats.org/officeDocument/2006/relationships" xmlns:w="http://schemas.openxmlformats.org/wordprocessingml/2006/main">
  <w:divs>
    <w:div w:id="1870989413">
      <w:marLeft w:val="0"/>
      <w:marRight w:val="0"/>
      <w:marTop w:val="0"/>
      <w:marBottom w:val="0"/>
      <w:divBdr>
        <w:top w:val="none" w:sz="0" w:space="0" w:color="auto"/>
        <w:left w:val="none" w:sz="0" w:space="0" w:color="auto"/>
        <w:bottom w:val="none" w:sz="0" w:space="0" w:color="auto"/>
        <w:right w:val="none" w:sz="0" w:space="0" w:color="auto"/>
      </w:divBdr>
    </w:div>
    <w:div w:id="1870989414">
      <w:marLeft w:val="0"/>
      <w:marRight w:val="0"/>
      <w:marTop w:val="0"/>
      <w:marBottom w:val="0"/>
      <w:divBdr>
        <w:top w:val="none" w:sz="0" w:space="0" w:color="auto"/>
        <w:left w:val="none" w:sz="0" w:space="0" w:color="auto"/>
        <w:bottom w:val="none" w:sz="0" w:space="0" w:color="auto"/>
        <w:right w:val="none" w:sz="0" w:space="0" w:color="auto"/>
      </w:divBdr>
    </w:div>
    <w:div w:id="1870989415">
      <w:marLeft w:val="0"/>
      <w:marRight w:val="0"/>
      <w:marTop w:val="0"/>
      <w:marBottom w:val="0"/>
      <w:divBdr>
        <w:top w:val="none" w:sz="0" w:space="0" w:color="auto"/>
        <w:left w:val="none" w:sz="0" w:space="0" w:color="auto"/>
        <w:bottom w:val="none" w:sz="0" w:space="0" w:color="auto"/>
        <w:right w:val="none" w:sz="0" w:space="0" w:color="auto"/>
      </w:divBdr>
    </w:div>
    <w:div w:id="1870989416">
      <w:marLeft w:val="0"/>
      <w:marRight w:val="0"/>
      <w:marTop w:val="0"/>
      <w:marBottom w:val="0"/>
      <w:divBdr>
        <w:top w:val="none" w:sz="0" w:space="0" w:color="auto"/>
        <w:left w:val="none" w:sz="0" w:space="0" w:color="auto"/>
        <w:bottom w:val="none" w:sz="0" w:space="0" w:color="auto"/>
        <w:right w:val="none" w:sz="0" w:space="0" w:color="auto"/>
      </w:divBdr>
    </w:div>
    <w:div w:id="1870989417">
      <w:marLeft w:val="0"/>
      <w:marRight w:val="0"/>
      <w:marTop w:val="0"/>
      <w:marBottom w:val="0"/>
      <w:divBdr>
        <w:top w:val="none" w:sz="0" w:space="0" w:color="auto"/>
        <w:left w:val="none" w:sz="0" w:space="0" w:color="auto"/>
        <w:bottom w:val="none" w:sz="0" w:space="0" w:color="auto"/>
        <w:right w:val="none" w:sz="0" w:space="0" w:color="auto"/>
      </w:divBdr>
    </w:div>
    <w:div w:id="1870989418">
      <w:marLeft w:val="0"/>
      <w:marRight w:val="0"/>
      <w:marTop w:val="0"/>
      <w:marBottom w:val="0"/>
      <w:divBdr>
        <w:top w:val="none" w:sz="0" w:space="0" w:color="auto"/>
        <w:left w:val="none" w:sz="0" w:space="0" w:color="auto"/>
        <w:bottom w:val="none" w:sz="0" w:space="0" w:color="auto"/>
        <w:right w:val="none" w:sz="0" w:space="0" w:color="auto"/>
      </w:divBdr>
    </w:div>
    <w:div w:id="1870989419">
      <w:marLeft w:val="0"/>
      <w:marRight w:val="0"/>
      <w:marTop w:val="0"/>
      <w:marBottom w:val="0"/>
      <w:divBdr>
        <w:top w:val="none" w:sz="0" w:space="0" w:color="auto"/>
        <w:left w:val="none" w:sz="0" w:space="0" w:color="auto"/>
        <w:bottom w:val="none" w:sz="0" w:space="0" w:color="auto"/>
        <w:right w:val="none" w:sz="0" w:space="0" w:color="auto"/>
      </w:divBdr>
    </w:div>
    <w:div w:id="1870989420">
      <w:marLeft w:val="0"/>
      <w:marRight w:val="0"/>
      <w:marTop w:val="0"/>
      <w:marBottom w:val="0"/>
      <w:divBdr>
        <w:top w:val="none" w:sz="0" w:space="0" w:color="auto"/>
        <w:left w:val="none" w:sz="0" w:space="0" w:color="auto"/>
        <w:bottom w:val="none" w:sz="0" w:space="0" w:color="auto"/>
        <w:right w:val="none" w:sz="0" w:space="0" w:color="auto"/>
      </w:divBdr>
    </w:div>
    <w:div w:id="1870989421">
      <w:marLeft w:val="0"/>
      <w:marRight w:val="0"/>
      <w:marTop w:val="0"/>
      <w:marBottom w:val="0"/>
      <w:divBdr>
        <w:top w:val="none" w:sz="0" w:space="0" w:color="auto"/>
        <w:left w:val="none" w:sz="0" w:space="0" w:color="auto"/>
        <w:bottom w:val="none" w:sz="0" w:space="0" w:color="auto"/>
        <w:right w:val="none" w:sz="0" w:space="0" w:color="auto"/>
      </w:divBdr>
    </w:div>
    <w:div w:id="1870989422">
      <w:marLeft w:val="0"/>
      <w:marRight w:val="0"/>
      <w:marTop w:val="0"/>
      <w:marBottom w:val="0"/>
      <w:divBdr>
        <w:top w:val="none" w:sz="0" w:space="0" w:color="auto"/>
        <w:left w:val="none" w:sz="0" w:space="0" w:color="auto"/>
        <w:bottom w:val="none" w:sz="0" w:space="0" w:color="auto"/>
        <w:right w:val="none" w:sz="0" w:space="0" w:color="auto"/>
      </w:divBdr>
    </w:div>
    <w:div w:id="1870989423">
      <w:marLeft w:val="0"/>
      <w:marRight w:val="0"/>
      <w:marTop w:val="0"/>
      <w:marBottom w:val="0"/>
      <w:divBdr>
        <w:top w:val="none" w:sz="0" w:space="0" w:color="auto"/>
        <w:left w:val="none" w:sz="0" w:space="0" w:color="auto"/>
        <w:bottom w:val="none" w:sz="0" w:space="0" w:color="auto"/>
        <w:right w:val="none" w:sz="0" w:space="0" w:color="auto"/>
      </w:divBdr>
    </w:div>
    <w:div w:id="1870989424">
      <w:marLeft w:val="0"/>
      <w:marRight w:val="0"/>
      <w:marTop w:val="0"/>
      <w:marBottom w:val="0"/>
      <w:divBdr>
        <w:top w:val="none" w:sz="0" w:space="0" w:color="auto"/>
        <w:left w:val="none" w:sz="0" w:space="0" w:color="auto"/>
        <w:bottom w:val="none" w:sz="0" w:space="0" w:color="auto"/>
        <w:right w:val="none" w:sz="0" w:space="0" w:color="auto"/>
      </w:divBdr>
    </w:div>
    <w:div w:id="1870989425">
      <w:marLeft w:val="0"/>
      <w:marRight w:val="0"/>
      <w:marTop w:val="0"/>
      <w:marBottom w:val="0"/>
      <w:divBdr>
        <w:top w:val="none" w:sz="0" w:space="0" w:color="auto"/>
        <w:left w:val="none" w:sz="0" w:space="0" w:color="auto"/>
        <w:bottom w:val="none" w:sz="0" w:space="0" w:color="auto"/>
        <w:right w:val="none" w:sz="0" w:space="0" w:color="auto"/>
      </w:divBdr>
    </w:div>
    <w:div w:id="1870989426">
      <w:marLeft w:val="0"/>
      <w:marRight w:val="0"/>
      <w:marTop w:val="0"/>
      <w:marBottom w:val="0"/>
      <w:divBdr>
        <w:top w:val="none" w:sz="0" w:space="0" w:color="auto"/>
        <w:left w:val="none" w:sz="0" w:space="0" w:color="auto"/>
        <w:bottom w:val="none" w:sz="0" w:space="0" w:color="auto"/>
        <w:right w:val="none" w:sz="0" w:space="0" w:color="auto"/>
      </w:divBdr>
    </w:div>
    <w:div w:id="1870989427">
      <w:marLeft w:val="0"/>
      <w:marRight w:val="0"/>
      <w:marTop w:val="0"/>
      <w:marBottom w:val="0"/>
      <w:divBdr>
        <w:top w:val="none" w:sz="0" w:space="0" w:color="auto"/>
        <w:left w:val="none" w:sz="0" w:space="0" w:color="auto"/>
        <w:bottom w:val="none" w:sz="0" w:space="0" w:color="auto"/>
        <w:right w:val="none" w:sz="0" w:space="0" w:color="auto"/>
      </w:divBdr>
    </w:div>
    <w:div w:id="1870989428">
      <w:marLeft w:val="0"/>
      <w:marRight w:val="0"/>
      <w:marTop w:val="0"/>
      <w:marBottom w:val="0"/>
      <w:divBdr>
        <w:top w:val="none" w:sz="0" w:space="0" w:color="auto"/>
        <w:left w:val="none" w:sz="0" w:space="0" w:color="auto"/>
        <w:bottom w:val="none" w:sz="0" w:space="0" w:color="auto"/>
        <w:right w:val="none" w:sz="0" w:space="0" w:color="auto"/>
      </w:divBdr>
    </w:div>
    <w:div w:id="1870989429">
      <w:marLeft w:val="0"/>
      <w:marRight w:val="0"/>
      <w:marTop w:val="0"/>
      <w:marBottom w:val="0"/>
      <w:divBdr>
        <w:top w:val="none" w:sz="0" w:space="0" w:color="auto"/>
        <w:left w:val="none" w:sz="0" w:space="0" w:color="auto"/>
        <w:bottom w:val="none" w:sz="0" w:space="0" w:color="auto"/>
        <w:right w:val="none" w:sz="0" w:space="0" w:color="auto"/>
      </w:divBdr>
    </w:div>
    <w:div w:id="1870989430">
      <w:marLeft w:val="0"/>
      <w:marRight w:val="0"/>
      <w:marTop w:val="0"/>
      <w:marBottom w:val="0"/>
      <w:divBdr>
        <w:top w:val="none" w:sz="0" w:space="0" w:color="auto"/>
        <w:left w:val="none" w:sz="0" w:space="0" w:color="auto"/>
        <w:bottom w:val="none" w:sz="0" w:space="0" w:color="auto"/>
        <w:right w:val="none" w:sz="0" w:space="0" w:color="auto"/>
      </w:divBdr>
    </w:div>
    <w:div w:id="1870989431">
      <w:marLeft w:val="0"/>
      <w:marRight w:val="0"/>
      <w:marTop w:val="0"/>
      <w:marBottom w:val="0"/>
      <w:divBdr>
        <w:top w:val="none" w:sz="0" w:space="0" w:color="auto"/>
        <w:left w:val="none" w:sz="0" w:space="0" w:color="auto"/>
        <w:bottom w:val="none" w:sz="0" w:space="0" w:color="auto"/>
        <w:right w:val="none" w:sz="0" w:space="0" w:color="auto"/>
      </w:divBdr>
    </w:div>
    <w:div w:id="1870989432">
      <w:marLeft w:val="0"/>
      <w:marRight w:val="0"/>
      <w:marTop w:val="0"/>
      <w:marBottom w:val="0"/>
      <w:divBdr>
        <w:top w:val="none" w:sz="0" w:space="0" w:color="auto"/>
        <w:left w:val="none" w:sz="0" w:space="0" w:color="auto"/>
        <w:bottom w:val="none" w:sz="0" w:space="0" w:color="auto"/>
        <w:right w:val="none" w:sz="0" w:space="0" w:color="auto"/>
      </w:divBdr>
    </w:div>
    <w:div w:id="18709894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eader" Target="header1.xml"/><Relationship Id="rId26" Type="http://schemas.openxmlformats.org/officeDocument/2006/relationships/hyperlink" Target="mailto:zakupki@vniia.ru" TargetMode="External"/><Relationship Id="rId39"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hyperlink" Target="mailto:arbitration@rosatom.ru" TargetMode="External"/><Relationship Id="rId42" Type="http://schemas.openxmlformats.org/officeDocument/2006/relationships/footer" Target="footer5.xml"/><Relationship Id="rId47" Type="http://schemas.openxmlformats.org/officeDocument/2006/relationships/footer" Target="footer7.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fitchratings.com" TargetMode="External"/><Relationship Id="rId33" Type="http://schemas.openxmlformats.org/officeDocument/2006/relationships/hyperlink" Target="http://www.a-k-d.ru/" TargetMode="External"/><Relationship Id="rId38" Type="http://schemas.openxmlformats.org/officeDocument/2006/relationships/footer" Target="footer3.xml"/><Relationship Id="rId46"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footer" Target="footer1.xml"/><Relationship Id="rId29" Type="http://schemas.openxmlformats.org/officeDocument/2006/relationships/hyperlink" Target="http://www.roseltorg.ru"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oodys.com" TargetMode="External"/><Relationship Id="rId32" Type="http://schemas.openxmlformats.org/officeDocument/2006/relationships/hyperlink" Target="http://www.roseltorg.ru" TargetMode="External"/><Relationship Id="rId37" Type="http://schemas.openxmlformats.org/officeDocument/2006/relationships/header" Target="header4.xml"/><Relationship Id="rId40" Type="http://schemas.openxmlformats.org/officeDocument/2006/relationships/header" Target="header5.xml"/><Relationship Id="rId45"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tandardandpoors.com" TargetMode="External"/><Relationship Id="rId28" Type="http://schemas.openxmlformats.org/officeDocument/2006/relationships/hyperlink" Target="http://zakupki.rosatom.ru" TargetMode="External"/><Relationship Id="rId36" Type="http://schemas.openxmlformats.org/officeDocument/2006/relationships/header" Target="header3.xml"/><Relationship Id="rId49" Type="http://schemas.openxmlformats.org/officeDocument/2006/relationships/fontTable" Target="fontTable.xml"/><Relationship Id="rId10" Type="http://schemas.openxmlformats.org/officeDocument/2006/relationships/hyperlink" Target="http://www.roseltorg.ru" TargetMode="External"/><Relationship Id="rId19" Type="http://schemas.openxmlformats.org/officeDocument/2006/relationships/header" Target="header2.xml"/><Relationship Id="rId31" Type="http://schemas.openxmlformats.org/officeDocument/2006/relationships/hyperlink" Target="http://services.fms.gov.ru/info-service.htm?sid=2000" TargetMode="External"/><Relationship Id="rId44"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hyperlink" Target="http://www.fabrikant.ru" TargetMode="External"/><Relationship Id="rId43" Type="http://schemas.openxmlformats.org/officeDocument/2006/relationships/footer" Target="footer6.xml"/><Relationship Id="rId48" Type="http://schemas.openxmlformats.org/officeDocument/2006/relationships/header" Target="header9.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40</Pages>
  <Words>18751</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3</cp:revision>
  <cp:lastPrinted>2014-10-09T10:02:00Z</cp:lastPrinted>
  <dcterms:created xsi:type="dcterms:W3CDTF">2014-10-09T10:09:00Z</dcterms:created>
  <dcterms:modified xsi:type="dcterms:W3CDTF">2014-10-09T10:12:00Z</dcterms:modified>
</cp:coreProperties>
</file>