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9DA" w:rsidRDefault="00DE79DA" w:rsidP="009441CE">
      <w:pPr>
        <w:jc w:val="center"/>
        <w:outlineLvl w:val="0"/>
        <w:rPr>
          <w:b/>
        </w:rPr>
      </w:pPr>
      <w:bookmarkStart w:id="0" w:name="_ДОГОВОР_ПОРУЧИТЕЛЬСТВА_(Форма"/>
      <w:bookmarkStart w:id="1" w:name="_Toc353900003"/>
      <w:bookmarkEnd w:id="0"/>
      <w:r>
        <w:rPr>
          <w:b/>
        </w:rPr>
        <w:t>ЧАСТЬ 2</w:t>
      </w:r>
      <w:bookmarkEnd w:id="1"/>
    </w:p>
    <w:p w:rsidR="00DE79DA" w:rsidRDefault="00DE79DA" w:rsidP="009441CE">
      <w:pPr>
        <w:jc w:val="center"/>
        <w:outlineLvl w:val="0"/>
        <w:rPr>
          <w:b/>
        </w:rPr>
      </w:pPr>
      <w:bookmarkStart w:id="2" w:name="_Toc353900004"/>
      <w:r>
        <w:rPr>
          <w:b/>
        </w:rPr>
        <w:t>ПРОЕКТ ДОГОВОРА</w:t>
      </w:r>
      <w:bookmarkEnd w:id="2"/>
    </w:p>
    <w:p w:rsidR="00DE79DA" w:rsidRDefault="00DE79DA" w:rsidP="009441CE">
      <w:pPr>
        <w:jc w:val="center"/>
        <w:outlineLvl w:val="0"/>
        <w:rPr>
          <w:b/>
        </w:rPr>
      </w:pPr>
    </w:p>
    <w:p w:rsidR="00DE79DA" w:rsidRPr="00FB5CA6" w:rsidRDefault="00DE79DA" w:rsidP="00146913">
      <w:pPr>
        <w:pStyle w:val="Title"/>
        <w:rPr>
          <w:b/>
          <w:sz w:val="22"/>
          <w:szCs w:val="22"/>
        </w:rPr>
      </w:pPr>
      <w:r w:rsidRPr="00FB5CA6">
        <w:rPr>
          <w:b/>
          <w:sz w:val="22"/>
          <w:szCs w:val="22"/>
        </w:rPr>
        <w:t>Договор № __________</w:t>
      </w:r>
    </w:p>
    <w:p w:rsidR="00DE79DA" w:rsidRPr="00FB5CA6" w:rsidRDefault="00DE79DA" w:rsidP="00146913">
      <w:pPr>
        <w:pStyle w:val="Title"/>
        <w:ind w:left="720"/>
        <w:jc w:val="left"/>
        <w:rPr>
          <w:b/>
          <w:sz w:val="22"/>
          <w:szCs w:val="22"/>
        </w:rPr>
      </w:pPr>
    </w:p>
    <w:p w:rsidR="00DE79DA" w:rsidRPr="00FB5CA6" w:rsidRDefault="00DE79DA" w:rsidP="00146913">
      <w:pPr>
        <w:rPr>
          <w:sz w:val="22"/>
          <w:szCs w:val="22"/>
        </w:rPr>
      </w:pPr>
      <w:r w:rsidRPr="00FB5CA6">
        <w:rPr>
          <w:sz w:val="22"/>
          <w:szCs w:val="22"/>
        </w:rPr>
        <w:t>г. Москва</w:t>
      </w:r>
      <w:r w:rsidRPr="00FB5CA6">
        <w:rPr>
          <w:sz w:val="22"/>
          <w:szCs w:val="22"/>
        </w:rPr>
        <w:tab/>
      </w:r>
      <w:r w:rsidRPr="00FB5CA6">
        <w:rPr>
          <w:sz w:val="22"/>
          <w:szCs w:val="22"/>
        </w:rPr>
        <w:tab/>
      </w:r>
      <w:r w:rsidRPr="00FB5CA6">
        <w:rPr>
          <w:sz w:val="22"/>
          <w:szCs w:val="22"/>
        </w:rPr>
        <w:tab/>
      </w:r>
      <w:r w:rsidRPr="00FB5CA6">
        <w:rPr>
          <w:sz w:val="22"/>
          <w:szCs w:val="22"/>
        </w:rPr>
        <w:tab/>
      </w:r>
      <w:r w:rsidRPr="00FB5CA6">
        <w:rPr>
          <w:sz w:val="22"/>
          <w:szCs w:val="22"/>
        </w:rPr>
        <w:tab/>
      </w:r>
      <w:r w:rsidRPr="00FB5CA6">
        <w:rPr>
          <w:sz w:val="22"/>
          <w:szCs w:val="22"/>
        </w:rPr>
        <w:tab/>
      </w:r>
      <w:r w:rsidRPr="00FB5CA6">
        <w:rPr>
          <w:sz w:val="22"/>
          <w:szCs w:val="22"/>
        </w:rPr>
        <w:tab/>
      </w:r>
      <w:r w:rsidRPr="00FB5CA6">
        <w:rPr>
          <w:sz w:val="22"/>
          <w:szCs w:val="22"/>
        </w:rPr>
        <w:tab/>
      </w:r>
      <w:r w:rsidRPr="00FB5CA6">
        <w:rPr>
          <w:sz w:val="22"/>
          <w:szCs w:val="22"/>
        </w:rPr>
        <w:tab/>
      </w:r>
      <w:r w:rsidRPr="00FB5CA6">
        <w:rPr>
          <w:sz w:val="22"/>
          <w:szCs w:val="22"/>
        </w:rPr>
        <w:tab/>
        <w:t>«__» _______ 201_ года</w:t>
      </w:r>
    </w:p>
    <w:p w:rsidR="00DE79DA" w:rsidRPr="00FB5CA6" w:rsidRDefault="00DE79DA" w:rsidP="00146913">
      <w:pPr>
        <w:rPr>
          <w:sz w:val="22"/>
          <w:szCs w:val="22"/>
        </w:rPr>
      </w:pPr>
    </w:p>
    <w:p w:rsidR="00DE79DA" w:rsidRPr="00FB5CA6" w:rsidRDefault="00DE79DA" w:rsidP="00146913">
      <w:pPr>
        <w:rPr>
          <w:sz w:val="22"/>
          <w:szCs w:val="22"/>
        </w:rPr>
      </w:pPr>
    </w:p>
    <w:p w:rsidR="00DE79DA" w:rsidRPr="00630F12" w:rsidRDefault="00DE79DA" w:rsidP="00146913">
      <w:pPr>
        <w:ind w:firstLine="709"/>
        <w:jc w:val="both"/>
        <w:rPr>
          <w:sz w:val="22"/>
          <w:szCs w:val="22"/>
        </w:rPr>
      </w:pPr>
      <w:r w:rsidRPr="00FB5CA6">
        <w:rPr>
          <w:sz w:val="22"/>
          <w:szCs w:val="22"/>
        </w:rPr>
        <w:t>________________________________ /_____________________/,</w:t>
      </w:r>
      <w:r w:rsidRPr="00630F12">
        <w:rPr>
          <w:sz w:val="22"/>
          <w:szCs w:val="22"/>
        </w:rPr>
        <w:t xml:space="preserve"> именуемое в дальнейшем "Поставщик", в лице __________________________, действующего на основании _______, с одной стороны, и Федеральное государственное унитарное предприятие «Всероссийский научно-исследовательский институт автоматики им. Н.Л. Духова» </w:t>
      </w:r>
      <w:r w:rsidRPr="00630F12">
        <w:rPr>
          <w:b/>
          <w:sz w:val="22"/>
          <w:szCs w:val="22"/>
        </w:rPr>
        <w:t>(ФГУП «ВНИИА»)</w:t>
      </w:r>
      <w:r w:rsidRPr="00630F12">
        <w:rPr>
          <w:sz w:val="22"/>
          <w:szCs w:val="22"/>
        </w:rPr>
        <w:t xml:space="preserve">, именуемое  в дальнейшем "Покупатель", в лице Заместителя директора Сапоновой Е.А., действующего на основании доверенности №340 от 26.03.2010г., с другой стороны, по итогам </w:t>
      </w:r>
      <w:r>
        <w:rPr>
          <w:sz w:val="22"/>
          <w:szCs w:val="22"/>
        </w:rPr>
        <w:t>открытого запроса цен в электронной форме</w:t>
      </w:r>
      <w:r w:rsidRPr="00630F12">
        <w:rPr>
          <w:sz w:val="22"/>
          <w:szCs w:val="22"/>
        </w:rPr>
        <w:t xml:space="preserve"> (Протокол  № _______от ________), заключили настоящий Договор о нижеследующем:</w:t>
      </w:r>
    </w:p>
    <w:p w:rsidR="00DE79DA" w:rsidRDefault="00DE79DA" w:rsidP="00146913">
      <w:pPr>
        <w:jc w:val="both"/>
      </w:pPr>
    </w:p>
    <w:p w:rsidR="00DE79DA" w:rsidRDefault="00DE79DA" w:rsidP="00146913">
      <w:pPr>
        <w:jc w:val="center"/>
        <w:rPr>
          <w:b/>
          <w:bCs/>
        </w:rPr>
      </w:pPr>
    </w:p>
    <w:p w:rsidR="00DE79DA" w:rsidRPr="00630F12" w:rsidRDefault="00DE79DA" w:rsidP="00146913">
      <w:pPr>
        <w:jc w:val="center"/>
        <w:rPr>
          <w:b/>
          <w:bCs/>
          <w:sz w:val="22"/>
          <w:szCs w:val="22"/>
        </w:rPr>
      </w:pPr>
      <w:r w:rsidRPr="00161BFA">
        <w:rPr>
          <w:b/>
          <w:bCs/>
          <w:sz w:val="22"/>
          <w:szCs w:val="22"/>
        </w:rPr>
        <w:t>1. ПРЕДМЕТ ДОГОВОРА</w:t>
      </w:r>
    </w:p>
    <w:p w:rsidR="00DE79DA" w:rsidRPr="00630F12" w:rsidRDefault="00DE79DA" w:rsidP="00146913">
      <w:pPr>
        <w:ind w:firstLine="720"/>
        <w:jc w:val="both"/>
        <w:rPr>
          <w:sz w:val="22"/>
          <w:szCs w:val="22"/>
        </w:rPr>
      </w:pPr>
      <w:r w:rsidRPr="00630F12">
        <w:rPr>
          <w:sz w:val="22"/>
          <w:szCs w:val="22"/>
        </w:rPr>
        <w:t xml:space="preserve">1.1. Предметом настоящего Договора является поставка </w:t>
      </w:r>
      <w:r>
        <w:rPr>
          <w:sz w:val="22"/>
          <w:szCs w:val="22"/>
        </w:rPr>
        <w:t>партиями по</w:t>
      </w:r>
      <w:r w:rsidRPr="002525F2">
        <w:rPr>
          <w:sz w:val="22"/>
          <w:szCs w:val="22"/>
        </w:rPr>
        <w:t xml:space="preserve"> </w:t>
      </w:r>
      <w:r>
        <w:rPr>
          <w:sz w:val="22"/>
          <w:szCs w:val="22"/>
        </w:rPr>
        <w:t>предварительным письменным заявкам Покупателя,</w:t>
      </w:r>
      <w:r w:rsidRPr="00630F12"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__________</w:t>
      </w:r>
      <w:r w:rsidRPr="00C052C6">
        <w:rPr>
          <w:b/>
          <w:sz w:val="22"/>
          <w:szCs w:val="22"/>
        </w:rPr>
        <w:t xml:space="preserve"> </w:t>
      </w:r>
      <w:r w:rsidRPr="00630F12">
        <w:rPr>
          <w:bCs/>
          <w:sz w:val="22"/>
          <w:szCs w:val="22"/>
        </w:rPr>
        <w:t>(</w:t>
      </w:r>
      <w:r w:rsidRPr="00630F12">
        <w:rPr>
          <w:sz w:val="22"/>
          <w:szCs w:val="22"/>
        </w:rPr>
        <w:t>далее «Товар»)</w:t>
      </w:r>
      <w:r>
        <w:rPr>
          <w:sz w:val="22"/>
          <w:szCs w:val="22"/>
        </w:rPr>
        <w:t xml:space="preserve"> </w:t>
      </w:r>
      <w:r w:rsidRPr="00630F12">
        <w:rPr>
          <w:sz w:val="22"/>
          <w:szCs w:val="22"/>
        </w:rPr>
        <w:t>надлежащего качества в обусловленные Договором сроки в соответствии с</w:t>
      </w:r>
      <w:r>
        <w:rPr>
          <w:sz w:val="22"/>
          <w:szCs w:val="22"/>
        </w:rPr>
        <w:t xml:space="preserve"> п. 5.1.</w:t>
      </w:r>
      <w:r w:rsidRPr="00630F1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и </w:t>
      </w:r>
      <w:r w:rsidRPr="00630F12">
        <w:rPr>
          <w:sz w:val="22"/>
          <w:szCs w:val="22"/>
        </w:rPr>
        <w:t>Спецификацией (Приложением № 1 к настоящему Договору). Поставщик обязуется передать в собственность Покупателя Товар, а Покупатель обязуется принять, оплатить данный Товар в порядке и на условиях, предусмотренных настоящим договором.</w:t>
      </w:r>
    </w:p>
    <w:p w:rsidR="00DE79DA" w:rsidRPr="00630F12" w:rsidRDefault="00DE79DA" w:rsidP="00146913">
      <w:pPr>
        <w:ind w:firstLine="720"/>
        <w:jc w:val="both"/>
        <w:rPr>
          <w:sz w:val="22"/>
          <w:szCs w:val="22"/>
        </w:rPr>
      </w:pPr>
      <w:r w:rsidRPr="00630F12">
        <w:rPr>
          <w:sz w:val="22"/>
          <w:szCs w:val="22"/>
        </w:rPr>
        <w:t>1.2. Наименование и номенклатура Товара, его количество и сроки поставки, определяются Спецификацией.</w:t>
      </w:r>
    </w:p>
    <w:p w:rsidR="00DE79DA" w:rsidRPr="00F07540" w:rsidRDefault="00DE79DA" w:rsidP="00146913">
      <w:pPr>
        <w:ind w:firstLine="720"/>
        <w:rPr>
          <w:sz w:val="22"/>
          <w:szCs w:val="22"/>
        </w:rPr>
      </w:pPr>
      <w:r w:rsidRPr="00630F12">
        <w:rPr>
          <w:sz w:val="22"/>
          <w:szCs w:val="22"/>
        </w:rPr>
        <w:t>1.</w:t>
      </w:r>
      <w:r>
        <w:rPr>
          <w:sz w:val="22"/>
          <w:szCs w:val="22"/>
        </w:rPr>
        <w:t>3</w:t>
      </w:r>
      <w:r w:rsidRPr="00630F12">
        <w:rPr>
          <w:sz w:val="22"/>
          <w:szCs w:val="22"/>
        </w:rPr>
        <w:t>. Поставщик поставляет Покупателю Товар</w:t>
      </w:r>
      <w:r>
        <w:rPr>
          <w:sz w:val="22"/>
          <w:szCs w:val="22"/>
        </w:rPr>
        <w:t>, свободный от прав третьих лиц, по адресу: г. Москва, ул. Сущевская, д.22.</w:t>
      </w:r>
    </w:p>
    <w:p w:rsidR="00DE79DA" w:rsidRPr="00630F12" w:rsidRDefault="00DE79DA" w:rsidP="00146913">
      <w:pPr>
        <w:ind w:firstLine="720"/>
        <w:jc w:val="both"/>
        <w:rPr>
          <w:sz w:val="22"/>
          <w:szCs w:val="22"/>
        </w:rPr>
      </w:pPr>
    </w:p>
    <w:p w:rsidR="00DE79DA" w:rsidRPr="00094224" w:rsidRDefault="00DE79DA" w:rsidP="00146913">
      <w:pPr>
        <w:jc w:val="center"/>
        <w:rPr>
          <w:b/>
          <w:bCs/>
          <w:sz w:val="22"/>
          <w:szCs w:val="22"/>
        </w:rPr>
      </w:pPr>
      <w:r w:rsidRPr="00094224">
        <w:rPr>
          <w:b/>
          <w:bCs/>
          <w:sz w:val="22"/>
          <w:szCs w:val="22"/>
        </w:rPr>
        <w:t>2. ЦЕНА ДОГОВОРА</w:t>
      </w:r>
    </w:p>
    <w:p w:rsidR="00DE79DA" w:rsidRPr="00630F12" w:rsidRDefault="00DE79DA" w:rsidP="00146913">
      <w:pPr>
        <w:ind w:firstLine="720"/>
        <w:jc w:val="both"/>
        <w:rPr>
          <w:b/>
          <w:sz w:val="22"/>
          <w:szCs w:val="22"/>
        </w:rPr>
      </w:pPr>
      <w:r w:rsidRPr="00630F12">
        <w:rPr>
          <w:sz w:val="22"/>
          <w:szCs w:val="22"/>
        </w:rPr>
        <w:t>2.1. Цена Договора составляет __________ (______________________________) рублей __ коп., в том числе НДС (18 %) __________ (______________________________) рублей __ коп.</w:t>
      </w:r>
    </w:p>
    <w:p w:rsidR="00DE79DA" w:rsidRDefault="00DE79DA" w:rsidP="00146913">
      <w:pPr>
        <w:tabs>
          <w:tab w:val="left" w:pos="1141"/>
        </w:tabs>
        <w:ind w:firstLine="720"/>
        <w:jc w:val="both"/>
        <w:rPr>
          <w:sz w:val="22"/>
          <w:szCs w:val="22"/>
        </w:rPr>
      </w:pPr>
      <w:r w:rsidRPr="00630F12">
        <w:rPr>
          <w:sz w:val="22"/>
          <w:szCs w:val="22"/>
        </w:rPr>
        <w:t>2.2. </w:t>
      </w:r>
      <w:r>
        <w:rPr>
          <w:sz w:val="22"/>
          <w:szCs w:val="22"/>
        </w:rPr>
        <w:t xml:space="preserve">Цена Договора является фиксированной и не подлежит изменению в течение срока действия настоящего Договора. </w:t>
      </w:r>
      <w:r w:rsidRPr="007E48EC">
        <w:rPr>
          <w:sz w:val="22"/>
          <w:szCs w:val="22"/>
        </w:rPr>
        <w:t>Установленная цена Договора включает в себя</w:t>
      </w:r>
      <w:r>
        <w:rPr>
          <w:sz w:val="22"/>
          <w:szCs w:val="22"/>
        </w:rPr>
        <w:t>:</w:t>
      </w:r>
      <w:r w:rsidRPr="007E48EC">
        <w:rPr>
          <w:sz w:val="22"/>
          <w:szCs w:val="22"/>
        </w:rPr>
        <w:t xml:space="preserve"> </w:t>
      </w:r>
      <w:r w:rsidRPr="008067DA">
        <w:rPr>
          <w:sz w:val="22"/>
          <w:szCs w:val="22"/>
        </w:rPr>
        <w:t xml:space="preserve">стоимость Товара, упаковку Товара, составление букетов и корзин, хранение Товара на складе Поставщика, доставку Товара на склад </w:t>
      </w:r>
      <w:r>
        <w:rPr>
          <w:sz w:val="22"/>
          <w:szCs w:val="22"/>
        </w:rPr>
        <w:t>Покупателя</w:t>
      </w:r>
      <w:r w:rsidRPr="008067DA">
        <w:rPr>
          <w:sz w:val="22"/>
          <w:szCs w:val="22"/>
        </w:rPr>
        <w:t xml:space="preserve">, </w:t>
      </w:r>
      <w:r w:rsidRPr="00F5696E">
        <w:rPr>
          <w:sz w:val="22"/>
          <w:szCs w:val="22"/>
        </w:rPr>
        <w:t xml:space="preserve">погрузочно-разгрузочные работы, </w:t>
      </w:r>
      <w:r w:rsidRPr="008067DA">
        <w:rPr>
          <w:sz w:val="22"/>
          <w:szCs w:val="22"/>
        </w:rPr>
        <w:t>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DE79DA" w:rsidRPr="007E48EC" w:rsidRDefault="00DE79DA" w:rsidP="00146913">
      <w:pPr>
        <w:tabs>
          <w:tab w:val="left" w:pos="1141"/>
        </w:tabs>
        <w:ind w:firstLine="720"/>
        <w:jc w:val="both"/>
        <w:rPr>
          <w:sz w:val="22"/>
          <w:szCs w:val="22"/>
        </w:rPr>
      </w:pPr>
      <w:r w:rsidRPr="007E48EC">
        <w:rPr>
          <w:sz w:val="22"/>
          <w:szCs w:val="22"/>
        </w:rPr>
        <w:t>2.3. Цена единицы Товара указана в Спецификации.</w:t>
      </w:r>
    </w:p>
    <w:p w:rsidR="00DE79DA" w:rsidRPr="00630F12" w:rsidRDefault="00DE79DA" w:rsidP="00146913">
      <w:pPr>
        <w:jc w:val="center"/>
        <w:rPr>
          <w:b/>
          <w:bCs/>
          <w:sz w:val="22"/>
          <w:szCs w:val="22"/>
        </w:rPr>
      </w:pPr>
    </w:p>
    <w:p w:rsidR="00DE79DA" w:rsidRDefault="00DE79DA" w:rsidP="00146913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ПРАВА И ОБЯЗАННОСТИ СТОРОН</w:t>
      </w:r>
    </w:p>
    <w:p w:rsidR="00DE79DA" w:rsidRPr="001F5681" w:rsidRDefault="00DE79DA" w:rsidP="00146913">
      <w:pPr>
        <w:ind w:firstLine="720"/>
        <w:rPr>
          <w:sz w:val="22"/>
          <w:szCs w:val="22"/>
        </w:rPr>
      </w:pPr>
      <w:r w:rsidRPr="001F5681">
        <w:rPr>
          <w:sz w:val="22"/>
          <w:szCs w:val="22"/>
        </w:rPr>
        <w:t>3.1. Поставщик обязуется:</w:t>
      </w:r>
    </w:p>
    <w:p w:rsidR="00DE79DA" w:rsidRPr="001F5681" w:rsidRDefault="00DE79DA" w:rsidP="00146913">
      <w:pPr>
        <w:ind w:firstLine="720"/>
        <w:jc w:val="both"/>
        <w:rPr>
          <w:sz w:val="22"/>
          <w:szCs w:val="22"/>
        </w:rPr>
      </w:pPr>
      <w:r w:rsidRPr="001F5681">
        <w:rPr>
          <w:sz w:val="22"/>
          <w:szCs w:val="22"/>
        </w:rPr>
        <w:t xml:space="preserve">3.1.1. Доставить товар до </w:t>
      </w:r>
      <w:r>
        <w:rPr>
          <w:sz w:val="22"/>
          <w:szCs w:val="22"/>
        </w:rPr>
        <w:t>П</w:t>
      </w:r>
      <w:r w:rsidRPr="001F5681">
        <w:rPr>
          <w:sz w:val="22"/>
          <w:szCs w:val="22"/>
        </w:rPr>
        <w:t>окупателя на условиях, предусмотренных в настоящем Договоре и в сроки, установленные в Спецификации.</w:t>
      </w:r>
    </w:p>
    <w:p w:rsidR="00DE79DA" w:rsidRDefault="00DE79DA" w:rsidP="00146913">
      <w:pPr>
        <w:ind w:firstLine="720"/>
        <w:rPr>
          <w:sz w:val="22"/>
          <w:szCs w:val="22"/>
        </w:rPr>
      </w:pPr>
      <w:r>
        <w:rPr>
          <w:sz w:val="22"/>
          <w:szCs w:val="22"/>
        </w:rPr>
        <w:t>3.1.2. Передать с Товаром товарно-сопроводительную документацию.</w:t>
      </w:r>
    </w:p>
    <w:p w:rsidR="00DE79DA" w:rsidRDefault="00DE79DA" w:rsidP="00146913">
      <w:pPr>
        <w:ind w:firstLine="720"/>
        <w:rPr>
          <w:sz w:val="22"/>
          <w:szCs w:val="22"/>
        </w:rPr>
      </w:pPr>
      <w:r>
        <w:rPr>
          <w:sz w:val="22"/>
          <w:szCs w:val="22"/>
        </w:rPr>
        <w:t>3.2. Покупатель обязуется:</w:t>
      </w:r>
    </w:p>
    <w:p w:rsidR="00DE79DA" w:rsidRDefault="00DE79DA" w:rsidP="00146913">
      <w:pPr>
        <w:pStyle w:val="BodyText"/>
        <w:spacing w:after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3.2.1. Оплатить Товар, в порядке предусмотренном Разделом 8 настоящего Договора.</w:t>
      </w:r>
    </w:p>
    <w:p w:rsidR="00DE79DA" w:rsidRDefault="00DE79DA" w:rsidP="00146913">
      <w:pPr>
        <w:pStyle w:val="BodyText"/>
        <w:spacing w:after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3.2.2. Обеспечить приемку Товара в течение 1 (одного) рабочего дня с момента его поступления на склад Покупателя, за исключением случаев, когда он вправе потребовать замены Товара или отказаться от исполнения данного Договора.</w:t>
      </w:r>
    </w:p>
    <w:p w:rsidR="00DE79DA" w:rsidRDefault="00DE79DA" w:rsidP="00146913">
      <w:pPr>
        <w:pStyle w:val="BodyText"/>
        <w:tabs>
          <w:tab w:val="left" w:pos="1674"/>
        </w:tabs>
        <w:spacing w:after="0"/>
        <w:ind w:firstLine="720"/>
        <w:jc w:val="both"/>
        <w:rPr>
          <w:sz w:val="22"/>
          <w:szCs w:val="22"/>
        </w:rPr>
      </w:pPr>
    </w:p>
    <w:p w:rsidR="00DE79DA" w:rsidRDefault="00DE79DA" w:rsidP="00146913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4. УПАКОВКА </w:t>
      </w:r>
    </w:p>
    <w:p w:rsidR="00DE79DA" w:rsidRDefault="00DE79DA" w:rsidP="00146913">
      <w:pPr>
        <w:jc w:val="center"/>
        <w:rPr>
          <w:b/>
          <w:bCs/>
          <w:sz w:val="22"/>
          <w:szCs w:val="22"/>
        </w:rPr>
      </w:pPr>
    </w:p>
    <w:p w:rsidR="00DE79DA" w:rsidRPr="00C151D3" w:rsidRDefault="00DE79DA" w:rsidP="00146913">
      <w:pPr>
        <w:ind w:firstLine="720"/>
        <w:jc w:val="both"/>
        <w:rPr>
          <w:sz w:val="22"/>
          <w:szCs w:val="22"/>
        </w:rPr>
      </w:pPr>
      <w:r w:rsidRPr="00C151D3">
        <w:rPr>
          <w:sz w:val="22"/>
          <w:szCs w:val="22"/>
        </w:rPr>
        <w:t>4.1. </w:t>
      </w:r>
      <w:r>
        <w:rPr>
          <w:sz w:val="22"/>
          <w:szCs w:val="22"/>
        </w:rPr>
        <w:t xml:space="preserve">Товар поставляется в упаковке в соответствии со Спецификацией. </w:t>
      </w:r>
      <w:r w:rsidRPr="00C151D3">
        <w:rPr>
          <w:sz w:val="22"/>
          <w:szCs w:val="22"/>
        </w:rPr>
        <w:t>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</w:r>
    </w:p>
    <w:p w:rsidR="00DE79DA" w:rsidRPr="00C151D3" w:rsidRDefault="00DE79DA" w:rsidP="00146913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 w:rsidRPr="00C151D3">
        <w:rPr>
          <w:sz w:val="22"/>
          <w:szCs w:val="22"/>
        </w:rPr>
        <w:t>4.</w:t>
      </w:r>
      <w:r>
        <w:rPr>
          <w:sz w:val="22"/>
          <w:szCs w:val="22"/>
        </w:rPr>
        <w:t>2</w:t>
      </w:r>
      <w:r w:rsidRPr="00C151D3">
        <w:rPr>
          <w:sz w:val="22"/>
          <w:szCs w:val="22"/>
        </w:rPr>
        <w:t>. 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DE79DA" w:rsidRDefault="00DE79DA" w:rsidP="00146913">
      <w:pPr>
        <w:jc w:val="center"/>
        <w:rPr>
          <w:b/>
          <w:bCs/>
          <w:caps/>
          <w:sz w:val="22"/>
          <w:szCs w:val="22"/>
        </w:rPr>
      </w:pPr>
      <w:r>
        <w:rPr>
          <w:b/>
          <w:bCs/>
          <w:caps/>
          <w:sz w:val="22"/>
          <w:szCs w:val="22"/>
        </w:rPr>
        <w:t>5. Поставка Товара и документации</w:t>
      </w:r>
    </w:p>
    <w:p w:rsidR="00DE79DA" w:rsidRDefault="00DE79DA" w:rsidP="00146913">
      <w:pPr>
        <w:jc w:val="both"/>
        <w:rPr>
          <w:bCs/>
          <w:sz w:val="22"/>
          <w:szCs w:val="22"/>
        </w:rPr>
      </w:pPr>
    </w:p>
    <w:p w:rsidR="00DE79DA" w:rsidRPr="001F5681" w:rsidRDefault="00DE79DA" w:rsidP="00146913">
      <w:pPr>
        <w:ind w:firstLine="720"/>
        <w:jc w:val="both"/>
        <w:rPr>
          <w:sz w:val="22"/>
          <w:szCs w:val="22"/>
        </w:rPr>
      </w:pPr>
      <w:r w:rsidRPr="001F5681">
        <w:rPr>
          <w:bCs/>
          <w:sz w:val="22"/>
          <w:szCs w:val="22"/>
        </w:rPr>
        <w:t>5.1</w:t>
      </w:r>
      <w:r w:rsidRPr="001F5681">
        <w:rPr>
          <w:sz w:val="22"/>
          <w:szCs w:val="22"/>
        </w:rPr>
        <w:t>. </w:t>
      </w:r>
      <w:r w:rsidRPr="001F5681">
        <w:rPr>
          <w:bCs/>
          <w:sz w:val="22"/>
          <w:szCs w:val="22"/>
        </w:rPr>
        <w:t xml:space="preserve">Поставка Товара осуществляется Поставщиком Покупателю по адресу: указанному в пункте 1.3. настоящего Договора, </w:t>
      </w:r>
      <w:r w:rsidRPr="001F5681">
        <w:rPr>
          <w:sz w:val="22"/>
          <w:szCs w:val="22"/>
        </w:rPr>
        <w:t xml:space="preserve">партиями по заявке Покупателя, в течение </w:t>
      </w:r>
      <w:r>
        <w:rPr>
          <w:sz w:val="22"/>
          <w:szCs w:val="22"/>
        </w:rPr>
        <w:t>____(</w:t>
      </w:r>
      <w:r w:rsidRPr="00280FDE">
        <w:rPr>
          <w:i/>
          <w:sz w:val="22"/>
          <w:szCs w:val="22"/>
        </w:rPr>
        <w:t>не более 2-х часов</w:t>
      </w:r>
      <w:r>
        <w:rPr>
          <w:sz w:val="22"/>
          <w:szCs w:val="22"/>
        </w:rPr>
        <w:t>)</w:t>
      </w:r>
      <w:r w:rsidRPr="001F5681">
        <w:rPr>
          <w:sz w:val="22"/>
          <w:szCs w:val="22"/>
        </w:rPr>
        <w:t xml:space="preserve"> с момента получения </w:t>
      </w:r>
      <w:r>
        <w:rPr>
          <w:sz w:val="22"/>
          <w:szCs w:val="22"/>
        </w:rPr>
        <w:t xml:space="preserve">заявки </w:t>
      </w:r>
      <w:r w:rsidRPr="001F5681">
        <w:rPr>
          <w:sz w:val="22"/>
          <w:szCs w:val="22"/>
        </w:rPr>
        <w:t>Продавцом.</w:t>
      </w:r>
    </w:p>
    <w:p w:rsidR="00DE79DA" w:rsidRPr="001F5681" w:rsidRDefault="00DE79DA" w:rsidP="00146913">
      <w:pPr>
        <w:ind w:firstLine="720"/>
        <w:jc w:val="both"/>
        <w:rPr>
          <w:sz w:val="22"/>
          <w:szCs w:val="22"/>
        </w:rPr>
      </w:pPr>
      <w:r w:rsidRPr="001F5681">
        <w:rPr>
          <w:sz w:val="22"/>
          <w:szCs w:val="22"/>
        </w:rPr>
        <w:t>Проход (проезд) на территорию по предварительной заявке осуществляется гражданами РФ с регистрацией в Москве и МО.</w:t>
      </w:r>
    </w:p>
    <w:p w:rsidR="00DE79DA" w:rsidRPr="00F24D15" w:rsidRDefault="00DE79DA" w:rsidP="00146913">
      <w:pPr>
        <w:ind w:firstLine="720"/>
        <w:jc w:val="both"/>
        <w:rPr>
          <w:bCs/>
          <w:sz w:val="22"/>
          <w:szCs w:val="22"/>
        </w:rPr>
      </w:pPr>
      <w:r w:rsidRPr="00F24D15">
        <w:rPr>
          <w:bCs/>
          <w:sz w:val="22"/>
          <w:szCs w:val="22"/>
        </w:rPr>
        <w:t>5.2</w:t>
      </w:r>
      <w:r w:rsidRPr="00F24D15">
        <w:rPr>
          <w:sz w:val="22"/>
          <w:szCs w:val="22"/>
        </w:rPr>
        <w:t>. </w:t>
      </w:r>
      <w:r w:rsidRPr="00F24D15">
        <w:rPr>
          <w:bCs/>
          <w:sz w:val="22"/>
          <w:szCs w:val="22"/>
        </w:rPr>
        <w:t>Отгрузка Товара производится в соответствии с установленными нормами отгрузки, силами и за счет Поставщика.</w:t>
      </w:r>
    </w:p>
    <w:p w:rsidR="00DE79DA" w:rsidRPr="00F27E0F" w:rsidRDefault="00DE79DA" w:rsidP="00146913">
      <w:pPr>
        <w:ind w:firstLine="720"/>
        <w:jc w:val="both"/>
        <w:rPr>
          <w:bCs/>
          <w:sz w:val="22"/>
          <w:szCs w:val="22"/>
        </w:rPr>
      </w:pPr>
      <w:r w:rsidRPr="00837F98">
        <w:rPr>
          <w:sz w:val="22"/>
          <w:szCs w:val="22"/>
        </w:rPr>
        <w:t>5.</w:t>
      </w:r>
      <w:r>
        <w:rPr>
          <w:sz w:val="22"/>
          <w:szCs w:val="22"/>
        </w:rPr>
        <w:t>3</w:t>
      </w:r>
      <w:r w:rsidRPr="00837F98">
        <w:rPr>
          <w:sz w:val="22"/>
          <w:szCs w:val="22"/>
        </w:rPr>
        <w:t xml:space="preserve">. Фактической датой поставки считается дата подписания </w:t>
      </w:r>
      <w:r>
        <w:rPr>
          <w:sz w:val="22"/>
          <w:szCs w:val="22"/>
        </w:rPr>
        <w:t>Покупателем</w:t>
      </w:r>
      <w:r w:rsidRPr="00837F98">
        <w:rPr>
          <w:sz w:val="22"/>
          <w:szCs w:val="22"/>
        </w:rPr>
        <w:t xml:space="preserve"> товарно-транспортной накладной.</w:t>
      </w:r>
    </w:p>
    <w:p w:rsidR="00DE79DA" w:rsidRPr="001F5681" w:rsidRDefault="00DE79DA" w:rsidP="00280FDE">
      <w:pPr>
        <w:ind w:firstLine="720"/>
        <w:jc w:val="both"/>
        <w:rPr>
          <w:bCs/>
          <w:sz w:val="22"/>
          <w:szCs w:val="22"/>
        </w:rPr>
      </w:pPr>
      <w:r w:rsidRPr="001F5681">
        <w:rPr>
          <w:bCs/>
          <w:sz w:val="22"/>
          <w:szCs w:val="22"/>
        </w:rPr>
        <w:t>5.</w:t>
      </w:r>
      <w:r>
        <w:rPr>
          <w:bCs/>
          <w:sz w:val="22"/>
          <w:szCs w:val="22"/>
        </w:rPr>
        <w:t>4</w:t>
      </w:r>
      <w:r w:rsidRPr="001F5681">
        <w:rPr>
          <w:bCs/>
          <w:sz w:val="22"/>
          <w:szCs w:val="22"/>
        </w:rPr>
        <w:t xml:space="preserve">. При поставке Товара Поставщик передает Покупателю следующую </w:t>
      </w:r>
      <w:r w:rsidRPr="001F5681">
        <w:rPr>
          <w:sz w:val="22"/>
          <w:szCs w:val="22"/>
        </w:rPr>
        <w:t xml:space="preserve">товарно-сопроводительную </w:t>
      </w:r>
      <w:r w:rsidRPr="001F5681">
        <w:rPr>
          <w:bCs/>
          <w:sz w:val="22"/>
          <w:szCs w:val="22"/>
        </w:rPr>
        <w:t>документацию:</w:t>
      </w:r>
    </w:p>
    <w:p w:rsidR="00DE79DA" w:rsidRDefault="00DE79DA" w:rsidP="00280FDE">
      <w:pPr>
        <w:ind w:firstLine="720"/>
        <w:jc w:val="both"/>
        <w:rPr>
          <w:bCs/>
          <w:sz w:val="22"/>
          <w:szCs w:val="22"/>
        </w:rPr>
      </w:pPr>
      <w:r w:rsidRPr="00FC28C8">
        <w:rPr>
          <w:bCs/>
          <w:sz w:val="22"/>
          <w:szCs w:val="22"/>
        </w:rPr>
        <w:t>а)</w:t>
      </w:r>
      <w:r w:rsidRPr="00FC28C8">
        <w:rPr>
          <w:sz w:val="22"/>
          <w:szCs w:val="22"/>
        </w:rPr>
        <w:t> </w:t>
      </w:r>
      <w:r w:rsidRPr="00247CA7">
        <w:rPr>
          <w:bCs/>
          <w:sz w:val="22"/>
          <w:szCs w:val="22"/>
        </w:rPr>
        <w:t>товарную накладную по форме ТОРГ 12 в 2-х экз. (один экземпляр для Покупателя и один экземпляр для Поставщика);</w:t>
      </w:r>
    </w:p>
    <w:p w:rsidR="00DE79DA" w:rsidRPr="00280FDE" w:rsidRDefault="00DE79DA" w:rsidP="00280FDE">
      <w:pPr>
        <w:ind w:firstLine="72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б</w:t>
      </w:r>
      <w:r w:rsidRPr="001F5681">
        <w:rPr>
          <w:bCs/>
          <w:sz w:val="22"/>
          <w:szCs w:val="22"/>
        </w:rPr>
        <w:t>)</w:t>
      </w:r>
      <w:r w:rsidRPr="001F5681">
        <w:rPr>
          <w:sz w:val="22"/>
          <w:szCs w:val="22"/>
        </w:rPr>
        <w:t> </w:t>
      </w:r>
      <w:r w:rsidRPr="00247CA7">
        <w:rPr>
          <w:bCs/>
          <w:sz w:val="22"/>
          <w:szCs w:val="22"/>
        </w:rPr>
        <w:t>товарно-транспортную накладную по форме 1-Т;</w:t>
      </w:r>
    </w:p>
    <w:p w:rsidR="00DE79DA" w:rsidRDefault="00DE79DA" w:rsidP="00146913">
      <w:pPr>
        <w:ind w:firstLine="720"/>
        <w:jc w:val="both"/>
        <w:rPr>
          <w:bCs/>
          <w:sz w:val="22"/>
          <w:szCs w:val="22"/>
        </w:rPr>
      </w:pPr>
      <w:r w:rsidRPr="005062BD">
        <w:rPr>
          <w:szCs w:val="22"/>
        </w:rPr>
        <w:t>в</w:t>
      </w:r>
      <w:r>
        <w:rPr>
          <w:szCs w:val="22"/>
        </w:rPr>
        <w:t xml:space="preserve">) </w:t>
      </w:r>
      <w:r w:rsidRPr="005062BD">
        <w:rPr>
          <w:bCs/>
          <w:szCs w:val="22"/>
        </w:rPr>
        <w:t>счет</w:t>
      </w:r>
      <w:r w:rsidRPr="001F5681">
        <w:rPr>
          <w:bCs/>
          <w:sz w:val="22"/>
          <w:szCs w:val="22"/>
        </w:rPr>
        <w:t>, счет-фактуру выставленные Покупателю;</w:t>
      </w:r>
    </w:p>
    <w:p w:rsidR="00DE79DA" w:rsidRPr="00247CA7" w:rsidRDefault="00DE79DA" w:rsidP="00280FDE">
      <w:pPr>
        <w:ind w:firstLine="72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г) </w:t>
      </w:r>
      <w:r w:rsidRPr="00247CA7">
        <w:rPr>
          <w:bCs/>
          <w:sz w:val="22"/>
          <w:szCs w:val="22"/>
        </w:rPr>
        <w:t xml:space="preserve">акт приема-передачи Товара в 2-х экз. (один экземпляр для </w:t>
      </w:r>
      <w:r w:rsidRPr="00247CA7">
        <w:rPr>
          <w:sz w:val="22"/>
          <w:szCs w:val="22"/>
        </w:rPr>
        <w:t>Покупателя</w:t>
      </w:r>
      <w:r w:rsidRPr="00247CA7">
        <w:rPr>
          <w:bCs/>
          <w:sz w:val="22"/>
          <w:szCs w:val="22"/>
        </w:rPr>
        <w:t xml:space="preserve"> и один экземпляр для Поставщика), подписанный со стороны Поставщика;</w:t>
      </w:r>
    </w:p>
    <w:p w:rsidR="00DE79DA" w:rsidRDefault="00DE79DA" w:rsidP="00146913">
      <w:pPr>
        <w:ind w:firstLine="720"/>
        <w:jc w:val="both"/>
        <w:rPr>
          <w:bCs/>
          <w:sz w:val="22"/>
          <w:szCs w:val="22"/>
        </w:rPr>
      </w:pPr>
    </w:p>
    <w:p w:rsidR="00DE79DA" w:rsidRDefault="00DE79DA" w:rsidP="00146913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ПОРЯДОК ПРИЕМА ТОВАРА</w:t>
      </w:r>
    </w:p>
    <w:p w:rsidR="00DE79DA" w:rsidRDefault="00DE79DA" w:rsidP="00146913">
      <w:pPr>
        <w:jc w:val="both"/>
        <w:rPr>
          <w:bCs/>
          <w:sz w:val="22"/>
          <w:szCs w:val="22"/>
        </w:rPr>
      </w:pPr>
    </w:p>
    <w:p w:rsidR="00DE79DA" w:rsidRPr="006D7333" w:rsidRDefault="00DE79DA" w:rsidP="00146913">
      <w:pPr>
        <w:ind w:firstLine="720"/>
        <w:jc w:val="both"/>
        <w:rPr>
          <w:bCs/>
          <w:sz w:val="22"/>
          <w:szCs w:val="22"/>
        </w:rPr>
      </w:pPr>
      <w:r w:rsidRPr="006D7333">
        <w:rPr>
          <w:bCs/>
          <w:sz w:val="22"/>
          <w:szCs w:val="22"/>
        </w:rPr>
        <w:t xml:space="preserve">6.1. Приемка поставленного Товара осуществляется Покупателем с учетом количества, комплектности и качества поставляемого Товара </w:t>
      </w:r>
      <w:r>
        <w:rPr>
          <w:bCs/>
          <w:sz w:val="22"/>
          <w:szCs w:val="22"/>
        </w:rPr>
        <w:t>после</w:t>
      </w:r>
      <w:r w:rsidRPr="006D7333">
        <w:rPr>
          <w:bCs/>
          <w:sz w:val="22"/>
          <w:szCs w:val="22"/>
        </w:rPr>
        <w:t xml:space="preserve"> передачи Товара Покупателю.</w:t>
      </w:r>
    </w:p>
    <w:p w:rsidR="00DE79DA" w:rsidRPr="006D7333" w:rsidRDefault="00DE79DA" w:rsidP="00146913">
      <w:pPr>
        <w:ind w:firstLine="720"/>
        <w:jc w:val="both"/>
        <w:rPr>
          <w:bCs/>
          <w:sz w:val="22"/>
          <w:szCs w:val="22"/>
        </w:rPr>
      </w:pPr>
      <w:r w:rsidRPr="006D7333">
        <w:rPr>
          <w:bCs/>
          <w:sz w:val="22"/>
          <w:szCs w:val="22"/>
        </w:rPr>
        <w:t>6.2. По факту отгрузки Товара Покупателю, Покупатель делает отметку о приеме Товара на хранение в товарно-транспортной накладной.</w:t>
      </w:r>
    </w:p>
    <w:p w:rsidR="00DE79DA" w:rsidRDefault="00DE79DA" w:rsidP="00146913">
      <w:pPr>
        <w:ind w:firstLine="720"/>
        <w:jc w:val="both"/>
        <w:rPr>
          <w:bCs/>
          <w:sz w:val="22"/>
          <w:szCs w:val="22"/>
        </w:rPr>
      </w:pPr>
      <w:r w:rsidRPr="006D7333">
        <w:rPr>
          <w:bCs/>
          <w:sz w:val="22"/>
          <w:szCs w:val="22"/>
        </w:rPr>
        <w:t xml:space="preserve">6.3. По факту приема Товара по количеству и комплектности, в упаковке согласно условиям Договора, Покупатель подписывает товарную накладную. </w:t>
      </w:r>
    </w:p>
    <w:p w:rsidR="00DE79DA" w:rsidRPr="006D7333" w:rsidRDefault="00DE79DA" w:rsidP="00146913">
      <w:pPr>
        <w:ind w:firstLine="720"/>
        <w:jc w:val="both"/>
        <w:rPr>
          <w:bCs/>
          <w:sz w:val="22"/>
          <w:szCs w:val="22"/>
        </w:rPr>
      </w:pPr>
      <w:r w:rsidRPr="006D7333">
        <w:rPr>
          <w:bCs/>
          <w:sz w:val="22"/>
          <w:szCs w:val="22"/>
        </w:rPr>
        <w:t xml:space="preserve">6.4. В случае поставки Товара, несоответствующего по качеству, комплектности, таре, упаковке и условиям Договора, Покупатель принимает такой Товар на ответственное хранение, в письменной форме предъявляет Поставщику претензию, составленную по результатам приемки. Поставщик в течение </w:t>
      </w:r>
      <w:r>
        <w:rPr>
          <w:bCs/>
          <w:sz w:val="22"/>
          <w:szCs w:val="22"/>
        </w:rPr>
        <w:t>2-х</w:t>
      </w:r>
      <w:r w:rsidRPr="006D7333">
        <w:rPr>
          <w:bCs/>
          <w:sz w:val="22"/>
          <w:szCs w:val="22"/>
        </w:rPr>
        <w:t xml:space="preserve"> (</w:t>
      </w:r>
      <w:r>
        <w:rPr>
          <w:bCs/>
          <w:sz w:val="22"/>
          <w:szCs w:val="22"/>
        </w:rPr>
        <w:t>двух</w:t>
      </w:r>
      <w:r w:rsidRPr="006D7333">
        <w:rPr>
          <w:bCs/>
          <w:sz w:val="22"/>
          <w:szCs w:val="22"/>
        </w:rPr>
        <w:t xml:space="preserve">) </w:t>
      </w:r>
      <w:r>
        <w:rPr>
          <w:bCs/>
          <w:sz w:val="22"/>
          <w:szCs w:val="22"/>
        </w:rPr>
        <w:t>часов</w:t>
      </w:r>
      <w:r w:rsidRPr="006D7333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от</w:t>
      </w:r>
      <w:r w:rsidRPr="006D7333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времени</w:t>
      </w:r>
      <w:r w:rsidRPr="006D7333">
        <w:rPr>
          <w:bCs/>
          <w:sz w:val="22"/>
          <w:szCs w:val="22"/>
        </w:rPr>
        <w:t xml:space="preserve"> получения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комплектный, несет Поставщик.</w:t>
      </w:r>
    </w:p>
    <w:p w:rsidR="00DE79DA" w:rsidRPr="006D7333" w:rsidRDefault="00DE79DA" w:rsidP="00146913">
      <w:pPr>
        <w:ind w:firstLine="720"/>
        <w:jc w:val="both"/>
        <w:rPr>
          <w:bCs/>
          <w:sz w:val="22"/>
          <w:szCs w:val="22"/>
        </w:rPr>
      </w:pPr>
      <w:r w:rsidRPr="006D7333">
        <w:rPr>
          <w:bCs/>
          <w:sz w:val="22"/>
          <w:szCs w:val="22"/>
        </w:rPr>
        <w:t>6.5. После проведения приемки Товара по качеству, по факту поставки Товара соответствующего по качеству, комплектности, таре, упаковке и условиям Договора, а также предоставления всех документов, предусмотренных пунктом 5.</w:t>
      </w:r>
      <w:r>
        <w:rPr>
          <w:bCs/>
          <w:sz w:val="22"/>
          <w:szCs w:val="22"/>
        </w:rPr>
        <w:t>4</w:t>
      </w:r>
      <w:r w:rsidRPr="006D7333">
        <w:rPr>
          <w:bCs/>
          <w:sz w:val="22"/>
          <w:szCs w:val="22"/>
        </w:rPr>
        <w:t>. Договора, Покупатель подписывает Акт приема-передачи Товара и заверяет его печатью.</w:t>
      </w:r>
    </w:p>
    <w:p w:rsidR="00DE79DA" w:rsidRPr="006D7333" w:rsidRDefault="00DE79DA" w:rsidP="00146913">
      <w:pPr>
        <w:ind w:firstLine="720"/>
        <w:jc w:val="both"/>
        <w:rPr>
          <w:bCs/>
          <w:sz w:val="22"/>
          <w:szCs w:val="22"/>
        </w:rPr>
      </w:pPr>
      <w:r w:rsidRPr="006D7333">
        <w:rPr>
          <w:bCs/>
          <w:sz w:val="22"/>
          <w:szCs w:val="22"/>
        </w:rPr>
        <w:t>6.6. Право собственности на Товар переходит к Покупателю после приема Товара по количеству и комплектности, с даты подписания Покупателем товарной накладной.</w:t>
      </w:r>
    </w:p>
    <w:p w:rsidR="00DE79DA" w:rsidRDefault="00DE79DA" w:rsidP="00146913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 w:rsidRPr="006D7333">
        <w:rPr>
          <w:bCs/>
          <w:sz w:val="22"/>
          <w:szCs w:val="22"/>
        </w:rPr>
        <w:t xml:space="preserve">6.7. В остальном, что не предусмотрено данным договором, 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 г"/>
        </w:smartTagPr>
        <w:r w:rsidRPr="006D7333">
          <w:rPr>
            <w:bCs/>
            <w:sz w:val="22"/>
            <w:szCs w:val="22"/>
          </w:rPr>
          <w:t>1965 г</w:t>
        </w:r>
      </w:smartTag>
      <w:r w:rsidRPr="006D7333">
        <w:rPr>
          <w:bCs/>
          <w:sz w:val="22"/>
          <w:szCs w:val="22"/>
        </w:rPr>
        <w:t xml:space="preserve">.) и № п-7 (утвержденной постановлением Госарбитража при Совете Министров СССР от 25 апреля </w:t>
      </w:r>
      <w:smartTag w:uri="urn:schemas-microsoft-com:office:smarttags" w:element="metricconverter">
        <w:smartTagPr>
          <w:attr w:name="ProductID" w:val="1966 г"/>
        </w:smartTagPr>
        <w:r w:rsidRPr="006D7333">
          <w:rPr>
            <w:bCs/>
            <w:sz w:val="22"/>
            <w:szCs w:val="22"/>
          </w:rPr>
          <w:t>1966 г</w:t>
        </w:r>
      </w:smartTag>
      <w:r w:rsidRPr="006D7333">
        <w:rPr>
          <w:bCs/>
          <w:sz w:val="22"/>
          <w:szCs w:val="22"/>
        </w:rPr>
        <w:t>.).</w:t>
      </w:r>
    </w:p>
    <w:p w:rsidR="00DE79DA" w:rsidRDefault="00DE79DA" w:rsidP="00146913">
      <w:pPr>
        <w:jc w:val="center"/>
        <w:rPr>
          <w:b/>
          <w:bCs/>
          <w:sz w:val="22"/>
          <w:szCs w:val="22"/>
        </w:rPr>
      </w:pPr>
    </w:p>
    <w:p w:rsidR="00DE79DA" w:rsidRDefault="00DE79DA" w:rsidP="00146913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ПОРЯДОК ОПЛАТЫ</w:t>
      </w:r>
    </w:p>
    <w:p w:rsidR="00DE79DA" w:rsidRDefault="00DE79DA" w:rsidP="00146913">
      <w:pPr>
        <w:ind w:firstLine="720"/>
        <w:jc w:val="both"/>
        <w:rPr>
          <w:sz w:val="22"/>
          <w:szCs w:val="22"/>
        </w:rPr>
      </w:pPr>
    </w:p>
    <w:p w:rsidR="00DE79DA" w:rsidRDefault="00DE79DA" w:rsidP="00146913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7.1. Цена Договора и валюта платежа устанавливается в российских рублях.</w:t>
      </w:r>
    </w:p>
    <w:p w:rsidR="00DE79DA" w:rsidRDefault="00DE79DA" w:rsidP="00146913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7.2.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DE79DA" w:rsidRPr="004C1DCB" w:rsidRDefault="00DE79DA" w:rsidP="007F1E6D">
      <w:pPr>
        <w:ind w:right="153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7.3. </w:t>
      </w:r>
      <w:r w:rsidRPr="00C151D3">
        <w:rPr>
          <w:sz w:val="22"/>
          <w:szCs w:val="22"/>
        </w:rPr>
        <w:t xml:space="preserve">Оплата </w:t>
      </w:r>
      <w:r w:rsidRPr="00F5696E">
        <w:rPr>
          <w:sz w:val="22"/>
          <w:szCs w:val="22"/>
        </w:rPr>
        <w:t xml:space="preserve">100 % стоимости каждой поставленной партии </w:t>
      </w:r>
      <w:r>
        <w:rPr>
          <w:sz w:val="22"/>
          <w:szCs w:val="22"/>
        </w:rPr>
        <w:t xml:space="preserve">Товара </w:t>
      </w:r>
      <w:r w:rsidRPr="00F5696E">
        <w:rPr>
          <w:sz w:val="22"/>
          <w:szCs w:val="22"/>
        </w:rPr>
        <w:t xml:space="preserve">в течение 15 рабочих дней после предоставления Покупателю </w:t>
      </w:r>
      <w:r w:rsidRPr="00A93EB4">
        <w:rPr>
          <w:sz w:val="22"/>
          <w:szCs w:val="22"/>
        </w:rPr>
        <w:t>всех документов, предусмотренных пунктом 5.</w:t>
      </w:r>
      <w:r>
        <w:rPr>
          <w:sz w:val="22"/>
          <w:szCs w:val="22"/>
        </w:rPr>
        <w:t>4. Договора, а так же</w:t>
      </w:r>
      <w:r w:rsidRPr="00A93EB4">
        <w:rPr>
          <w:sz w:val="22"/>
          <w:szCs w:val="22"/>
        </w:rPr>
        <w:t xml:space="preserve"> подписания </w:t>
      </w:r>
      <w:r>
        <w:rPr>
          <w:sz w:val="22"/>
          <w:szCs w:val="22"/>
        </w:rPr>
        <w:t>Покупателем</w:t>
      </w:r>
      <w:r w:rsidRPr="00F40BB1">
        <w:rPr>
          <w:sz w:val="22"/>
          <w:szCs w:val="22"/>
        </w:rPr>
        <w:t xml:space="preserve"> </w:t>
      </w:r>
      <w:r w:rsidRPr="00A93EB4">
        <w:rPr>
          <w:sz w:val="22"/>
          <w:szCs w:val="22"/>
        </w:rPr>
        <w:t>товарной накладной и Акта приема-передачи Товара.</w:t>
      </w:r>
    </w:p>
    <w:p w:rsidR="00DE79DA" w:rsidRDefault="00DE79DA" w:rsidP="00146913">
      <w:pPr>
        <w:ind w:firstLine="708"/>
        <w:jc w:val="both"/>
        <w:rPr>
          <w:sz w:val="22"/>
          <w:szCs w:val="22"/>
        </w:rPr>
      </w:pPr>
    </w:p>
    <w:p w:rsidR="00DE79DA" w:rsidRDefault="00DE79DA" w:rsidP="00146913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ОТВЕТСТВЕННОСТЬ СТОРОН</w:t>
      </w:r>
    </w:p>
    <w:p w:rsidR="00DE79DA" w:rsidRDefault="00DE79DA" w:rsidP="00146913">
      <w:pPr>
        <w:ind w:firstLine="720"/>
        <w:jc w:val="both"/>
        <w:rPr>
          <w:sz w:val="22"/>
          <w:szCs w:val="22"/>
        </w:rPr>
      </w:pPr>
    </w:p>
    <w:p w:rsidR="00DE79DA" w:rsidRPr="00837F98" w:rsidRDefault="00DE79DA" w:rsidP="00146913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8</w:t>
      </w:r>
      <w:r w:rsidRPr="00837F98">
        <w:rPr>
          <w:sz w:val="22"/>
          <w:szCs w:val="22"/>
        </w:rPr>
        <w:t>.1.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Федерации.</w:t>
      </w:r>
    </w:p>
    <w:p w:rsidR="00DE79DA" w:rsidRPr="00837F98" w:rsidRDefault="00DE79DA" w:rsidP="00146913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8</w:t>
      </w:r>
      <w:r w:rsidRPr="00837F98">
        <w:rPr>
          <w:sz w:val="22"/>
          <w:szCs w:val="22"/>
        </w:rPr>
        <w:t xml:space="preserve">.2. В случае нарушения сроков поставки Товара, предусмотренных в Спецификации, Поставщик выплачивает </w:t>
      </w:r>
      <w:r>
        <w:rPr>
          <w:sz w:val="22"/>
          <w:szCs w:val="22"/>
        </w:rPr>
        <w:t>Покупателю</w:t>
      </w:r>
      <w:r w:rsidRPr="00837F98">
        <w:rPr>
          <w:sz w:val="22"/>
          <w:szCs w:val="22"/>
        </w:rPr>
        <w:t xml:space="preserve"> пеню в размере 0,1 % от общей стоимости недопоставленного в срок Товара за каждый </w:t>
      </w:r>
      <w:r>
        <w:rPr>
          <w:sz w:val="22"/>
          <w:szCs w:val="22"/>
        </w:rPr>
        <w:t>час</w:t>
      </w:r>
      <w:r w:rsidRPr="00837F98">
        <w:rPr>
          <w:sz w:val="22"/>
          <w:szCs w:val="22"/>
        </w:rPr>
        <w:t xml:space="preserve"> просрочки, но не более 20% от цены Договора, установленной в пункте 2.1. Договора.</w:t>
      </w:r>
    </w:p>
    <w:p w:rsidR="00DE79DA" w:rsidRPr="00837F98" w:rsidRDefault="00DE79DA" w:rsidP="00146913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8</w:t>
      </w:r>
      <w:r w:rsidRPr="00837F98">
        <w:rPr>
          <w:sz w:val="22"/>
          <w:szCs w:val="22"/>
        </w:rPr>
        <w:t xml:space="preserve">.3. В случае непоставки Товара, поставки Товара ненадлежащего качества или некомплектного Товара </w:t>
      </w:r>
      <w:r>
        <w:rPr>
          <w:sz w:val="22"/>
          <w:szCs w:val="22"/>
        </w:rPr>
        <w:t>Покупатель</w:t>
      </w:r>
      <w:r w:rsidRPr="00837F98">
        <w:rPr>
          <w:sz w:val="22"/>
          <w:szCs w:val="22"/>
        </w:rPr>
        <w:t xml:space="preserve"> вправе потребовать с Поставщика уплаты штрафа в размере 10 (десяти) % от цены Договора, установленной в пункте 2.1. Договора.</w:t>
      </w:r>
    </w:p>
    <w:p w:rsidR="00DE79DA" w:rsidRPr="00837F98" w:rsidRDefault="00DE79DA" w:rsidP="00146913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8</w:t>
      </w:r>
      <w:r w:rsidRPr="00837F98">
        <w:rPr>
          <w:sz w:val="22"/>
          <w:szCs w:val="22"/>
        </w:rPr>
        <w:t xml:space="preserve">.4. В случае невыполнения или ненадлежащего выполнения Договора Поставщик обязан возместить </w:t>
      </w:r>
      <w:r>
        <w:rPr>
          <w:sz w:val="22"/>
          <w:szCs w:val="22"/>
        </w:rPr>
        <w:t>Покупателю</w:t>
      </w:r>
      <w:r w:rsidRPr="00837F98">
        <w:rPr>
          <w:sz w:val="22"/>
          <w:szCs w:val="22"/>
        </w:rPr>
        <w:t xml:space="preserve"> убытки, причиненные таким неисполнением.</w:t>
      </w:r>
    </w:p>
    <w:p w:rsidR="00DE79DA" w:rsidRPr="00837F98" w:rsidRDefault="00DE79DA" w:rsidP="00146913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8</w:t>
      </w:r>
      <w:r w:rsidRPr="00837F98">
        <w:rPr>
          <w:sz w:val="22"/>
          <w:szCs w:val="22"/>
        </w:rPr>
        <w:t xml:space="preserve">.5. В случае нарушения Поставщиком условий Договора о таре, упаковке, не предоставления относящихся к Товару документов, </w:t>
      </w:r>
      <w:r>
        <w:rPr>
          <w:sz w:val="22"/>
          <w:szCs w:val="22"/>
        </w:rPr>
        <w:t>Покупатель</w:t>
      </w:r>
      <w:r w:rsidRPr="00837F98">
        <w:rPr>
          <w:sz w:val="22"/>
          <w:szCs w:val="22"/>
        </w:rPr>
        <w:t xml:space="preserve"> вправе потребовать с Поставщика уплату штрафа в размере 10 % от цены Договора, установленной в пункте 2.1. Договора.</w:t>
      </w:r>
    </w:p>
    <w:p w:rsidR="00DE79DA" w:rsidRPr="00837F98" w:rsidRDefault="00DE79DA" w:rsidP="00146913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8</w:t>
      </w:r>
      <w:r w:rsidRPr="00837F98">
        <w:rPr>
          <w:sz w:val="22"/>
          <w:szCs w:val="22"/>
        </w:rPr>
        <w:t xml:space="preserve">.6. В случае неправильного оформления или несвоевременного предоставления счета-фактуры </w:t>
      </w:r>
      <w:r>
        <w:rPr>
          <w:sz w:val="22"/>
          <w:szCs w:val="22"/>
        </w:rPr>
        <w:t>Покупателю</w:t>
      </w:r>
      <w:r w:rsidRPr="00837F98">
        <w:rPr>
          <w:sz w:val="22"/>
          <w:szCs w:val="22"/>
        </w:rPr>
        <w:t xml:space="preserve">, повлекшего за собой убытки, </w:t>
      </w:r>
      <w:r>
        <w:rPr>
          <w:sz w:val="22"/>
          <w:szCs w:val="22"/>
        </w:rPr>
        <w:t>Покупатель</w:t>
      </w:r>
      <w:r w:rsidRPr="00837F98">
        <w:rPr>
          <w:sz w:val="22"/>
          <w:szCs w:val="22"/>
        </w:rPr>
        <w:t xml:space="preserve"> вправе потребовать от Поставщика возмещения упущенной выгоды в сумме НДС излишне уплаченного в бюджет в соответствии с налоговым законодательством РФ (Главы 16 и 21 НК РФ).</w:t>
      </w:r>
    </w:p>
    <w:p w:rsidR="00DE79DA" w:rsidRPr="00837F98" w:rsidRDefault="00DE79DA" w:rsidP="00146913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8</w:t>
      </w:r>
      <w:r w:rsidRPr="00837F98">
        <w:rPr>
          <w:sz w:val="22"/>
          <w:szCs w:val="22"/>
        </w:rPr>
        <w:t>.</w:t>
      </w:r>
      <w:r>
        <w:rPr>
          <w:sz w:val="22"/>
          <w:szCs w:val="22"/>
        </w:rPr>
        <w:t>7</w:t>
      </w:r>
      <w:r w:rsidRPr="00837F98">
        <w:rPr>
          <w:sz w:val="22"/>
          <w:szCs w:val="22"/>
        </w:rPr>
        <w:t xml:space="preserve">. Пени и штрафные санкции подлежат оплате на основании выставленного </w:t>
      </w:r>
      <w:r>
        <w:rPr>
          <w:sz w:val="22"/>
          <w:szCs w:val="22"/>
        </w:rPr>
        <w:t>Покупателем</w:t>
      </w:r>
      <w:r w:rsidRPr="00837F98">
        <w:rPr>
          <w:sz w:val="22"/>
          <w:szCs w:val="22"/>
        </w:rPr>
        <w:t xml:space="preserve"> счета, а также </w:t>
      </w:r>
      <w:r>
        <w:rPr>
          <w:sz w:val="22"/>
          <w:szCs w:val="22"/>
        </w:rPr>
        <w:t>Покупатель</w:t>
      </w:r>
      <w:r w:rsidRPr="00837F98">
        <w:rPr>
          <w:sz w:val="22"/>
          <w:szCs w:val="22"/>
        </w:rPr>
        <w:t xml:space="preserve"> вправе удерживать пени и штрафы из любых причитающихся Поставщику платежей. При этом уплата пеней и штрафов за любое из нарушений, указанных в данном разделе Договора, а также возмещение убытков производится независимо по каждому из указанных нарушений и случаю причинения убытков, и могут быть взысканы </w:t>
      </w:r>
      <w:r>
        <w:rPr>
          <w:sz w:val="22"/>
          <w:szCs w:val="22"/>
        </w:rPr>
        <w:t>Покупателем</w:t>
      </w:r>
      <w:r w:rsidRPr="00837F98">
        <w:rPr>
          <w:sz w:val="22"/>
          <w:szCs w:val="22"/>
        </w:rPr>
        <w:t xml:space="preserve"> как совместно – так и по отдельности.</w:t>
      </w:r>
    </w:p>
    <w:p w:rsidR="00DE79DA" w:rsidRPr="00E053D6" w:rsidRDefault="00DE79DA" w:rsidP="00146913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8</w:t>
      </w:r>
      <w:r w:rsidRPr="00837F98">
        <w:rPr>
          <w:sz w:val="22"/>
          <w:szCs w:val="22"/>
        </w:rPr>
        <w:t>.</w:t>
      </w:r>
      <w:r>
        <w:rPr>
          <w:sz w:val="22"/>
          <w:szCs w:val="22"/>
        </w:rPr>
        <w:t>8</w:t>
      </w:r>
      <w:r w:rsidRPr="00837F98">
        <w:rPr>
          <w:sz w:val="22"/>
          <w:szCs w:val="22"/>
        </w:rPr>
        <w:t xml:space="preserve">. Уплата пеней, штрафных санкций и возмещение убытков, причиненных </w:t>
      </w:r>
      <w:r>
        <w:rPr>
          <w:sz w:val="22"/>
          <w:szCs w:val="22"/>
        </w:rPr>
        <w:t>Покупателю</w:t>
      </w:r>
      <w:r w:rsidRPr="00837F98">
        <w:rPr>
          <w:sz w:val="22"/>
          <w:szCs w:val="22"/>
        </w:rPr>
        <w:t xml:space="preserve"> ненадлежащим исполнением Договора Поставщиком, не освобождает Поставщика от исполнения обязательств по Договору.</w:t>
      </w:r>
    </w:p>
    <w:p w:rsidR="00DE79DA" w:rsidRDefault="00DE79DA" w:rsidP="00146913">
      <w:pPr>
        <w:ind w:firstLine="720"/>
        <w:jc w:val="both"/>
        <w:rPr>
          <w:sz w:val="22"/>
          <w:szCs w:val="22"/>
        </w:rPr>
      </w:pPr>
    </w:p>
    <w:p w:rsidR="00DE79DA" w:rsidRDefault="00DE79DA" w:rsidP="00146913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ФОРС-МАЖОР</w:t>
      </w:r>
    </w:p>
    <w:p w:rsidR="00DE79DA" w:rsidRDefault="00DE79DA" w:rsidP="00146913">
      <w:pPr>
        <w:jc w:val="both"/>
        <w:rPr>
          <w:sz w:val="22"/>
          <w:szCs w:val="22"/>
        </w:rPr>
      </w:pPr>
    </w:p>
    <w:p w:rsidR="00DE79DA" w:rsidRDefault="00DE79DA" w:rsidP="00146913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9.1. 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DE79DA" w:rsidRDefault="00DE79DA" w:rsidP="00146913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9.2. 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E79DA" w:rsidRDefault="00DE79DA" w:rsidP="00146913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9.3. 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E79DA" w:rsidRDefault="00DE79DA" w:rsidP="00146913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9.4. В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DE79DA" w:rsidRDefault="00DE79DA" w:rsidP="00146913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9.5. 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E79DA" w:rsidRDefault="00DE79DA" w:rsidP="00146913">
      <w:pPr>
        <w:rPr>
          <w:sz w:val="22"/>
          <w:szCs w:val="22"/>
        </w:rPr>
      </w:pPr>
    </w:p>
    <w:p w:rsidR="00DE79DA" w:rsidRDefault="00DE79DA" w:rsidP="00146913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РАЗРЕШЕНИЕ СПОРОВ</w:t>
      </w:r>
    </w:p>
    <w:p w:rsidR="00DE79DA" w:rsidRDefault="00DE79DA" w:rsidP="00146913">
      <w:pPr>
        <w:jc w:val="center"/>
        <w:rPr>
          <w:b/>
          <w:bCs/>
          <w:sz w:val="22"/>
          <w:szCs w:val="22"/>
        </w:rPr>
      </w:pPr>
    </w:p>
    <w:p w:rsidR="00DE79DA" w:rsidRPr="00630F12" w:rsidRDefault="00DE79DA" w:rsidP="00146913">
      <w:pPr>
        <w:ind w:firstLine="720"/>
        <w:jc w:val="both"/>
        <w:rPr>
          <w:sz w:val="22"/>
          <w:szCs w:val="22"/>
        </w:rPr>
      </w:pPr>
      <w:r w:rsidRPr="00630F12">
        <w:rPr>
          <w:sz w:val="22"/>
          <w:szCs w:val="22"/>
        </w:rPr>
        <w:t>1</w:t>
      </w:r>
      <w:r>
        <w:rPr>
          <w:sz w:val="22"/>
          <w:szCs w:val="22"/>
        </w:rPr>
        <w:t>0</w:t>
      </w:r>
      <w:r w:rsidRPr="00630F12">
        <w:rPr>
          <w:sz w:val="22"/>
          <w:szCs w:val="22"/>
        </w:rPr>
        <w:t>.1. Все споры по настоящему Договору решаются путем переговоров.</w:t>
      </w:r>
    </w:p>
    <w:p w:rsidR="00DE79DA" w:rsidRPr="00630F12" w:rsidRDefault="00DE79DA" w:rsidP="00146913">
      <w:pPr>
        <w:ind w:firstLine="720"/>
        <w:jc w:val="both"/>
        <w:rPr>
          <w:sz w:val="22"/>
          <w:szCs w:val="22"/>
        </w:rPr>
      </w:pPr>
      <w:r w:rsidRPr="00630F12">
        <w:rPr>
          <w:sz w:val="22"/>
          <w:szCs w:val="22"/>
        </w:rPr>
        <w:t>1</w:t>
      </w:r>
      <w:r>
        <w:rPr>
          <w:sz w:val="22"/>
          <w:szCs w:val="22"/>
        </w:rPr>
        <w:t>0</w:t>
      </w:r>
      <w:r w:rsidRPr="00630F12">
        <w:rPr>
          <w:sz w:val="22"/>
          <w:szCs w:val="22"/>
        </w:rPr>
        <w:t>.2. При не достижении согласия споры решаются в арбитражном суде</w:t>
      </w:r>
      <w:r>
        <w:rPr>
          <w:sz w:val="22"/>
          <w:szCs w:val="22"/>
        </w:rPr>
        <w:t xml:space="preserve"> по месту нахождения ответчика</w:t>
      </w:r>
      <w:r w:rsidRPr="00630F12">
        <w:rPr>
          <w:sz w:val="22"/>
          <w:szCs w:val="22"/>
        </w:rPr>
        <w:t xml:space="preserve"> в соответствии с правилами о подсудности на основании законодательства РФ с обязательным соблюдением претензионного порядка рассмотрения споров. Срок рассмотрения претензии 14 (четырнадцать) дней с момента её получения.</w:t>
      </w:r>
    </w:p>
    <w:p w:rsidR="00DE79DA" w:rsidRDefault="00DE79DA" w:rsidP="00146913">
      <w:pPr>
        <w:ind w:firstLine="720"/>
        <w:jc w:val="both"/>
        <w:rPr>
          <w:sz w:val="22"/>
          <w:szCs w:val="22"/>
        </w:rPr>
      </w:pPr>
    </w:p>
    <w:p w:rsidR="00DE79DA" w:rsidRDefault="00DE79DA" w:rsidP="00146913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11. СРОК ДЕЙСТВИЯ ДОГОВОРА</w:t>
      </w:r>
    </w:p>
    <w:p w:rsidR="00DE79DA" w:rsidRPr="00FD3B65" w:rsidRDefault="00DE79DA" w:rsidP="00146913">
      <w:pPr>
        <w:jc w:val="center"/>
        <w:rPr>
          <w:b/>
          <w:bCs/>
          <w:sz w:val="22"/>
          <w:szCs w:val="22"/>
        </w:rPr>
      </w:pPr>
    </w:p>
    <w:p w:rsidR="00DE79DA" w:rsidRDefault="00DE79DA" w:rsidP="00146913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11.1. Настоящий Договор вступает в силу с момента подписания Сторонами и действует до полного исполнения Сторонами обязательств по настоящему Договор,</w:t>
      </w:r>
    </w:p>
    <w:p w:rsidR="00DE79DA" w:rsidRPr="004D0243" w:rsidRDefault="00DE79DA" w:rsidP="00146913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 w:rsidRPr="004D0243">
        <w:rPr>
          <w:sz w:val="22"/>
          <w:szCs w:val="22"/>
        </w:rPr>
        <w:t>1</w:t>
      </w:r>
      <w:r>
        <w:rPr>
          <w:sz w:val="22"/>
          <w:szCs w:val="22"/>
        </w:rPr>
        <w:t>1</w:t>
      </w:r>
      <w:r w:rsidRPr="004D0243">
        <w:rPr>
          <w:sz w:val="22"/>
          <w:szCs w:val="22"/>
        </w:rPr>
        <w:t>.2. Все обязательства Поставщика по поставке</w:t>
      </w:r>
      <w:r>
        <w:rPr>
          <w:sz w:val="22"/>
          <w:szCs w:val="22"/>
        </w:rPr>
        <w:t xml:space="preserve"> всего</w:t>
      </w:r>
      <w:r w:rsidRPr="004D0243">
        <w:rPr>
          <w:sz w:val="22"/>
          <w:szCs w:val="22"/>
        </w:rPr>
        <w:t xml:space="preserve"> Товара Покупателю должны быть исполнены не позднее </w:t>
      </w:r>
      <w:r>
        <w:rPr>
          <w:sz w:val="22"/>
          <w:szCs w:val="22"/>
        </w:rPr>
        <w:t>_____________</w:t>
      </w:r>
      <w:r w:rsidRPr="004D0243">
        <w:rPr>
          <w:sz w:val="22"/>
          <w:szCs w:val="22"/>
        </w:rPr>
        <w:t>.</w:t>
      </w:r>
    </w:p>
    <w:p w:rsidR="00DE79DA" w:rsidRPr="00837F98" w:rsidRDefault="00DE79DA" w:rsidP="00146913">
      <w:pPr>
        <w:tabs>
          <w:tab w:val="num" w:pos="0"/>
        </w:tabs>
        <w:ind w:firstLine="720"/>
        <w:jc w:val="both"/>
        <w:rPr>
          <w:sz w:val="22"/>
          <w:szCs w:val="22"/>
        </w:rPr>
      </w:pPr>
      <w:r w:rsidRPr="00837F98">
        <w:rPr>
          <w:sz w:val="22"/>
          <w:szCs w:val="22"/>
        </w:rPr>
        <w:t>1</w:t>
      </w:r>
      <w:r>
        <w:rPr>
          <w:sz w:val="22"/>
          <w:szCs w:val="22"/>
        </w:rPr>
        <w:t>1</w:t>
      </w:r>
      <w:r w:rsidRPr="00837F98">
        <w:rPr>
          <w:sz w:val="22"/>
          <w:szCs w:val="22"/>
        </w:rPr>
        <w:t xml:space="preserve">.3. Настоящий Договор может быть расторгнут по соглашению сторон или по решению суда. Также </w:t>
      </w:r>
      <w:r>
        <w:rPr>
          <w:sz w:val="22"/>
          <w:szCs w:val="22"/>
        </w:rPr>
        <w:t>Покупатель</w:t>
      </w:r>
      <w:r w:rsidRPr="00837F98">
        <w:rPr>
          <w:sz w:val="22"/>
          <w:szCs w:val="22"/>
        </w:rPr>
        <w:t xml:space="preserve"> имеет право отказаться от исполнения Договора в одностороннем порядке  в соответствии с п.3 ст.450 ГК РФ с включением Поставщика в Реестр недобросовестных поставщиков, в случае:</w:t>
      </w:r>
    </w:p>
    <w:p w:rsidR="00DE79DA" w:rsidRPr="00837F98" w:rsidRDefault="00DE79DA" w:rsidP="00146913">
      <w:pPr>
        <w:tabs>
          <w:tab w:val="num" w:pos="0"/>
        </w:tabs>
        <w:ind w:firstLine="720"/>
        <w:jc w:val="both"/>
        <w:rPr>
          <w:sz w:val="22"/>
          <w:szCs w:val="22"/>
        </w:rPr>
      </w:pPr>
      <w:r w:rsidRPr="00837F98">
        <w:rPr>
          <w:sz w:val="22"/>
          <w:szCs w:val="22"/>
        </w:rPr>
        <w:t>- срыва Поставщиком срока поставки Товара, указанного в Договоре;</w:t>
      </w:r>
    </w:p>
    <w:p w:rsidR="00DE79DA" w:rsidRPr="00837F98" w:rsidRDefault="00DE79DA" w:rsidP="00146913">
      <w:pPr>
        <w:tabs>
          <w:tab w:val="num" w:pos="0"/>
        </w:tabs>
        <w:ind w:firstLine="720"/>
        <w:jc w:val="both"/>
        <w:rPr>
          <w:sz w:val="22"/>
          <w:szCs w:val="22"/>
        </w:rPr>
      </w:pPr>
      <w:r w:rsidRPr="00837F98">
        <w:rPr>
          <w:sz w:val="22"/>
          <w:szCs w:val="22"/>
        </w:rPr>
        <w:t>- неполной поставки Товара, несоответствия количества наименованию (пересортицы) Товара;</w:t>
      </w:r>
    </w:p>
    <w:p w:rsidR="00DE79DA" w:rsidRPr="00837F98" w:rsidRDefault="00DE79DA" w:rsidP="00146913">
      <w:pPr>
        <w:tabs>
          <w:tab w:val="num" w:pos="0"/>
        </w:tabs>
        <w:ind w:firstLine="720"/>
        <w:jc w:val="both"/>
        <w:rPr>
          <w:sz w:val="22"/>
          <w:szCs w:val="22"/>
        </w:rPr>
      </w:pPr>
      <w:r w:rsidRPr="00837F98">
        <w:rPr>
          <w:sz w:val="22"/>
          <w:szCs w:val="22"/>
        </w:rPr>
        <w:t xml:space="preserve">- непредоставления </w:t>
      </w:r>
      <w:r>
        <w:rPr>
          <w:sz w:val="22"/>
          <w:szCs w:val="22"/>
        </w:rPr>
        <w:t>Покупателю</w:t>
      </w:r>
      <w:r w:rsidRPr="00837F98">
        <w:rPr>
          <w:sz w:val="22"/>
          <w:szCs w:val="22"/>
        </w:rPr>
        <w:t xml:space="preserve"> любого из документов, предусмотренных п.5.</w:t>
      </w:r>
      <w:r>
        <w:rPr>
          <w:sz w:val="22"/>
          <w:szCs w:val="22"/>
        </w:rPr>
        <w:t>4</w:t>
      </w:r>
      <w:r w:rsidRPr="00837F98">
        <w:rPr>
          <w:sz w:val="22"/>
          <w:szCs w:val="22"/>
        </w:rPr>
        <w:t>. Договора.</w:t>
      </w:r>
    </w:p>
    <w:p w:rsidR="00DE79DA" w:rsidRDefault="00DE79DA" w:rsidP="00146913">
      <w:pPr>
        <w:tabs>
          <w:tab w:val="num" w:pos="0"/>
          <w:tab w:val="left" w:pos="720"/>
        </w:tabs>
        <w:ind w:firstLine="720"/>
        <w:jc w:val="both"/>
        <w:rPr>
          <w:b/>
          <w:bCs/>
          <w:sz w:val="22"/>
          <w:szCs w:val="22"/>
        </w:rPr>
      </w:pPr>
      <w:r w:rsidRPr="00837F98">
        <w:rPr>
          <w:sz w:val="22"/>
          <w:szCs w:val="22"/>
        </w:rPr>
        <w:t>1</w:t>
      </w:r>
      <w:r>
        <w:rPr>
          <w:sz w:val="22"/>
          <w:szCs w:val="22"/>
        </w:rPr>
        <w:t>1</w:t>
      </w:r>
      <w:r w:rsidRPr="00837F98">
        <w:rPr>
          <w:sz w:val="22"/>
          <w:szCs w:val="22"/>
        </w:rPr>
        <w:t xml:space="preserve">.4. В случае одностороннего отказа </w:t>
      </w:r>
      <w:r>
        <w:rPr>
          <w:sz w:val="22"/>
          <w:szCs w:val="22"/>
        </w:rPr>
        <w:t>Покупателя</w:t>
      </w:r>
      <w:r w:rsidRPr="00837F98">
        <w:rPr>
          <w:sz w:val="22"/>
          <w:szCs w:val="22"/>
        </w:rPr>
        <w:t xml:space="preserve"> от исполнения Договора, Договор считается расторгнутым с момента получения Поставщиком уведомления о расторжении Договора, либо с 15 (пятнадцатого) дня с момента отправления такого уведомления по почтовому адресу, электронному адресу или факсу, указанным в настоящем Договоре, в зависимости от того, что наступит ранее.</w:t>
      </w:r>
    </w:p>
    <w:p w:rsidR="00DE79DA" w:rsidRDefault="00DE79DA" w:rsidP="00146913">
      <w:pPr>
        <w:jc w:val="center"/>
        <w:rPr>
          <w:b/>
          <w:bCs/>
          <w:sz w:val="22"/>
          <w:szCs w:val="22"/>
        </w:rPr>
      </w:pPr>
    </w:p>
    <w:p w:rsidR="00DE79DA" w:rsidRDefault="00DE79DA" w:rsidP="00146913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12. ЗАКЛЮЧИТЕЛЬНЫЕ ПОЛОЖЕНИЯ</w:t>
      </w:r>
    </w:p>
    <w:p w:rsidR="00DE79DA" w:rsidRDefault="00DE79DA" w:rsidP="00146913">
      <w:pPr>
        <w:jc w:val="center"/>
        <w:rPr>
          <w:b/>
          <w:bCs/>
          <w:sz w:val="22"/>
          <w:szCs w:val="22"/>
        </w:rPr>
      </w:pPr>
    </w:p>
    <w:p w:rsidR="00DE79DA" w:rsidRPr="00837F98" w:rsidRDefault="00DE79DA" w:rsidP="006044FC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Pr="00837F98">
        <w:rPr>
          <w:sz w:val="22"/>
          <w:szCs w:val="22"/>
        </w:rPr>
        <w:t>.1. </w:t>
      </w:r>
      <w:r w:rsidRPr="00E053D6">
        <w:rPr>
          <w:sz w:val="22"/>
          <w:szCs w:val="22"/>
        </w:rPr>
        <w:t>В случае расторжения Договора в связи с существенным его нарушением Поставщиком, Поставщик может быть внесен в реестр недобросовестных поставщиков</w:t>
      </w:r>
      <w:r>
        <w:rPr>
          <w:sz w:val="22"/>
          <w:szCs w:val="22"/>
        </w:rPr>
        <w:t>, ведущийся в соответствии с Федеральным законом от 18 июля 2011 г. № 223-ФЗ</w:t>
      </w:r>
      <w:r w:rsidRPr="00E053D6">
        <w:rPr>
          <w:sz w:val="22"/>
          <w:szCs w:val="22"/>
        </w:rPr>
        <w:t>.</w:t>
      </w:r>
    </w:p>
    <w:p w:rsidR="00DE79DA" w:rsidRPr="00837F98" w:rsidRDefault="00DE79DA" w:rsidP="00146913">
      <w:pPr>
        <w:numPr>
          <w:ilvl w:val="2"/>
          <w:numId w:val="0"/>
        </w:num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Pr="00837F98">
        <w:rPr>
          <w:sz w:val="22"/>
          <w:szCs w:val="22"/>
        </w:rPr>
        <w:t xml:space="preserve">.2. Поставщик гарантирует </w:t>
      </w:r>
      <w:r>
        <w:rPr>
          <w:sz w:val="22"/>
          <w:szCs w:val="22"/>
        </w:rPr>
        <w:t>Покупателю</w:t>
      </w:r>
      <w:r w:rsidRPr="00837F98">
        <w:rPr>
          <w:sz w:val="22"/>
          <w:szCs w:val="22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 Поставщика, переданные Поставщиком в рамках закупки (№ закупки на сайте </w:t>
      </w:r>
      <w:r w:rsidRPr="00837F98">
        <w:rPr>
          <w:sz w:val="22"/>
          <w:szCs w:val="22"/>
          <w:lang w:val="en-US"/>
        </w:rPr>
        <w:t>www</w:t>
      </w:r>
      <w:r w:rsidRPr="00837F98">
        <w:rPr>
          <w:sz w:val="22"/>
          <w:szCs w:val="22"/>
        </w:rPr>
        <w:t>.</w:t>
      </w:r>
      <w:r w:rsidRPr="00837F98">
        <w:rPr>
          <w:sz w:val="22"/>
          <w:szCs w:val="22"/>
          <w:lang w:val="en-US"/>
        </w:rPr>
        <w:t>zakupki</w:t>
      </w:r>
      <w:r w:rsidRPr="00837F98">
        <w:rPr>
          <w:sz w:val="22"/>
          <w:szCs w:val="22"/>
        </w:rPr>
        <w:t>.</w:t>
      </w:r>
      <w:r w:rsidRPr="00837F98">
        <w:rPr>
          <w:sz w:val="22"/>
          <w:szCs w:val="22"/>
          <w:lang w:val="en-US"/>
        </w:rPr>
        <w:t>rosatom</w:t>
      </w:r>
      <w:r w:rsidRPr="00837F98">
        <w:rPr>
          <w:sz w:val="22"/>
          <w:szCs w:val="22"/>
        </w:rPr>
        <w:t>.</w:t>
      </w:r>
      <w:r w:rsidRPr="00837F98">
        <w:rPr>
          <w:sz w:val="22"/>
          <w:szCs w:val="22"/>
          <w:lang w:val="en-US"/>
        </w:rPr>
        <w:t>ru</w:t>
      </w:r>
      <w:r w:rsidRPr="00837F98">
        <w:rPr>
          <w:sz w:val="22"/>
          <w:szCs w:val="22"/>
        </w:rPr>
        <w:t xml:space="preserve"> _____________________) (далее – Сведения), являются полными, точными и достоверными. </w:t>
      </w:r>
    </w:p>
    <w:p w:rsidR="00DE79DA" w:rsidRPr="00837F98" w:rsidRDefault="00DE79DA" w:rsidP="00146913">
      <w:pPr>
        <w:numPr>
          <w:ilvl w:val="2"/>
          <w:numId w:val="0"/>
        </w:num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Pr="00837F98">
        <w:rPr>
          <w:sz w:val="22"/>
          <w:szCs w:val="22"/>
        </w:rPr>
        <w:t xml:space="preserve">.3. При изменении Сведений Поставщик обязан не позднее пяти (5) дней с момента таких изменений направить </w:t>
      </w:r>
      <w:r>
        <w:rPr>
          <w:sz w:val="22"/>
          <w:szCs w:val="22"/>
        </w:rPr>
        <w:t>Покупателю</w:t>
      </w:r>
      <w:r w:rsidRPr="00837F98">
        <w:rPr>
          <w:sz w:val="22"/>
          <w:szCs w:val="22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E79DA" w:rsidRPr="00837F98" w:rsidRDefault="00DE79DA" w:rsidP="00146913">
      <w:pPr>
        <w:numPr>
          <w:ilvl w:val="2"/>
          <w:numId w:val="0"/>
        </w:num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Pr="00837F98">
        <w:rPr>
          <w:sz w:val="22"/>
          <w:szCs w:val="22"/>
        </w:rPr>
        <w:t xml:space="preserve">.4. 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</w:t>
      </w:r>
      <w:r>
        <w:rPr>
          <w:sz w:val="22"/>
          <w:szCs w:val="22"/>
        </w:rPr>
        <w:t>Покупателем</w:t>
      </w:r>
      <w:r w:rsidRPr="00837F98">
        <w:rPr>
          <w:sz w:val="22"/>
          <w:szCs w:val="22"/>
        </w:rPr>
        <w:t xml:space="preserve">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Поставщик освобождает </w:t>
      </w:r>
      <w:r>
        <w:rPr>
          <w:sz w:val="22"/>
          <w:szCs w:val="22"/>
        </w:rPr>
        <w:t>Покупателя</w:t>
      </w:r>
      <w:r w:rsidRPr="00837F98">
        <w:rPr>
          <w:sz w:val="22"/>
          <w:szCs w:val="22"/>
        </w:rPr>
        <w:t xml:space="preserve"> от любой ответственности в связи с Раскрытием, в том числе, возмещает </w:t>
      </w:r>
      <w:r>
        <w:rPr>
          <w:sz w:val="22"/>
          <w:szCs w:val="22"/>
        </w:rPr>
        <w:t>Покупателю</w:t>
      </w:r>
      <w:r w:rsidRPr="00837F98">
        <w:rPr>
          <w:sz w:val="22"/>
          <w:szCs w:val="22"/>
        </w:rPr>
        <w:t xml:space="preserve"> убытки, понесенные в связи с предъявлением </w:t>
      </w:r>
      <w:r>
        <w:rPr>
          <w:sz w:val="22"/>
          <w:szCs w:val="22"/>
        </w:rPr>
        <w:t>Покупателю</w:t>
      </w:r>
      <w:r w:rsidRPr="00837F98">
        <w:rPr>
          <w:sz w:val="22"/>
          <w:szCs w:val="22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DE79DA" w:rsidRPr="00837F98" w:rsidRDefault="00DE79DA" w:rsidP="00146913">
      <w:pPr>
        <w:numPr>
          <w:ilvl w:val="2"/>
          <w:numId w:val="0"/>
        </w:numPr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Pr="00837F98">
        <w:rPr>
          <w:sz w:val="22"/>
          <w:szCs w:val="22"/>
        </w:rPr>
        <w:t xml:space="preserve">.5. Поставщик и </w:t>
      </w:r>
      <w:r>
        <w:rPr>
          <w:sz w:val="22"/>
          <w:szCs w:val="22"/>
        </w:rPr>
        <w:t>Покупатель</w:t>
      </w:r>
      <w:r w:rsidRPr="00837F98">
        <w:rPr>
          <w:sz w:val="22"/>
          <w:szCs w:val="22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E79DA" w:rsidRPr="00837F98" w:rsidRDefault="00DE79DA" w:rsidP="00146913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Pr="00837F98">
        <w:rPr>
          <w:sz w:val="22"/>
          <w:szCs w:val="22"/>
        </w:rPr>
        <w:t xml:space="preserve">.6. 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sz w:val="22"/>
          <w:szCs w:val="22"/>
        </w:rPr>
        <w:t>Покупателя</w:t>
      </w:r>
      <w:r w:rsidRPr="00837F98">
        <w:rPr>
          <w:sz w:val="22"/>
          <w:szCs w:val="22"/>
        </w:rPr>
        <w:t xml:space="preserve"> от исполнения Договора и предъявления Поставщику требования о возмещении убытков, причиненных прекращением Договора. Договор считается расторгнутым с даты получения Поставщика соответствующего письменного уведомления от </w:t>
      </w:r>
      <w:r>
        <w:rPr>
          <w:sz w:val="22"/>
          <w:szCs w:val="22"/>
        </w:rPr>
        <w:t>Покупателя</w:t>
      </w:r>
      <w:r w:rsidRPr="00837F98">
        <w:rPr>
          <w:sz w:val="22"/>
          <w:szCs w:val="22"/>
        </w:rPr>
        <w:t>, если более поздняя дата не будет установлена в уведомлении».</w:t>
      </w:r>
    </w:p>
    <w:p w:rsidR="00DE79DA" w:rsidRPr="00837F98" w:rsidRDefault="00DE79DA" w:rsidP="00146913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Pr="00837F98">
        <w:rPr>
          <w:sz w:val="22"/>
          <w:szCs w:val="22"/>
        </w:rPr>
        <w:t>.7. Все изменения и дополнения к настоящему Договору и Спецификации действительны лишь в том случае, если они совершены в письменной форме и оформлены обеими сторонами.</w:t>
      </w:r>
    </w:p>
    <w:p w:rsidR="00DE79DA" w:rsidRPr="00837F98" w:rsidRDefault="00DE79DA" w:rsidP="00146913">
      <w:pPr>
        <w:pStyle w:val="Normal1"/>
        <w:ind w:firstLine="72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12</w:t>
      </w:r>
      <w:r w:rsidRPr="00837F98">
        <w:rPr>
          <w:sz w:val="22"/>
          <w:szCs w:val="22"/>
          <w:lang w:val="ru-RU"/>
        </w:rPr>
        <w:t>.8.</w:t>
      </w:r>
      <w:r w:rsidRPr="00837F98">
        <w:rPr>
          <w:sz w:val="22"/>
          <w:szCs w:val="22"/>
        </w:rPr>
        <w:t> </w:t>
      </w:r>
      <w:r w:rsidRPr="00837F98">
        <w:rPr>
          <w:sz w:val="22"/>
          <w:szCs w:val="22"/>
          <w:lang w:val="ru-RU"/>
        </w:rPr>
        <w:t>Настоящий Договор подписан в 2 (двух) экземплярах и содержит __ (__) страниц. К настоящему договору прилагается и является его неотъемлемой частью с момента подписания сторонами:</w:t>
      </w:r>
    </w:p>
    <w:p w:rsidR="00DE79DA" w:rsidRDefault="00DE79DA" w:rsidP="00146913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 w:rsidRPr="00837F98">
        <w:rPr>
          <w:sz w:val="22"/>
          <w:szCs w:val="22"/>
        </w:rPr>
        <w:t>Приложение № 1 – Спецификация.</w:t>
      </w:r>
    </w:p>
    <w:p w:rsidR="00DE79DA" w:rsidRPr="00837F98" w:rsidRDefault="00DE79DA" w:rsidP="00146913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Приложение № 2 – Форма акта приема-передачи Товара</w:t>
      </w:r>
    </w:p>
    <w:p w:rsidR="00DE79DA" w:rsidRDefault="00DE79DA" w:rsidP="00146913">
      <w:pPr>
        <w:ind w:firstLine="720"/>
        <w:rPr>
          <w:b/>
          <w:bCs/>
          <w:sz w:val="22"/>
          <w:szCs w:val="22"/>
        </w:rPr>
      </w:pPr>
    </w:p>
    <w:p w:rsidR="00DE79DA" w:rsidRDefault="00DE79DA" w:rsidP="00146913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13. ЮРИДИЧЕСКИЕ АДРЕСА И ПЛАТЕЖНЫЕ РЕКВИЗИТЫ СТОРОН</w:t>
      </w:r>
    </w:p>
    <w:p w:rsidR="00DE79DA" w:rsidRDefault="00DE79DA" w:rsidP="00146913">
      <w:pPr>
        <w:jc w:val="center"/>
        <w:rPr>
          <w:b/>
          <w:bCs/>
          <w:sz w:val="22"/>
          <w:szCs w:val="22"/>
        </w:rPr>
      </w:pPr>
    </w:p>
    <w:tbl>
      <w:tblPr>
        <w:tblW w:w="10031" w:type="dxa"/>
        <w:tblLayout w:type="fixed"/>
        <w:tblLook w:val="0000"/>
      </w:tblPr>
      <w:tblGrid>
        <w:gridCol w:w="4786"/>
        <w:gridCol w:w="5245"/>
      </w:tblGrid>
      <w:tr w:rsidR="00DE79DA" w:rsidTr="00D3585E">
        <w:tc>
          <w:tcPr>
            <w:tcW w:w="4786" w:type="dxa"/>
          </w:tcPr>
          <w:p w:rsidR="00DE79DA" w:rsidRDefault="00DE79DA" w:rsidP="00D3585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Поставщик:</w:t>
            </w:r>
          </w:p>
          <w:p w:rsidR="00DE79DA" w:rsidRDefault="00DE79DA" w:rsidP="00D3585E">
            <w:pPr>
              <w:rPr>
                <w:b/>
              </w:rPr>
            </w:pPr>
          </w:p>
        </w:tc>
        <w:tc>
          <w:tcPr>
            <w:tcW w:w="5245" w:type="dxa"/>
          </w:tcPr>
          <w:p w:rsidR="00DE79DA" w:rsidRDefault="00DE79DA" w:rsidP="00D3585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Покупатель:</w:t>
            </w:r>
          </w:p>
          <w:p w:rsidR="00DE79DA" w:rsidRDefault="00DE79DA" w:rsidP="00D3585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ФГУП «ВНИИА»</w:t>
            </w:r>
          </w:p>
        </w:tc>
      </w:tr>
      <w:tr w:rsidR="00DE79DA" w:rsidTr="00D3585E">
        <w:trPr>
          <w:trHeight w:val="2362"/>
        </w:trPr>
        <w:tc>
          <w:tcPr>
            <w:tcW w:w="4786" w:type="dxa"/>
          </w:tcPr>
          <w:p w:rsidR="00DE79DA" w:rsidRDefault="00DE79DA" w:rsidP="00D3585E"/>
        </w:tc>
        <w:tc>
          <w:tcPr>
            <w:tcW w:w="5245" w:type="dxa"/>
          </w:tcPr>
          <w:p w:rsidR="00DE79DA" w:rsidRDefault="00DE79DA" w:rsidP="00D3585E">
            <w:r>
              <w:rPr>
                <w:sz w:val="22"/>
                <w:szCs w:val="22"/>
              </w:rPr>
              <w:t>ИНН 7707074137; КПП 770701001</w:t>
            </w:r>
          </w:p>
          <w:p w:rsidR="00DE79DA" w:rsidRDefault="00DE79DA" w:rsidP="00D3585E">
            <w:r>
              <w:rPr>
                <w:sz w:val="22"/>
                <w:szCs w:val="22"/>
              </w:rPr>
              <w:t>127055, г. Москва, ул. Сущевская д. 22</w:t>
            </w:r>
          </w:p>
          <w:p w:rsidR="00DE79DA" w:rsidRDefault="00DE79DA" w:rsidP="00D3585E">
            <w:r>
              <w:rPr>
                <w:sz w:val="22"/>
                <w:szCs w:val="22"/>
              </w:rPr>
              <w:t>Тел.: _____________</w:t>
            </w:r>
          </w:p>
          <w:p w:rsidR="00DE79DA" w:rsidRDefault="00DE79DA" w:rsidP="00D3585E">
            <w:r>
              <w:rPr>
                <w:sz w:val="22"/>
                <w:szCs w:val="22"/>
              </w:rPr>
              <w:t>Факс: ____________</w:t>
            </w:r>
          </w:p>
          <w:p w:rsidR="00DE79DA" w:rsidRDefault="00DE79DA" w:rsidP="00D3585E">
            <w:r>
              <w:rPr>
                <w:sz w:val="22"/>
                <w:szCs w:val="22"/>
              </w:rPr>
              <w:t>Банковские реквизиты:</w:t>
            </w:r>
          </w:p>
          <w:p w:rsidR="00DE79DA" w:rsidRDefault="00DE79DA" w:rsidP="00D3585E">
            <w:r>
              <w:rPr>
                <w:sz w:val="22"/>
                <w:szCs w:val="22"/>
              </w:rPr>
              <w:t>р/с 40502810800400000002</w:t>
            </w:r>
          </w:p>
          <w:p w:rsidR="00DE79DA" w:rsidRDefault="00DE79DA" w:rsidP="00D3585E">
            <w:r>
              <w:rPr>
                <w:sz w:val="22"/>
                <w:szCs w:val="22"/>
              </w:rPr>
              <w:t>ОАО Банк ВТБ</w:t>
            </w:r>
          </w:p>
          <w:p w:rsidR="00DE79DA" w:rsidRDefault="00DE79DA" w:rsidP="00D3585E">
            <w:r>
              <w:rPr>
                <w:sz w:val="22"/>
                <w:szCs w:val="22"/>
              </w:rPr>
              <w:t>к/с 30101810700000000187 в ОПЕРУ Московского ГТУ Банка России</w:t>
            </w:r>
          </w:p>
          <w:p w:rsidR="00DE79DA" w:rsidRDefault="00DE79DA" w:rsidP="00D3585E">
            <w:r>
              <w:rPr>
                <w:sz w:val="22"/>
                <w:szCs w:val="22"/>
              </w:rPr>
              <w:t>БИК 044525187</w:t>
            </w:r>
          </w:p>
        </w:tc>
      </w:tr>
    </w:tbl>
    <w:p w:rsidR="00DE79DA" w:rsidRDefault="00DE79DA" w:rsidP="00146913">
      <w:pPr>
        <w:rPr>
          <w:sz w:val="22"/>
          <w:szCs w:val="22"/>
        </w:rPr>
      </w:pPr>
    </w:p>
    <w:tbl>
      <w:tblPr>
        <w:tblW w:w="0" w:type="auto"/>
        <w:tblCellMar>
          <w:left w:w="57" w:type="dxa"/>
          <w:right w:w="57" w:type="dxa"/>
        </w:tblCellMar>
        <w:tblLook w:val="01E0"/>
      </w:tblPr>
      <w:tblGrid>
        <w:gridCol w:w="2577"/>
        <w:gridCol w:w="2160"/>
        <w:gridCol w:w="2520"/>
        <w:gridCol w:w="2300"/>
      </w:tblGrid>
      <w:tr w:rsidR="00DE79DA" w:rsidTr="00D3585E">
        <w:tc>
          <w:tcPr>
            <w:tcW w:w="2577" w:type="dxa"/>
          </w:tcPr>
          <w:p w:rsidR="00DE79DA" w:rsidRDefault="00DE79DA" w:rsidP="00D3585E">
            <w:r>
              <w:rPr>
                <w:sz w:val="22"/>
                <w:szCs w:val="22"/>
              </w:rPr>
              <w:t>Поставщик:</w:t>
            </w:r>
          </w:p>
        </w:tc>
        <w:tc>
          <w:tcPr>
            <w:tcW w:w="2160" w:type="dxa"/>
          </w:tcPr>
          <w:p w:rsidR="00DE79DA" w:rsidRDefault="00DE79DA" w:rsidP="00D3585E"/>
        </w:tc>
        <w:tc>
          <w:tcPr>
            <w:tcW w:w="2520" w:type="dxa"/>
          </w:tcPr>
          <w:p w:rsidR="00DE79DA" w:rsidRDefault="00DE79DA" w:rsidP="00D3585E">
            <w:r>
              <w:rPr>
                <w:sz w:val="22"/>
                <w:szCs w:val="22"/>
              </w:rPr>
              <w:t>Покупатель:</w:t>
            </w:r>
          </w:p>
        </w:tc>
        <w:tc>
          <w:tcPr>
            <w:tcW w:w="2300" w:type="dxa"/>
          </w:tcPr>
          <w:p w:rsidR="00DE79DA" w:rsidRDefault="00DE79DA" w:rsidP="00D3585E"/>
        </w:tc>
      </w:tr>
      <w:tr w:rsidR="00DE79DA" w:rsidTr="00D3585E">
        <w:trPr>
          <w:trHeight w:val="172"/>
        </w:trPr>
        <w:tc>
          <w:tcPr>
            <w:tcW w:w="2577" w:type="dxa"/>
          </w:tcPr>
          <w:p w:rsidR="00DE79DA" w:rsidRDefault="00DE79DA" w:rsidP="00D3585E"/>
        </w:tc>
        <w:tc>
          <w:tcPr>
            <w:tcW w:w="2160" w:type="dxa"/>
          </w:tcPr>
          <w:p w:rsidR="00DE79DA" w:rsidRDefault="00DE79DA" w:rsidP="00D3585E"/>
        </w:tc>
        <w:tc>
          <w:tcPr>
            <w:tcW w:w="2520" w:type="dxa"/>
          </w:tcPr>
          <w:p w:rsidR="00DE79DA" w:rsidRDefault="00DE79DA" w:rsidP="00D3585E"/>
        </w:tc>
        <w:tc>
          <w:tcPr>
            <w:tcW w:w="2300" w:type="dxa"/>
          </w:tcPr>
          <w:p w:rsidR="00DE79DA" w:rsidRDefault="00DE79DA" w:rsidP="00D3585E"/>
        </w:tc>
      </w:tr>
      <w:tr w:rsidR="00DE79DA" w:rsidTr="00D3585E">
        <w:tc>
          <w:tcPr>
            <w:tcW w:w="2577" w:type="dxa"/>
            <w:tcBorders>
              <w:bottom w:val="single" w:sz="4" w:space="0" w:color="auto"/>
            </w:tcBorders>
          </w:tcPr>
          <w:p w:rsidR="00DE79DA" w:rsidRDefault="00DE79DA" w:rsidP="00D3585E"/>
        </w:tc>
        <w:tc>
          <w:tcPr>
            <w:tcW w:w="2160" w:type="dxa"/>
          </w:tcPr>
          <w:p w:rsidR="00DE79DA" w:rsidRDefault="00DE79DA" w:rsidP="00D3585E"/>
        </w:tc>
        <w:tc>
          <w:tcPr>
            <w:tcW w:w="2520" w:type="dxa"/>
          </w:tcPr>
          <w:p w:rsidR="00DE79DA" w:rsidRDefault="00DE79DA" w:rsidP="00D3585E">
            <w:r>
              <w:rPr>
                <w:sz w:val="22"/>
                <w:szCs w:val="22"/>
              </w:rPr>
              <w:t>Заместитель директора</w:t>
            </w:r>
          </w:p>
        </w:tc>
        <w:tc>
          <w:tcPr>
            <w:tcW w:w="2300" w:type="dxa"/>
          </w:tcPr>
          <w:p w:rsidR="00DE79DA" w:rsidRDefault="00DE79DA" w:rsidP="00D3585E"/>
        </w:tc>
      </w:tr>
      <w:tr w:rsidR="00DE79DA" w:rsidTr="00D3585E">
        <w:tc>
          <w:tcPr>
            <w:tcW w:w="2577" w:type="dxa"/>
          </w:tcPr>
          <w:p w:rsidR="00DE79DA" w:rsidRDefault="00DE79DA" w:rsidP="00D3585E"/>
        </w:tc>
        <w:tc>
          <w:tcPr>
            <w:tcW w:w="2160" w:type="dxa"/>
          </w:tcPr>
          <w:p w:rsidR="00DE79DA" w:rsidRDefault="00DE79DA" w:rsidP="00D3585E"/>
        </w:tc>
        <w:tc>
          <w:tcPr>
            <w:tcW w:w="2520" w:type="dxa"/>
          </w:tcPr>
          <w:p w:rsidR="00DE79DA" w:rsidRDefault="00DE79DA" w:rsidP="00D3585E"/>
        </w:tc>
        <w:tc>
          <w:tcPr>
            <w:tcW w:w="2300" w:type="dxa"/>
          </w:tcPr>
          <w:p w:rsidR="00DE79DA" w:rsidRDefault="00DE79DA" w:rsidP="00D3585E"/>
        </w:tc>
      </w:tr>
      <w:tr w:rsidR="00DE79DA" w:rsidTr="00D3585E">
        <w:tc>
          <w:tcPr>
            <w:tcW w:w="2577" w:type="dxa"/>
            <w:tcBorders>
              <w:bottom w:val="single" w:sz="4" w:space="0" w:color="auto"/>
            </w:tcBorders>
          </w:tcPr>
          <w:p w:rsidR="00DE79DA" w:rsidRDefault="00DE79DA" w:rsidP="00D3585E"/>
        </w:tc>
        <w:tc>
          <w:tcPr>
            <w:tcW w:w="2160" w:type="dxa"/>
          </w:tcPr>
          <w:p w:rsidR="00DE79DA" w:rsidRDefault="00DE79DA" w:rsidP="00D3585E"/>
        </w:tc>
        <w:tc>
          <w:tcPr>
            <w:tcW w:w="2520" w:type="dxa"/>
            <w:tcBorders>
              <w:bottom w:val="single" w:sz="4" w:space="0" w:color="auto"/>
            </w:tcBorders>
          </w:tcPr>
          <w:p w:rsidR="00DE79DA" w:rsidRDefault="00DE79DA" w:rsidP="00D3585E"/>
        </w:tc>
        <w:tc>
          <w:tcPr>
            <w:tcW w:w="2300" w:type="dxa"/>
          </w:tcPr>
          <w:p w:rsidR="00DE79DA" w:rsidRDefault="00DE79DA" w:rsidP="00D3585E">
            <w:r>
              <w:rPr>
                <w:sz w:val="22"/>
                <w:szCs w:val="22"/>
              </w:rPr>
              <w:t>Сапонова Е.А.</w:t>
            </w:r>
          </w:p>
        </w:tc>
      </w:tr>
      <w:tr w:rsidR="00DE79DA" w:rsidTr="00D3585E">
        <w:tc>
          <w:tcPr>
            <w:tcW w:w="2577" w:type="dxa"/>
          </w:tcPr>
          <w:p w:rsidR="00DE79DA" w:rsidRDefault="00DE79DA" w:rsidP="00D3585E">
            <w:pPr>
              <w:jc w:val="center"/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2160" w:type="dxa"/>
          </w:tcPr>
          <w:p w:rsidR="00DE79DA" w:rsidRDefault="00DE79DA" w:rsidP="00D3585E">
            <w:pPr>
              <w:jc w:val="center"/>
            </w:pPr>
          </w:p>
        </w:tc>
        <w:tc>
          <w:tcPr>
            <w:tcW w:w="2520" w:type="dxa"/>
          </w:tcPr>
          <w:p w:rsidR="00DE79DA" w:rsidRDefault="00DE79DA" w:rsidP="00D3585E">
            <w:pPr>
              <w:jc w:val="center"/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2300" w:type="dxa"/>
          </w:tcPr>
          <w:p w:rsidR="00DE79DA" w:rsidRDefault="00DE79DA" w:rsidP="00D3585E">
            <w:pPr>
              <w:jc w:val="center"/>
            </w:pPr>
          </w:p>
        </w:tc>
      </w:tr>
    </w:tbl>
    <w:p w:rsidR="00DE79DA" w:rsidRDefault="00DE79DA" w:rsidP="00146913">
      <w:pPr>
        <w:jc w:val="right"/>
        <w:rPr>
          <w:b/>
          <w:sz w:val="22"/>
          <w:szCs w:val="22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</w:rPr>
        <w:t>Приложение № 1</w:t>
      </w:r>
    </w:p>
    <w:p w:rsidR="00DE79DA" w:rsidRDefault="00DE79DA" w:rsidP="00146913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к Договору № _________</w:t>
      </w:r>
    </w:p>
    <w:p w:rsidR="00DE79DA" w:rsidRDefault="00DE79DA" w:rsidP="00146913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от _________ 201_ г.</w:t>
      </w:r>
    </w:p>
    <w:p w:rsidR="00DE79DA" w:rsidRDefault="00DE79DA" w:rsidP="00146913">
      <w:pPr>
        <w:jc w:val="right"/>
        <w:rPr>
          <w:b/>
          <w:sz w:val="22"/>
          <w:szCs w:val="22"/>
        </w:rPr>
      </w:pPr>
    </w:p>
    <w:p w:rsidR="00DE79DA" w:rsidRDefault="00DE79DA" w:rsidP="0014691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СПЕЦИФИКАЦИЯ</w:t>
      </w:r>
    </w:p>
    <w:p w:rsidR="00DE79DA" w:rsidRDefault="00DE79DA" w:rsidP="00146913">
      <w:pPr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000"/>
      </w:tblPr>
      <w:tblGrid>
        <w:gridCol w:w="633"/>
        <w:gridCol w:w="2436"/>
        <w:gridCol w:w="810"/>
        <w:gridCol w:w="810"/>
        <w:gridCol w:w="1353"/>
        <w:gridCol w:w="1807"/>
        <w:gridCol w:w="1083"/>
        <w:gridCol w:w="1621"/>
      </w:tblGrid>
      <w:tr w:rsidR="00DE79DA" w:rsidTr="00700F00">
        <w:trPr>
          <w:trHeight w:val="323"/>
        </w:trPr>
        <w:tc>
          <w:tcPr>
            <w:tcW w:w="300" w:type="pct"/>
            <w:vAlign w:val="center"/>
          </w:tcPr>
          <w:p w:rsidR="00DE79DA" w:rsidRDefault="00DE79DA" w:rsidP="00D358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1154" w:type="pct"/>
            <w:vAlign w:val="center"/>
          </w:tcPr>
          <w:p w:rsidR="00DE79DA" w:rsidRDefault="00DE79DA" w:rsidP="00D358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Товара, марка (товарный знак) (Производитель/ страна происхождения)</w:t>
            </w:r>
          </w:p>
        </w:tc>
        <w:tc>
          <w:tcPr>
            <w:tcW w:w="384" w:type="pct"/>
            <w:vAlign w:val="center"/>
          </w:tcPr>
          <w:p w:rsidR="00DE79DA" w:rsidRDefault="00DE79DA" w:rsidP="00D358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Ед.</w:t>
            </w:r>
          </w:p>
          <w:p w:rsidR="00DE79DA" w:rsidRDefault="00DE79DA" w:rsidP="00D358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изм.</w:t>
            </w:r>
          </w:p>
        </w:tc>
        <w:tc>
          <w:tcPr>
            <w:tcW w:w="384" w:type="pct"/>
            <w:vAlign w:val="center"/>
          </w:tcPr>
          <w:p w:rsidR="00DE79DA" w:rsidRDefault="00DE79DA" w:rsidP="00D358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</w:tc>
        <w:tc>
          <w:tcPr>
            <w:tcW w:w="641" w:type="pct"/>
            <w:vAlign w:val="center"/>
          </w:tcPr>
          <w:p w:rsidR="00DE79DA" w:rsidRDefault="00DE79DA" w:rsidP="00D358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Цена, за ед. руб. коп.</w:t>
            </w:r>
          </w:p>
        </w:tc>
        <w:tc>
          <w:tcPr>
            <w:tcW w:w="856" w:type="pct"/>
            <w:vAlign w:val="center"/>
          </w:tcPr>
          <w:p w:rsidR="00DE79DA" w:rsidRDefault="00DE79DA" w:rsidP="00D3585E">
            <w:pPr>
              <w:ind w:right="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стоимость без учета НДС, руб. коп.</w:t>
            </w:r>
          </w:p>
        </w:tc>
        <w:tc>
          <w:tcPr>
            <w:tcW w:w="513" w:type="pct"/>
            <w:vAlign w:val="center"/>
          </w:tcPr>
          <w:p w:rsidR="00DE79DA" w:rsidRDefault="00DE79DA" w:rsidP="00D358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НДС (18%), руб. коп.</w:t>
            </w:r>
          </w:p>
        </w:tc>
        <w:tc>
          <w:tcPr>
            <w:tcW w:w="769" w:type="pct"/>
            <w:vAlign w:val="center"/>
          </w:tcPr>
          <w:p w:rsidR="00DE79DA" w:rsidRDefault="00DE79DA" w:rsidP="00D358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стоимость с учетом НДС,</w:t>
            </w:r>
          </w:p>
          <w:p w:rsidR="00DE79DA" w:rsidRDefault="00DE79DA" w:rsidP="00D3585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руб. коп.</w:t>
            </w:r>
          </w:p>
        </w:tc>
      </w:tr>
      <w:tr w:rsidR="00DE79DA" w:rsidTr="00700F00">
        <w:trPr>
          <w:trHeight w:val="273"/>
        </w:trPr>
        <w:tc>
          <w:tcPr>
            <w:tcW w:w="300" w:type="pct"/>
          </w:tcPr>
          <w:p w:rsidR="00DE79DA" w:rsidRDefault="00DE79DA" w:rsidP="00D3585E">
            <w:r>
              <w:rPr>
                <w:sz w:val="22"/>
                <w:szCs w:val="22"/>
              </w:rPr>
              <w:t>1</w:t>
            </w:r>
          </w:p>
        </w:tc>
        <w:tc>
          <w:tcPr>
            <w:tcW w:w="1154" w:type="pct"/>
          </w:tcPr>
          <w:p w:rsidR="00DE79DA" w:rsidRDefault="00DE79DA" w:rsidP="00D3585E"/>
        </w:tc>
        <w:tc>
          <w:tcPr>
            <w:tcW w:w="384" w:type="pct"/>
          </w:tcPr>
          <w:p w:rsidR="00DE79DA" w:rsidRDefault="00DE79DA" w:rsidP="00D3585E"/>
        </w:tc>
        <w:tc>
          <w:tcPr>
            <w:tcW w:w="384" w:type="pct"/>
          </w:tcPr>
          <w:p w:rsidR="00DE79DA" w:rsidRDefault="00DE79DA" w:rsidP="00D3585E"/>
        </w:tc>
        <w:tc>
          <w:tcPr>
            <w:tcW w:w="641" w:type="pct"/>
          </w:tcPr>
          <w:p w:rsidR="00DE79DA" w:rsidRDefault="00DE79DA" w:rsidP="00D3585E"/>
        </w:tc>
        <w:tc>
          <w:tcPr>
            <w:tcW w:w="856" w:type="pct"/>
          </w:tcPr>
          <w:p w:rsidR="00DE79DA" w:rsidRDefault="00DE79DA" w:rsidP="00D3585E"/>
        </w:tc>
        <w:tc>
          <w:tcPr>
            <w:tcW w:w="513" w:type="pct"/>
          </w:tcPr>
          <w:p w:rsidR="00DE79DA" w:rsidRDefault="00DE79DA" w:rsidP="00D3585E"/>
        </w:tc>
        <w:tc>
          <w:tcPr>
            <w:tcW w:w="769" w:type="pct"/>
          </w:tcPr>
          <w:p w:rsidR="00DE79DA" w:rsidRDefault="00DE79DA" w:rsidP="00D3585E"/>
        </w:tc>
      </w:tr>
    </w:tbl>
    <w:p w:rsidR="00DE79DA" w:rsidRDefault="00DE79DA" w:rsidP="00146913">
      <w:pPr>
        <w:jc w:val="center"/>
        <w:rPr>
          <w:b/>
          <w:sz w:val="22"/>
          <w:szCs w:val="22"/>
        </w:rPr>
      </w:pPr>
    </w:p>
    <w:p w:rsidR="00DE79DA" w:rsidRDefault="00DE79DA" w:rsidP="00146913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</w:t>
      </w:r>
      <w:r>
        <w:rPr>
          <w:b/>
          <w:sz w:val="22"/>
          <w:szCs w:val="22"/>
        </w:rPr>
        <w:t>ИТОГО:</w:t>
      </w:r>
    </w:p>
    <w:p w:rsidR="00DE79DA" w:rsidRDefault="00DE79DA" w:rsidP="00146913">
      <w:pPr>
        <w:ind w:firstLine="720"/>
        <w:jc w:val="both"/>
        <w:rPr>
          <w:b/>
          <w:sz w:val="22"/>
          <w:szCs w:val="22"/>
        </w:rPr>
      </w:pPr>
      <w:r>
        <w:rPr>
          <w:sz w:val="22"/>
          <w:szCs w:val="22"/>
        </w:rPr>
        <w:t>Итого: Цена Договора составляет __________ (______________________________) рублей __ коп., в том числе НДС (18 %) __________ (______________________________) рублей __ коп.</w:t>
      </w:r>
    </w:p>
    <w:p w:rsidR="00DE79DA" w:rsidRDefault="00DE79DA" w:rsidP="00146913">
      <w:pPr>
        <w:rPr>
          <w:b/>
          <w:sz w:val="22"/>
          <w:szCs w:val="22"/>
        </w:rPr>
      </w:pPr>
    </w:p>
    <w:p w:rsidR="00DE79DA" w:rsidRDefault="00DE79DA" w:rsidP="00146913">
      <w:pPr>
        <w:shd w:val="clear" w:color="auto" w:fill="FFFFFF"/>
        <w:tabs>
          <w:tab w:val="left" w:pos="341"/>
        </w:tabs>
        <w:jc w:val="both"/>
        <w:rPr>
          <w:color w:val="000000"/>
          <w:spacing w:val="7"/>
          <w:sz w:val="22"/>
          <w:szCs w:val="22"/>
        </w:rPr>
      </w:pPr>
    </w:p>
    <w:p w:rsidR="00DE79DA" w:rsidRDefault="00DE79DA" w:rsidP="00146913">
      <w:pPr>
        <w:shd w:val="clear" w:color="auto" w:fill="FFFFFF"/>
        <w:tabs>
          <w:tab w:val="left" w:pos="341"/>
        </w:tabs>
        <w:jc w:val="both"/>
        <w:rPr>
          <w:color w:val="000000"/>
          <w:spacing w:val="7"/>
          <w:sz w:val="22"/>
          <w:szCs w:val="22"/>
        </w:rPr>
      </w:pPr>
      <w:r w:rsidRPr="00F27E0F">
        <w:rPr>
          <w:b/>
          <w:color w:val="000000"/>
          <w:spacing w:val="7"/>
          <w:sz w:val="22"/>
          <w:szCs w:val="22"/>
        </w:rPr>
        <w:t>Срок поставки:</w:t>
      </w:r>
      <w:r>
        <w:rPr>
          <w:b/>
          <w:color w:val="000000"/>
          <w:spacing w:val="7"/>
          <w:sz w:val="22"/>
          <w:szCs w:val="22"/>
        </w:rPr>
        <w:t xml:space="preserve"> </w:t>
      </w:r>
      <w:r w:rsidRPr="008067DA">
        <w:rPr>
          <w:sz w:val="22"/>
          <w:szCs w:val="22"/>
        </w:rPr>
        <w:t xml:space="preserve">в течение </w:t>
      </w:r>
      <w:r>
        <w:rPr>
          <w:sz w:val="22"/>
          <w:szCs w:val="22"/>
        </w:rPr>
        <w:t>____</w:t>
      </w:r>
      <w:r w:rsidRPr="008067DA">
        <w:rPr>
          <w:sz w:val="22"/>
          <w:szCs w:val="22"/>
        </w:rPr>
        <w:t xml:space="preserve"> </w:t>
      </w:r>
      <w:r>
        <w:rPr>
          <w:sz w:val="22"/>
          <w:szCs w:val="22"/>
        </w:rPr>
        <w:t>(не менее 3-х лет)</w:t>
      </w:r>
      <w:r w:rsidRPr="008067DA">
        <w:rPr>
          <w:sz w:val="22"/>
          <w:szCs w:val="22"/>
        </w:rPr>
        <w:t xml:space="preserve"> с момента подписания договора. Поставка осуществляется по предварительным заявкам в течение </w:t>
      </w:r>
      <w:r>
        <w:rPr>
          <w:sz w:val="22"/>
          <w:szCs w:val="22"/>
        </w:rPr>
        <w:t>_____</w:t>
      </w:r>
      <w:r w:rsidRPr="008067D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(не более 2-х часов) </w:t>
      </w:r>
      <w:r w:rsidRPr="008067DA">
        <w:rPr>
          <w:sz w:val="22"/>
          <w:szCs w:val="22"/>
        </w:rPr>
        <w:t>с момента получения соответствующей заявки.</w:t>
      </w:r>
    </w:p>
    <w:p w:rsidR="00DE79DA" w:rsidRDefault="00DE79DA" w:rsidP="00146913">
      <w:pPr>
        <w:rPr>
          <w:sz w:val="22"/>
          <w:szCs w:val="22"/>
        </w:rPr>
      </w:pPr>
    </w:p>
    <w:tbl>
      <w:tblPr>
        <w:tblW w:w="0" w:type="auto"/>
        <w:tblCellMar>
          <w:left w:w="57" w:type="dxa"/>
          <w:right w:w="57" w:type="dxa"/>
        </w:tblCellMar>
        <w:tblLook w:val="01E0"/>
      </w:tblPr>
      <w:tblGrid>
        <w:gridCol w:w="2577"/>
        <w:gridCol w:w="2160"/>
        <w:gridCol w:w="2520"/>
        <w:gridCol w:w="2300"/>
      </w:tblGrid>
      <w:tr w:rsidR="00DE79DA" w:rsidTr="00D3585E">
        <w:tc>
          <w:tcPr>
            <w:tcW w:w="2577" w:type="dxa"/>
          </w:tcPr>
          <w:p w:rsidR="00DE79DA" w:rsidRDefault="00DE79DA" w:rsidP="00D3585E">
            <w:r>
              <w:rPr>
                <w:sz w:val="22"/>
                <w:szCs w:val="22"/>
              </w:rPr>
              <w:t>От Поставщика:</w:t>
            </w:r>
          </w:p>
        </w:tc>
        <w:tc>
          <w:tcPr>
            <w:tcW w:w="2160" w:type="dxa"/>
          </w:tcPr>
          <w:p w:rsidR="00DE79DA" w:rsidRDefault="00DE79DA" w:rsidP="00D3585E"/>
        </w:tc>
        <w:tc>
          <w:tcPr>
            <w:tcW w:w="2520" w:type="dxa"/>
          </w:tcPr>
          <w:p w:rsidR="00DE79DA" w:rsidRDefault="00DE79DA" w:rsidP="00D3585E">
            <w:r>
              <w:rPr>
                <w:sz w:val="22"/>
                <w:szCs w:val="22"/>
              </w:rPr>
              <w:t>От Покупателя:</w:t>
            </w:r>
          </w:p>
        </w:tc>
        <w:tc>
          <w:tcPr>
            <w:tcW w:w="2300" w:type="dxa"/>
          </w:tcPr>
          <w:p w:rsidR="00DE79DA" w:rsidRDefault="00DE79DA" w:rsidP="00D3585E"/>
        </w:tc>
      </w:tr>
      <w:tr w:rsidR="00DE79DA" w:rsidTr="00D3585E">
        <w:trPr>
          <w:trHeight w:val="172"/>
        </w:trPr>
        <w:tc>
          <w:tcPr>
            <w:tcW w:w="2577" w:type="dxa"/>
          </w:tcPr>
          <w:p w:rsidR="00DE79DA" w:rsidRDefault="00DE79DA" w:rsidP="00D3585E"/>
        </w:tc>
        <w:tc>
          <w:tcPr>
            <w:tcW w:w="2160" w:type="dxa"/>
          </w:tcPr>
          <w:p w:rsidR="00DE79DA" w:rsidRDefault="00DE79DA" w:rsidP="00D3585E"/>
        </w:tc>
        <w:tc>
          <w:tcPr>
            <w:tcW w:w="2520" w:type="dxa"/>
          </w:tcPr>
          <w:p w:rsidR="00DE79DA" w:rsidRDefault="00DE79DA" w:rsidP="00D3585E"/>
        </w:tc>
        <w:tc>
          <w:tcPr>
            <w:tcW w:w="2300" w:type="dxa"/>
          </w:tcPr>
          <w:p w:rsidR="00DE79DA" w:rsidRDefault="00DE79DA" w:rsidP="00D3585E"/>
        </w:tc>
      </w:tr>
      <w:tr w:rsidR="00DE79DA" w:rsidTr="00D3585E">
        <w:tc>
          <w:tcPr>
            <w:tcW w:w="2577" w:type="dxa"/>
          </w:tcPr>
          <w:p w:rsidR="00DE79DA" w:rsidRDefault="00DE79DA" w:rsidP="00D3585E"/>
        </w:tc>
        <w:tc>
          <w:tcPr>
            <w:tcW w:w="2160" w:type="dxa"/>
          </w:tcPr>
          <w:p w:rsidR="00DE79DA" w:rsidRDefault="00DE79DA" w:rsidP="00D3585E"/>
        </w:tc>
        <w:tc>
          <w:tcPr>
            <w:tcW w:w="2520" w:type="dxa"/>
          </w:tcPr>
          <w:p w:rsidR="00DE79DA" w:rsidRDefault="00DE79DA" w:rsidP="00D3585E"/>
        </w:tc>
        <w:tc>
          <w:tcPr>
            <w:tcW w:w="2300" w:type="dxa"/>
          </w:tcPr>
          <w:p w:rsidR="00DE79DA" w:rsidRDefault="00DE79DA" w:rsidP="00D3585E"/>
        </w:tc>
      </w:tr>
      <w:tr w:rsidR="00DE79DA" w:rsidTr="00D3585E">
        <w:tc>
          <w:tcPr>
            <w:tcW w:w="2577" w:type="dxa"/>
            <w:tcBorders>
              <w:bottom w:val="single" w:sz="4" w:space="0" w:color="auto"/>
            </w:tcBorders>
          </w:tcPr>
          <w:p w:rsidR="00DE79DA" w:rsidRDefault="00DE79DA" w:rsidP="00D3585E"/>
        </w:tc>
        <w:tc>
          <w:tcPr>
            <w:tcW w:w="2160" w:type="dxa"/>
          </w:tcPr>
          <w:p w:rsidR="00DE79DA" w:rsidRDefault="00DE79DA" w:rsidP="00D3585E"/>
        </w:tc>
        <w:tc>
          <w:tcPr>
            <w:tcW w:w="2520" w:type="dxa"/>
            <w:tcBorders>
              <w:bottom w:val="single" w:sz="4" w:space="0" w:color="auto"/>
            </w:tcBorders>
          </w:tcPr>
          <w:p w:rsidR="00DE79DA" w:rsidRDefault="00DE79DA" w:rsidP="00D3585E"/>
        </w:tc>
        <w:tc>
          <w:tcPr>
            <w:tcW w:w="2300" w:type="dxa"/>
          </w:tcPr>
          <w:p w:rsidR="00DE79DA" w:rsidRDefault="00DE79DA" w:rsidP="00D3585E">
            <w:r>
              <w:rPr>
                <w:sz w:val="22"/>
                <w:szCs w:val="22"/>
              </w:rPr>
              <w:t>Сапонова Е.А.</w:t>
            </w:r>
          </w:p>
        </w:tc>
      </w:tr>
      <w:tr w:rsidR="00DE79DA" w:rsidTr="00D3585E">
        <w:tc>
          <w:tcPr>
            <w:tcW w:w="2577" w:type="dxa"/>
          </w:tcPr>
          <w:p w:rsidR="00DE79DA" w:rsidRDefault="00DE79DA" w:rsidP="00D3585E">
            <w:pPr>
              <w:jc w:val="center"/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2160" w:type="dxa"/>
          </w:tcPr>
          <w:p w:rsidR="00DE79DA" w:rsidRDefault="00DE79DA" w:rsidP="00D3585E">
            <w:pPr>
              <w:jc w:val="center"/>
            </w:pPr>
          </w:p>
        </w:tc>
        <w:tc>
          <w:tcPr>
            <w:tcW w:w="2520" w:type="dxa"/>
          </w:tcPr>
          <w:p w:rsidR="00DE79DA" w:rsidRDefault="00DE79DA" w:rsidP="00D3585E">
            <w:pPr>
              <w:jc w:val="center"/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2300" w:type="dxa"/>
          </w:tcPr>
          <w:p w:rsidR="00DE79DA" w:rsidRDefault="00DE79DA" w:rsidP="00D3585E">
            <w:pPr>
              <w:jc w:val="center"/>
            </w:pPr>
          </w:p>
        </w:tc>
      </w:tr>
    </w:tbl>
    <w:p w:rsidR="00DE79DA" w:rsidRDefault="00DE79DA" w:rsidP="00146913">
      <w:pPr>
        <w:jc w:val="center"/>
      </w:pPr>
    </w:p>
    <w:p w:rsidR="00DE79DA" w:rsidRPr="00E053D6" w:rsidRDefault="00DE79DA" w:rsidP="00196E90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  <w:t>Приложение № 2</w:t>
      </w:r>
    </w:p>
    <w:p w:rsidR="00DE79DA" w:rsidRPr="00E053D6" w:rsidRDefault="00DE79DA" w:rsidP="00196E90">
      <w:pPr>
        <w:jc w:val="right"/>
        <w:rPr>
          <w:b/>
          <w:sz w:val="22"/>
          <w:szCs w:val="22"/>
        </w:rPr>
      </w:pPr>
      <w:r w:rsidRPr="00E053D6">
        <w:rPr>
          <w:b/>
          <w:sz w:val="22"/>
          <w:szCs w:val="22"/>
        </w:rPr>
        <w:t>к Договору № _________</w:t>
      </w:r>
    </w:p>
    <w:p w:rsidR="00DE79DA" w:rsidRPr="00E053D6" w:rsidRDefault="00DE79DA" w:rsidP="00196E90">
      <w:pPr>
        <w:jc w:val="right"/>
        <w:rPr>
          <w:b/>
          <w:sz w:val="22"/>
          <w:szCs w:val="22"/>
        </w:rPr>
      </w:pPr>
      <w:r w:rsidRPr="00E053D6">
        <w:rPr>
          <w:b/>
          <w:sz w:val="22"/>
          <w:szCs w:val="22"/>
        </w:rPr>
        <w:t>от _________ 201</w:t>
      </w:r>
      <w:r>
        <w:rPr>
          <w:b/>
          <w:sz w:val="22"/>
          <w:szCs w:val="22"/>
        </w:rPr>
        <w:t>_</w:t>
      </w:r>
      <w:r w:rsidRPr="00E053D6">
        <w:rPr>
          <w:b/>
          <w:sz w:val="22"/>
          <w:szCs w:val="22"/>
        </w:rPr>
        <w:t xml:space="preserve"> г.</w:t>
      </w:r>
    </w:p>
    <w:p w:rsidR="00DE79DA" w:rsidRPr="00725962" w:rsidRDefault="00DE79DA" w:rsidP="00196E90">
      <w:pPr>
        <w:jc w:val="center"/>
        <w:rPr>
          <w:b/>
        </w:rPr>
      </w:pPr>
      <w:r>
        <w:rPr>
          <w:b/>
        </w:rPr>
        <w:t>ФОРМА АКТА ПРИЕМА-</w:t>
      </w:r>
      <w:r w:rsidRPr="00725962">
        <w:rPr>
          <w:b/>
        </w:rPr>
        <w:t>ПЕРЕДАЧИ ТОВАРА</w:t>
      </w:r>
    </w:p>
    <w:tbl>
      <w:tblPr>
        <w:tblW w:w="0" w:type="auto"/>
        <w:tblInd w:w="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311"/>
      </w:tblGrid>
      <w:tr w:rsidR="00DE79DA" w:rsidTr="00666D17">
        <w:trPr>
          <w:trHeight w:val="9156"/>
        </w:trPr>
        <w:tc>
          <w:tcPr>
            <w:tcW w:w="10311" w:type="dxa"/>
          </w:tcPr>
          <w:p w:rsidR="00DE79DA" w:rsidRDefault="00DE79DA" w:rsidP="00666D17">
            <w:pPr>
              <w:jc w:val="center"/>
              <w:rPr>
                <w:b/>
              </w:rPr>
            </w:pPr>
          </w:p>
          <w:p w:rsidR="00DE79DA" w:rsidRPr="00D63966" w:rsidRDefault="00DE79DA" w:rsidP="00666D17">
            <w:pPr>
              <w:jc w:val="center"/>
            </w:pPr>
            <w:r w:rsidRPr="00D63966">
              <w:rPr>
                <w:sz w:val="22"/>
                <w:szCs w:val="22"/>
              </w:rPr>
              <w:t>АКТ ПРИЕМА-ПЕРЕДАЧИ ТОВАРА</w:t>
            </w:r>
          </w:p>
          <w:p w:rsidR="00DE79DA" w:rsidRPr="00D63966" w:rsidRDefault="00DE79DA" w:rsidP="00666D17">
            <w:pPr>
              <w:jc w:val="center"/>
            </w:pPr>
            <w:r w:rsidRPr="00D63966">
              <w:rPr>
                <w:sz w:val="22"/>
                <w:szCs w:val="22"/>
              </w:rPr>
              <w:t>№ ___ от «___» ________201_ г.</w:t>
            </w:r>
          </w:p>
          <w:p w:rsidR="00DE79DA" w:rsidRPr="00D63966" w:rsidRDefault="00DE79DA" w:rsidP="00666D17">
            <w:pPr>
              <w:jc w:val="center"/>
            </w:pPr>
            <w:r w:rsidRPr="00D63966">
              <w:rPr>
                <w:sz w:val="22"/>
                <w:szCs w:val="22"/>
              </w:rPr>
              <w:t>ПО ДОГОВОРУ № ______ от «___» ________ 201_ г.</w:t>
            </w:r>
          </w:p>
          <w:p w:rsidR="00DE79DA" w:rsidRPr="00D63966" w:rsidRDefault="00DE79DA" w:rsidP="00666D17">
            <w:pPr>
              <w:jc w:val="center"/>
            </w:pPr>
          </w:p>
          <w:p w:rsidR="00DE79DA" w:rsidRPr="005C7F96" w:rsidRDefault="00DE79DA" w:rsidP="00666D17">
            <w:pPr>
              <w:shd w:val="clear" w:color="auto" w:fill="FFFFFF"/>
              <w:autoSpaceDE w:val="0"/>
              <w:autoSpaceDN w:val="0"/>
              <w:adjustRightInd w:val="0"/>
              <w:ind w:left="83" w:firstLine="709"/>
              <w:jc w:val="both"/>
            </w:pPr>
          </w:p>
          <w:p w:rsidR="00DE79DA" w:rsidRPr="005C7F96" w:rsidRDefault="00DE79DA" w:rsidP="00666D17">
            <w:pPr>
              <w:shd w:val="clear" w:color="auto" w:fill="FFFFFF"/>
              <w:autoSpaceDE w:val="0"/>
              <w:autoSpaceDN w:val="0"/>
              <w:adjustRightInd w:val="0"/>
              <w:ind w:left="83" w:firstLine="709"/>
              <w:jc w:val="both"/>
            </w:pPr>
          </w:p>
          <w:p w:rsidR="00DE79DA" w:rsidRPr="005C7F96" w:rsidRDefault="00DE79DA" w:rsidP="00666D17">
            <w:pPr>
              <w:shd w:val="clear" w:color="auto" w:fill="FFFFFF"/>
              <w:autoSpaceDE w:val="0"/>
              <w:autoSpaceDN w:val="0"/>
              <w:adjustRightInd w:val="0"/>
              <w:ind w:left="83" w:firstLine="709"/>
              <w:jc w:val="both"/>
            </w:pPr>
            <w:r w:rsidRPr="005C7F96">
              <w:rPr>
                <w:sz w:val="22"/>
                <w:szCs w:val="22"/>
              </w:rPr>
              <w:t>«Поставщик» _______________________ в лице _____________________, действующего на</w:t>
            </w:r>
            <w:r>
              <w:rPr>
                <w:sz w:val="22"/>
                <w:szCs w:val="22"/>
              </w:rPr>
              <w:t xml:space="preserve"> </w:t>
            </w:r>
            <w:r w:rsidRPr="005C7F96">
              <w:rPr>
                <w:sz w:val="22"/>
                <w:szCs w:val="22"/>
              </w:rPr>
              <w:t>основании ___________, с одной стороны и «Покупатель» ФГУП «ВНИИА» в лице Заместителя директора</w:t>
            </w:r>
            <w:r>
              <w:rPr>
                <w:sz w:val="22"/>
                <w:szCs w:val="22"/>
              </w:rPr>
              <w:t xml:space="preserve"> </w:t>
            </w:r>
            <w:r w:rsidRPr="005C7F96">
              <w:rPr>
                <w:sz w:val="22"/>
                <w:szCs w:val="22"/>
              </w:rPr>
              <w:t>Сапоновой Е.</w:t>
            </w:r>
            <w:r>
              <w:rPr>
                <w:sz w:val="22"/>
                <w:szCs w:val="22"/>
              </w:rPr>
              <w:t xml:space="preserve"> </w:t>
            </w:r>
            <w:r w:rsidRPr="005C7F96">
              <w:rPr>
                <w:sz w:val="22"/>
                <w:szCs w:val="22"/>
              </w:rPr>
              <w:t xml:space="preserve">А., действующего на основании доверенности </w:t>
            </w:r>
            <w:r>
              <w:rPr>
                <w:sz w:val="22"/>
                <w:szCs w:val="22"/>
              </w:rPr>
              <w:t>№ 400 от 25.03.2013 г.</w:t>
            </w:r>
            <w:r w:rsidRPr="005C7F96">
              <w:rPr>
                <w:sz w:val="22"/>
                <w:szCs w:val="22"/>
              </w:rPr>
              <w:t>, с другой стороны, составили</w:t>
            </w:r>
            <w:r>
              <w:rPr>
                <w:sz w:val="22"/>
                <w:szCs w:val="22"/>
              </w:rPr>
              <w:t xml:space="preserve"> </w:t>
            </w:r>
            <w:r w:rsidRPr="005C7F96">
              <w:rPr>
                <w:sz w:val="22"/>
                <w:szCs w:val="22"/>
              </w:rPr>
              <w:t>настоящий акт о следующем:</w:t>
            </w:r>
          </w:p>
          <w:p w:rsidR="00DE79DA" w:rsidRPr="005C7F96" w:rsidRDefault="00DE79DA" w:rsidP="00666D17">
            <w:pPr>
              <w:shd w:val="clear" w:color="auto" w:fill="FFFFFF"/>
              <w:autoSpaceDE w:val="0"/>
              <w:autoSpaceDN w:val="0"/>
              <w:adjustRightInd w:val="0"/>
              <w:ind w:left="83" w:firstLine="709"/>
              <w:jc w:val="both"/>
            </w:pPr>
          </w:p>
          <w:p w:rsidR="00DE79DA" w:rsidRPr="005C7F96" w:rsidRDefault="00DE79DA" w:rsidP="00666D17">
            <w:pPr>
              <w:shd w:val="clear" w:color="auto" w:fill="FFFFFF"/>
              <w:autoSpaceDE w:val="0"/>
              <w:autoSpaceDN w:val="0"/>
              <w:adjustRightInd w:val="0"/>
              <w:ind w:left="83"/>
              <w:jc w:val="both"/>
            </w:pPr>
            <w:r w:rsidRPr="005C7F96">
              <w:rPr>
                <w:sz w:val="22"/>
                <w:szCs w:val="22"/>
              </w:rPr>
              <w:t>1. Поставщик поставил, а Покупатель принял следующий Товар:</w:t>
            </w:r>
          </w:p>
          <w:p w:rsidR="00DE79DA" w:rsidRPr="005C7F96" w:rsidRDefault="00DE79DA" w:rsidP="00666D17">
            <w:pPr>
              <w:shd w:val="clear" w:color="auto" w:fill="FFFFFF"/>
              <w:autoSpaceDE w:val="0"/>
              <w:autoSpaceDN w:val="0"/>
              <w:adjustRightInd w:val="0"/>
              <w:ind w:left="83"/>
              <w:jc w:val="both"/>
            </w:pPr>
          </w:p>
          <w:tbl>
            <w:tblPr>
              <w:tblW w:w="978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540"/>
              <w:gridCol w:w="2800"/>
              <w:gridCol w:w="711"/>
              <w:gridCol w:w="673"/>
              <w:gridCol w:w="1102"/>
              <w:gridCol w:w="1440"/>
              <w:gridCol w:w="944"/>
              <w:gridCol w:w="1576"/>
            </w:tblGrid>
            <w:tr w:rsidR="00DE79DA" w:rsidRPr="005C7F96" w:rsidTr="00666D17">
              <w:trPr>
                <w:trHeight w:val="300"/>
                <w:jc w:val="center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>
                  <w:pPr>
                    <w:jc w:val="center"/>
                  </w:pPr>
                  <w:r w:rsidRPr="005C7F96">
                    <w:rPr>
                      <w:sz w:val="22"/>
                      <w:szCs w:val="22"/>
                    </w:rPr>
                    <w:t>№ п/п</w:t>
                  </w:r>
                </w:p>
              </w:tc>
              <w:tc>
                <w:tcPr>
                  <w:tcW w:w="2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>
                  <w:pPr>
                    <w:jc w:val="center"/>
                  </w:pPr>
                  <w:r w:rsidRPr="005C7F96">
                    <w:rPr>
                      <w:sz w:val="22"/>
                      <w:szCs w:val="22"/>
                    </w:rPr>
                    <w:t>Наименование Товара, марка (товарный знак) (Производитель/ страна происхождения)</w:t>
                  </w:r>
                </w:p>
              </w:tc>
              <w:tc>
                <w:tcPr>
                  <w:tcW w:w="7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>
                  <w:pPr>
                    <w:jc w:val="center"/>
                  </w:pPr>
                  <w:r w:rsidRPr="005C7F96">
                    <w:rPr>
                      <w:sz w:val="22"/>
                      <w:szCs w:val="22"/>
                    </w:rPr>
                    <w:t>Ед.</w:t>
                  </w:r>
                </w:p>
                <w:p w:rsidR="00DE79DA" w:rsidRPr="005C7F96" w:rsidRDefault="00DE79DA" w:rsidP="00666D17">
                  <w:pPr>
                    <w:jc w:val="center"/>
                  </w:pPr>
                  <w:r w:rsidRPr="005C7F96">
                    <w:rPr>
                      <w:sz w:val="22"/>
                      <w:szCs w:val="22"/>
                    </w:rPr>
                    <w:t>изм.</w:t>
                  </w:r>
                </w:p>
                <w:p w:rsidR="00DE79DA" w:rsidRPr="005C7F96" w:rsidRDefault="00DE79DA" w:rsidP="00666D17">
                  <w:pPr>
                    <w:jc w:val="center"/>
                  </w:pPr>
                  <w:r w:rsidRPr="005C7F96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>
                  <w:pPr>
                    <w:jc w:val="center"/>
                  </w:pPr>
                  <w:r w:rsidRPr="005C7F96">
                    <w:rPr>
                      <w:sz w:val="22"/>
                      <w:szCs w:val="22"/>
                    </w:rPr>
                    <w:t>Кол-во</w:t>
                  </w:r>
                </w:p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>
                  <w:pPr>
                    <w:ind w:right="77"/>
                    <w:jc w:val="center"/>
                  </w:pPr>
                  <w:r w:rsidRPr="005C7F96">
                    <w:rPr>
                      <w:sz w:val="22"/>
                      <w:szCs w:val="22"/>
                    </w:rPr>
                    <w:t>Цена, за ед. руб. коп.</w:t>
                  </w:r>
                </w:p>
                <w:p w:rsidR="00DE79DA" w:rsidRPr="005C7F96" w:rsidRDefault="00DE79DA" w:rsidP="00666D17">
                  <w:pPr>
                    <w:jc w:val="center"/>
                  </w:pP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>
                  <w:pPr>
                    <w:ind w:left="-113"/>
                    <w:jc w:val="center"/>
                  </w:pPr>
                  <w:r w:rsidRPr="005C7F96">
                    <w:rPr>
                      <w:sz w:val="22"/>
                      <w:szCs w:val="22"/>
                    </w:rPr>
                    <w:t>Общая стоимость без учета НДС, руб. коп.</w:t>
                  </w:r>
                </w:p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>
                  <w:pPr>
                    <w:jc w:val="center"/>
                  </w:pPr>
                  <w:r w:rsidRPr="005C7F96">
                    <w:rPr>
                      <w:sz w:val="22"/>
                      <w:szCs w:val="22"/>
                    </w:rPr>
                    <w:t>НДС (18%), руб. коп</w:t>
                  </w:r>
                </w:p>
              </w:tc>
              <w:tc>
                <w:tcPr>
                  <w:tcW w:w="1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>
                  <w:pPr>
                    <w:jc w:val="center"/>
                  </w:pPr>
                  <w:r w:rsidRPr="005C7F96">
                    <w:rPr>
                      <w:sz w:val="22"/>
                      <w:szCs w:val="22"/>
                    </w:rPr>
                    <w:t>Общая стоимость с учетом НДС,</w:t>
                  </w:r>
                </w:p>
                <w:p w:rsidR="00DE79DA" w:rsidRPr="005C7F96" w:rsidRDefault="00DE79DA" w:rsidP="00666D17">
                  <w:pPr>
                    <w:jc w:val="center"/>
                  </w:pPr>
                  <w:r w:rsidRPr="005C7F96">
                    <w:rPr>
                      <w:sz w:val="22"/>
                      <w:szCs w:val="22"/>
                    </w:rPr>
                    <w:t>руб. коп.</w:t>
                  </w:r>
                </w:p>
                <w:p w:rsidR="00DE79DA" w:rsidRPr="005C7F96" w:rsidRDefault="00DE79DA" w:rsidP="00666D17">
                  <w:pPr>
                    <w:jc w:val="center"/>
                  </w:pPr>
                </w:p>
              </w:tc>
            </w:tr>
            <w:tr w:rsidR="00DE79DA" w:rsidRPr="005C7F96" w:rsidTr="00666D17">
              <w:trPr>
                <w:jc w:val="center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>
                  <w:pPr>
                    <w:jc w:val="center"/>
                  </w:pPr>
                  <w:r w:rsidRPr="005C7F96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/>
              </w:tc>
              <w:tc>
                <w:tcPr>
                  <w:tcW w:w="7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/>
              </w:tc>
              <w:tc>
                <w:tcPr>
                  <w:tcW w:w="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/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/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/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/>
              </w:tc>
              <w:tc>
                <w:tcPr>
                  <w:tcW w:w="1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/>
              </w:tc>
            </w:tr>
            <w:tr w:rsidR="00DE79DA" w:rsidRPr="005C7F96" w:rsidTr="00666D17">
              <w:trPr>
                <w:jc w:val="center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>
                  <w:pPr>
                    <w:jc w:val="center"/>
                  </w:pPr>
                  <w:r w:rsidRPr="005C7F96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/>
              </w:tc>
              <w:tc>
                <w:tcPr>
                  <w:tcW w:w="7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/>
              </w:tc>
              <w:tc>
                <w:tcPr>
                  <w:tcW w:w="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/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/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/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/>
              </w:tc>
              <w:tc>
                <w:tcPr>
                  <w:tcW w:w="1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/>
              </w:tc>
            </w:tr>
            <w:tr w:rsidR="00DE79DA" w:rsidRPr="005C7F96" w:rsidTr="00666D17">
              <w:trPr>
                <w:jc w:val="center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>
                  <w:pPr>
                    <w:jc w:val="center"/>
                  </w:pPr>
                  <w:r w:rsidRPr="005C7F96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/>
              </w:tc>
              <w:tc>
                <w:tcPr>
                  <w:tcW w:w="7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/>
              </w:tc>
              <w:tc>
                <w:tcPr>
                  <w:tcW w:w="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/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/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/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/>
              </w:tc>
              <w:tc>
                <w:tcPr>
                  <w:tcW w:w="1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/>
              </w:tc>
            </w:tr>
            <w:tr w:rsidR="00DE79DA" w:rsidRPr="005C7F96" w:rsidTr="00666D17">
              <w:trPr>
                <w:jc w:val="center"/>
              </w:trPr>
              <w:tc>
                <w:tcPr>
                  <w:tcW w:w="33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>
                  <w:pPr>
                    <w:jc w:val="right"/>
                    <w:rPr>
                      <w:b/>
                    </w:rPr>
                  </w:pPr>
                  <w:r w:rsidRPr="005C7F96">
                    <w:rPr>
                      <w:b/>
                      <w:sz w:val="22"/>
                      <w:szCs w:val="22"/>
                    </w:rPr>
                    <w:t>Итого:</w:t>
                  </w:r>
                </w:p>
              </w:tc>
              <w:tc>
                <w:tcPr>
                  <w:tcW w:w="7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/>
              </w:tc>
              <w:tc>
                <w:tcPr>
                  <w:tcW w:w="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/>
              </w:tc>
              <w:tc>
                <w:tcPr>
                  <w:tcW w:w="1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/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/>
              </w:tc>
              <w:tc>
                <w:tcPr>
                  <w:tcW w:w="9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/>
              </w:tc>
              <w:tc>
                <w:tcPr>
                  <w:tcW w:w="15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E79DA" w:rsidRPr="005C7F96" w:rsidRDefault="00DE79DA" w:rsidP="00666D17">
                  <w:pPr>
                    <w:rPr>
                      <w:b/>
                    </w:rPr>
                  </w:pPr>
                </w:p>
              </w:tc>
            </w:tr>
          </w:tbl>
          <w:p w:rsidR="00DE79DA" w:rsidRPr="005C7F96" w:rsidRDefault="00DE79DA" w:rsidP="00666D17">
            <w:pPr>
              <w:shd w:val="clear" w:color="auto" w:fill="FFFFFF"/>
              <w:autoSpaceDE w:val="0"/>
              <w:autoSpaceDN w:val="0"/>
              <w:adjustRightInd w:val="0"/>
              <w:ind w:left="83"/>
              <w:jc w:val="both"/>
              <w:rPr>
                <w:i/>
                <w:iCs/>
              </w:rPr>
            </w:pPr>
          </w:p>
          <w:p w:rsidR="00DE79DA" w:rsidRPr="005C7F96" w:rsidRDefault="00DE79DA" w:rsidP="00666D17">
            <w:pPr>
              <w:shd w:val="clear" w:color="auto" w:fill="FFFFFF"/>
              <w:autoSpaceDE w:val="0"/>
              <w:autoSpaceDN w:val="0"/>
              <w:adjustRightInd w:val="0"/>
              <w:ind w:left="83"/>
              <w:jc w:val="both"/>
            </w:pPr>
            <w:r w:rsidRPr="005C7F96">
              <w:rPr>
                <w:sz w:val="22"/>
                <w:szCs w:val="22"/>
              </w:rPr>
              <w:t>2. Товар отвечает требованиям Договора.</w:t>
            </w:r>
          </w:p>
          <w:p w:rsidR="00DE79DA" w:rsidRPr="005C7F96" w:rsidRDefault="00DE79DA" w:rsidP="00666D17">
            <w:pPr>
              <w:shd w:val="clear" w:color="auto" w:fill="FFFFFF"/>
              <w:autoSpaceDE w:val="0"/>
              <w:autoSpaceDN w:val="0"/>
              <w:adjustRightInd w:val="0"/>
              <w:ind w:left="83" w:firstLine="709"/>
              <w:jc w:val="both"/>
            </w:pPr>
          </w:p>
          <w:p w:rsidR="00DE79DA" w:rsidRPr="005C7F96" w:rsidRDefault="00DE79DA" w:rsidP="00666D17">
            <w:pPr>
              <w:shd w:val="clear" w:color="auto" w:fill="FFFFFF"/>
              <w:autoSpaceDE w:val="0"/>
              <w:autoSpaceDN w:val="0"/>
              <w:adjustRightInd w:val="0"/>
              <w:ind w:left="83"/>
              <w:jc w:val="both"/>
            </w:pPr>
            <w:r w:rsidRPr="005C7F96">
              <w:rPr>
                <w:sz w:val="22"/>
                <w:szCs w:val="22"/>
              </w:rPr>
              <w:t>3. К настоящему акту прилагаются следующие документы, подтверждающие поставку Товара:</w:t>
            </w:r>
          </w:p>
          <w:p w:rsidR="00DE79DA" w:rsidRPr="005C7F96" w:rsidRDefault="00DE79DA" w:rsidP="00666D17">
            <w:pPr>
              <w:shd w:val="clear" w:color="auto" w:fill="FFFFFF"/>
              <w:autoSpaceDE w:val="0"/>
              <w:autoSpaceDN w:val="0"/>
              <w:adjustRightInd w:val="0"/>
              <w:ind w:left="83"/>
              <w:jc w:val="both"/>
            </w:pPr>
            <w:r w:rsidRPr="005C7F96">
              <w:rPr>
                <w:sz w:val="22"/>
                <w:szCs w:val="22"/>
              </w:rPr>
              <w:t xml:space="preserve">______________________________________________ </w:t>
            </w:r>
            <w:r w:rsidRPr="005C7F96">
              <w:rPr>
                <w:i/>
                <w:iCs/>
                <w:sz w:val="22"/>
                <w:szCs w:val="22"/>
              </w:rPr>
              <w:t>(перечислить документы)</w:t>
            </w:r>
          </w:p>
          <w:p w:rsidR="00DE79DA" w:rsidRPr="005C7F96" w:rsidRDefault="00DE79DA" w:rsidP="00666D17">
            <w:pPr>
              <w:shd w:val="clear" w:color="auto" w:fill="FFFFFF"/>
              <w:autoSpaceDE w:val="0"/>
              <w:autoSpaceDN w:val="0"/>
              <w:adjustRightInd w:val="0"/>
              <w:ind w:left="83"/>
              <w:jc w:val="both"/>
            </w:pPr>
          </w:p>
          <w:p w:rsidR="00DE79DA" w:rsidRPr="005C7F96" w:rsidRDefault="00DE79DA" w:rsidP="00666D17">
            <w:pPr>
              <w:shd w:val="clear" w:color="auto" w:fill="FFFFFF"/>
              <w:autoSpaceDE w:val="0"/>
              <w:autoSpaceDN w:val="0"/>
              <w:adjustRightInd w:val="0"/>
              <w:ind w:left="83"/>
              <w:jc w:val="both"/>
              <w:rPr>
                <w:b/>
                <w:bCs/>
              </w:rPr>
            </w:pPr>
          </w:p>
          <w:tbl>
            <w:tblPr>
              <w:tblW w:w="0" w:type="auto"/>
              <w:jc w:val="center"/>
              <w:tblCellMar>
                <w:left w:w="57" w:type="dxa"/>
                <w:right w:w="57" w:type="dxa"/>
              </w:tblCellMar>
              <w:tblLook w:val="01E0"/>
            </w:tblPr>
            <w:tblGrid>
              <w:gridCol w:w="2577"/>
              <w:gridCol w:w="2160"/>
              <w:gridCol w:w="2520"/>
              <w:gridCol w:w="2300"/>
            </w:tblGrid>
            <w:tr w:rsidR="00DE79DA" w:rsidRPr="005C7F96" w:rsidTr="00666D17">
              <w:trPr>
                <w:jc w:val="center"/>
              </w:trPr>
              <w:tc>
                <w:tcPr>
                  <w:tcW w:w="2577" w:type="dxa"/>
                </w:tcPr>
                <w:p w:rsidR="00DE79DA" w:rsidRPr="005C7F96" w:rsidRDefault="00DE79DA" w:rsidP="00666D17">
                  <w:pPr>
                    <w:jc w:val="both"/>
                  </w:pPr>
                  <w:r w:rsidRPr="005C7F96">
                    <w:rPr>
                      <w:sz w:val="22"/>
                      <w:szCs w:val="22"/>
                    </w:rPr>
                    <w:t>От Поставщика:</w:t>
                  </w:r>
                </w:p>
              </w:tc>
              <w:tc>
                <w:tcPr>
                  <w:tcW w:w="2160" w:type="dxa"/>
                </w:tcPr>
                <w:p w:rsidR="00DE79DA" w:rsidRPr="005C7F96" w:rsidRDefault="00DE79DA" w:rsidP="00666D17">
                  <w:pPr>
                    <w:jc w:val="both"/>
                  </w:pPr>
                </w:p>
              </w:tc>
              <w:tc>
                <w:tcPr>
                  <w:tcW w:w="2520" w:type="dxa"/>
                </w:tcPr>
                <w:p w:rsidR="00DE79DA" w:rsidRPr="005C7F96" w:rsidRDefault="00DE79DA" w:rsidP="00666D17">
                  <w:pPr>
                    <w:jc w:val="both"/>
                  </w:pPr>
                  <w:r w:rsidRPr="005C7F96">
                    <w:rPr>
                      <w:sz w:val="22"/>
                      <w:szCs w:val="22"/>
                    </w:rPr>
                    <w:t>От Покупателя:</w:t>
                  </w:r>
                </w:p>
              </w:tc>
              <w:tc>
                <w:tcPr>
                  <w:tcW w:w="2300" w:type="dxa"/>
                </w:tcPr>
                <w:p w:rsidR="00DE79DA" w:rsidRPr="005C7F96" w:rsidRDefault="00DE79DA" w:rsidP="00666D17">
                  <w:pPr>
                    <w:jc w:val="both"/>
                  </w:pPr>
                </w:p>
              </w:tc>
            </w:tr>
            <w:tr w:rsidR="00DE79DA" w:rsidRPr="005C7F96" w:rsidTr="00666D17">
              <w:trPr>
                <w:trHeight w:val="172"/>
                <w:jc w:val="center"/>
              </w:trPr>
              <w:tc>
                <w:tcPr>
                  <w:tcW w:w="2577" w:type="dxa"/>
                </w:tcPr>
                <w:p w:rsidR="00DE79DA" w:rsidRPr="005C7F96" w:rsidRDefault="00DE79DA" w:rsidP="00666D17">
                  <w:pPr>
                    <w:jc w:val="both"/>
                  </w:pPr>
                </w:p>
              </w:tc>
              <w:tc>
                <w:tcPr>
                  <w:tcW w:w="2160" w:type="dxa"/>
                </w:tcPr>
                <w:p w:rsidR="00DE79DA" w:rsidRPr="005C7F96" w:rsidRDefault="00DE79DA" w:rsidP="00666D17">
                  <w:pPr>
                    <w:jc w:val="both"/>
                  </w:pPr>
                </w:p>
              </w:tc>
              <w:tc>
                <w:tcPr>
                  <w:tcW w:w="2520" w:type="dxa"/>
                </w:tcPr>
                <w:p w:rsidR="00DE79DA" w:rsidRPr="005C7F96" w:rsidRDefault="00DE79DA" w:rsidP="00666D17">
                  <w:pPr>
                    <w:jc w:val="both"/>
                  </w:pPr>
                </w:p>
              </w:tc>
              <w:tc>
                <w:tcPr>
                  <w:tcW w:w="2300" w:type="dxa"/>
                </w:tcPr>
                <w:p w:rsidR="00DE79DA" w:rsidRPr="005C7F96" w:rsidRDefault="00DE79DA" w:rsidP="00666D17">
                  <w:pPr>
                    <w:jc w:val="both"/>
                  </w:pPr>
                </w:p>
              </w:tc>
            </w:tr>
            <w:tr w:rsidR="00DE79DA" w:rsidRPr="005C7F96" w:rsidTr="00666D17">
              <w:trPr>
                <w:jc w:val="center"/>
              </w:trPr>
              <w:tc>
                <w:tcPr>
                  <w:tcW w:w="2577" w:type="dxa"/>
                </w:tcPr>
                <w:p w:rsidR="00DE79DA" w:rsidRPr="005C7F96" w:rsidRDefault="00DE79DA" w:rsidP="00666D17">
                  <w:pPr>
                    <w:jc w:val="both"/>
                  </w:pPr>
                </w:p>
              </w:tc>
              <w:tc>
                <w:tcPr>
                  <w:tcW w:w="2160" w:type="dxa"/>
                </w:tcPr>
                <w:p w:rsidR="00DE79DA" w:rsidRPr="005C7F96" w:rsidRDefault="00DE79DA" w:rsidP="00666D17">
                  <w:pPr>
                    <w:jc w:val="both"/>
                  </w:pPr>
                </w:p>
              </w:tc>
              <w:tc>
                <w:tcPr>
                  <w:tcW w:w="2520" w:type="dxa"/>
                </w:tcPr>
                <w:p w:rsidR="00DE79DA" w:rsidRPr="005C7F96" w:rsidRDefault="00DE79DA" w:rsidP="00666D17">
                  <w:pPr>
                    <w:jc w:val="both"/>
                  </w:pPr>
                </w:p>
              </w:tc>
              <w:tc>
                <w:tcPr>
                  <w:tcW w:w="2300" w:type="dxa"/>
                </w:tcPr>
                <w:p w:rsidR="00DE79DA" w:rsidRPr="005C7F96" w:rsidRDefault="00DE79DA" w:rsidP="00666D17">
                  <w:pPr>
                    <w:jc w:val="both"/>
                  </w:pPr>
                </w:p>
              </w:tc>
            </w:tr>
            <w:tr w:rsidR="00DE79DA" w:rsidRPr="005C7F96" w:rsidTr="00666D17">
              <w:trPr>
                <w:jc w:val="center"/>
              </w:trPr>
              <w:tc>
                <w:tcPr>
                  <w:tcW w:w="2577" w:type="dxa"/>
                  <w:tcBorders>
                    <w:bottom w:val="single" w:sz="4" w:space="0" w:color="auto"/>
                  </w:tcBorders>
                </w:tcPr>
                <w:p w:rsidR="00DE79DA" w:rsidRPr="005C7F96" w:rsidRDefault="00DE79DA" w:rsidP="00666D17">
                  <w:pPr>
                    <w:jc w:val="both"/>
                  </w:pPr>
                </w:p>
              </w:tc>
              <w:tc>
                <w:tcPr>
                  <w:tcW w:w="2160" w:type="dxa"/>
                </w:tcPr>
                <w:p w:rsidR="00DE79DA" w:rsidRPr="005C7F96" w:rsidRDefault="00DE79DA" w:rsidP="00666D17">
                  <w:pPr>
                    <w:jc w:val="both"/>
                  </w:pPr>
                </w:p>
              </w:tc>
              <w:tc>
                <w:tcPr>
                  <w:tcW w:w="2520" w:type="dxa"/>
                  <w:tcBorders>
                    <w:bottom w:val="single" w:sz="4" w:space="0" w:color="auto"/>
                  </w:tcBorders>
                </w:tcPr>
                <w:p w:rsidR="00DE79DA" w:rsidRPr="005C7F96" w:rsidRDefault="00DE79DA" w:rsidP="00666D17">
                  <w:pPr>
                    <w:jc w:val="both"/>
                  </w:pPr>
                </w:p>
              </w:tc>
              <w:tc>
                <w:tcPr>
                  <w:tcW w:w="2300" w:type="dxa"/>
                </w:tcPr>
                <w:p w:rsidR="00DE79DA" w:rsidRPr="005C7F96" w:rsidRDefault="00DE79DA" w:rsidP="00666D17">
                  <w:pPr>
                    <w:jc w:val="both"/>
                  </w:pPr>
                  <w:r w:rsidRPr="005C7F96">
                    <w:rPr>
                      <w:sz w:val="22"/>
                      <w:szCs w:val="22"/>
                    </w:rPr>
                    <w:t>Сапонова Е.А.</w:t>
                  </w:r>
                </w:p>
              </w:tc>
            </w:tr>
            <w:tr w:rsidR="00DE79DA" w:rsidRPr="008905EA" w:rsidTr="00666D17">
              <w:trPr>
                <w:jc w:val="center"/>
              </w:trPr>
              <w:tc>
                <w:tcPr>
                  <w:tcW w:w="2577" w:type="dxa"/>
                </w:tcPr>
                <w:p w:rsidR="00DE79DA" w:rsidRPr="005C7F96" w:rsidRDefault="00DE79DA" w:rsidP="00666D17">
                  <w:pPr>
                    <w:jc w:val="both"/>
                  </w:pPr>
                  <w:r w:rsidRPr="005C7F96">
                    <w:rPr>
                      <w:sz w:val="22"/>
                      <w:szCs w:val="22"/>
                    </w:rPr>
                    <w:t>М.П.</w:t>
                  </w:r>
                </w:p>
              </w:tc>
              <w:tc>
                <w:tcPr>
                  <w:tcW w:w="2160" w:type="dxa"/>
                </w:tcPr>
                <w:p w:rsidR="00DE79DA" w:rsidRPr="005C7F96" w:rsidRDefault="00DE79DA" w:rsidP="00666D17">
                  <w:pPr>
                    <w:jc w:val="both"/>
                  </w:pPr>
                </w:p>
              </w:tc>
              <w:tc>
                <w:tcPr>
                  <w:tcW w:w="2520" w:type="dxa"/>
                </w:tcPr>
                <w:p w:rsidR="00DE79DA" w:rsidRPr="008905EA" w:rsidRDefault="00DE79DA" w:rsidP="00666D17">
                  <w:pPr>
                    <w:jc w:val="both"/>
                  </w:pPr>
                  <w:r w:rsidRPr="005C7F96">
                    <w:rPr>
                      <w:sz w:val="22"/>
                      <w:szCs w:val="22"/>
                    </w:rPr>
                    <w:t>М.П.</w:t>
                  </w:r>
                </w:p>
              </w:tc>
              <w:tc>
                <w:tcPr>
                  <w:tcW w:w="2300" w:type="dxa"/>
                </w:tcPr>
                <w:p w:rsidR="00DE79DA" w:rsidRPr="008905EA" w:rsidRDefault="00DE79DA" w:rsidP="00666D17">
                  <w:pPr>
                    <w:jc w:val="both"/>
                  </w:pPr>
                </w:p>
              </w:tc>
            </w:tr>
          </w:tbl>
          <w:p w:rsidR="00DE79DA" w:rsidRDefault="00DE79DA" w:rsidP="00666D17">
            <w:pPr>
              <w:shd w:val="clear" w:color="auto" w:fill="FFFFFF"/>
              <w:autoSpaceDE w:val="0"/>
              <w:autoSpaceDN w:val="0"/>
              <w:adjustRightInd w:val="0"/>
              <w:ind w:left="83"/>
              <w:jc w:val="both"/>
              <w:rPr>
                <w:b/>
              </w:rPr>
            </w:pPr>
          </w:p>
        </w:tc>
      </w:tr>
    </w:tbl>
    <w:p w:rsidR="00DE79DA" w:rsidRDefault="00DE79DA" w:rsidP="00196E90">
      <w:pPr>
        <w:jc w:val="center"/>
        <w:rPr>
          <w:b/>
          <w:sz w:val="22"/>
          <w:szCs w:val="22"/>
        </w:rPr>
      </w:pPr>
    </w:p>
    <w:p w:rsidR="00DE79DA" w:rsidRDefault="00DE79DA" w:rsidP="00196E90">
      <w:pPr>
        <w:rPr>
          <w:b/>
          <w:sz w:val="22"/>
        </w:rPr>
      </w:pPr>
    </w:p>
    <w:tbl>
      <w:tblPr>
        <w:tblW w:w="0" w:type="auto"/>
        <w:jc w:val="center"/>
        <w:tblCellMar>
          <w:left w:w="57" w:type="dxa"/>
          <w:right w:w="57" w:type="dxa"/>
        </w:tblCellMar>
        <w:tblLook w:val="01E0"/>
      </w:tblPr>
      <w:tblGrid>
        <w:gridCol w:w="2577"/>
        <w:gridCol w:w="2160"/>
        <w:gridCol w:w="2520"/>
        <w:gridCol w:w="2300"/>
      </w:tblGrid>
      <w:tr w:rsidR="00DE79DA" w:rsidRPr="008905EA" w:rsidTr="00196E90">
        <w:trPr>
          <w:jc w:val="center"/>
        </w:trPr>
        <w:tc>
          <w:tcPr>
            <w:tcW w:w="2577" w:type="dxa"/>
          </w:tcPr>
          <w:p w:rsidR="00DE79DA" w:rsidRPr="008905EA" w:rsidRDefault="00DE79DA" w:rsidP="00196E90">
            <w:pPr>
              <w:jc w:val="both"/>
            </w:pPr>
            <w:r w:rsidRPr="008905EA">
              <w:rPr>
                <w:sz w:val="22"/>
                <w:szCs w:val="22"/>
              </w:rPr>
              <w:t>От Поставщика:</w:t>
            </w:r>
          </w:p>
        </w:tc>
        <w:tc>
          <w:tcPr>
            <w:tcW w:w="2160" w:type="dxa"/>
          </w:tcPr>
          <w:p w:rsidR="00DE79DA" w:rsidRPr="008905EA" w:rsidRDefault="00DE79DA" w:rsidP="00196E90">
            <w:pPr>
              <w:jc w:val="both"/>
            </w:pPr>
          </w:p>
        </w:tc>
        <w:tc>
          <w:tcPr>
            <w:tcW w:w="2520" w:type="dxa"/>
          </w:tcPr>
          <w:p w:rsidR="00DE79DA" w:rsidRPr="008905EA" w:rsidRDefault="00DE79DA" w:rsidP="00196E90">
            <w:pPr>
              <w:jc w:val="both"/>
            </w:pPr>
            <w:r w:rsidRPr="008905EA">
              <w:rPr>
                <w:sz w:val="22"/>
                <w:szCs w:val="22"/>
              </w:rPr>
              <w:t>От Покупателя:</w:t>
            </w:r>
          </w:p>
        </w:tc>
        <w:tc>
          <w:tcPr>
            <w:tcW w:w="2300" w:type="dxa"/>
          </w:tcPr>
          <w:p w:rsidR="00DE79DA" w:rsidRPr="008905EA" w:rsidRDefault="00DE79DA" w:rsidP="00196E90">
            <w:pPr>
              <w:jc w:val="both"/>
            </w:pPr>
          </w:p>
        </w:tc>
      </w:tr>
      <w:tr w:rsidR="00DE79DA" w:rsidRPr="008905EA" w:rsidTr="00196E90">
        <w:trPr>
          <w:trHeight w:val="172"/>
          <w:jc w:val="center"/>
        </w:trPr>
        <w:tc>
          <w:tcPr>
            <w:tcW w:w="2577" w:type="dxa"/>
          </w:tcPr>
          <w:p w:rsidR="00DE79DA" w:rsidRPr="008905EA" w:rsidRDefault="00DE79DA" w:rsidP="00196E90">
            <w:pPr>
              <w:jc w:val="both"/>
            </w:pPr>
          </w:p>
        </w:tc>
        <w:tc>
          <w:tcPr>
            <w:tcW w:w="2160" w:type="dxa"/>
          </w:tcPr>
          <w:p w:rsidR="00DE79DA" w:rsidRPr="008905EA" w:rsidRDefault="00DE79DA" w:rsidP="00196E90">
            <w:pPr>
              <w:jc w:val="both"/>
            </w:pPr>
          </w:p>
        </w:tc>
        <w:tc>
          <w:tcPr>
            <w:tcW w:w="2520" w:type="dxa"/>
          </w:tcPr>
          <w:p w:rsidR="00DE79DA" w:rsidRPr="008905EA" w:rsidRDefault="00DE79DA" w:rsidP="00196E90">
            <w:pPr>
              <w:jc w:val="both"/>
            </w:pPr>
          </w:p>
        </w:tc>
        <w:tc>
          <w:tcPr>
            <w:tcW w:w="2300" w:type="dxa"/>
          </w:tcPr>
          <w:p w:rsidR="00DE79DA" w:rsidRPr="008905EA" w:rsidRDefault="00DE79DA" w:rsidP="00196E90">
            <w:pPr>
              <w:jc w:val="both"/>
            </w:pPr>
          </w:p>
        </w:tc>
      </w:tr>
      <w:tr w:rsidR="00DE79DA" w:rsidRPr="008905EA" w:rsidTr="00196E90">
        <w:trPr>
          <w:jc w:val="center"/>
        </w:trPr>
        <w:tc>
          <w:tcPr>
            <w:tcW w:w="2577" w:type="dxa"/>
          </w:tcPr>
          <w:p w:rsidR="00DE79DA" w:rsidRPr="008905EA" w:rsidRDefault="00DE79DA" w:rsidP="00196E90">
            <w:pPr>
              <w:jc w:val="both"/>
            </w:pPr>
          </w:p>
        </w:tc>
        <w:tc>
          <w:tcPr>
            <w:tcW w:w="2160" w:type="dxa"/>
          </w:tcPr>
          <w:p w:rsidR="00DE79DA" w:rsidRPr="008905EA" w:rsidRDefault="00DE79DA" w:rsidP="00196E90">
            <w:pPr>
              <w:jc w:val="both"/>
            </w:pPr>
          </w:p>
        </w:tc>
        <w:tc>
          <w:tcPr>
            <w:tcW w:w="2520" w:type="dxa"/>
          </w:tcPr>
          <w:p w:rsidR="00DE79DA" w:rsidRPr="008905EA" w:rsidRDefault="00DE79DA" w:rsidP="00196E90">
            <w:pPr>
              <w:jc w:val="both"/>
            </w:pPr>
          </w:p>
        </w:tc>
        <w:tc>
          <w:tcPr>
            <w:tcW w:w="2300" w:type="dxa"/>
          </w:tcPr>
          <w:p w:rsidR="00DE79DA" w:rsidRPr="008905EA" w:rsidRDefault="00DE79DA" w:rsidP="00196E90">
            <w:pPr>
              <w:jc w:val="both"/>
            </w:pPr>
          </w:p>
        </w:tc>
      </w:tr>
      <w:tr w:rsidR="00DE79DA" w:rsidRPr="008905EA" w:rsidTr="00196E90">
        <w:trPr>
          <w:jc w:val="center"/>
        </w:trPr>
        <w:tc>
          <w:tcPr>
            <w:tcW w:w="2577" w:type="dxa"/>
            <w:tcBorders>
              <w:bottom w:val="single" w:sz="4" w:space="0" w:color="auto"/>
            </w:tcBorders>
          </w:tcPr>
          <w:p w:rsidR="00DE79DA" w:rsidRPr="008905EA" w:rsidRDefault="00DE79DA" w:rsidP="00196E90">
            <w:pPr>
              <w:jc w:val="both"/>
            </w:pPr>
          </w:p>
        </w:tc>
        <w:tc>
          <w:tcPr>
            <w:tcW w:w="2160" w:type="dxa"/>
          </w:tcPr>
          <w:p w:rsidR="00DE79DA" w:rsidRPr="008905EA" w:rsidRDefault="00DE79DA" w:rsidP="00196E90">
            <w:pPr>
              <w:jc w:val="both"/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DE79DA" w:rsidRPr="008905EA" w:rsidRDefault="00DE79DA" w:rsidP="00196E90">
            <w:pPr>
              <w:jc w:val="both"/>
            </w:pPr>
          </w:p>
        </w:tc>
        <w:tc>
          <w:tcPr>
            <w:tcW w:w="2300" w:type="dxa"/>
          </w:tcPr>
          <w:p w:rsidR="00DE79DA" w:rsidRPr="008905EA" w:rsidRDefault="00DE79DA" w:rsidP="00196E90">
            <w:pPr>
              <w:jc w:val="both"/>
            </w:pPr>
            <w:r w:rsidRPr="008905EA">
              <w:rPr>
                <w:sz w:val="22"/>
                <w:szCs w:val="22"/>
              </w:rPr>
              <w:t>Сапонова Е.А.</w:t>
            </w:r>
          </w:p>
        </w:tc>
      </w:tr>
      <w:tr w:rsidR="00DE79DA" w:rsidRPr="008905EA" w:rsidTr="00196E90">
        <w:trPr>
          <w:jc w:val="center"/>
        </w:trPr>
        <w:tc>
          <w:tcPr>
            <w:tcW w:w="2577" w:type="dxa"/>
          </w:tcPr>
          <w:p w:rsidR="00DE79DA" w:rsidRPr="008905EA" w:rsidRDefault="00DE79DA" w:rsidP="00196E90">
            <w:pPr>
              <w:jc w:val="both"/>
            </w:pPr>
            <w:r w:rsidRPr="008905EA">
              <w:rPr>
                <w:sz w:val="22"/>
                <w:szCs w:val="22"/>
              </w:rPr>
              <w:t>М.П.</w:t>
            </w:r>
          </w:p>
        </w:tc>
        <w:tc>
          <w:tcPr>
            <w:tcW w:w="2160" w:type="dxa"/>
          </w:tcPr>
          <w:p w:rsidR="00DE79DA" w:rsidRPr="008905EA" w:rsidRDefault="00DE79DA" w:rsidP="00196E90">
            <w:pPr>
              <w:jc w:val="both"/>
            </w:pPr>
          </w:p>
        </w:tc>
        <w:tc>
          <w:tcPr>
            <w:tcW w:w="2520" w:type="dxa"/>
          </w:tcPr>
          <w:p w:rsidR="00DE79DA" w:rsidRPr="008905EA" w:rsidRDefault="00DE79DA" w:rsidP="00196E90">
            <w:pPr>
              <w:jc w:val="both"/>
            </w:pPr>
            <w:r w:rsidRPr="008905EA">
              <w:rPr>
                <w:sz w:val="22"/>
                <w:szCs w:val="22"/>
              </w:rPr>
              <w:t>М.П.</w:t>
            </w:r>
          </w:p>
        </w:tc>
        <w:tc>
          <w:tcPr>
            <w:tcW w:w="2300" w:type="dxa"/>
          </w:tcPr>
          <w:p w:rsidR="00DE79DA" w:rsidRPr="008905EA" w:rsidRDefault="00DE79DA" w:rsidP="00196E90">
            <w:pPr>
              <w:jc w:val="both"/>
            </w:pPr>
          </w:p>
        </w:tc>
      </w:tr>
    </w:tbl>
    <w:p w:rsidR="00DE79DA" w:rsidRDefault="00DE79DA" w:rsidP="00196E90">
      <w:pPr>
        <w:rPr>
          <w:b/>
          <w:sz w:val="22"/>
        </w:rPr>
      </w:pPr>
    </w:p>
    <w:p w:rsidR="00DE79DA" w:rsidRPr="00DC5F57" w:rsidRDefault="00DE79DA" w:rsidP="00EE4F31">
      <w:pPr>
        <w:tabs>
          <w:tab w:val="left" w:pos="5010"/>
        </w:tabs>
        <w:suppressAutoHyphens/>
        <w:ind w:right="-1"/>
        <w:outlineLvl w:val="0"/>
      </w:pPr>
    </w:p>
    <w:sectPr w:rsidR="00DE79DA" w:rsidRPr="00DC5F57" w:rsidSect="001E38D1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692" w:right="567" w:bottom="539" w:left="900" w:header="360" w:footer="2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79DA" w:rsidRDefault="00DE79DA">
      <w:r>
        <w:separator/>
      </w:r>
    </w:p>
  </w:endnote>
  <w:endnote w:type="continuationSeparator" w:id="0">
    <w:p w:rsidR="00DE79DA" w:rsidRDefault="00DE79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9DA" w:rsidRDefault="00DE79DA">
    <w:pPr>
      <w:pStyle w:val="Footer"/>
      <w:framePr w:wrap="auto" w:vAnchor="text" w:hAnchor="page" w:x="11161" w:yAlign="bottom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DE79DA" w:rsidRDefault="00DE79D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79DA" w:rsidRDefault="00DE79DA">
      <w:r>
        <w:separator/>
      </w:r>
    </w:p>
  </w:footnote>
  <w:footnote w:type="continuationSeparator" w:id="0">
    <w:p w:rsidR="00DE79DA" w:rsidRDefault="00DE79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9DA" w:rsidRDefault="00DE79D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9DA" w:rsidRDefault="00DE79DA">
    <w:pPr>
      <w:pStyle w:val="Header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9DA" w:rsidRDefault="00DE79D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3AC5548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0C82D6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64C07B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E0AFE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94A2A15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93465A2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2E0F088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27EAC3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1B4BA0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E20508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1FFF32B0"/>
    <w:multiLevelType w:val="multilevel"/>
    <w:tmpl w:val="04190023"/>
    <w:lvl w:ilvl="0">
      <w:start w:val="1"/>
      <w:numFmt w:val="upperRoman"/>
      <w:pStyle w:val="Heading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Heading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2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3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13B6"/>
    <w:rsid w:val="0000167A"/>
    <w:rsid w:val="0000303C"/>
    <w:rsid w:val="00004004"/>
    <w:rsid w:val="00004476"/>
    <w:rsid w:val="00004A25"/>
    <w:rsid w:val="00004E04"/>
    <w:rsid w:val="00005550"/>
    <w:rsid w:val="00005623"/>
    <w:rsid w:val="0000662D"/>
    <w:rsid w:val="0000687B"/>
    <w:rsid w:val="0000689C"/>
    <w:rsid w:val="00006AAE"/>
    <w:rsid w:val="000071A4"/>
    <w:rsid w:val="000119DE"/>
    <w:rsid w:val="00011BB9"/>
    <w:rsid w:val="00011DD9"/>
    <w:rsid w:val="00012710"/>
    <w:rsid w:val="00012ED4"/>
    <w:rsid w:val="000152B7"/>
    <w:rsid w:val="000158C8"/>
    <w:rsid w:val="00016384"/>
    <w:rsid w:val="00017618"/>
    <w:rsid w:val="000212E2"/>
    <w:rsid w:val="00022ABC"/>
    <w:rsid w:val="000263F5"/>
    <w:rsid w:val="000264CE"/>
    <w:rsid w:val="000271FB"/>
    <w:rsid w:val="00030B42"/>
    <w:rsid w:val="0003182B"/>
    <w:rsid w:val="00031977"/>
    <w:rsid w:val="00033633"/>
    <w:rsid w:val="00033A28"/>
    <w:rsid w:val="00033B5B"/>
    <w:rsid w:val="00033EEC"/>
    <w:rsid w:val="000349A4"/>
    <w:rsid w:val="00034AD6"/>
    <w:rsid w:val="00034BD7"/>
    <w:rsid w:val="00036541"/>
    <w:rsid w:val="000376FD"/>
    <w:rsid w:val="00041664"/>
    <w:rsid w:val="00042330"/>
    <w:rsid w:val="00043441"/>
    <w:rsid w:val="000448DA"/>
    <w:rsid w:val="00044F5E"/>
    <w:rsid w:val="000465E4"/>
    <w:rsid w:val="00047FA5"/>
    <w:rsid w:val="00050057"/>
    <w:rsid w:val="0005066C"/>
    <w:rsid w:val="0005184D"/>
    <w:rsid w:val="00051909"/>
    <w:rsid w:val="00051ADF"/>
    <w:rsid w:val="0005405A"/>
    <w:rsid w:val="00055BFF"/>
    <w:rsid w:val="00055EEF"/>
    <w:rsid w:val="000577A2"/>
    <w:rsid w:val="000579F5"/>
    <w:rsid w:val="00057B03"/>
    <w:rsid w:val="000610F7"/>
    <w:rsid w:val="000612B9"/>
    <w:rsid w:val="00061B5C"/>
    <w:rsid w:val="0006245D"/>
    <w:rsid w:val="00062EE3"/>
    <w:rsid w:val="000657FA"/>
    <w:rsid w:val="0006665C"/>
    <w:rsid w:val="000672A4"/>
    <w:rsid w:val="0007090B"/>
    <w:rsid w:val="00072BA0"/>
    <w:rsid w:val="00072E97"/>
    <w:rsid w:val="000730CE"/>
    <w:rsid w:val="00074B7C"/>
    <w:rsid w:val="00076CE4"/>
    <w:rsid w:val="00077935"/>
    <w:rsid w:val="0008001E"/>
    <w:rsid w:val="00081268"/>
    <w:rsid w:val="000827FD"/>
    <w:rsid w:val="00084243"/>
    <w:rsid w:val="00086C3C"/>
    <w:rsid w:val="00087A8D"/>
    <w:rsid w:val="00090830"/>
    <w:rsid w:val="00090C5C"/>
    <w:rsid w:val="00090E43"/>
    <w:rsid w:val="000914C8"/>
    <w:rsid w:val="00094181"/>
    <w:rsid w:val="00094224"/>
    <w:rsid w:val="0009504E"/>
    <w:rsid w:val="0009536C"/>
    <w:rsid w:val="0009577C"/>
    <w:rsid w:val="0009620E"/>
    <w:rsid w:val="000963C7"/>
    <w:rsid w:val="000A1C77"/>
    <w:rsid w:val="000A2951"/>
    <w:rsid w:val="000A31CF"/>
    <w:rsid w:val="000A50B0"/>
    <w:rsid w:val="000A5F84"/>
    <w:rsid w:val="000A6200"/>
    <w:rsid w:val="000A6265"/>
    <w:rsid w:val="000A6974"/>
    <w:rsid w:val="000A7ABC"/>
    <w:rsid w:val="000B0207"/>
    <w:rsid w:val="000B0EFD"/>
    <w:rsid w:val="000B1820"/>
    <w:rsid w:val="000B1DEB"/>
    <w:rsid w:val="000B2E91"/>
    <w:rsid w:val="000B3DA9"/>
    <w:rsid w:val="000B42FA"/>
    <w:rsid w:val="000B6D5B"/>
    <w:rsid w:val="000B782B"/>
    <w:rsid w:val="000C0254"/>
    <w:rsid w:val="000C0353"/>
    <w:rsid w:val="000C0ECD"/>
    <w:rsid w:val="000C2293"/>
    <w:rsid w:val="000C2A5C"/>
    <w:rsid w:val="000C3342"/>
    <w:rsid w:val="000C4877"/>
    <w:rsid w:val="000C65A3"/>
    <w:rsid w:val="000D0873"/>
    <w:rsid w:val="000D2C4A"/>
    <w:rsid w:val="000D5FAF"/>
    <w:rsid w:val="000D79A0"/>
    <w:rsid w:val="000E033A"/>
    <w:rsid w:val="000E2B11"/>
    <w:rsid w:val="000E3D35"/>
    <w:rsid w:val="000E55F2"/>
    <w:rsid w:val="000E6663"/>
    <w:rsid w:val="000E76D4"/>
    <w:rsid w:val="000F1642"/>
    <w:rsid w:val="000F16BF"/>
    <w:rsid w:val="000F2679"/>
    <w:rsid w:val="000F321C"/>
    <w:rsid w:val="000F5078"/>
    <w:rsid w:val="000F72B4"/>
    <w:rsid w:val="000F7677"/>
    <w:rsid w:val="0010061A"/>
    <w:rsid w:val="00100799"/>
    <w:rsid w:val="001007DC"/>
    <w:rsid w:val="00100A0E"/>
    <w:rsid w:val="00101CE8"/>
    <w:rsid w:val="00103388"/>
    <w:rsid w:val="00103F39"/>
    <w:rsid w:val="001048DB"/>
    <w:rsid w:val="00105AE7"/>
    <w:rsid w:val="00105EAF"/>
    <w:rsid w:val="00106922"/>
    <w:rsid w:val="0010693E"/>
    <w:rsid w:val="00106F0E"/>
    <w:rsid w:val="001075BA"/>
    <w:rsid w:val="00107979"/>
    <w:rsid w:val="00111F5C"/>
    <w:rsid w:val="00112363"/>
    <w:rsid w:val="00113C76"/>
    <w:rsid w:val="00115CD6"/>
    <w:rsid w:val="00116BA7"/>
    <w:rsid w:val="00117163"/>
    <w:rsid w:val="00117538"/>
    <w:rsid w:val="00117EA8"/>
    <w:rsid w:val="001209F8"/>
    <w:rsid w:val="00120DB7"/>
    <w:rsid w:val="00124C0A"/>
    <w:rsid w:val="0012593A"/>
    <w:rsid w:val="00130376"/>
    <w:rsid w:val="001309BE"/>
    <w:rsid w:val="00130AFC"/>
    <w:rsid w:val="00130E2F"/>
    <w:rsid w:val="00130EC3"/>
    <w:rsid w:val="00132817"/>
    <w:rsid w:val="00133BD5"/>
    <w:rsid w:val="00133D99"/>
    <w:rsid w:val="0013483F"/>
    <w:rsid w:val="00134F57"/>
    <w:rsid w:val="00135748"/>
    <w:rsid w:val="00135C24"/>
    <w:rsid w:val="00137B34"/>
    <w:rsid w:val="00137D5C"/>
    <w:rsid w:val="001404AE"/>
    <w:rsid w:val="00140DDA"/>
    <w:rsid w:val="00141041"/>
    <w:rsid w:val="001411F0"/>
    <w:rsid w:val="00142283"/>
    <w:rsid w:val="00142369"/>
    <w:rsid w:val="001423D2"/>
    <w:rsid w:val="0014242A"/>
    <w:rsid w:val="00142DF4"/>
    <w:rsid w:val="001431B4"/>
    <w:rsid w:val="001435F5"/>
    <w:rsid w:val="00143C05"/>
    <w:rsid w:val="001454D5"/>
    <w:rsid w:val="00145E3B"/>
    <w:rsid w:val="00146913"/>
    <w:rsid w:val="00146A2A"/>
    <w:rsid w:val="00146B25"/>
    <w:rsid w:val="00146D0F"/>
    <w:rsid w:val="001505A6"/>
    <w:rsid w:val="001508E3"/>
    <w:rsid w:val="00150E0F"/>
    <w:rsid w:val="00151DF1"/>
    <w:rsid w:val="0015239C"/>
    <w:rsid w:val="00152D99"/>
    <w:rsid w:val="001551E6"/>
    <w:rsid w:val="0015592F"/>
    <w:rsid w:val="0015667E"/>
    <w:rsid w:val="00157152"/>
    <w:rsid w:val="00157312"/>
    <w:rsid w:val="00160F99"/>
    <w:rsid w:val="00161BFA"/>
    <w:rsid w:val="001620F2"/>
    <w:rsid w:val="00162234"/>
    <w:rsid w:val="00162A1D"/>
    <w:rsid w:val="00164E57"/>
    <w:rsid w:val="00167068"/>
    <w:rsid w:val="0017011D"/>
    <w:rsid w:val="00170CCF"/>
    <w:rsid w:val="00173D58"/>
    <w:rsid w:val="00174244"/>
    <w:rsid w:val="001752DE"/>
    <w:rsid w:val="001762F6"/>
    <w:rsid w:val="00176B68"/>
    <w:rsid w:val="00176C38"/>
    <w:rsid w:val="00177FAD"/>
    <w:rsid w:val="00180470"/>
    <w:rsid w:val="0018105F"/>
    <w:rsid w:val="001810A6"/>
    <w:rsid w:val="00181CC6"/>
    <w:rsid w:val="00181ED2"/>
    <w:rsid w:val="001845EC"/>
    <w:rsid w:val="00184706"/>
    <w:rsid w:val="001848B7"/>
    <w:rsid w:val="00184D82"/>
    <w:rsid w:val="001855E1"/>
    <w:rsid w:val="0018694A"/>
    <w:rsid w:val="00186A6D"/>
    <w:rsid w:val="00186E18"/>
    <w:rsid w:val="00190CE0"/>
    <w:rsid w:val="001915C6"/>
    <w:rsid w:val="00192469"/>
    <w:rsid w:val="00192A06"/>
    <w:rsid w:val="00193165"/>
    <w:rsid w:val="00196466"/>
    <w:rsid w:val="00196CC3"/>
    <w:rsid w:val="00196E90"/>
    <w:rsid w:val="001A03CD"/>
    <w:rsid w:val="001A23D2"/>
    <w:rsid w:val="001A2BC5"/>
    <w:rsid w:val="001A2C50"/>
    <w:rsid w:val="001A5738"/>
    <w:rsid w:val="001A6ACA"/>
    <w:rsid w:val="001A7DE1"/>
    <w:rsid w:val="001B02C3"/>
    <w:rsid w:val="001B49AD"/>
    <w:rsid w:val="001B628C"/>
    <w:rsid w:val="001B6F86"/>
    <w:rsid w:val="001C0204"/>
    <w:rsid w:val="001C0559"/>
    <w:rsid w:val="001C1146"/>
    <w:rsid w:val="001C2973"/>
    <w:rsid w:val="001C2A8A"/>
    <w:rsid w:val="001C2EC7"/>
    <w:rsid w:val="001C32F0"/>
    <w:rsid w:val="001C3A3B"/>
    <w:rsid w:val="001C5E50"/>
    <w:rsid w:val="001C5E94"/>
    <w:rsid w:val="001C69E8"/>
    <w:rsid w:val="001C7E9F"/>
    <w:rsid w:val="001D0E8B"/>
    <w:rsid w:val="001D39FD"/>
    <w:rsid w:val="001D5635"/>
    <w:rsid w:val="001D5ED5"/>
    <w:rsid w:val="001D6D4A"/>
    <w:rsid w:val="001D71DD"/>
    <w:rsid w:val="001D75D0"/>
    <w:rsid w:val="001E060C"/>
    <w:rsid w:val="001E0ED0"/>
    <w:rsid w:val="001E0F05"/>
    <w:rsid w:val="001E16FA"/>
    <w:rsid w:val="001E18EA"/>
    <w:rsid w:val="001E1B1F"/>
    <w:rsid w:val="001E2A78"/>
    <w:rsid w:val="001E31F6"/>
    <w:rsid w:val="001E38D1"/>
    <w:rsid w:val="001E3A01"/>
    <w:rsid w:val="001E4403"/>
    <w:rsid w:val="001F0F2F"/>
    <w:rsid w:val="001F17CC"/>
    <w:rsid w:val="001F17E5"/>
    <w:rsid w:val="001F18BA"/>
    <w:rsid w:val="001F1D41"/>
    <w:rsid w:val="001F29F1"/>
    <w:rsid w:val="001F2DF2"/>
    <w:rsid w:val="001F5681"/>
    <w:rsid w:val="001F6ECF"/>
    <w:rsid w:val="00200CCD"/>
    <w:rsid w:val="00201CB6"/>
    <w:rsid w:val="002041D3"/>
    <w:rsid w:val="0020671C"/>
    <w:rsid w:val="00213AA3"/>
    <w:rsid w:val="002142A8"/>
    <w:rsid w:val="002143D3"/>
    <w:rsid w:val="0021467A"/>
    <w:rsid w:val="002147C8"/>
    <w:rsid w:val="00214983"/>
    <w:rsid w:val="00216040"/>
    <w:rsid w:val="002174D8"/>
    <w:rsid w:val="00217CB4"/>
    <w:rsid w:val="00220903"/>
    <w:rsid w:val="00220E1F"/>
    <w:rsid w:val="00223A3A"/>
    <w:rsid w:val="002243D0"/>
    <w:rsid w:val="002258D3"/>
    <w:rsid w:val="002258DD"/>
    <w:rsid w:val="00225B31"/>
    <w:rsid w:val="00225FB1"/>
    <w:rsid w:val="00226B7E"/>
    <w:rsid w:val="00226D67"/>
    <w:rsid w:val="00227761"/>
    <w:rsid w:val="00227846"/>
    <w:rsid w:val="00231439"/>
    <w:rsid w:val="0023229C"/>
    <w:rsid w:val="00232EC9"/>
    <w:rsid w:val="00237C61"/>
    <w:rsid w:val="0024068D"/>
    <w:rsid w:val="00241A9C"/>
    <w:rsid w:val="002426BC"/>
    <w:rsid w:val="00245E99"/>
    <w:rsid w:val="002463B8"/>
    <w:rsid w:val="00247CA7"/>
    <w:rsid w:val="002500D7"/>
    <w:rsid w:val="00250308"/>
    <w:rsid w:val="002523B4"/>
    <w:rsid w:val="002525F2"/>
    <w:rsid w:val="00253C71"/>
    <w:rsid w:val="0025512A"/>
    <w:rsid w:val="002568F0"/>
    <w:rsid w:val="002574A7"/>
    <w:rsid w:val="00260E40"/>
    <w:rsid w:val="00261783"/>
    <w:rsid w:val="002628D1"/>
    <w:rsid w:val="00266BE6"/>
    <w:rsid w:val="00266F21"/>
    <w:rsid w:val="00266F24"/>
    <w:rsid w:val="002672BC"/>
    <w:rsid w:val="00270248"/>
    <w:rsid w:val="00270408"/>
    <w:rsid w:val="00270C46"/>
    <w:rsid w:val="002714C4"/>
    <w:rsid w:val="00272AB4"/>
    <w:rsid w:val="00272B7D"/>
    <w:rsid w:val="00272C2F"/>
    <w:rsid w:val="00272E5C"/>
    <w:rsid w:val="00273A98"/>
    <w:rsid w:val="00275289"/>
    <w:rsid w:val="002756E7"/>
    <w:rsid w:val="002765BD"/>
    <w:rsid w:val="002777A2"/>
    <w:rsid w:val="00280FDE"/>
    <w:rsid w:val="00283822"/>
    <w:rsid w:val="00283C11"/>
    <w:rsid w:val="0028503D"/>
    <w:rsid w:val="0028511D"/>
    <w:rsid w:val="0028521B"/>
    <w:rsid w:val="00285B46"/>
    <w:rsid w:val="0028746D"/>
    <w:rsid w:val="00287F93"/>
    <w:rsid w:val="0029049E"/>
    <w:rsid w:val="0029116C"/>
    <w:rsid w:val="0029129E"/>
    <w:rsid w:val="0029372D"/>
    <w:rsid w:val="002938CE"/>
    <w:rsid w:val="00293ECD"/>
    <w:rsid w:val="0029470A"/>
    <w:rsid w:val="00295EDF"/>
    <w:rsid w:val="00296C7B"/>
    <w:rsid w:val="002973BB"/>
    <w:rsid w:val="00297F7F"/>
    <w:rsid w:val="002A0CD7"/>
    <w:rsid w:val="002A0FD1"/>
    <w:rsid w:val="002A25D7"/>
    <w:rsid w:val="002A2886"/>
    <w:rsid w:val="002A6CF9"/>
    <w:rsid w:val="002A7E75"/>
    <w:rsid w:val="002B07DC"/>
    <w:rsid w:val="002B1EE5"/>
    <w:rsid w:val="002B2BCA"/>
    <w:rsid w:val="002B3400"/>
    <w:rsid w:val="002B3697"/>
    <w:rsid w:val="002B4C9D"/>
    <w:rsid w:val="002B4D3B"/>
    <w:rsid w:val="002B4EE3"/>
    <w:rsid w:val="002B6840"/>
    <w:rsid w:val="002B6B5A"/>
    <w:rsid w:val="002B752F"/>
    <w:rsid w:val="002C2EFB"/>
    <w:rsid w:val="002C37BF"/>
    <w:rsid w:val="002C5D10"/>
    <w:rsid w:val="002C714D"/>
    <w:rsid w:val="002C78D1"/>
    <w:rsid w:val="002D1AF3"/>
    <w:rsid w:val="002D3275"/>
    <w:rsid w:val="002D43F4"/>
    <w:rsid w:val="002E06A2"/>
    <w:rsid w:val="002E0C49"/>
    <w:rsid w:val="002E0D23"/>
    <w:rsid w:val="002E1A80"/>
    <w:rsid w:val="002E23AC"/>
    <w:rsid w:val="002E2831"/>
    <w:rsid w:val="002E3894"/>
    <w:rsid w:val="002E55F2"/>
    <w:rsid w:val="002E5A19"/>
    <w:rsid w:val="002E61AE"/>
    <w:rsid w:val="002E6BD5"/>
    <w:rsid w:val="002E6CA9"/>
    <w:rsid w:val="002E740C"/>
    <w:rsid w:val="002F17BB"/>
    <w:rsid w:val="002F3A65"/>
    <w:rsid w:val="002F3D68"/>
    <w:rsid w:val="002F515B"/>
    <w:rsid w:val="002F74F4"/>
    <w:rsid w:val="003005CA"/>
    <w:rsid w:val="00300755"/>
    <w:rsid w:val="003009CC"/>
    <w:rsid w:val="00301BBF"/>
    <w:rsid w:val="003022BB"/>
    <w:rsid w:val="00305C87"/>
    <w:rsid w:val="00306509"/>
    <w:rsid w:val="00312D82"/>
    <w:rsid w:val="003140DD"/>
    <w:rsid w:val="00314159"/>
    <w:rsid w:val="00314AD6"/>
    <w:rsid w:val="00315DA1"/>
    <w:rsid w:val="0032061A"/>
    <w:rsid w:val="00321E6E"/>
    <w:rsid w:val="003233EE"/>
    <w:rsid w:val="00323AF4"/>
    <w:rsid w:val="00323D4F"/>
    <w:rsid w:val="0032465D"/>
    <w:rsid w:val="00325974"/>
    <w:rsid w:val="00325DFA"/>
    <w:rsid w:val="00326827"/>
    <w:rsid w:val="003276E8"/>
    <w:rsid w:val="003279DB"/>
    <w:rsid w:val="00331936"/>
    <w:rsid w:val="00332356"/>
    <w:rsid w:val="00332BCD"/>
    <w:rsid w:val="003362E0"/>
    <w:rsid w:val="00340A27"/>
    <w:rsid w:val="0034104A"/>
    <w:rsid w:val="0034125C"/>
    <w:rsid w:val="00341838"/>
    <w:rsid w:val="00342666"/>
    <w:rsid w:val="00343F25"/>
    <w:rsid w:val="00344B20"/>
    <w:rsid w:val="00344BC9"/>
    <w:rsid w:val="00345D47"/>
    <w:rsid w:val="003462B6"/>
    <w:rsid w:val="00350860"/>
    <w:rsid w:val="00350FE5"/>
    <w:rsid w:val="00351221"/>
    <w:rsid w:val="00351449"/>
    <w:rsid w:val="00351A6F"/>
    <w:rsid w:val="003525E9"/>
    <w:rsid w:val="003543F2"/>
    <w:rsid w:val="00355991"/>
    <w:rsid w:val="00355B9C"/>
    <w:rsid w:val="00355CCA"/>
    <w:rsid w:val="00356F55"/>
    <w:rsid w:val="00361CB1"/>
    <w:rsid w:val="0036294F"/>
    <w:rsid w:val="00362CEE"/>
    <w:rsid w:val="00364AA5"/>
    <w:rsid w:val="0036500C"/>
    <w:rsid w:val="00365BA2"/>
    <w:rsid w:val="00366C91"/>
    <w:rsid w:val="00370298"/>
    <w:rsid w:val="003715BD"/>
    <w:rsid w:val="00372A9A"/>
    <w:rsid w:val="00373574"/>
    <w:rsid w:val="00374F9B"/>
    <w:rsid w:val="00375060"/>
    <w:rsid w:val="0037585D"/>
    <w:rsid w:val="00380C0F"/>
    <w:rsid w:val="003819C6"/>
    <w:rsid w:val="00381D9B"/>
    <w:rsid w:val="00382D71"/>
    <w:rsid w:val="00383789"/>
    <w:rsid w:val="003839BC"/>
    <w:rsid w:val="00383CC1"/>
    <w:rsid w:val="00383EB6"/>
    <w:rsid w:val="0038599A"/>
    <w:rsid w:val="00387C39"/>
    <w:rsid w:val="003900D9"/>
    <w:rsid w:val="0039129D"/>
    <w:rsid w:val="00391311"/>
    <w:rsid w:val="0039190C"/>
    <w:rsid w:val="003921B0"/>
    <w:rsid w:val="00392EBA"/>
    <w:rsid w:val="00393C52"/>
    <w:rsid w:val="00393ECF"/>
    <w:rsid w:val="003943DD"/>
    <w:rsid w:val="00394888"/>
    <w:rsid w:val="00396798"/>
    <w:rsid w:val="00396BDD"/>
    <w:rsid w:val="00396F2A"/>
    <w:rsid w:val="003A1092"/>
    <w:rsid w:val="003A140B"/>
    <w:rsid w:val="003A1DFC"/>
    <w:rsid w:val="003A290D"/>
    <w:rsid w:val="003A2BBA"/>
    <w:rsid w:val="003A2D18"/>
    <w:rsid w:val="003A2F39"/>
    <w:rsid w:val="003A3CFA"/>
    <w:rsid w:val="003A3FEB"/>
    <w:rsid w:val="003B081C"/>
    <w:rsid w:val="003B114F"/>
    <w:rsid w:val="003B1264"/>
    <w:rsid w:val="003B1985"/>
    <w:rsid w:val="003B292A"/>
    <w:rsid w:val="003B2D67"/>
    <w:rsid w:val="003B2F68"/>
    <w:rsid w:val="003B455C"/>
    <w:rsid w:val="003B4935"/>
    <w:rsid w:val="003B55D3"/>
    <w:rsid w:val="003B57A0"/>
    <w:rsid w:val="003B5A7F"/>
    <w:rsid w:val="003B6F0D"/>
    <w:rsid w:val="003C018D"/>
    <w:rsid w:val="003C062B"/>
    <w:rsid w:val="003C09DD"/>
    <w:rsid w:val="003C0CB8"/>
    <w:rsid w:val="003C1271"/>
    <w:rsid w:val="003C1C16"/>
    <w:rsid w:val="003C2E48"/>
    <w:rsid w:val="003C37B8"/>
    <w:rsid w:val="003C4225"/>
    <w:rsid w:val="003C4656"/>
    <w:rsid w:val="003C5013"/>
    <w:rsid w:val="003D0991"/>
    <w:rsid w:val="003D153A"/>
    <w:rsid w:val="003D1F3B"/>
    <w:rsid w:val="003D39D5"/>
    <w:rsid w:val="003D3AB0"/>
    <w:rsid w:val="003D5B5B"/>
    <w:rsid w:val="003D5EF7"/>
    <w:rsid w:val="003D6D43"/>
    <w:rsid w:val="003D7072"/>
    <w:rsid w:val="003D7516"/>
    <w:rsid w:val="003D7FCC"/>
    <w:rsid w:val="003E0062"/>
    <w:rsid w:val="003E0790"/>
    <w:rsid w:val="003E0BA6"/>
    <w:rsid w:val="003E23F6"/>
    <w:rsid w:val="003E2CF1"/>
    <w:rsid w:val="003E30E9"/>
    <w:rsid w:val="003E3428"/>
    <w:rsid w:val="003E49DF"/>
    <w:rsid w:val="003E4BC1"/>
    <w:rsid w:val="003E4D68"/>
    <w:rsid w:val="003E4EA2"/>
    <w:rsid w:val="003E5184"/>
    <w:rsid w:val="003E5E5F"/>
    <w:rsid w:val="003E6304"/>
    <w:rsid w:val="003E6A6A"/>
    <w:rsid w:val="003E790C"/>
    <w:rsid w:val="003F0019"/>
    <w:rsid w:val="003F3CC0"/>
    <w:rsid w:val="003F3F62"/>
    <w:rsid w:val="003F4290"/>
    <w:rsid w:val="003F5B94"/>
    <w:rsid w:val="003F5CFD"/>
    <w:rsid w:val="003F5DB0"/>
    <w:rsid w:val="003F6824"/>
    <w:rsid w:val="003F6BAC"/>
    <w:rsid w:val="003F77D9"/>
    <w:rsid w:val="00401885"/>
    <w:rsid w:val="00402AD9"/>
    <w:rsid w:val="0040301F"/>
    <w:rsid w:val="00403A56"/>
    <w:rsid w:val="00404E03"/>
    <w:rsid w:val="00406282"/>
    <w:rsid w:val="00406938"/>
    <w:rsid w:val="004069EC"/>
    <w:rsid w:val="00410368"/>
    <w:rsid w:val="00410E64"/>
    <w:rsid w:val="00412FAD"/>
    <w:rsid w:val="00414512"/>
    <w:rsid w:val="004156E8"/>
    <w:rsid w:val="00417F0B"/>
    <w:rsid w:val="00422EB6"/>
    <w:rsid w:val="00423D1D"/>
    <w:rsid w:val="00425C5A"/>
    <w:rsid w:val="004265AE"/>
    <w:rsid w:val="00426D01"/>
    <w:rsid w:val="00432172"/>
    <w:rsid w:val="00432175"/>
    <w:rsid w:val="00432306"/>
    <w:rsid w:val="0043275D"/>
    <w:rsid w:val="004334FC"/>
    <w:rsid w:val="0043424C"/>
    <w:rsid w:val="0043533F"/>
    <w:rsid w:val="004372A0"/>
    <w:rsid w:val="0043730F"/>
    <w:rsid w:val="00437528"/>
    <w:rsid w:val="00437B5C"/>
    <w:rsid w:val="00440F9E"/>
    <w:rsid w:val="004412EC"/>
    <w:rsid w:val="0044199F"/>
    <w:rsid w:val="00441F21"/>
    <w:rsid w:val="00442303"/>
    <w:rsid w:val="004439C8"/>
    <w:rsid w:val="00444C8D"/>
    <w:rsid w:val="00450059"/>
    <w:rsid w:val="004503E9"/>
    <w:rsid w:val="00450CBF"/>
    <w:rsid w:val="004514DF"/>
    <w:rsid w:val="00452147"/>
    <w:rsid w:val="00452C9F"/>
    <w:rsid w:val="00452F2B"/>
    <w:rsid w:val="00453E9F"/>
    <w:rsid w:val="00454752"/>
    <w:rsid w:val="004551BC"/>
    <w:rsid w:val="00456007"/>
    <w:rsid w:val="00457BFF"/>
    <w:rsid w:val="00460BF0"/>
    <w:rsid w:val="00460F64"/>
    <w:rsid w:val="00461C7E"/>
    <w:rsid w:val="00462E2D"/>
    <w:rsid w:val="00464B05"/>
    <w:rsid w:val="0046524B"/>
    <w:rsid w:val="00465D20"/>
    <w:rsid w:val="0046661A"/>
    <w:rsid w:val="00467E0F"/>
    <w:rsid w:val="00470FB5"/>
    <w:rsid w:val="004728BE"/>
    <w:rsid w:val="004732AA"/>
    <w:rsid w:val="004734E1"/>
    <w:rsid w:val="004750C6"/>
    <w:rsid w:val="00475623"/>
    <w:rsid w:val="00475C45"/>
    <w:rsid w:val="0047627A"/>
    <w:rsid w:val="0047637A"/>
    <w:rsid w:val="0047648D"/>
    <w:rsid w:val="004767F1"/>
    <w:rsid w:val="00477058"/>
    <w:rsid w:val="00481A4B"/>
    <w:rsid w:val="00483720"/>
    <w:rsid w:val="00483F4D"/>
    <w:rsid w:val="00484539"/>
    <w:rsid w:val="00485DE4"/>
    <w:rsid w:val="004869E0"/>
    <w:rsid w:val="0049015F"/>
    <w:rsid w:val="0049050E"/>
    <w:rsid w:val="0049123E"/>
    <w:rsid w:val="004916E7"/>
    <w:rsid w:val="004922B1"/>
    <w:rsid w:val="00492360"/>
    <w:rsid w:val="004968F5"/>
    <w:rsid w:val="0049691F"/>
    <w:rsid w:val="00496A77"/>
    <w:rsid w:val="00496EDE"/>
    <w:rsid w:val="004A0F0C"/>
    <w:rsid w:val="004A1D85"/>
    <w:rsid w:val="004A24AD"/>
    <w:rsid w:val="004A326B"/>
    <w:rsid w:val="004A5470"/>
    <w:rsid w:val="004A5553"/>
    <w:rsid w:val="004A730A"/>
    <w:rsid w:val="004A7D8B"/>
    <w:rsid w:val="004B059D"/>
    <w:rsid w:val="004B191A"/>
    <w:rsid w:val="004B1F18"/>
    <w:rsid w:val="004B4B80"/>
    <w:rsid w:val="004B58B8"/>
    <w:rsid w:val="004B5AC3"/>
    <w:rsid w:val="004B6E9C"/>
    <w:rsid w:val="004C0219"/>
    <w:rsid w:val="004C02DD"/>
    <w:rsid w:val="004C0397"/>
    <w:rsid w:val="004C0BB3"/>
    <w:rsid w:val="004C0D10"/>
    <w:rsid w:val="004C158F"/>
    <w:rsid w:val="004C1DCB"/>
    <w:rsid w:val="004C2B12"/>
    <w:rsid w:val="004C2DDD"/>
    <w:rsid w:val="004C41ED"/>
    <w:rsid w:val="004C5497"/>
    <w:rsid w:val="004C5554"/>
    <w:rsid w:val="004C7F00"/>
    <w:rsid w:val="004D0243"/>
    <w:rsid w:val="004D43FB"/>
    <w:rsid w:val="004D4765"/>
    <w:rsid w:val="004D555F"/>
    <w:rsid w:val="004D6138"/>
    <w:rsid w:val="004D6364"/>
    <w:rsid w:val="004D74CF"/>
    <w:rsid w:val="004E0AD1"/>
    <w:rsid w:val="004E0C0F"/>
    <w:rsid w:val="004E190D"/>
    <w:rsid w:val="004E21FD"/>
    <w:rsid w:val="004E223F"/>
    <w:rsid w:val="004E3F50"/>
    <w:rsid w:val="004E4168"/>
    <w:rsid w:val="004E490D"/>
    <w:rsid w:val="004E4B97"/>
    <w:rsid w:val="004E4D2F"/>
    <w:rsid w:val="004E4F2B"/>
    <w:rsid w:val="004E5167"/>
    <w:rsid w:val="004E703F"/>
    <w:rsid w:val="004E7254"/>
    <w:rsid w:val="004F09F0"/>
    <w:rsid w:val="004F0CFF"/>
    <w:rsid w:val="004F2131"/>
    <w:rsid w:val="004F2447"/>
    <w:rsid w:val="004F2B40"/>
    <w:rsid w:val="004F4D17"/>
    <w:rsid w:val="004F508C"/>
    <w:rsid w:val="004F5A97"/>
    <w:rsid w:val="004F5BEE"/>
    <w:rsid w:val="004F761B"/>
    <w:rsid w:val="00501723"/>
    <w:rsid w:val="00501B66"/>
    <w:rsid w:val="00501C1F"/>
    <w:rsid w:val="00502F97"/>
    <w:rsid w:val="0050472E"/>
    <w:rsid w:val="00504D1E"/>
    <w:rsid w:val="0050509B"/>
    <w:rsid w:val="0050517C"/>
    <w:rsid w:val="005062BD"/>
    <w:rsid w:val="00510997"/>
    <w:rsid w:val="00510C5D"/>
    <w:rsid w:val="00511767"/>
    <w:rsid w:val="00514D25"/>
    <w:rsid w:val="0051545D"/>
    <w:rsid w:val="00520C51"/>
    <w:rsid w:val="00520DED"/>
    <w:rsid w:val="005233D5"/>
    <w:rsid w:val="00524398"/>
    <w:rsid w:val="00524645"/>
    <w:rsid w:val="00525264"/>
    <w:rsid w:val="005256CD"/>
    <w:rsid w:val="0052707D"/>
    <w:rsid w:val="00527595"/>
    <w:rsid w:val="005310C1"/>
    <w:rsid w:val="00533B46"/>
    <w:rsid w:val="00534F18"/>
    <w:rsid w:val="00534F3B"/>
    <w:rsid w:val="00536210"/>
    <w:rsid w:val="005369CD"/>
    <w:rsid w:val="00537405"/>
    <w:rsid w:val="00537D83"/>
    <w:rsid w:val="0054216B"/>
    <w:rsid w:val="00542767"/>
    <w:rsid w:val="00542A09"/>
    <w:rsid w:val="0054631D"/>
    <w:rsid w:val="00546BE4"/>
    <w:rsid w:val="00546E34"/>
    <w:rsid w:val="00547108"/>
    <w:rsid w:val="005477BD"/>
    <w:rsid w:val="005478D3"/>
    <w:rsid w:val="00547DAA"/>
    <w:rsid w:val="00551437"/>
    <w:rsid w:val="00551FC5"/>
    <w:rsid w:val="00552804"/>
    <w:rsid w:val="005528C8"/>
    <w:rsid w:val="005531EB"/>
    <w:rsid w:val="00553621"/>
    <w:rsid w:val="00554111"/>
    <w:rsid w:val="00554F9B"/>
    <w:rsid w:val="0055560F"/>
    <w:rsid w:val="00556163"/>
    <w:rsid w:val="0055782F"/>
    <w:rsid w:val="00560E53"/>
    <w:rsid w:val="00561223"/>
    <w:rsid w:val="005619DB"/>
    <w:rsid w:val="00561BFF"/>
    <w:rsid w:val="005628D0"/>
    <w:rsid w:val="00562D19"/>
    <w:rsid w:val="00562FB6"/>
    <w:rsid w:val="0056371F"/>
    <w:rsid w:val="00563937"/>
    <w:rsid w:val="0056482C"/>
    <w:rsid w:val="005649D4"/>
    <w:rsid w:val="0056511C"/>
    <w:rsid w:val="00565F3D"/>
    <w:rsid w:val="00565F45"/>
    <w:rsid w:val="00566252"/>
    <w:rsid w:val="00571597"/>
    <w:rsid w:val="00571F0E"/>
    <w:rsid w:val="005737D7"/>
    <w:rsid w:val="00574933"/>
    <w:rsid w:val="0057658C"/>
    <w:rsid w:val="005776BB"/>
    <w:rsid w:val="00580403"/>
    <w:rsid w:val="00580A0C"/>
    <w:rsid w:val="00582D63"/>
    <w:rsid w:val="00583E8F"/>
    <w:rsid w:val="00587726"/>
    <w:rsid w:val="00593A50"/>
    <w:rsid w:val="00593D8E"/>
    <w:rsid w:val="00593E71"/>
    <w:rsid w:val="00594C39"/>
    <w:rsid w:val="00595629"/>
    <w:rsid w:val="00595CA0"/>
    <w:rsid w:val="00595CEC"/>
    <w:rsid w:val="005967ED"/>
    <w:rsid w:val="005A0ABA"/>
    <w:rsid w:val="005A0B5D"/>
    <w:rsid w:val="005A1E99"/>
    <w:rsid w:val="005A1F8D"/>
    <w:rsid w:val="005A2150"/>
    <w:rsid w:val="005A2C1A"/>
    <w:rsid w:val="005A2D69"/>
    <w:rsid w:val="005A4130"/>
    <w:rsid w:val="005A4E2D"/>
    <w:rsid w:val="005A64BD"/>
    <w:rsid w:val="005A7ED5"/>
    <w:rsid w:val="005B04E1"/>
    <w:rsid w:val="005B1515"/>
    <w:rsid w:val="005B24FD"/>
    <w:rsid w:val="005B292E"/>
    <w:rsid w:val="005B3F4C"/>
    <w:rsid w:val="005B411C"/>
    <w:rsid w:val="005B4E1E"/>
    <w:rsid w:val="005B5ADD"/>
    <w:rsid w:val="005B615B"/>
    <w:rsid w:val="005C0DC4"/>
    <w:rsid w:val="005C1B11"/>
    <w:rsid w:val="005C2143"/>
    <w:rsid w:val="005C2CDC"/>
    <w:rsid w:val="005C3213"/>
    <w:rsid w:val="005C3A9C"/>
    <w:rsid w:val="005C405A"/>
    <w:rsid w:val="005C41A6"/>
    <w:rsid w:val="005C4344"/>
    <w:rsid w:val="005C4809"/>
    <w:rsid w:val="005C4A58"/>
    <w:rsid w:val="005C56D7"/>
    <w:rsid w:val="005C6EA6"/>
    <w:rsid w:val="005C71CA"/>
    <w:rsid w:val="005C7841"/>
    <w:rsid w:val="005C788D"/>
    <w:rsid w:val="005C7F96"/>
    <w:rsid w:val="005D0927"/>
    <w:rsid w:val="005D132B"/>
    <w:rsid w:val="005D19A2"/>
    <w:rsid w:val="005D5623"/>
    <w:rsid w:val="005E336D"/>
    <w:rsid w:val="005E42E3"/>
    <w:rsid w:val="005E512D"/>
    <w:rsid w:val="005E57FF"/>
    <w:rsid w:val="005E6F3F"/>
    <w:rsid w:val="005E6FAC"/>
    <w:rsid w:val="005E73DF"/>
    <w:rsid w:val="005E74B6"/>
    <w:rsid w:val="005F0688"/>
    <w:rsid w:val="005F0823"/>
    <w:rsid w:val="005F0D10"/>
    <w:rsid w:val="005F122E"/>
    <w:rsid w:val="005F156A"/>
    <w:rsid w:val="005F217A"/>
    <w:rsid w:val="005F2717"/>
    <w:rsid w:val="005F3886"/>
    <w:rsid w:val="005F41D1"/>
    <w:rsid w:val="005F4211"/>
    <w:rsid w:val="00600B70"/>
    <w:rsid w:val="00601403"/>
    <w:rsid w:val="006019F4"/>
    <w:rsid w:val="0060260C"/>
    <w:rsid w:val="00602D6B"/>
    <w:rsid w:val="006035B3"/>
    <w:rsid w:val="0060395C"/>
    <w:rsid w:val="006044FC"/>
    <w:rsid w:val="00604B25"/>
    <w:rsid w:val="00604E6D"/>
    <w:rsid w:val="00604FA1"/>
    <w:rsid w:val="006062BA"/>
    <w:rsid w:val="006067DB"/>
    <w:rsid w:val="006069B2"/>
    <w:rsid w:val="00607C1E"/>
    <w:rsid w:val="006104E1"/>
    <w:rsid w:val="00611771"/>
    <w:rsid w:val="0061267A"/>
    <w:rsid w:val="00613BF6"/>
    <w:rsid w:val="00614B30"/>
    <w:rsid w:val="0061515B"/>
    <w:rsid w:val="00616048"/>
    <w:rsid w:val="0061690C"/>
    <w:rsid w:val="00616DA1"/>
    <w:rsid w:val="006170AE"/>
    <w:rsid w:val="0061711A"/>
    <w:rsid w:val="006171EF"/>
    <w:rsid w:val="00621D8D"/>
    <w:rsid w:val="00624E6C"/>
    <w:rsid w:val="006252DF"/>
    <w:rsid w:val="006268B4"/>
    <w:rsid w:val="00627897"/>
    <w:rsid w:val="00627F9D"/>
    <w:rsid w:val="006300FA"/>
    <w:rsid w:val="00630F12"/>
    <w:rsid w:val="00631AC2"/>
    <w:rsid w:val="00632CB0"/>
    <w:rsid w:val="00633ED2"/>
    <w:rsid w:val="006349D3"/>
    <w:rsid w:val="00634B77"/>
    <w:rsid w:val="00635A67"/>
    <w:rsid w:val="0063602C"/>
    <w:rsid w:val="00636756"/>
    <w:rsid w:val="006372BE"/>
    <w:rsid w:val="006410FA"/>
    <w:rsid w:val="006413A8"/>
    <w:rsid w:val="006417FC"/>
    <w:rsid w:val="00641973"/>
    <w:rsid w:val="0064214C"/>
    <w:rsid w:val="00642F65"/>
    <w:rsid w:val="0064507C"/>
    <w:rsid w:val="00645581"/>
    <w:rsid w:val="0064757E"/>
    <w:rsid w:val="00647CD8"/>
    <w:rsid w:val="006500E4"/>
    <w:rsid w:val="00650806"/>
    <w:rsid w:val="00650BE0"/>
    <w:rsid w:val="00651AA8"/>
    <w:rsid w:val="006521EE"/>
    <w:rsid w:val="006545A7"/>
    <w:rsid w:val="00654973"/>
    <w:rsid w:val="00654FF9"/>
    <w:rsid w:val="006550B8"/>
    <w:rsid w:val="006564B1"/>
    <w:rsid w:val="00657B93"/>
    <w:rsid w:val="0066089E"/>
    <w:rsid w:val="0066122B"/>
    <w:rsid w:val="006612B9"/>
    <w:rsid w:val="006619FA"/>
    <w:rsid w:val="00662B6C"/>
    <w:rsid w:val="00662F8B"/>
    <w:rsid w:val="00664263"/>
    <w:rsid w:val="0066617B"/>
    <w:rsid w:val="006661DF"/>
    <w:rsid w:val="00666D17"/>
    <w:rsid w:val="0066759A"/>
    <w:rsid w:val="0067082C"/>
    <w:rsid w:val="00671A1C"/>
    <w:rsid w:val="00672036"/>
    <w:rsid w:val="00672645"/>
    <w:rsid w:val="00672DE2"/>
    <w:rsid w:val="0067305D"/>
    <w:rsid w:val="006733AD"/>
    <w:rsid w:val="00674D0B"/>
    <w:rsid w:val="00675CC5"/>
    <w:rsid w:val="00676D1F"/>
    <w:rsid w:val="006777CD"/>
    <w:rsid w:val="00680B29"/>
    <w:rsid w:val="00683531"/>
    <w:rsid w:val="00684AD5"/>
    <w:rsid w:val="00685161"/>
    <w:rsid w:val="006917CE"/>
    <w:rsid w:val="00693A7A"/>
    <w:rsid w:val="00693F8C"/>
    <w:rsid w:val="00695B4E"/>
    <w:rsid w:val="00695BB2"/>
    <w:rsid w:val="00697265"/>
    <w:rsid w:val="00697604"/>
    <w:rsid w:val="0069775E"/>
    <w:rsid w:val="00697E50"/>
    <w:rsid w:val="006A214C"/>
    <w:rsid w:val="006A490E"/>
    <w:rsid w:val="006A4AC8"/>
    <w:rsid w:val="006A5D05"/>
    <w:rsid w:val="006A63CA"/>
    <w:rsid w:val="006A66A8"/>
    <w:rsid w:val="006A69B9"/>
    <w:rsid w:val="006A7E1A"/>
    <w:rsid w:val="006B0195"/>
    <w:rsid w:val="006B0347"/>
    <w:rsid w:val="006B2080"/>
    <w:rsid w:val="006B291B"/>
    <w:rsid w:val="006B2979"/>
    <w:rsid w:val="006B297A"/>
    <w:rsid w:val="006B2B08"/>
    <w:rsid w:val="006B4488"/>
    <w:rsid w:val="006B6E2F"/>
    <w:rsid w:val="006C102A"/>
    <w:rsid w:val="006C13C6"/>
    <w:rsid w:val="006C28DE"/>
    <w:rsid w:val="006C5D7E"/>
    <w:rsid w:val="006C6C51"/>
    <w:rsid w:val="006C75B6"/>
    <w:rsid w:val="006D2C4B"/>
    <w:rsid w:val="006D42E2"/>
    <w:rsid w:val="006D541D"/>
    <w:rsid w:val="006D5BC8"/>
    <w:rsid w:val="006D5BDB"/>
    <w:rsid w:val="006D7333"/>
    <w:rsid w:val="006E08E1"/>
    <w:rsid w:val="006E0B81"/>
    <w:rsid w:val="006E1349"/>
    <w:rsid w:val="006E18A8"/>
    <w:rsid w:val="006E1B5B"/>
    <w:rsid w:val="006E1F5A"/>
    <w:rsid w:val="006E2D5D"/>
    <w:rsid w:val="006E30EF"/>
    <w:rsid w:val="006E3316"/>
    <w:rsid w:val="006E5EE2"/>
    <w:rsid w:val="006F04E1"/>
    <w:rsid w:val="006F07B3"/>
    <w:rsid w:val="006F1C2B"/>
    <w:rsid w:val="006F1C81"/>
    <w:rsid w:val="006F2956"/>
    <w:rsid w:val="006F3E9F"/>
    <w:rsid w:val="006F49E9"/>
    <w:rsid w:val="006F7787"/>
    <w:rsid w:val="006F7D6F"/>
    <w:rsid w:val="007000A7"/>
    <w:rsid w:val="00700F00"/>
    <w:rsid w:val="00700F8A"/>
    <w:rsid w:val="00701F7D"/>
    <w:rsid w:val="007022B8"/>
    <w:rsid w:val="007022E9"/>
    <w:rsid w:val="00703195"/>
    <w:rsid w:val="00703B08"/>
    <w:rsid w:val="00705DD7"/>
    <w:rsid w:val="00706612"/>
    <w:rsid w:val="00706AC4"/>
    <w:rsid w:val="007070D2"/>
    <w:rsid w:val="007074FA"/>
    <w:rsid w:val="00707B09"/>
    <w:rsid w:val="007102C7"/>
    <w:rsid w:val="0071187F"/>
    <w:rsid w:val="00711D3A"/>
    <w:rsid w:val="00712E3A"/>
    <w:rsid w:val="007131E0"/>
    <w:rsid w:val="0071348C"/>
    <w:rsid w:val="007138C9"/>
    <w:rsid w:val="00717E96"/>
    <w:rsid w:val="00721E5C"/>
    <w:rsid w:val="00723147"/>
    <w:rsid w:val="00723316"/>
    <w:rsid w:val="00723C6D"/>
    <w:rsid w:val="00724660"/>
    <w:rsid w:val="00725957"/>
    <w:rsid w:val="00725962"/>
    <w:rsid w:val="00726565"/>
    <w:rsid w:val="00731064"/>
    <w:rsid w:val="00731395"/>
    <w:rsid w:val="007320D4"/>
    <w:rsid w:val="007330EF"/>
    <w:rsid w:val="00735EDA"/>
    <w:rsid w:val="0073629C"/>
    <w:rsid w:val="00736326"/>
    <w:rsid w:val="0073654D"/>
    <w:rsid w:val="00736A1C"/>
    <w:rsid w:val="0073737B"/>
    <w:rsid w:val="0074197D"/>
    <w:rsid w:val="00742F1F"/>
    <w:rsid w:val="007432DF"/>
    <w:rsid w:val="0074388E"/>
    <w:rsid w:val="00744797"/>
    <w:rsid w:val="007449DE"/>
    <w:rsid w:val="00744B2A"/>
    <w:rsid w:val="00744EE5"/>
    <w:rsid w:val="007501E3"/>
    <w:rsid w:val="007504D2"/>
    <w:rsid w:val="00750A3A"/>
    <w:rsid w:val="0075108D"/>
    <w:rsid w:val="007515ED"/>
    <w:rsid w:val="00751F5D"/>
    <w:rsid w:val="0075235A"/>
    <w:rsid w:val="0075367E"/>
    <w:rsid w:val="0075391D"/>
    <w:rsid w:val="00754477"/>
    <w:rsid w:val="00754B49"/>
    <w:rsid w:val="007552A6"/>
    <w:rsid w:val="00756ECD"/>
    <w:rsid w:val="00760812"/>
    <w:rsid w:val="00761461"/>
    <w:rsid w:val="00762279"/>
    <w:rsid w:val="00762305"/>
    <w:rsid w:val="007624E2"/>
    <w:rsid w:val="007635A0"/>
    <w:rsid w:val="00763F18"/>
    <w:rsid w:val="00765305"/>
    <w:rsid w:val="0076599C"/>
    <w:rsid w:val="00766018"/>
    <w:rsid w:val="007660B3"/>
    <w:rsid w:val="00766FFA"/>
    <w:rsid w:val="00770168"/>
    <w:rsid w:val="00770794"/>
    <w:rsid w:val="00771876"/>
    <w:rsid w:val="00771F1F"/>
    <w:rsid w:val="007720D8"/>
    <w:rsid w:val="0077238E"/>
    <w:rsid w:val="00772A99"/>
    <w:rsid w:val="00773114"/>
    <w:rsid w:val="0077367A"/>
    <w:rsid w:val="00775905"/>
    <w:rsid w:val="00776221"/>
    <w:rsid w:val="00777739"/>
    <w:rsid w:val="00780FB8"/>
    <w:rsid w:val="0078223E"/>
    <w:rsid w:val="0078375B"/>
    <w:rsid w:val="00784162"/>
    <w:rsid w:val="0078435E"/>
    <w:rsid w:val="00784E07"/>
    <w:rsid w:val="00784ED8"/>
    <w:rsid w:val="00791F35"/>
    <w:rsid w:val="0079203F"/>
    <w:rsid w:val="007921A3"/>
    <w:rsid w:val="007941D1"/>
    <w:rsid w:val="00794DA3"/>
    <w:rsid w:val="00794FE7"/>
    <w:rsid w:val="007953D0"/>
    <w:rsid w:val="007971AB"/>
    <w:rsid w:val="007A0295"/>
    <w:rsid w:val="007A05A4"/>
    <w:rsid w:val="007A138E"/>
    <w:rsid w:val="007A14C9"/>
    <w:rsid w:val="007A160A"/>
    <w:rsid w:val="007A274A"/>
    <w:rsid w:val="007A2A9E"/>
    <w:rsid w:val="007A2BFA"/>
    <w:rsid w:val="007A771D"/>
    <w:rsid w:val="007B0917"/>
    <w:rsid w:val="007B291D"/>
    <w:rsid w:val="007B3F74"/>
    <w:rsid w:val="007B49F6"/>
    <w:rsid w:val="007B51B5"/>
    <w:rsid w:val="007C0DDC"/>
    <w:rsid w:val="007C1030"/>
    <w:rsid w:val="007C1A4D"/>
    <w:rsid w:val="007C1F1D"/>
    <w:rsid w:val="007C2AB0"/>
    <w:rsid w:val="007C5A72"/>
    <w:rsid w:val="007C686F"/>
    <w:rsid w:val="007C6FC3"/>
    <w:rsid w:val="007D0BF7"/>
    <w:rsid w:val="007D4D33"/>
    <w:rsid w:val="007D515C"/>
    <w:rsid w:val="007D53E0"/>
    <w:rsid w:val="007D54B6"/>
    <w:rsid w:val="007D73A3"/>
    <w:rsid w:val="007D7775"/>
    <w:rsid w:val="007D7BAA"/>
    <w:rsid w:val="007D7C06"/>
    <w:rsid w:val="007E1F1D"/>
    <w:rsid w:val="007E29C9"/>
    <w:rsid w:val="007E48EC"/>
    <w:rsid w:val="007E5723"/>
    <w:rsid w:val="007E6992"/>
    <w:rsid w:val="007E6DDE"/>
    <w:rsid w:val="007E7A52"/>
    <w:rsid w:val="007F032A"/>
    <w:rsid w:val="007F0811"/>
    <w:rsid w:val="007F0F0A"/>
    <w:rsid w:val="007F1D71"/>
    <w:rsid w:val="007F1E6D"/>
    <w:rsid w:val="007F2A0D"/>
    <w:rsid w:val="007F3EB7"/>
    <w:rsid w:val="007F44F0"/>
    <w:rsid w:val="007F5B1A"/>
    <w:rsid w:val="008003F0"/>
    <w:rsid w:val="00800E13"/>
    <w:rsid w:val="00801129"/>
    <w:rsid w:val="00801379"/>
    <w:rsid w:val="00802C62"/>
    <w:rsid w:val="00803C57"/>
    <w:rsid w:val="0080474A"/>
    <w:rsid w:val="008047BD"/>
    <w:rsid w:val="0080609F"/>
    <w:rsid w:val="008067DA"/>
    <w:rsid w:val="00806A31"/>
    <w:rsid w:val="00807671"/>
    <w:rsid w:val="00810BC9"/>
    <w:rsid w:val="00811209"/>
    <w:rsid w:val="00814A9B"/>
    <w:rsid w:val="0081558A"/>
    <w:rsid w:val="00817664"/>
    <w:rsid w:val="00817914"/>
    <w:rsid w:val="00817C93"/>
    <w:rsid w:val="0082005E"/>
    <w:rsid w:val="008205C9"/>
    <w:rsid w:val="008215E0"/>
    <w:rsid w:val="00821641"/>
    <w:rsid w:val="00824D8A"/>
    <w:rsid w:val="008254CA"/>
    <w:rsid w:val="0082694A"/>
    <w:rsid w:val="00826A6F"/>
    <w:rsid w:val="00830A34"/>
    <w:rsid w:val="00830E4B"/>
    <w:rsid w:val="00831169"/>
    <w:rsid w:val="008312EB"/>
    <w:rsid w:val="0083226D"/>
    <w:rsid w:val="00833A10"/>
    <w:rsid w:val="0083566C"/>
    <w:rsid w:val="00836601"/>
    <w:rsid w:val="008367E9"/>
    <w:rsid w:val="00836811"/>
    <w:rsid w:val="008374DB"/>
    <w:rsid w:val="00837F87"/>
    <w:rsid w:val="00837F98"/>
    <w:rsid w:val="00840E9D"/>
    <w:rsid w:val="008413C9"/>
    <w:rsid w:val="0084170C"/>
    <w:rsid w:val="008418E3"/>
    <w:rsid w:val="008421FB"/>
    <w:rsid w:val="00843187"/>
    <w:rsid w:val="008440E0"/>
    <w:rsid w:val="00847E67"/>
    <w:rsid w:val="00851327"/>
    <w:rsid w:val="00851BC6"/>
    <w:rsid w:val="00852272"/>
    <w:rsid w:val="0085412F"/>
    <w:rsid w:val="008558CD"/>
    <w:rsid w:val="00855FBC"/>
    <w:rsid w:val="00856B7A"/>
    <w:rsid w:val="00856FB7"/>
    <w:rsid w:val="00857CFB"/>
    <w:rsid w:val="00857F90"/>
    <w:rsid w:val="00860F5D"/>
    <w:rsid w:val="00861D37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704F6"/>
    <w:rsid w:val="00870B3B"/>
    <w:rsid w:val="0087119F"/>
    <w:rsid w:val="008713BB"/>
    <w:rsid w:val="0087387F"/>
    <w:rsid w:val="008759CC"/>
    <w:rsid w:val="0087630D"/>
    <w:rsid w:val="0087749E"/>
    <w:rsid w:val="00877A7D"/>
    <w:rsid w:val="008807E3"/>
    <w:rsid w:val="00880B37"/>
    <w:rsid w:val="00880DC1"/>
    <w:rsid w:val="00880EDA"/>
    <w:rsid w:val="00880EE1"/>
    <w:rsid w:val="00882745"/>
    <w:rsid w:val="008844C3"/>
    <w:rsid w:val="008851E8"/>
    <w:rsid w:val="008852B7"/>
    <w:rsid w:val="008852F0"/>
    <w:rsid w:val="00885376"/>
    <w:rsid w:val="008854CC"/>
    <w:rsid w:val="00885731"/>
    <w:rsid w:val="00886638"/>
    <w:rsid w:val="008867DD"/>
    <w:rsid w:val="008874B0"/>
    <w:rsid w:val="008902C8"/>
    <w:rsid w:val="008905EA"/>
    <w:rsid w:val="00891512"/>
    <w:rsid w:val="008930D1"/>
    <w:rsid w:val="00894B44"/>
    <w:rsid w:val="008950BC"/>
    <w:rsid w:val="00895773"/>
    <w:rsid w:val="00895914"/>
    <w:rsid w:val="00897006"/>
    <w:rsid w:val="00897F31"/>
    <w:rsid w:val="008A067A"/>
    <w:rsid w:val="008A2221"/>
    <w:rsid w:val="008A25C8"/>
    <w:rsid w:val="008A37D3"/>
    <w:rsid w:val="008A3A17"/>
    <w:rsid w:val="008A3BFF"/>
    <w:rsid w:val="008A3C8F"/>
    <w:rsid w:val="008A5149"/>
    <w:rsid w:val="008A63B1"/>
    <w:rsid w:val="008A6FB8"/>
    <w:rsid w:val="008A7A52"/>
    <w:rsid w:val="008A7BC4"/>
    <w:rsid w:val="008A7D4D"/>
    <w:rsid w:val="008B0876"/>
    <w:rsid w:val="008B23ED"/>
    <w:rsid w:val="008B2CE8"/>
    <w:rsid w:val="008B2DD9"/>
    <w:rsid w:val="008B4A78"/>
    <w:rsid w:val="008B52A0"/>
    <w:rsid w:val="008B5DF3"/>
    <w:rsid w:val="008B71AB"/>
    <w:rsid w:val="008B7917"/>
    <w:rsid w:val="008B7A1F"/>
    <w:rsid w:val="008C05B8"/>
    <w:rsid w:val="008C0910"/>
    <w:rsid w:val="008C0C43"/>
    <w:rsid w:val="008C11D4"/>
    <w:rsid w:val="008C37B5"/>
    <w:rsid w:val="008C405B"/>
    <w:rsid w:val="008C41C9"/>
    <w:rsid w:val="008C4B5A"/>
    <w:rsid w:val="008C5D0B"/>
    <w:rsid w:val="008C6214"/>
    <w:rsid w:val="008C6662"/>
    <w:rsid w:val="008C7056"/>
    <w:rsid w:val="008D038E"/>
    <w:rsid w:val="008D0586"/>
    <w:rsid w:val="008D094C"/>
    <w:rsid w:val="008D0EE6"/>
    <w:rsid w:val="008D1210"/>
    <w:rsid w:val="008D2C72"/>
    <w:rsid w:val="008D4046"/>
    <w:rsid w:val="008D42C2"/>
    <w:rsid w:val="008D5764"/>
    <w:rsid w:val="008D67DA"/>
    <w:rsid w:val="008D7672"/>
    <w:rsid w:val="008D7AF8"/>
    <w:rsid w:val="008E293F"/>
    <w:rsid w:val="008E2AB9"/>
    <w:rsid w:val="008E31FB"/>
    <w:rsid w:val="008E3B4C"/>
    <w:rsid w:val="008E41DB"/>
    <w:rsid w:val="008E43D5"/>
    <w:rsid w:val="008E4764"/>
    <w:rsid w:val="008E52B8"/>
    <w:rsid w:val="008E6584"/>
    <w:rsid w:val="008E74AB"/>
    <w:rsid w:val="008F10A0"/>
    <w:rsid w:val="008F37A7"/>
    <w:rsid w:val="008F42F0"/>
    <w:rsid w:val="008F4387"/>
    <w:rsid w:val="008F487F"/>
    <w:rsid w:val="008F5187"/>
    <w:rsid w:val="008F5BD6"/>
    <w:rsid w:val="00900AE9"/>
    <w:rsid w:val="00900F30"/>
    <w:rsid w:val="00901259"/>
    <w:rsid w:val="0090310C"/>
    <w:rsid w:val="0090327E"/>
    <w:rsid w:val="00905F7B"/>
    <w:rsid w:val="00906212"/>
    <w:rsid w:val="0090790A"/>
    <w:rsid w:val="00907EE5"/>
    <w:rsid w:val="00910498"/>
    <w:rsid w:val="0091099D"/>
    <w:rsid w:val="0091139C"/>
    <w:rsid w:val="009122E2"/>
    <w:rsid w:val="00915DFA"/>
    <w:rsid w:val="00916B6B"/>
    <w:rsid w:val="00920A1D"/>
    <w:rsid w:val="00920F39"/>
    <w:rsid w:val="00920FFD"/>
    <w:rsid w:val="009212FD"/>
    <w:rsid w:val="00922281"/>
    <w:rsid w:val="0092321E"/>
    <w:rsid w:val="00925077"/>
    <w:rsid w:val="00925CA5"/>
    <w:rsid w:val="00925E87"/>
    <w:rsid w:val="00926E1B"/>
    <w:rsid w:val="00927217"/>
    <w:rsid w:val="00930018"/>
    <w:rsid w:val="00932282"/>
    <w:rsid w:val="00932869"/>
    <w:rsid w:val="00932AA9"/>
    <w:rsid w:val="009335A7"/>
    <w:rsid w:val="00933EB2"/>
    <w:rsid w:val="009346B3"/>
    <w:rsid w:val="00934E62"/>
    <w:rsid w:val="009370CA"/>
    <w:rsid w:val="00937EBC"/>
    <w:rsid w:val="0094057E"/>
    <w:rsid w:val="00941172"/>
    <w:rsid w:val="00942CE3"/>
    <w:rsid w:val="00943F90"/>
    <w:rsid w:val="009440CA"/>
    <w:rsid w:val="009441CE"/>
    <w:rsid w:val="00944456"/>
    <w:rsid w:val="00945B34"/>
    <w:rsid w:val="0094774D"/>
    <w:rsid w:val="00947CB0"/>
    <w:rsid w:val="00950E85"/>
    <w:rsid w:val="00951415"/>
    <w:rsid w:val="009536C6"/>
    <w:rsid w:val="00953D2E"/>
    <w:rsid w:val="00953FA7"/>
    <w:rsid w:val="0096085C"/>
    <w:rsid w:val="0096209A"/>
    <w:rsid w:val="00962346"/>
    <w:rsid w:val="009625B7"/>
    <w:rsid w:val="00963516"/>
    <w:rsid w:val="009646F8"/>
    <w:rsid w:val="009665CF"/>
    <w:rsid w:val="00966ABD"/>
    <w:rsid w:val="00970CB8"/>
    <w:rsid w:val="0097102D"/>
    <w:rsid w:val="009719F1"/>
    <w:rsid w:val="0097201B"/>
    <w:rsid w:val="00972E51"/>
    <w:rsid w:val="00972F37"/>
    <w:rsid w:val="009733FE"/>
    <w:rsid w:val="00973B98"/>
    <w:rsid w:val="009744EB"/>
    <w:rsid w:val="00974998"/>
    <w:rsid w:val="00974A7B"/>
    <w:rsid w:val="00974AA6"/>
    <w:rsid w:val="0097729E"/>
    <w:rsid w:val="00982298"/>
    <w:rsid w:val="00983148"/>
    <w:rsid w:val="00984B4B"/>
    <w:rsid w:val="00985242"/>
    <w:rsid w:val="00985865"/>
    <w:rsid w:val="00987B19"/>
    <w:rsid w:val="0099033A"/>
    <w:rsid w:val="00990826"/>
    <w:rsid w:val="00990BBA"/>
    <w:rsid w:val="00990C93"/>
    <w:rsid w:val="00990D61"/>
    <w:rsid w:val="009914DB"/>
    <w:rsid w:val="00992FD4"/>
    <w:rsid w:val="00994ED7"/>
    <w:rsid w:val="00994F00"/>
    <w:rsid w:val="009970CC"/>
    <w:rsid w:val="00997A4F"/>
    <w:rsid w:val="00997ECB"/>
    <w:rsid w:val="009A1B84"/>
    <w:rsid w:val="009A3A7E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68C9"/>
    <w:rsid w:val="009B7A77"/>
    <w:rsid w:val="009B7F5A"/>
    <w:rsid w:val="009C035F"/>
    <w:rsid w:val="009C13D8"/>
    <w:rsid w:val="009C22DB"/>
    <w:rsid w:val="009C27D0"/>
    <w:rsid w:val="009C4E70"/>
    <w:rsid w:val="009C4FE6"/>
    <w:rsid w:val="009C6C0F"/>
    <w:rsid w:val="009C6DF3"/>
    <w:rsid w:val="009D0467"/>
    <w:rsid w:val="009D185F"/>
    <w:rsid w:val="009D1BFE"/>
    <w:rsid w:val="009D2AD7"/>
    <w:rsid w:val="009D52C7"/>
    <w:rsid w:val="009D5CB8"/>
    <w:rsid w:val="009D78DF"/>
    <w:rsid w:val="009E0A7A"/>
    <w:rsid w:val="009E30DD"/>
    <w:rsid w:val="009E404A"/>
    <w:rsid w:val="009E4426"/>
    <w:rsid w:val="009E65EF"/>
    <w:rsid w:val="009E661C"/>
    <w:rsid w:val="009E6977"/>
    <w:rsid w:val="009F7439"/>
    <w:rsid w:val="00A0199D"/>
    <w:rsid w:val="00A02E06"/>
    <w:rsid w:val="00A02F84"/>
    <w:rsid w:val="00A05725"/>
    <w:rsid w:val="00A05C30"/>
    <w:rsid w:val="00A063EE"/>
    <w:rsid w:val="00A0738B"/>
    <w:rsid w:val="00A100A7"/>
    <w:rsid w:val="00A10F94"/>
    <w:rsid w:val="00A11D16"/>
    <w:rsid w:val="00A11DDD"/>
    <w:rsid w:val="00A1221D"/>
    <w:rsid w:val="00A13654"/>
    <w:rsid w:val="00A13DD0"/>
    <w:rsid w:val="00A1417D"/>
    <w:rsid w:val="00A15E40"/>
    <w:rsid w:val="00A174F3"/>
    <w:rsid w:val="00A176FF"/>
    <w:rsid w:val="00A20251"/>
    <w:rsid w:val="00A2035E"/>
    <w:rsid w:val="00A20722"/>
    <w:rsid w:val="00A208F1"/>
    <w:rsid w:val="00A249EF"/>
    <w:rsid w:val="00A24B78"/>
    <w:rsid w:val="00A25E46"/>
    <w:rsid w:val="00A269A3"/>
    <w:rsid w:val="00A27253"/>
    <w:rsid w:val="00A2735B"/>
    <w:rsid w:val="00A30021"/>
    <w:rsid w:val="00A302DF"/>
    <w:rsid w:val="00A30AE6"/>
    <w:rsid w:val="00A317CD"/>
    <w:rsid w:val="00A320BF"/>
    <w:rsid w:val="00A333B5"/>
    <w:rsid w:val="00A33F71"/>
    <w:rsid w:val="00A34694"/>
    <w:rsid w:val="00A35480"/>
    <w:rsid w:val="00A35DE8"/>
    <w:rsid w:val="00A3782F"/>
    <w:rsid w:val="00A37E24"/>
    <w:rsid w:val="00A40A8B"/>
    <w:rsid w:val="00A40C68"/>
    <w:rsid w:val="00A40C75"/>
    <w:rsid w:val="00A4125E"/>
    <w:rsid w:val="00A423F9"/>
    <w:rsid w:val="00A42681"/>
    <w:rsid w:val="00A42AAC"/>
    <w:rsid w:val="00A42CB5"/>
    <w:rsid w:val="00A4402C"/>
    <w:rsid w:val="00A44568"/>
    <w:rsid w:val="00A44A48"/>
    <w:rsid w:val="00A46291"/>
    <w:rsid w:val="00A50068"/>
    <w:rsid w:val="00A515D3"/>
    <w:rsid w:val="00A51DE5"/>
    <w:rsid w:val="00A51E2C"/>
    <w:rsid w:val="00A5250B"/>
    <w:rsid w:val="00A52D76"/>
    <w:rsid w:val="00A535DA"/>
    <w:rsid w:val="00A53973"/>
    <w:rsid w:val="00A54744"/>
    <w:rsid w:val="00A55B08"/>
    <w:rsid w:val="00A57523"/>
    <w:rsid w:val="00A5761F"/>
    <w:rsid w:val="00A57D93"/>
    <w:rsid w:val="00A6061B"/>
    <w:rsid w:val="00A66617"/>
    <w:rsid w:val="00A66990"/>
    <w:rsid w:val="00A66AC1"/>
    <w:rsid w:val="00A66E9B"/>
    <w:rsid w:val="00A67B20"/>
    <w:rsid w:val="00A67B76"/>
    <w:rsid w:val="00A67C33"/>
    <w:rsid w:val="00A67C83"/>
    <w:rsid w:val="00A74C12"/>
    <w:rsid w:val="00A758E6"/>
    <w:rsid w:val="00A76A27"/>
    <w:rsid w:val="00A776BC"/>
    <w:rsid w:val="00A77F2F"/>
    <w:rsid w:val="00A8076E"/>
    <w:rsid w:val="00A8211C"/>
    <w:rsid w:val="00A821B6"/>
    <w:rsid w:val="00A83EEA"/>
    <w:rsid w:val="00A851D9"/>
    <w:rsid w:val="00A859ED"/>
    <w:rsid w:val="00A85E3D"/>
    <w:rsid w:val="00A8607F"/>
    <w:rsid w:val="00A8692B"/>
    <w:rsid w:val="00A87B82"/>
    <w:rsid w:val="00A87BE9"/>
    <w:rsid w:val="00A91778"/>
    <w:rsid w:val="00A93EB4"/>
    <w:rsid w:val="00A94F00"/>
    <w:rsid w:val="00A950D9"/>
    <w:rsid w:val="00A95836"/>
    <w:rsid w:val="00A96992"/>
    <w:rsid w:val="00AA4560"/>
    <w:rsid w:val="00AA6038"/>
    <w:rsid w:val="00AA6DEB"/>
    <w:rsid w:val="00AA76C9"/>
    <w:rsid w:val="00AB0F84"/>
    <w:rsid w:val="00AB15B8"/>
    <w:rsid w:val="00AB4436"/>
    <w:rsid w:val="00AB4573"/>
    <w:rsid w:val="00AB4E39"/>
    <w:rsid w:val="00AB5238"/>
    <w:rsid w:val="00AB6724"/>
    <w:rsid w:val="00AB699C"/>
    <w:rsid w:val="00AB699D"/>
    <w:rsid w:val="00AC1148"/>
    <w:rsid w:val="00AC3451"/>
    <w:rsid w:val="00AC35A3"/>
    <w:rsid w:val="00AC4C42"/>
    <w:rsid w:val="00AC4D1F"/>
    <w:rsid w:val="00AC5576"/>
    <w:rsid w:val="00AC564E"/>
    <w:rsid w:val="00AC68F4"/>
    <w:rsid w:val="00AC7BA1"/>
    <w:rsid w:val="00AD0246"/>
    <w:rsid w:val="00AD0A72"/>
    <w:rsid w:val="00AD1FEB"/>
    <w:rsid w:val="00AD4659"/>
    <w:rsid w:val="00AD4DF1"/>
    <w:rsid w:val="00AD5226"/>
    <w:rsid w:val="00AD53B6"/>
    <w:rsid w:val="00AD55D5"/>
    <w:rsid w:val="00AD62C8"/>
    <w:rsid w:val="00AD6626"/>
    <w:rsid w:val="00AD6741"/>
    <w:rsid w:val="00AD6DD9"/>
    <w:rsid w:val="00AD7D96"/>
    <w:rsid w:val="00AE079A"/>
    <w:rsid w:val="00AE18D6"/>
    <w:rsid w:val="00AE22EB"/>
    <w:rsid w:val="00AE3C77"/>
    <w:rsid w:val="00AE3DB6"/>
    <w:rsid w:val="00AE42F5"/>
    <w:rsid w:val="00AE4D82"/>
    <w:rsid w:val="00AE4FF2"/>
    <w:rsid w:val="00AE52A2"/>
    <w:rsid w:val="00AE67AF"/>
    <w:rsid w:val="00AE6954"/>
    <w:rsid w:val="00AE6E2E"/>
    <w:rsid w:val="00AE7B3A"/>
    <w:rsid w:val="00AF0410"/>
    <w:rsid w:val="00AF1779"/>
    <w:rsid w:val="00AF1EE7"/>
    <w:rsid w:val="00AF253B"/>
    <w:rsid w:val="00AF2870"/>
    <w:rsid w:val="00AF2A2B"/>
    <w:rsid w:val="00AF2AEB"/>
    <w:rsid w:val="00AF365E"/>
    <w:rsid w:val="00AF38D8"/>
    <w:rsid w:val="00AF3FEE"/>
    <w:rsid w:val="00AF5292"/>
    <w:rsid w:val="00AF5F05"/>
    <w:rsid w:val="00AF7C75"/>
    <w:rsid w:val="00AF7DE3"/>
    <w:rsid w:val="00B00E06"/>
    <w:rsid w:val="00B02442"/>
    <w:rsid w:val="00B05D7B"/>
    <w:rsid w:val="00B066A8"/>
    <w:rsid w:val="00B06E02"/>
    <w:rsid w:val="00B10660"/>
    <w:rsid w:val="00B107C0"/>
    <w:rsid w:val="00B10D1F"/>
    <w:rsid w:val="00B11696"/>
    <w:rsid w:val="00B11ECB"/>
    <w:rsid w:val="00B14DFE"/>
    <w:rsid w:val="00B15183"/>
    <w:rsid w:val="00B15911"/>
    <w:rsid w:val="00B17582"/>
    <w:rsid w:val="00B179EB"/>
    <w:rsid w:val="00B20B98"/>
    <w:rsid w:val="00B21095"/>
    <w:rsid w:val="00B213AE"/>
    <w:rsid w:val="00B2158E"/>
    <w:rsid w:val="00B2196B"/>
    <w:rsid w:val="00B22151"/>
    <w:rsid w:val="00B242FE"/>
    <w:rsid w:val="00B254F1"/>
    <w:rsid w:val="00B272BC"/>
    <w:rsid w:val="00B27DC5"/>
    <w:rsid w:val="00B27FDE"/>
    <w:rsid w:val="00B30BC4"/>
    <w:rsid w:val="00B30E55"/>
    <w:rsid w:val="00B31A98"/>
    <w:rsid w:val="00B33E1D"/>
    <w:rsid w:val="00B34F4B"/>
    <w:rsid w:val="00B35611"/>
    <w:rsid w:val="00B35FA1"/>
    <w:rsid w:val="00B365D3"/>
    <w:rsid w:val="00B3684D"/>
    <w:rsid w:val="00B36865"/>
    <w:rsid w:val="00B376FE"/>
    <w:rsid w:val="00B3789F"/>
    <w:rsid w:val="00B4007A"/>
    <w:rsid w:val="00B40B10"/>
    <w:rsid w:val="00B40E81"/>
    <w:rsid w:val="00B43D85"/>
    <w:rsid w:val="00B44983"/>
    <w:rsid w:val="00B4531B"/>
    <w:rsid w:val="00B4583C"/>
    <w:rsid w:val="00B45AC9"/>
    <w:rsid w:val="00B47566"/>
    <w:rsid w:val="00B47741"/>
    <w:rsid w:val="00B47BB2"/>
    <w:rsid w:val="00B517EB"/>
    <w:rsid w:val="00B53DD1"/>
    <w:rsid w:val="00B545AF"/>
    <w:rsid w:val="00B54AF5"/>
    <w:rsid w:val="00B54DCF"/>
    <w:rsid w:val="00B55037"/>
    <w:rsid w:val="00B553B7"/>
    <w:rsid w:val="00B553CB"/>
    <w:rsid w:val="00B555D7"/>
    <w:rsid w:val="00B5669B"/>
    <w:rsid w:val="00B60569"/>
    <w:rsid w:val="00B6084D"/>
    <w:rsid w:val="00B609C8"/>
    <w:rsid w:val="00B61158"/>
    <w:rsid w:val="00B614F8"/>
    <w:rsid w:val="00B6573D"/>
    <w:rsid w:val="00B66745"/>
    <w:rsid w:val="00B66A82"/>
    <w:rsid w:val="00B70188"/>
    <w:rsid w:val="00B722BD"/>
    <w:rsid w:val="00B7544F"/>
    <w:rsid w:val="00B76B62"/>
    <w:rsid w:val="00B77394"/>
    <w:rsid w:val="00B77EA6"/>
    <w:rsid w:val="00B808E4"/>
    <w:rsid w:val="00B80905"/>
    <w:rsid w:val="00B81F06"/>
    <w:rsid w:val="00B821BE"/>
    <w:rsid w:val="00B82582"/>
    <w:rsid w:val="00B845B9"/>
    <w:rsid w:val="00B851EF"/>
    <w:rsid w:val="00B8569E"/>
    <w:rsid w:val="00B85A53"/>
    <w:rsid w:val="00B865FA"/>
    <w:rsid w:val="00B86BCF"/>
    <w:rsid w:val="00B902B4"/>
    <w:rsid w:val="00B916BD"/>
    <w:rsid w:val="00B9324B"/>
    <w:rsid w:val="00B93DC7"/>
    <w:rsid w:val="00B949BB"/>
    <w:rsid w:val="00B94AB1"/>
    <w:rsid w:val="00B94B0B"/>
    <w:rsid w:val="00B959F6"/>
    <w:rsid w:val="00BA0517"/>
    <w:rsid w:val="00BA0955"/>
    <w:rsid w:val="00BA1872"/>
    <w:rsid w:val="00BA1AEF"/>
    <w:rsid w:val="00BA1ECF"/>
    <w:rsid w:val="00BA2A27"/>
    <w:rsid w:val="00BA4259"/>
    <w:rsid w:val="00BA4635"/>
    <w:rsid w:val="00BA4993"/>
    <w:rsid w:val="00BA63C3"/>
    <w:rsid w:val="00BA64E6"/>
    <w:rsid w:val="00BA6E5A"/>
    <w:rsid w:val="00BA7C7E"/>
    <w:rsid w:val="00BA7CF6"/>
    <w:rsid w:val="00BB00F3"/>
    <w:rsid w:val="00BB0258"/>
    <w:rsid w:val="00BB33A9"/>
    <w:rsid w:val="00BB33ED"/>
    <w:rsid w:val="00BB34F4"/>
    <w:rsid w:val="00BB42A5"/>
    <w:rsid w:val="00BB4683"/>
    <w:rsid w:val="00BB4701"/>
    <w:rsid w:val="00BB4706"/>
    <w:rsid w:val="00BB4A6A"/>
    <w:rsid w:val="00BB5397"/>
    <w:rsid w:val="00BB6E46"/>
    <w:rsid w:val="00BB7330"/>
    <w:rsid w:val="00BB7719"/>
    <w:rsid w:val="00BB7A7B"/>
    <w:rsid w:val="00BC007B"/>
    <w:rsid w:val="00BC136F"/>
    <w:rsid w:val="00BC20A4"/>
    <w:rsid w:val="00BC2542"/>
    <w:rsid w:val="00BC36C9"/>
    <w:rsid w:val="00BC3BD1"/>
    <w:rsid w:val="00BC4FD0"/>
    <w:rsid w:val="00BC4FEE"/>
    <w:rsid w:val="00BC594B"/>
    <w:rsid w:val="00BC6F9A"/>
    <w:rsid w:val="00BC77E8"/>
    <w:rsid w:val="00BD024C"/>
    <w:rsid w:val="00BD23F9"/>
    <w:rsid w:val="00BD3CF4"/>
    <w:rsid w:val="00BD42D2"/>
    <w:rsid w:val="00BD4E8B"/>
    <w:rsid w:val="00BD7033"/>
    <w:rsid w:val="00BE129E"/>
    <w:rsid w:val="00BE2C03"/>
    <w:rsid w:val="00BE2FCE"/>
    <w:rsid w:val="00BE5D29"/>
    <w:rsid w:val="00BF2D1D"/>
    <w:rsid w:val="00BF4742"/>
    <w:rsid w:val="00BF545E"/>
    <w:rsid w:val="00BF5E77"/>
    <w:rsid w:val="00BF6885"/>
    <w:rsid w:val="00BF7912"/>
    <w:rsid w:val="00BF7996"/>
    <w:rsid w:val="00BF7C78"/>
    <w:rsid w:val="00C006DB"/>
    <w:rsid w:val="00C00C8A"/>
    <w:rsid w:val="00C0102D"/>
    <w:rsid w:val="00C0231C"/>
    <w:rsid w:val="00C02CC0"/>
    <w:rsid w:val="00C052C6"/>
    <w:rsid w:val="00C06546"/>
    <w:rsid w:val="00C0674F"/>
    <w:rsid w:val="00C06881"/>
    <w:rsid w:val="00C0691D"/>
    <w:rsid w:val="00C11C79"/>
    <w:rsid w:val="00C12C8C"/>
    <w:rsid w:val="00C12E53"/>
    <w:rsid w:val="00C13E14"/>
    <w:rsid w:val="00C141FB"/>
    <w:rsid w:val="00C1483A"/>
    <w:rsid w:val="00C151D3"/>
    <w:rsid w:val="00C15C9D"/>
    <w:rsid w:val="00C16913"/>
    <w:rsid w:val="00C169EF"/>
    <w:rsid w:val="00C17797"/>
    <w:rsid w:val="00C17B39"/>
    <w:rsid w:val="00C200E8"/>
    <w:rsid w:val="00C201D3"/>
    <w:rsid w:val="00C20225"/>
    <w:rsid w:val="00C20C98"/>
    <w:rsid w:val="00C22DC1"/>
    <w:rsid w:val="00C233F5"/>
    <w:rsid w:val="00C24D49"/>
    <w:rsid w:val="00C26435"/>
    <w:rsid w:val="00C26DA3"/>
    <w:rsid w:val="00C27632"/>
    <w:rsid w:val="00C27A33"/>
    <w:rsid w:val="00C3010E"/>
    <w:rsid w:val="00C30BC8"/>
    <w:rsid w:val="00C313CE"/>
    <w:rsid w:val="00C32E50"/>
    <w:rsid w:val="00C32F48"/>
    <w:rsid w:val="00C34E7C"/>
    <w:rsid w:val="00C36C8F"/>
    <w:rsid w:val="00C37E9F"/>
    <w:rsid w:val="00C37F7C"/>
    <w:rsid w:val="00C402E6"/>
    <w:rsid w:val="00C4078E"/>
    <w:rsid w:val="00C410AC"/>
    <w:rsid w:val="00C41868"/>
    <w:rsid w:val="00C41C2A"/>
    <w:rsid w:val="00C45355"/>
    <w:rsid w:val="00C45FB4"/>
    <w:rsid w:val="00C46033"/>
    <w:rsid w:val="00C4682E"/>
    <w:rsid w:val="00C50957"/>
    <w:rsid w:val="00C522E2"/>
    <w:rsid w:val="00C5285A"/>
    <w:rsid w:val="00C52D41"/>
    <w:rsid w:val="00C54C5B"/>
    <w:rsid w:val="00C554D0"/>
    <w:rsid w:val="00C56686"/>
    <w:rsid w:val="00C60302"/>
    <w:rsid w:val="00C60BFD"/>
    <w:rsid w:val="00C60E07"/>
    <w:rsid w:val="00C61EEB"/>
    <w:rsid w:val="00C62D17"/>
    <w:rsid w:val="00C64267"/>
    <w:rsid w:val="00C64983"/>
    <w:rsid w:val="00C675B1"/>
    <w:rsid w:val="00C72206"/>
    <w:rsid w:val="00C734D5"/>
    <w:rsid w:val="00C75367"/>
    <w:rsid w:val="00C760C8"/>
    <w:rsid w:val="00C76A8E"/>
    <w:rsid w:val="00C76DA9"/>
    <w:rsid w:val="00C77E46"/>
    <w:rsid w:val="00C80F00"/>
    <w:rsid w:val="00C81906"/>
    <w:rsid w:val="00C819E5"/>
    <w:rsid w:val="00C820C1"/>
    <w:rsid w:val="00C826B9"/>
    <w:rsid w:val="00C82859"/>
    <w:rsid w:val="00C82902"/>
    <w:rsid w:val="00C83329"/>
    <w:rsid w:val="00C8353D"/>
    <w:rsid w:val="00C8369C"/>
    <w:rsid w:val="00C841D7"/>
    <w:rsid w:val="00C84859"/>
    <w:rsid w:val="00C84AF4"/>
    <w:rsid w:val="00C90943"/>
    <w:rsid w:val="00C929B0"/>
    <w:rsid w:val="00C93292"/>
    <w:rsid w:val="00C93710"/>
    <w:rsid w:val="00C93E7B"/>
    <w:rsid w:val="00C95DB5"/>
    <w:rsid w:val="00C97F37"/>
    <w:rsid w:val="00CA0299"/>
    <w:rsid w:val="00CA1058"/>
    <w:rsid w:val="00CA1D05"/>
    <w:rsid w:val="00CA1E8C"/>
    <w:rsid w:val="00CA25C2"/>
    <w:rsid w:val="00CA2A78"/>
    <w:rsid w:val="00CA3586"/>
    <w:rsid w:val="00CA469B"/>
    <w:rsid w:val="00CA5A28"/>
    <w:rsid w:val="00CA5BC8"/>
    <w:rsid w:val="00CA6813"/>
    <w:rsid w:val="00CA69AC"/>
    <w:rsid w:val="00CA69CF"/>
    <w:rsid w:val="00CA6A37"/>
    <w:rsid w:val="00CA7CCF"/>
    <w:rsid w:val="00CB0BBC"/>
    <w:rsid w:val="00CB1682"/>
    <w:rsid w:val="00CB17E7"/>
    <w:rsid w:val="00CB277E"/>
    <w:rsid w:val="00CB284F"/>
    <w:rsid w:val="00CB2C1E"/>
    <w:rsid w:val="00CB3EED"/>
    <w:rsid w:val="00CB4518"/>
    <w:rsid w:val="00CB65E0"/>
    <w:rsid w:val="00CB6AC8"/>
    <w:rsid w:val="00CC018C"/>
    <w:rsid w:val="00CC01A2"/>
    <w:rsid w:val="00CC1DF4"/>
    <w:rsid w:val="00CC1E40"/>
    <w:rsid w:val="00CC2973"/>
    <w:rsid w:val="00CC2CFF"/>
    <w:rsid w:val="00CC2F62"/>
    <w:rsid w:val="00CC401D"/>
    <w:rsid w:val="00CC4B38"/>
    <w:rsid w:val="00CC4D75"/>
    <w:rsid w:val="00CC4E3E"/>
    <w:rsid w:val="00CC4F37"/>
    <w:rsid w:val="00CC561A"/>
    <w:rsid w:val="00CC595F"/>
    <w:rsid w:val="00CC59B1"/>
    <w:rsid w:val="00CC62A3"/>
    <w:rsid w:val="00CD0610"/>
    <w:rsid w:val="00CD06CB"/>
    <w:rsid w:val="00CD1CD1"/>
    <w:rsid w:val="00CD2488"/>
    <w:rsid w:val="00CD2C27"/>
    <w:rsid w:val="00CD2C7B"/>
    <w:rsid w:val="00CD31CB"/>
    <w:rsid w:val="00CD4815"/>
    <w:rsid w:val="00CD55B8"/>
    <w:rsid w:val="00CD6F05"/>
    <w:rsid w:val="00CD76C2"/>
    <w:rsid w:val="00CD7E06"/>
    <w:rsid w:val="00CD7E91"/>
    <w:rsid w:val="00CE0368"/>
    <w:rsid w:val="00CE06D4"/>
    <w:rsid w:val="00CE1841"/>
    <w:rsid w:val="00CE1AD4"/>
    <w:rsid w:val="00CE3249"/>
    <w:rsid w:val="00CE329B"/>
    <w:rsid w:val="00CE3690"/>
    <w:rsid w:val="00CE3DDE"/>
    <w:rsid w:val="00CE4029"/>
    <w:rsid w:val="00CE489B"/>
    <w:rsid w:val="00CE4F3D"/>
    <w:rsid w:val="00CE5801"/>
    <w:rsid w:val="00CE65E2"/>
    <w:rsid w:val="00CF0075"/>
    <w:rsid w:val="00CF1E2C"/>
    <w:rsid w:val="00CF2644"/>
    <w:rsid w:val="00CF39B3"/>
    <w:rsid w:val="00CF44AC"/>
    <w:rsid w:val="00D005B4"/>
    <w:rsid w:val="00D01763"/>
    <w:rsid w:val="00D06178"/>
    <w:rsid w:val="00D0688F"/>
    <w:rsid w:val="00D1012C"/>
    <w:rsid w:val="00D11B6D"/>
    <w:rsid w:val="00D13D05"/>
    <w:rsid w:val="00D15221"/>
    <w:rsid w:val="00D17650"/>
    <w:rsid w:val="00D208EF"/>
    <w:rsid w:val="00D21655"/>
    <w:rsid w:val="00D23257"/>
    <w:rsid w:val="00D23DC1"/>
    <w:rsid w:val="00D259DF"/>
    <w:rsid w:val="00D25A5D"/>
    <w:rsid w:val="00D2667D"/>
    <w:rsid w:val="00D2786C"/>
    <w:rsid w:val="00D301C1"/>
    <w:rsid w:val="00D308C4"/>
    <w:rsid w:val="00D31BA5"/>
    <w:rsid w:val="00D32CD3"/>
    <w:rsid w:val="00D3361F"/>
    <w:rsid w:val="00D33714"/>
    <w:rsid w:val="00D34C89"/>
    <w:rsid w:val="00D3585E"/>
    <w:rsid w:val="00D360D7"/>
    <w:rsid w:val="00D42966"/>
    <w:rsid w:val="00D43C66"/>
    <w:rsid w:val="00D43FCE"/>
    <w:rsid w:val="00D51C91"/>
    <w:rsid w:val="00D51FA0"/>
    <w:rsid w:val="00D52F82"/>
    <w:rsid w:val="00D54314"/>
    <w:rsid w:val="00D54836"/>
    <w:rsid w:val="00D54A24"/>
    <w:rsid w:val="00D55180"/>
    <w:rsid w:val="00D55F9D"/>
    <w:rsid w:val="00D56350"/>
    <w:rsid w:val="00D56DA1"/>
    <w:rsid w:val="00D60AB4"/>
    <w:rsid w:val="00D60B77"/>
    <w:rsid w:val="00D61133"/>
    <w:rsid w:val="00D61D37"/>
    <w:rsid w:val="00D63966"/>
    <w:rsid w:val="00D642A0"/>
    <w:rsid w:val="00D659A7"/>
    <w:rsid w:val="00D67279"/>
    <w:rsid w:val="00D70C24"/>
    <w:rsid w:val="00D71117"/>
    <w:rsid w:val="00D71C58"/>
    <w:rsid w:val="00D731E8"/>
    <w:rsid w:val="00D7385C"/>
    <w:rsid w:val="00D73AD9"/>
    <w:rsid w:val="00D75D8D"/>
    <w:rsid w:val="00D7601D"/>
    <w:rsid w:val="00D763BE"/>
    <w:rsid w:val="00D76736"/>
    <w:rsid w:val="00D76F05"/>
    <w:rsid w:val="00D76FD2"/>
    <w:rsid w:val="00D801F6"/>
    <w:rsid w:val="00D80E9B"/>
    <w:rsid w:val="00D821D4"/>
    <w:rsid w:val="00D8416C"/>
    <w:rsid w:val="00D86888"/>
    <w:rsid w:val="00D87256"/>
    <w:rsid w:val="00D90D24"/>
    <w:rsid w:val="00D917B9"/>
    <w:rsid w:val="00D91B1D"/>
    <w:rsid w:val="00D91F56"/>
    <w:rsid w:val="00D92197"/>
    <w:rsid w:val="00D932BA"/>
    <w:rsid w:val="00D93622"/>
    <w:rsid w:val="00D936FA"/>
    <w:rsid w:val="00D979AD"/>
    <w:rsid w:val="00DA0880"/>
    <w:rsid w:val="00DA1200"/>
    <w:rsid w:val="00DA1649"/>
    <w:rsid w:val="00DA2659"/>
    <w:rsid w:val="00DA37EA"/>
    <w:rsid w:val="00DA4B46"/>
    <w:rsid w:val="00DA6DCB"/>
    <w:rsid w:val="00DA721C"/>
    <w:rsid w:val="00DA7B1A"/>
    <w:rsid w:val="00DB0545"/>
    <w:rsid w:val="00DB1C36"/>
    <w:rsid w:val="00DB324A"/>
    <w:rsid w:val="00DB3C64"/>
    <w:rsid w:val="00DB3F3E"/>
    <w:rsid w:val="00DB4FF5"/>
    <w:rsid w:val="00DB5A36"/>
    <w:rsid w:val="00DB73D1"/>
    <w:rsid w:val="00DB7BC9"/>
    <w:rsid w:val="00DB7D93"/>
    <w:rsid w:val="00DC5F57"/>
    <w:rsid w:val="00DC714F"/>
    <w:rsid w:val="00DC7F3F"/>
    <w:rsid w:val="00DD34B4"/>
    <w:rsid w:val="00DD34DE"/>
    <w:rsid w:val="00DD3AB4"/>
    <w:rsid w:val="00DD50B0"/>
    <w:rsid w:val="00DD541D"/>
    <w:rsid w:val="00DD6165"/>
    <w:rsid w:val="00DD6AEB"/>
    <w:rsid w:val="00DE009F"/>
    <w:rsid w:val="00DE0AC1"/>
    <w:rsid w:val="00DE14A1"/>
    <w:rsid w:val="00DE72AD"/>
    <w:rsid w:val="00DE79DA"/>
    <w:rsid w:val="00DF0681"/>
    <w:rsid w:val="00DF0D2C"/>
    <w:rsid w:val="00DF23D3"/>
    <w:rsid w:val="00DF4881"/>
    <w:rsid w:val="00DF5206"/>
    <w:rsid w:val="00E008CA"/>
    <w:rsid w:val="00E009D7"/>
    <w:rsid w:val="00E00FF3"/>
    <w:rsid w:val="00E02015"/>
    <w:rsid w:val="00E0479B"/>
    <w:rsid w:val="00E048CA"/>
    <w:rsid w:val="00E053D6"/>
    <w:rsid w:val="00E05488"/>
    <w:rsid w:val="00E063DF"/>
    <w:rsid w:val="00E1076F"/>
    <w:rsid w:val="00E10F05"/>
    <w:rsid w:val="00E1135A"/>
    <w:rsid w:val="00E116F5"/>
    <w:rsid w:val="00E122B4"/>
    <w:rsid w:val="00E12E51"/>
    <w:rsid w:val="00E15C65"/>
    <w:rsid w:val="00E15D31"/>
    <w:rsid w:val="00E15FD2"/>
    <w:rsid w:val="00E17699"/>
    <w:rsid w:val="00E208F7"/>
    <w:rsid w:val="00E20967"/>
    <w:rsid w:val="00E211BA"/>
    <w:rsid w:val="00E214A5"/>
    <w:rsid w:val="00E215F0"/>
    <w:rsid w:val="00E22E8F"/>
    <w:rsid w:val="00E23D16"/>
    <w:rsid w:val="00E23E22"/>
    <w:rsid w:val="00E26219"/>
    <w:rsid w:val="00E269A6"/>
    <w:rsid w:val="00E26A7C"/>
    <w:rsid w:val="00E26C8C"/>
    <w:rsid w:val="00E26EA7"/>
    <w:rsid w:val="00E26ED9"/>
    <w:rsid w:val="00E30058"/>
    <w:rsid w:val="00E3139D"/>
    <w:rsid w:val="00E315AA"/>
    <w:rsid w:val="00E32C0F"/>
    <w:rsid w:val="00E33D6E"/>
    <w:rsid w:val="00E3505F"/>
    <w:rsid w:val="00E3594B"/>
    <w:rsid w:val="00E35FC5"/>
    <w:rsid w:val="00E3656C"/>
    <w:rsid w:val="00E37BEA"/>
    <w:rsid w:val="00E40190"/>
    <w:rsid w:val="00E41032"/>
    <w:rsid w:val="00E41186"/>
    <w:rsid w:val="00E4182F"/>
    <w:rsid w:val="00E41F3C"/>
    <w:rsid w:val="00E4209C"/>
    <w:rsid w:val="00E42E57"/>
    <w:rsid w:val="00E43B64"/>
    <w:rsid w:val="00E450DB"/>
    <w:rsid w:val="00E46433"/>
    <w:rsid w:val="00E47EAC"/>
    <w:rsid w:val="00E50245"/>
    <w:rsid w:val="00E5036D"/>
    <w:rsid w:val="00E51E89"/>
    <w:rsid w:val="00E5327C"/>
    <w:rsid w:val="00E54631"/>
    <w:rsid w:val="00E555DE"/>
    <w:rsid w:val="00E56874"/>
    <w:rsid w:val="00E5732B"/>
    <w:rsid w:val="00E605D6"/>
    <w:rsid w:val="00E608E7"/>
    <w:rsid w:val="00E62F63"/>
    <w:rsid w:val="00E64BC8"/>
    <w:rsid w:val="00E64BE1"/>
    <w:rsid w:val="00E66C9D"/>
    <w:rsid w:val="00E66CCD"/>
    <w:rsid w:val="00E67B0A"/>
    <w:rsid w:val="00E67C21"/>
    <w:rsid w:val="00E705EA"/>
    <w:rsid w:val="00E70624"/>
    <w:rsid w:val="00E730EA"/>
    <w:rsid w:val="00E73D01"/>
    <w:rsid w:val="00E73F9A"/>
    <w:rsid w:val="00E74D5E"/>
    <w:rsid w:val="00E75273"/>
    <w:rsid w:val="00E75EDA"/>
    <w:rsid w:val="00E760AA"/>
    <w:rsid w:val="00E80482"/>
    <w:rsid w:val="00E822EA"/>
    <w:rsid w:val="00E82707"/>
    <w:rsid w:val="00E84443"/>
    <w:rsid w:val="00E84A44"/>
    <w:rsid w:val="00E85494"/>
    <w:rsid w:val="00E85FF2"/>
    <w:rsid w:val="00E86D6F"/>
    <w:rsid w:val="00E87111"/>
    <w:rsid w:val="00E92B10"/>
    <w:rsid w:val="00E932D1"/>
    <w:rsid w:val="00E9384D"/>
    <w:rsid w:val="00E94DCC"/>
    <w:rsid w:val="00E95C2D"/>
    <w:rsid w:val="00E9623D"/>
    <w:rsid w:val="00E96396"/>
    <w:rsid w:val="00E979E4"/>
    <w:rsid w:val="00E97CCC"/>
    <w:rsid w:val="00EA0E27"/>
    <w:rsid w:val="00EA12AD"/>
    <w:rsid w:val="00EA2706"/>
    <w:rsid w:val="00EA2D66"/>
    <w:rsid w:val="00EA2FD9"/>
    <w:rsid w:val="00EA3AC8"/>
    <w:rsid w:val="00EA4995"/>
    <w:rsid w:val="00EA54D2"/>
    <w:rsid w:val="00EA61A2"/>
    <w:rsid w:val="00EA6786"/>
    <w:rsid w:val="00EA761A"/>
    <w:rsid w:val="00EB0335"/>
    <w:rsid w:val="00EB0D78"/>
    <w:rsid w:val="00EB1642"/>
    <w:rsid w:val="00EB292B"/>
    <w:rsid w:val="00EB2FD0"/>
    <w:rsid w:val="00EB3ADE"/>
    <w:rsid w:val="00EB4AD5"/>
    <w:rsid w:val="00EB4C27"/>
    <w:rsid w:val="00EB50B7"/>
    <w:rsid w:val="00EB52A0"/>
    <w:rsid w:val="00EB569A"/>
    <w:rsid w:val="00EB5F9B"/>
    <w:rsid w:val="00EB6696"/>
    <w:rsid w:val="00EB7848"/>
    <w:rsid w:val="00EB7E73"/>
    <w:rsid w:val="00EB7E75"/>
    <w:rsid w:val="00EC1FD3"/>
    <w:rsid w:val="00EC3224"/>
    <w:rsid w:val="00EC3C6B"/>
    <w:rsid w:val="00EC3E47"/>
    <w:rsid w:val="00EC49E2"/>
    <w:rsid w:val="00EC6609"/>
    <w:rsid w:val="00EC7322"/>
    <w:rsid w:val="00ED0615"/>
    <w:rsid w:val="00ED140D"/>
    <w:rsid w:val="00ED277A"/>
    <w:rsid w:val="00ED2BFF"/>
    <w:rsid w:val="00ED3FF8"/>
    <w:rsid w:val="00ED4E2D"/>
    <w:rsid w:val="00ED4E93"/>
    <w:rsid w:val="00ED5070"/>
    <w:rsid w:val="00ED53D9"/>
    <w:rsid w:val="00ED6B23"/>
    <w:rsid w:val="00EE0C3C"/>
    <w:rsid w:val="00EE1F9D"/>
    <w:rsid w:val="00EE2A54"/>
    <w:rsid w:val="00EE347E"/>
    <w:rsid w:val="00EE3EA9"/>
    <w:rsid w:val="00EE4F31"/>
    <w:rsid w:val="00EE5505"/>
    <w:rsid w:val="00EE66AB"/>
    <w:rsid w:val="00EE6965"/>
    <w:rsid w:val="00EE79C4"/>
    <w:rsid w:val="00EF1923"/>
    <w:rsid w:val="00EF1D71"/>
    <w:rsid w:val="00EF1FB9"/>
    <w:rsid w:val="00EF3ED2"/>
    <w:rsid w:val="00EF3F43"/>
    <w:rsid w:val="00EF4B1E"/>
    <w:rsid w:val="00EF4FB8"/>
    <w:rsid w:val="00EF5315"/>
    <w:rsid w:val="00EF5B69"/>
    <w:rsid w:val="00EF624A"/>
    <w:rsid w:val="00F00251"/>
    <w:rsid w:val="00F007C0"/>
    <w:rsid w:val="00F00E7C"/>
    <w:rsid w:val="00F01469"/>
    <w:rsid w:val="00F014C5"/>
    <w:rsid w:val="00F01992"/>
    <w:rsid w:val="00F019B2"/>
    <w:rsid w:val="00F02A44"/>
    <w:rsid w:val="00F02C1A"/>
    <w:rsid w:val="00F02F22"/>
    <w:rsid w:val="00F0331D"/>
    <w:rsid w:val="00F033BE"/>
    <w:rsid w:val="00F037BA"/>
    <w:rsid w:val="00F03AE8"/>
    <w:rsid w:val="00F03F7B"/>
    <w:rsid w:val="00F04054"/>
    <w:rsid w:val="00F05F0D"/>
    <w:rsid w:val="00F07540"/>
    <w:rsid w:val="00F07EFD"/>
    <w:rsid w:val="00F138C1"/>
    <w:rsid w:val="00F16866"/>
    <w:rsid w:val="00F20A03"/>
    <w:rsid w:val="00F21319"/>
    <w:rsid w:val="00F22796"/>
    <w:rsid w:val="00F23832"/>
    <w:rsid w:val="00F23BD4"/>
    <w:rsid w:val="00F23DC5"/>
    <w:rsid w:val="00F2408C"/>
    <w:rsid w:val="00F24CF6"/>
    <w:rsid w:val="00F24D15"/>
    <w:rsid w:val="00F250DC"/>
    <w:rsid w:val="00F27E0F"/>
    <w:rsid w:val="00F306FB"/>
    <w:rsid w:val="00F30D36"/>
    <w:rsid w:val="00F327B4"/>
    <w:rsid w:val="00F333AD"/>
    <w:rsid w:val="00F335A4"/>
    <w:rsid w:val="00F33692"/>
    <w:rsid w:val="00F336A6"/>
    <w:rsid w:val="00F33A14"/>
    <w:rsid w:val="00F3404A"/>
    <w:rsid w:val="00F340C9"/>
    <w:rsid w:val="00F343D3"/>
    <w:rsid w:val="00F3554A"/>
    <w:rsid w:val="00F36143"/>
    <w:rsid w:val="00F40BB1"/>
    <w:rsid w:val="00F43B01"/>
    <w:rsid w:val="00F452E7"/>
    <w:rsid w:val="00F45A2A"/>
    <w:rsid w:val="00F46570"/>
    <w:rsid w:val="00F46811"/>
    <w:rsid w:val="00F46895"/>
    <w:rsid w:val="00F476E0"/>
    <w:rsid w:val="00F51F44"/>
    <w:rsid w:val="00F530A2"/>
    <w:rsid w:val="00F53D8B"/>
    <w:rsid w:val="00F5421B"/>
    <w:rsid w:val="00F5463A"/>
    <w:rsid w:val="00F567F0"/>
    <w:rsid w:val="00F5696E"/>
    <w:rsid w:val="00F56A5D"/>
    <w:rsid w:val="00F56FFE"/>
    <w:rsid w:val="00F600A5"/>
    <w:rsid w:val="00F6054B"/>
    <w:rsid w:val="00F62345"/>
    <w:rsid w:val="00F62825"/>
    <w:rsid w:val="00F628A1"/>
    <w:rsid w:val="00F63A26"/>
    <w:rsid w:val="00F6473E"/>
    <w:rsid w:val="00F6546F"/>
    <w:rsid w:val="00F6638A"/>
    <w:rsid w:val="00F67509"/>
    <w:rsid w:val="00F67847"/>
    <w:rsid w:val="00F711F7"/>
    <w:rsid w:val="00F716E1"/>
    <w:rsid w:val="00F72909"/>
    <w:rsid w:val="00F737FC"/>
    <w:rsid w:val="00F74F75"/>
    <w:rsid w:val="00F75205"/>
    <w:rsid w:val="00F801DB"/>
    <w:rsid w:val="00F81AC6"/>
    <w:rsid w:val="00F81BA1"/>
    <w:rsid w:val="00F84A9C"/>
    <w:rsid w:val="00F86BF0"/>
    <w:rsid w:val="00F86C36"/>
    <w:rsid w:val="00F87425"/>
    <w:rsid w:val="00F901A2"/>
    <w:rsid w:val="00F92003"/>
    <w:rsid w:val="00F9283E"/>
    <w:rsid w:val="00F928C1"/>
    <w:rsid w:val="00F9362D"/>
    <w:rsid w:val="00F93EED"/>
    <w:rsid w:val="00F948FD"/>
    <w:rsid w:val="00F95CA7"/>
    <w:rsid w:val="00F964CB"/>
    <w:rsid w:val="00F968F9"/>
    <w:rsid w:val="00F96E5F"/>
    <w:rsid w:val="00F97EA7"/>
    <w:rsid w:val="00FA0B4A"/>
    <w:rsid w:val="00FA0C5E"/>
    <w:rsid w:val="00FA0CD3"/>
    <w:rsid w:val="00FA13FE"/>
    <w:rsid w:val="00FA35E0"/>
    <w:rsid w:val="00FA3A89"/>
    <w:rsid w:val="00FA442F"/>
    <w:rsid w:val="00FA7D69"/>
    <w:rsid w:val="00FA7E86"/>
    <w:rsid w:val="00FB0998"/>
    <w:rsid w:val="00FB0BB0"/>
    <w:rsid w:val="00FB18E4"/>
    <w:rsid w:val="00FB1CB3"/>
    <w:rsid w:val="00FB22EB"/>
    <w:rsid w:val="00FB38FC"/>
    <w:rsid w:val="00FB4DC6"/>
    <w:rsid w:val="00FB53C3"/>
    <w:rsid w:val="00FB59FA"/>
    <w:rsid w:val="00FB5CA6"/>
    <w:rsid w:val="00FC16D8"/>
    <w:rsid w:val="00FC1E97"/>
    <w:rsid w:val="00FC28C8"/>
    <w:rsid w:val="00FC4D4A"/>
    <w:rsid w:val="00FC5EEB"/>
    <w:rsid w:val="00FC61BE"/>
    <w:rsid w:val="00FC6A3E"/>
    <w:rsid w:val="00FD1B0A"/>
    <w:rsid w:val="00FD22EB"/>
    <w:rsid w:val="00FD2CF6"/>
    <w:rsid w:val="00FD3337"/>
    <w:rsid w:val="00FD3AB2"/>
    <w:rsid w:val="00FD3B65"/>
    <w:rsid w:val="00FD48A6"/>
    <w:rsid w:val="00FD48F0"/>
    <w:rsid w:val="00FD4CD8"/>
    <w:rsid w:val="00FD58CE"/>
    <w:rsid w:val="00FD5A6C"/>
    <w:rsid w:val="00FD5AF6"/>
    <w:rsid w:val="00FD635A"/>
    <w:rsid w:val="00FD687C"/>
    <w:rsid w:val="00FD760F"/>
    <w:rsid w:val="00FD7F2B"/>
    <w:rsid w:val="00FE11BF"/>
    <w:rsid w:val="00FE141A"/>
    <w:rsid w:val="00FE2261"/>
    <w:rsid w:val="00FE3088"/>
    <w:rsid w:val="00FE4027"/>
    <w:rsid w:val="00FE46C9"/>
    <w:rsid w:val="00FE48EC"/>
    <w:rsid w:val="00FE5686"/>
    <w:rsid w:val="00FE5826"/>
    <w:rsid w:val="00FE5FCE"/>
    <w:rsid w:val="00FE6661"/>
    <w:rsid w:val="00FE6F8C"/>
    <w:rsid w:val="00FE75B2"/>
    <w:rsid w:val="00FF01C5"/>
    <w:rsid w:val="00FF16A9"/>
    <w:rsid w:val="00FF1979"/>
    <w:rsid w:val="00FF47B2"/>
    <w:rsid w:val="00FF563A"/>
    <w:rsid w:val="00FF595B"/>
    <w:rsid w:val="00FF5CDD"/>
    <w:rsid w:val="00FF5E8B"/>
    <w:rsid w:val="00FF60A6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AD6DD9"/>
    <w:rPr>
      <w:sz w:val="24"/>
      <w:szCs w:val="24"/>
    </w:rPr>
  </w:style>
  <w:style w:type="paragraph" w:styleId="Heading1">
    <w:name w:val="heading 1"/>
    <w:aliases w:val="Заголовок 1 Знак Знак Знак Знак Знак Знак Знак Знак Знак,H1,H1 Знак"/>
    <w:basedOn w:val="Normal"/>
    <w:next w:val="Normal"/>
    <w:link w:val="Heading1Char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Heading2">
    <w:name w:val="heading 2"/>
    <w:aliases w:val="H2"/>
    <w:basedOn w:val="Normal"/>
    <w:next w:val="Normal"/>
    <w:link w:val="Heading2Char1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aliases w:val="H4"/>
    <w:basedOn w:val="Normal"/>
    <w:next w:val="Normal"/>
    <w:link w:val="Heading4Char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Heading5">
    <w:name w:val="heading 5"/>
    <w:aliases w:val="H5"/>
    <w:basedOn w:val="Normal"/>
    <w:next w:val="Normal"/>
    <w:link w:val="Heading5Char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1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Heading7">
    <w:name w:val="heading 7"/>
    <w:basedOn w:val="Normal"/>
    <w:next w:val="Normal"/>
    <w:link w:val="Heading7Char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Heading8">
    <w:name w:val="heading 8"/>
    <w:basedOn w:val="Normal"/>
    <w:next w:val="Normal"/>
    <w:link w:val="Heading8Char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DefaultParagraphFont"/>
    <w:link w:val="Heading1"/>
    <w:uiPriority w:val="99"/>
    <w:locked/>
    <w:rsid w:val="00AD6DD9"/>
    <w:rPr>
      <w:b/>
      <w:kern w:val="28"/>
      <w:sz w:val="24"/>
      <w:szCs w:val="20"/>
    </w:rPr>
  </w:style>
  <w:style w:type="character" w:customStyle="1" w:styleId="Heading2Char">
    <w:name w:val="Heading 2 Char"/>
    <w:aliases w:val="H2 Char"/>
    <w:basedOn w:val="DefaultParagraphFont"/>
    <w:link w:val="Heading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DefaultParagraphFont"/>
    <w:link w:val="Heading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DefaultParagraphFont"/>
    <w:link w:val="Heading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CharChar1">
    <w:name w:val="Char Char1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DefaultParagraphFont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DefaultParagraphFont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DefaultParagraphFont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DefaultParagraphFont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DefaultParagraphFont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">
    <w:name w:val="Знак Знак4"/>
    <w:basedOn w:val="DefaultParagraphFont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Header">
    <w:name w:val="header"/>
    <w:basedOn w:val="Normal"/>
    <w:link w:val="HeaderChar1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Footer">
    <w:name w:val="footer"/>
    <w:basedOn w:val="Normal"/>
    <w:link w:val="FooterChar1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">
    <w:name w:val="Знак Знак2"/>
    <w:basedOn w:val="DefaultParagraphFont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">
    <w:name w:val="Знак Знак1"/>
    <w:basedOn w:val="DefaultParagraphFont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rsid w:val="00AD6DD9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AD6DD9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rsid w:val="00AD6DD9"/>
    <w:rPr>
      <w:rFonts w:cs="Times New Roman"/>
      <w:color w:val="800080"/>
      <w:u w:val="single"/>
    </w:rPr>
  </w:style>
  <w:style w:type="paragraph" w:customStyle="1" w:styleId="a0">
    <w:name w:val="Текст документа"/>
    <w:basedOn w:val="Normal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NormalWeb">
    <w:name w:val="Normal (Web)"/>
    <w:aliases w:val="Обычный (веб) Знак Знак,Обычный (Web) Знак Знак Знак"/>
    <w:basedOn w:val="Normal"/>
    <w:link w:val="NormalWebChar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Normal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Normal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0">
    <w:name w:val="çàãîëîâîê 2"/>
    <w:basedOn w:val="Normal"/>
    <w:next w:val="Normal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BodyTextIndent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Normal"/>
    <w:link w:val="BodyTextIndentChar1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DefaultParagraphFont"/>
    <w:link w:val="BodyTextIndent"/>
    <w:uiPriority w:val="99"/>
    <w:locked/>
    <w:rsid w:val="00AD6DD9"/>
    <w:rPr>
      <w:rFonts w:cs="Times New Roman"/>
      <w:sz w:val="24"/>
      <w:szCs w:val="24"/>
    </w:rPr>
  </w:style>
  <w:style w:type="character" w:customStyle="1" w:styleId="BodyTextIndentChar1">
    <w:name w:val="Body Text Indent Char1"/>
    <w:aliases w:val="текст Char1,Основной текст с отступом Знак1 Знак Char1,Основной текст с отступом Знак1 Знак Знак Знак Char1,Основной текст с отступом Знак Знак Знак Знак Знак Знак Char1,Основной текст с отступом Знак Char1,Знак Char1"/>
    <w:basedOn w:val="DefaultParagraphFont"/>
    <w:link w:val="BodyTextIndent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1">
    <w:name w:val="Знак Знак"/>
    <w:basedOn w:val="DefaultParagraphFont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Indent2">
    <w:name w:val="Body Text Indent 2"/>
    <w:aliases w:val="Знак1"/>
    <w:basedOn w:val="Normal"/>
    <w:link w:val="BodyTextIndent2Char1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DefaultParagraphFont"/>
    <w:link w:val="BodyTextIndent2"/>
    <w:uiPriority w:val="99"/>
    <w:semiHidden/>
    <w:locked/>
    <w:rsid w:val="00EE5505"/>
    <w:rPr>
      <w:rFonts w:cs="Times New Roman"/>
      <w:sz w:val="24"/>
      <w:szCs w:val="24"/>
    </w:rPr>
  </w:style>
  <w:style w:type="paragraph" w:styleId="BodyText">
    <w:name w:val="Body Text"/>
    <w:aliases w:val="Основной текст Знак Знак"/>
    <w:basedOn w:val="Normal"/>
    <w:link w:val="BodyTextChar1"/>
    <w:uiPriority w:val="99"/>
    <w:rsid w:val="00AD6DD9"/>
    <w:pPr>
      <w:spacing w:after="120"/>
    </w:pPr>
  </w:style>
  <w:style w:type="character" w:customStyle="1" w:styleId="BodyTextChar">
    <w:name w:val="Body Text Char"/>
    <w:aliases w:val="Основной текст Знак Знак Char"/>
    <w:basedOn w:val="DefaultParagraphFont"/>
    <w:link w:val="BodyText"/>
    <w:uiPriority w:val="99"/>
    <w:locked/>
    <w:rsid w:val="00AD6DD9"/>
    <w:rPr>
      <w:rFonts w:cs="Times New Roman"/>
      <w:sz w:val="24"/>
      <w:szCs w:val="24"/>
    </w:rPr>
  </w:style>
  <w:style w:type="paragraph" w:styleId="Title">
    <w:name w:val="Title"/>
    <w:basedOn w:val="Normal"/>
    <w:link w:val="TitleChar1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Normal"/>
    <w:uiPriority w:val="99"/>
    <w:rsid w:val="00AD6DD9"/>
    <w:pPr>
      <w:numPr>
        <w:numId w:val="11"/>
      </w:numPr>
      <w:jc w:val="both"/>
    </w:pPr>
  </w:style>
  <w:style w:type="paragraph" w:customStyle="1" w:styleId="-0">
    <w:name w:val="Контракт-подпункт"/>
    <w:basedOn w:val="Normal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Normal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Normal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BodyText3">
    <w:name w:val="Body Text 3"/>
    <w:basedOn w:val="Normal"/>
    <w:link w:val="BodyText3Char1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BodyTextIndent3">
    <w:name w:val="Body Text Indent 3"/>
    <w:basedOn w:val="Normal"/>
    <w:link w:val="BodyTextIndent3Char1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AD6DD9"/>
    <w:rPr>
      <w:rFonts w:cs="Times New Roman"/>
      <w:sz w:val="16"/>
      <w:szCs w:val="16"/>
    </w:rPr>
  </w:style>
  <w:style w:type="paragraph" w:customStyle="1" w:styleId="a2">
    <w:name w:val="Таблица шапка"/>
    <w:basedOn w:val="Normal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3">
    <w:name w:val="Таблица текст"/>
    <w:basedOn w:val="Normal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Normal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4">
    <w:name w:val="Пункт"/>
    <w:basedOn w:val="Normal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5">
    <w:name w:val="Подподпункт"/>
    <w:basedOn w:val="Normal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0">
    <w:name w:val="Заголовок 1 Знак"/>
    <w:aliases w:val="Заголовок 1 Знак Знак Знак Знак Знак Знак Знак Знак Знак Знак1,H1 Знак2,H1 Знак Знак1"/>
    <w:basedOn w:val="DefaultParagraphFont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Preformatted">
    <w:name w:val="HTML Preformatted"/>
    <w:basedOn w:val="Normal"/>
    <w:link w:val="HTMLPreformattedChar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AD6DD9"/>
    <w:rPr>
      <w:rFonts w:ascii="Courier New" w:hAnsi="Courier New" w:cs="Courier New"/>
    </w:rPr>
  </w:style>
  <w:style w:type="character" w:customStyle="1" w:styleId="11">
    <w:name w:val="Знак Знак11"/>
    <w:basedOn w:val="DefaultParagraphFont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DefaultParagraphFont"/>
    <w:uiPriority w:val="99"/>
    <w:locked/>
    <w:rsid w:val="00AD6DD9"/>
    <w:rPr>
      <w:rFonts w:cs="Times New Roman"/>
    </w:rPr>
  </w:style>
  <w:style w:type="paragraph" w:styleId="EnvelopeAddress">
    <w:name w:val="envelope address"/>
    <w:basedOn w:val="Normal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EnvelopeReturn">
    <w:name w:val="envelope return"/>
    <w:basedOn w:val="Normal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ListBullet">
    <w:name w:val="List Bullet"/>
    <w:basedOn w:val="Normal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ListNumber">
    <w:name w:val="List Number"/>
    <w:basedOn w:val="Normal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ListBullet2">
    <w:name w:val="List Bullet 2"/>
    <w:basedOn w:val="Normal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ListBullet3">
    <w:name w:val="List Bullet 3"/>
    <w:basedOn w:val="Normal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ListBullet4">
    <w:name w:val="List Bullet 4"/>
    <w:basedOn w:val="Normal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ListBullet5">
    <w:name w:val="List Bullet 5"/>
    <w:basedOn w:val="Normal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ListNumber2">
    <w:name w:val="List Number 2"/>
    <w:basedOn w:val="Normal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ListNumber3">
    <w:name w:val="List Number 3"/>
    <w:basedOn w:val="Normal"/>
    <w:uiPriority w:val="99"/>
    <w:rsid w:val="00AD6DD9"/>
    <w:pPr>
      <w:tabs>
        <w:tab w:val="num" w:pos="360"/>
      </w:tabs>
      <w:spacing w:after="60"/>
      <w:jc w:val="both"/>
    </w:pPr>
  </w:style>
  <w:style w:type="paragraph" w:styleId="ListNumber4">
    <w:name w:val="List Number 4"/>
    <w:basedOn w:val="Normal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ListNumber5">
    <w:name w:val="List Number 5"/>
    <w:basedOn w:val="Normal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6">
    <w:name w:val="Основной текст Знак"/>
    <w:aliases w:val="Основной текст Знак Знак Знак1,Основной текст Знак Знак Знак"/>
    <w:basedOn w:val="DefaultParagraphFont"/>
    <w:uiPriority w:val="99"/>
    <w:locked/>
    <w:rsid w:val="00AD6DD9"/>
    <w:rPr>
      <w:rFonts w:cs="Times New Roman"/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">
    <w:name w:val="Знак Знак9"/>
    <w:basedOn w:val="DefaultParagraphFont"/>
    <w:uiPriority w:val="99"/>
    <w:rsid w:val="00AD6DD9"/>
    <w:rPr>
      <w:rFonts w:ascii="Arial" w:hAnsi="Arial" w:cs="Arial"/>
      <w:sz w:val="24"/>
      <w:szCs w:val="24"/>
    </w:rPr>
  </w:style>
  <w:style w:type="paragraph" w:styleId="Date">
    <w:name w:val="Date"/>
    <w:basedOn w:val="Normal"/>
    <w:next w:val="Normal"/>
    <w:link w:val="DateChar"/>
    <w:uiPriority w:val="99"/>
    <w:rsid w:val="00AD6DD9"/>
    <w:pPr>
      <w:spacing w:after="60"/>
      <w:jc w:val="both"/>
    </w:pPr>
  </w:style>
  <w:style w:type="character" w:customStyle="1" w:styleId="DateChar">
    <w:name w:val="Date Char"/>
    <w:basedOn w:val="DefaultParagraphFont"/>
    <w:link w:val="Date"/>
    <w:uiPriority w:val="99"/>
    <w:locked/>
    <w:rsid w:val="00AD6DD9"/>
    <w:rPr>
      <w:rFonts w:cs="Times New Roman"/>
      <w:sz w:val="24"/>
      <w:szCs w:val="24"/>
    </w:rPr>
  </w:style>
  <w:style w:type="character" w:customStyle="1" w:styleId="8">
    <w:name w:val="Знак Знак8"/>
    <w:basedOn w:val="DefaultParagraphFont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NoteHeading">
    <w:name w:val="Note Heading"/>
    <w:basedOn w:val="Normal"/>
    <w:next w:val="Normal"/>
    <w:link w:val="NoteHeadingChar"/>
    <w:uiPriority w:val="99"/>
    <w:rsid w:val="00AD6DD9"/>
    <w:pPr>
      <w:spacing w:after="60"/>
      <w:jc w:val="both"/>
    </w:pPr>
  </w:style>
  <w:style w:type="character" w:customStyle="1" w:styleId="NoteHeadingChar">
    <w:name w:val="Note Heading Char"/>
    <w:basedOn w:val="DefaultParagraphFont"/>
    <w:link w:val="NoteHeading"/>
    <w:uiPriority w:val="99"/>
    <w:locked/>
    <w:rsid w:val="00AD6DD9"/>
    <w:rPr>
      <w:rFonts w:cs="Times New Roman"/>
      <w:sz w:val="24"/>
      <w:szCs w:val="24"/>
    </w:rPr>
  </w:style>
  <w:style w:type="character" w:customStyle="1" w:styleId="7">
    <w:name w:val="Знак Знак7"/>
    <w:basedOn w:val="DefaultParagraphFont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1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AD6DD9"/>
    <w:rPr>
      <w:rFonts w:cs="Times New Roman"/>
      <w:sz w:val="24"/>
      <w:szCs w:val="24"/>
    </w:rPr>
  </w:style>
  <w:style w:type="character" w:customStyle="1" w:styleId="6">
    <w:name w:val="Знак Знак6"/>
    <w:basedOn w:val="DefaultParagraphFont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DefaultParagraphFont"/>
    <w:uiPriority w:val="99"/>
    <w:locked/>
    <w:rsid w:val="00AD6DD9"/>
    <w:rPr>
      <w:rFonts w:cs="Times New Roman"/>
      <w:sz w:val="24"/>
      <w:szCs w:val="24"/>
    </w:rPr>
  </w:style>
  <w:style w:type="character" w:customStyle="1" w:styleId="21">
    <w:name w:val="Основной текст с отступом 2 Знак1"/>
    <w:aliases w:val="Знак Знак18"/>
    <w:basedOn w:val="DefaultParagraphFont"/>
    <w:uiPriority w:val="99"/>
    <w:locked/>
    <w:rsid w:val="00AD6DD9"/>
    <w:rPr>
      <w:rFonts w:cs="Times New Roman"/>
      <w:noProof/>
      <w:sz w:val="24"/>
      <w:szCs w:val="24"/>
    </w:rPr>
  </w:style>
  <w:style w:type="paragraph" w:styleId="PlainText">
    <w:name w:val="Plain Text"/>
    <w:basedOn w:val="Normal"/>
    <w:link w:val="PlainTextChar1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AD6DD9"/>
    <w:rPr>
      <w:rFonts w:ascii="Courier New" w:hAnsi="Courier New" w:cs="Courier New"/>
    </w:rPr>
  </w:style>
  <w:style w:type="character" w:customStyle="1" w:styleId="5">
    <w:name w:val="Знак Знак5"/>
    <w:basedOn w:val="DefaultParagraphFont"/>
    <w:uiPriority w:val="99"/>
    <w:rsid w:val="00AD6DD9"/>
    <w:rPr>
      <w:rFonts w:ascii="Courier New" w:hAnsi="Courier New" w:cs="Courier New"/>
    </w:rPr>
  </w:style>
  <w:style w:type="paragraph" w:customStyle="1" w:styleId="12">
    <w:name w:val="Стиль1"/>
    <w:basedOn w:val="Normal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2">
    <w:name w:val="Стиль2"/>
    <w:basedOn w:val="ListNumber2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0">
    <w:name w:val="Стиль3 Знак Знак"/>
    <w:basedOn w:val="DefaultParagraphFont"/>
    <w:uiPriority w:val="99"/>
    <w:locked/>
    <w:rsid w:val="00AD6DD9"/>
    <w:rPr>
      <w:rFonts w:cs="Times New Roman"/>
      <w:sz w:val="24"/>
      <w:szCs w:val="24"/>
    </w:rPr>
  </w:style>
  <w:style w:type="paragraph" w:customStyle="1" w:styleId="31">
    <w:name w:val="Стиль3 Знак"/>
    <w:basedOn w:val="BodyTextIndent2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Normal"/>
    <w:uiPriority w:val="99"/>
    <w:rsid w:val="00AD6DD9"/>
    <w:pPr>
      <w:spacing w:after="60"/>
      <w:jc w:val="both"/>
    </w:pPr>
  </w:style>
  <w:style w:type="paragraph" w:customStyle="1" w:styleId="32">
    <w:name w:val="Стиль3"/>
    <w:basedOn w:val="BodyTextIndent2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7">
    <w:name w:val="Словарная статья"/>
    <w:basedOn w:val="Normal"/>
    <w:next w:val="Normal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8">
    <w:name w:val="текст таблицы"/>
    <w:basedOn w:val="Normal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Normal"/>
    <w:uiPriority w:val="99"/>
    <w:rsid w:val="00AD6DD9"/>
    <w:pPr>
      <w:spacing w:before="100" w:beforeAutospacing="1" w:after="100" w:afterAutospacing="1"/>
    </w:pPr>
  </w:style>
  <w:style w:type="character" w:customStyle="1" w:styleId="a9">
    <w:name w:val="Пункт Знак Знак"/>
    <w:basedOn w:val="DefaultParagraphFont"/>
    <w:uiPriority w:val="99"/>
    <w:locked/>
    <w:rsid w:val="00AD6DD9"/>
    <w:rPr>
      <w:rFonts w:cs="Times New Roman"/>
      <w:sz w:val="28"/>
      <w:szCs w:val="28"/>
    </w:rPr>
  </w:style>
  <w:style w:type="paragraph" w:customStyle="1" w:styleId="aa">
    <w:name w:val="Пункт Знак"/>
    <w:basedOn w:val="Normal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b">
    <w:name w:val="Подпункт"/>
    <w:basedOn w:val="a4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PlainText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3">
    <w:name w:val="Знак Знак Знак2 Знак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7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Normal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0">
    <w:name w:val="Основной текст 21"/>
    <w:basedOn w:val="Normal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Normal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Normal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Normal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0">
    <w:name w:val="Знак5 Знак Знак Знак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3">
    <w:name w:val="Знак3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Normal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PageNumber">
    <w:name w:val="page number"/>
    <w:basedOn w:val="DefaultParagraphFont"/>
    <w:uiPriority w:val="99"/>
    <w:rsid w:val="00AD6DD9"/>
    <w:rPr>
      <w:rFonts w:ascii="Times New Roman" w:hAnsi="Times New Roman" w:cs="Times New Roman"/>
    </w:rPr>
  </w:style>
  <w:style w:type="character" w:customStyle="1" w:styleId="ac">
    <w:name w:val="Знак Знак Знак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8">
    <w:name w:val="Заголовок 1 Знак Знак Знак Знак Знак Знак Знак Знак Знак Знак"/>
    <w:aliases w:val="H1 Знак1,H1 Знак Знак Знак"/>
    <w:basedOn w:val="DefaultParagraphFont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DefaultParagraphFont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4">
    <w:name w:val="Знак Знак Знак2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d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1">
    <w:name w:val="Знак Знак Знак2 Знак1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DefaultParagraphFont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DefaultParagraphFont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DefaultParagraphFont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9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DefaultParagraphFont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">
    <w:name w:val="Знак5 Знак Знак Знак1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TOCHeading">
    <w:name w:val="TOC Heading"/>
    <w:basedOn w:val="Heading1"/>
    <w:next w:val="Normal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DefaultParagraphFont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DefaultParagraphFont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DefaultParagraphFont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">
    <w:name w:val="Знак Знак91"/>
    <w:basedOn w:val="DefaultParagraphFont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">
    <w:name w:val="Знак Знак81"/>
    <w:basedOn w:val="DefaultParagraphFont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">
    <w:name w:val="Знак Знак71"/>
    <w:basedOn w:val="DefaultParagraphFont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">
    <w:name w:val="Знак Знак61"/>
    <w:basedOn w:val="DefaultParagraphFont"/>
    <w:uiPriority w:val="99"/>
    <w:rsid w:val="00AD6DD9"/>
    <w:rPr>
      <w:rFonts w:ascii="Arial" w:hAnsi="Arial" w:cs="Arial"/>
      <w:lang w:val="ru-RU" w:eastAsia="ru-RU"/>
    </w:rPr>
  </w:style>
  <w:style w:type="character" w:customStyle="1" w:styleId="510">
    <w:name w:val="Знак Знак51"/>
    <w:basedOn w:val="DefaultParagraphFont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">
    <w:name w:val="Знак Знак41"/>
    <w:basedOn w:val="DefaultParagraphFont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4">
    <w:name w:val="Знак Знак3"/>
    <w:basedOn w:val="DefaultParagraphFont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5">
    <w:name w:val="Знак Знак Знак3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2">
    <w:name w:val="Знак Знак21"/>
    <w:basedOn w:val="DefaultParagraphFont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DefaultParagraphFont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">
    <w:name w:val="Знак5 Знак Знак Знак2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0">
    <w:name w:val="Заголовок 1 Знак1"/>
    <w:aliases w:val="Заголовок 1 Знак Знак Знак Знак Знак Знак Знак Знак Знак Знак2,H1 Знак3,H1 Знак Знак"/>
    <w:basedOn w:val="DefaultParagraphFont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0">
    <w:name w:val="Стиль4"/>
    <w:basedOn w:val="Normal"/>
    <w:uiPriority w:val="99"/>
    <w:rsid w:val="00AD6DD9"/>
    <w:pPr>
      <w:jc w:val="both"/>
    </w:pPr>
    <w:rPr>
      <w:color w:val="000080"/>
    </w:rPr>
  </w:style>
  <w:style w:type="paragraph" w:customStyle="1" w:styleId="1a">
    <w:name w:val="Абзац списка1"/>
    <w:basedOn w:val="Normal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DefaultParagraphFont"/>
    <w:uiPriority w:val="99"/>
    <w:rsid w:val="00AD6DD9"/>
    <w:rPr>
      <w:rFonts w:cs="Times New Roman"/>
      <w:sz w:val="19"/>
      <w:szCs w:val="19"/>
    </w:rPr>
  </w:style>
  <w:style w:type="paragraph" w:customStyle="1" w:styleId="ae">
    <w:name w:val="Содержимое таблицы"/>
    <w:basedOn w:val="Normal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NoSpacing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Normal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Strong">
    <w:name w:val="Strong"/>
    <w:basedOn w:val="DefaultParagraphFont"/>
    <w:uiPriority w:val="99"/>
    <w:qFormat/>
    <w:rsid w:val="00AD6DD9"/>
    <w:rPr>
      <w:rFonts w:cs="Times New Roman"/>
      <w:b/>
      <w:bCs/>
    </w:rPr>
  </w:style>
  <w:style w:type="table" w:styleId="TableGrid">
    <w:name w:val="Table Grid"/>
    <w:basedOn w:val="TableNormal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Normal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DefaultParagraphFont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TOC1">
    <w:name w:val="toc 1"/>
    <w:basedOn w:val="Normal"/>
    <w:next w:val="Normal"/>
    <w:autoRedefine/>
    <w:uiPriority w:val="99"/>
    <w:semiHidden/>
    <w:rsid w:val="002A2886"/>
    <w:pPr>
      <w:tabs>
        <w:tab w:val="right" w:leader="dot" w:pos="10440"/>
      </w:tabs>
      <w:jc w:val="both"/>
    </w:pPr>
    <w:rPr>
      <w:noProof/>
      <w:sz w:val="22"/>
      <w:szCs w:val="22"/>
    </w:rPr>
  </w:style>
  <w:style w:type="character" w:customStyle="1" w:styleId="af">
    <w:name w:val="комментарий"/>
    <w:basedOn w:val="DefaultParagraphFont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0">
    <w:name w:val="Поясн.зап."/>
    <w:basedOn w:val="ListNumber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BlockText">
    <w:name w:val="Block Text"/>
    <w:basedOn w:val="Normal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1">
    <w:name w:val="ОПЗ"/>
    <w:basedOn w:val="Normal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Normal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3">
    <w:name w:val="Основной текст с отступом 21"/>
    <w:basedOn w:val="Normal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Normal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2">
    <w:name w:val="Заголовок приложения"/>
    <w:basedOn w:val="Normal"/>
    <w:next w:val="Normal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b">
    <w:name w:val="Заголовок приложения 1"/>
    <w:basedOn w:val="Normal"/>
    <w:next w:val="Normal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5">
    <w:name w:val="Заголовок приложения 2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6">
    <w:name w:val="Заголовок приложения 3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2">
    <w:name w:val="Заголовок приложения 4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3">
    <w:name w:val="Заголовок приложения 5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DefaultParagraphFont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Normal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3">
    <w:name w:val="Примечание"/>
    <w:basedOn w:val="Normal"/>
    <w:uiPriority w:val="99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CommentText">
    <w:name w:val="annotation text"/>
    <w:basedOn w:val="Normal"/>
    <w:link w:val="CommentTextChar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DefaultParagraphFont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Normal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Normal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DefaultParagraphFont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Normal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BodyTextIndent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DefaultParagraphFont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Normal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Normal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Normal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Normal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Normal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Normal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Normal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Normal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BodyTextIndent2Char1">
    <w:name w:val="Body Text Indent 2 Char1"/>
    <w:aliases w:val="Знак1 Char1"/>
    <w:basedOn w:val="DefaultParagraphFont"/>
    <w:link w:val="BodyTextIndent2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DefaultParagraphFont"/>
    <w:uiPriority w:val="99"/>
    <w:rsid w:val="009B2A17"/>
    <w:rPr>
      <w:rFonts w:cs="Times New Roman"/>
    </w:rPr>
  </w:style>
  <w:style w:type="paragraph" w:customStyle="1" w:styleId="Style20">
    <w:name w:val="Style20"/>
    <w:basedOn w:val="Normal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TitleChar1">
    <w:name w:val="Title Char1"/>
    <w:link w:val="Title"/>
    <w:uiPriority w:val="99"/>
    <w:locked/>
    <w:rsid w:val="0047627A"/>
    <w:rPr>
      <w:sz w:val="28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locked/>
    <w:rsid w:val="00F02C1A"/>
    <w:rPr>
      <w:rFonts w:cs="Times New Roman"/>
      <w:sz w:val="16"/>
      <w:szCs w:val="16"/>
    </w:rPr>
  </w:style>
  <w:style w:type="character" w:customStyle="1" w:styleId="BodyText2Char1">
    <w:name w:val="Body Text 2 Char1"/>
    <w:link w:val="BodyText2"/>
    <w:uiPriority w:val="99"/>
    <w:locked/>
    <w:rsid w:val="00E4209C"/>
    <w:rPr>
      <w:sz w:val="28"/>
    </w:rPr>
  </w:style>
  <w:style w:type="paragraph" w:customStyle="1" w:styleId="af4">
    <w:name w:val="**Основной"/>
    <w:link w:val="af5"/>
    <w:uiPriority w:val="99"/>
    <w:rsid w:val="005E6F3F"/>
    <w:pPr>
      <w:spacing w:line="360" w:lineRule="exact"/>
      <w:ind w:firstLine="454"/>
      <w:jc w:val="both"/>
    </w:pPr>
  </w:style>
  <w:style w:type="character" w:customStyle="1" w:styleId="af5">
    <w:name w:val="**Основной Знак"/>
    <w:link w:val="af4"/>
    <w:uiPriority w:val="99"/>
    <w:locked/>
    <w:rsid w:val="005E6F3F"/>
    <w:rPr>
      <w:sz w:val="22"/>
    </w:rPr>
  </w:style>
  <w:style w:type="paragraph" w:styleId="DocumentMap">
    <w:name w:val="Document Map"/>
    <w:basedOn w:val="Normal"/>
    <w:link w:val="DocumentMapChar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Heading2Char1">
    <w:name w:val="Heading 2 Char1"/>
    <w:aliases w:val="H2 Char1"/>
    <w:basedOn w:val="DefaultParagraphFont"/>
    <w:link w:val="Heading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1">
    <w:name w:val="Heading 3 Char1"/>
    <w:aliases w:val="H3 Char1"/>
    <w:basedOn w:val="DefaultParagraphFont"/>
    <w:link w:val="Heading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Heading4Char1">
    <w:name w:val="Heading 4 Char1"/>
    <w:aliases w:val="H4 Char1"/>
    <w:basedOn w:val="DefaultParagraphFont"/>
    <w:link w:val="Heading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Heading5Char1">
    <w:name w:val="Heading 5 Char1"/>
    <w:aliases w:val="H5 Char1"/>
    <w:basedOn w:val="DefaultParagraphFont"/>
    <w:link w:val="Heading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Heading6Char1">
    <w:name w:val="Heading 6 Char1"/>
    <w:basedOn w:val="DefaultParagraphFont"/>
    <w:link w:val="Heading6"/>
    <w:uiPriority w:val="99"/>
    <w:locked/>
    <w:rsid w:val="00974AA6"/>
    <w:rPr>
      <w:i/>
      <w:iCs/>
    </w:rPr>
  </w:style>
  <w:style w:type="character" w:customStyle="1" w:styleId="Heading7Char1">
    <w:name w:val="Heading 7 Char1"/>
    <w:basedOn w:val="DefaultParagraphFont"/>
    <w:link w:val="Heading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Heading8Char1">
    <w:name w:val="Heading 8 Char1"/>
    <w:basedOn w:val="DefaultParagraphFont"/>
    <w:link w:val="Heading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Heading9Char1">
    <w:name w:val="Heading 9 Char1"/>
    <w:basedOn w:val="DefaultParagraphFont"/>
    <w:link w:val="Heading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Normal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BalloonText">
    <w:name w:val="Balloon Text"/>
    <w:basedOn w:val="Normal"/>
    <w:link w:val="BalloonTextChar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974AA6"/>
    <w:rPr>
      <w:rFonts w:cs="Times New Roman"/>
      <w:sz w:val="24"/>
      <w:szCs w:val="24"/>
    </w:rPr>
  </w:style>
  <w:style w:type="paragraph" w:customStyle="1" w:styleId="26">
    <w:name w:val="заголовок 2"/>
    <w:basedOn w:val="Normal"/>
    <w:next w:val="Normal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TOC2">
    <w:name w:val="toc 2"/>
    <w:basedOn w:val="Normal"/>
    <w:next w:val="Normal"/>
    <w:autoRedefine/>
    <w:uiPriority w:val="99"/>
    <w:rsid w:val="002A2886"/>
    <w:pPr>
      <w:tabs>
        <w:tab w:val="left" w:pos="800"/>
        <w:tab w:val="right" w:leader="dot" w:pos="9911"/>
      </w:tabs>
      <w:ind w:firstLine="426"/>
      <w:jc w:val="both"/>
    </w:pPr>
    <w:rPr>
      <w:smallCaps/>
      <w:noProof/>
      <w:sz w:val="20"/>
      <w:szCs w:val="20"/>
    </w:rPr>
  </w:style>
  <w:style w:type="paragraph" w:styleId="TOC3">
    <w:name w:val="toc 3"/>
    <w:basedOn w:val="Normal"/>
    <w:next w:val="Normal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TOC4">
    <w:name w:val="toc 4"/>
    <w:basedOn w:val="Normal"/>
    <w:next w:val="Normal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TOC5">
    <w:name w:val="toc 5"/>
    <w:basedOn w:val="Normal"/>
    <w:next w:val="Normal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TOC6">
    <w:name w:val="toc 6"/>
    <w:basedOn w:val="Normal"/>
    <w:next w:val="Normal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TOC7">
    <w:name w:val="toc 7"/>
    <w:basedOn w:val="Normal"/>
    <w:next w:val="Normal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TOC8">
    <w:name w:val="toc 8"/>
    <w:basedOn w:val="Normal"/>
    <w:next w:val="Normal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TOC9">
    <w:name w:val="toc 9"/>
    <w:basedOn w:val="Normal"/>
    <w:next w:val="Normal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TableofFigures">
    <w:name w:val="table of figures"/>
    <w:basedOn w:val="Normal"/>
    <w:next w:val="Normal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Index2">
    <w:name w:val="index 2"/>
    <w:basedOn w:val="Normal"/>
    <w:next w:val="Normal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Index3">
    <w:name w:val="index 3"/>
    <w:basedOn w:val="Normal"/>
    <w:next w:val="Normal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Index4">
    <w:name w:val="index 4"/>
    <w:basedOn w:val="Normal"/>
    <w:next w:val="Normal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Index5">
    <w:name w:val="index 5"/>
    <w:basedOn w:val="Normal"/>
    <w:next w:val="Normal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Index6">
    <w:name w:val="index 6"/>
    <w:basedOn w:val="Normal"/>
    <w:next w:val="Normal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Index7">
    <w:name w:val="index 7"/>
    <w:basedOn w:val="Normal"/>
    <w:next w:val="Normal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Index8">
    <w:name w:val="index 8"/>
    <w:basedOn w:val="Normal"/>
    <w:next w:val="Normal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Index9">
    <w:name w:val="index 9"/>
    <w:basedOn w:val="Normal"/>
    <w:next w:val="Normal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IndexHeading">
    <w:name w:val="index heading"/>
    <w:basedOn w:val="Normal"/>
    <w:next w:val="Index1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c">
    <w:name w:val="заголовок 1"/>
    <w:basedOn w:val="Normal"/>
    <w:next w:val="Normal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7">
    <w:name w:val="заголовок 3"/>
    <w:basedOn w:val="Normal"/>
    <w:next w:val="Normal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3">
    <w:name w:val="заголовок 4"/>
    <w:basedOn w:val="Normal"/>
    <w:next w:val="Normal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4">
    <w:name w:val="заголовок 5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0">
    <w:name w:val="заголовок 6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0">
    <w:name w:val="заголовок 7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0">
    <w:name w:val="заголовок 8"/>
    <w:basedOn w:val="Normal"/>
    <w:next w:val="Normal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BodyText3Char1">
    <w:name w:val="Body Text 3 Char1"/>
    <w:basedOn w:val="DefaultParagraphFont"/>
    <w:link w:val="BodyText3"/>
    <w:uiPriority w:val="99"/>
    <w:locked/>
    <w:rsid w:val="00974AA6"/>
    <w:rPr>
      <w:rFonts w:cs="Times New Roman"/>
      <w:sz w:val="16"/>
      <w:szCs w:val="16"/>
    </w:rPr>
  </w:style>
  <w:style w:type="paragraph" w:styleId="Caption">
    <w:name w:val="caption"/>
    <w:basedOn w:val="Normal"/>
    <w:next w:val="Normal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PlainTextChar1">
    <w:name w:val="Plain Text Char1"/>
    <w:basedOn w:val="DefaultParagraphFont"/>
    <w:link w:val="PlainText"/>
    <w:uiPriority w:val="99"/>
    <w:locked/>
    <w:rsid w:val="00974AA6"/>
    <w:rPr>
      <w:rFonts w:ascii="Courier New" w:hAnsi="Courier New" w:cs="Courier New"/>
    </w:rPr>
  </w:style>
  <w:style w:type="paragraph" w:styleId="FootnoteText">
    <w:name w:val="footnote text"/>
    <w:basedOn w:val="Normal"/>
    <w:link w:val="FootnoteTextChar1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locked/>
    <w:rsid w:val="00974AA6"/>
    <w:rPr>
      <w:rFonts w:cs="Times New Roman"/>
      <w:snapToGrid w:val="0"/>
    </w:rPr>
  </w:style>
  <w:style w:type="character" w:styleId="FootnoteReference">
    <w:name w:val="footnote reference"/>
    <w:basedOn w:val="DefaultParagraphFont"/>
    <w:uiPriority w:val="99"/>
    <w:rsid w:val="00974AA6"/>
    <w:rPr>
      <w:rFonts w:cs="Times New Roman"/>
      <w:vertAlign w:val="superscript"/>
    </w:rPr>
  </w:style>
  <w:style w:type="paragraph" w:customStyle="1" w:styleId="af6">
    <w:name w:val="Рисунок"/>
    <w:basedOn w:val="Normal"/>
    <w:next w:val="Caption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7">
    <w:name w:val="Таблица"/>
    <w:basedOn w:val="Normal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8">
    <w:name w:val="таблица"/>
    <w:basedOn w:val="Normal"/>
    <w:uiPriority w:val="99"/>
    <w:rsid w:val="00974AA6"/>
    <w:pPr>
      <w:keepNext/>
      <w:jc w:val="center"/>
    </w:pPr>
    <w:rPr>
      <w:szCs w:val="20"/>
    </w:rPr>
  </w:style>
  <w:style w:type="paragraph" w:customStyle="1" w:styleId="1d">
    <w:name w:val="Название объекта1"/>
    <w:basedOn w:val="Normal"/>
    <w:next w:val="Normal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DefaultParagraphFont"/>
    <w:uiPriority w:val="99"/>
    <w:rsid w:val="00974AA6"/>
    <w:rPr>
      <w:rFonts w:cs="Times New Roman"/>
    </w:rPr>
  </w:style>
  <w:style w:type="paragraph" w:customStyle="1" w:styleId="Style8">
    <w:name w:val="Style8"/>
    <w:basedOn w:val="Normal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DefaultParagraphFont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efaultParagraphFont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Normal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DefaultParagraphFont"/>
    <w:uiPriority w:val="99"/>
    <w:rsid w:val="004F508C"/>
    <w:rPr>
      <w:rFonts w:cs="Times New Roman"/>
    </w:rPr>
  </w:style>
  <w:style w:type="character" w:customStyle="1" w:styleId="dfaq1">
    <w:name w:val="dfaq1"/>
    <w:basedOn w:val="DefaultParagraphFont"/>
    <w:uiPriority w:val="99"/>
    <w:rsid w:val="00C34E7C"/>
    <w:rPr>
      <w:rFonts w:cs="Times New Roman"/>
    </w:rPr>
  </w:style>
  <w:style w:type="paragraph" w:customStyle="1" w:styleId="af9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Normal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Normal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Normal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Normal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Normal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Normal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Normal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Normal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Normal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Normal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Normal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Normal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Normal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a">
    <w:name w:val="регламент список"/>
    <w:basedOn w:val="Heading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ListContinue">
    <w:name w:val="List Continue"/>
    <w:basedOn w:val="Normal"/>
    <w:uiPriority w:val="99"/>
    <w:rsid w:val="00C56686"/>
    <w:pPr>
      <w:spacing w:after="120"/>
      <w:ind w:left="283"/>
    </w:pPr>
  </w:style>
  <w:style w:type="character" w:customStyle="1" w:styleId="NormalWebChar">
    <w:name w:val="Normal (Web) Char"/>
    <w:aliases w:val="Обычный (веб) Знак Знак Char,Обычный (Web) Знак Знак Знак Char"/>
    <w:link w:val="NormalWeb"/>
    <w:uiPriority w:val="99"/>
    <w:locked/>
    <w:rsid w:val="00C56686"/>
    <w:rPr>
      <w:sz w:val="24"/>
      <w:lang w:val="ru-RU" w:eastAsia="ru-RU"/>
    </w:rPr>
  </w:style>
  <w:style w:type="paragraph" w:customStyle="1" w:styleId="afb">
    <w:name w:val="Ариал"/>
    <w:basedOn w:val="Normal"/>
    <w:link w:val="1e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e">
    <w:name w:val="Ариал Знак1"/>
    <w:link w:val="afb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c">
    <w:name w:val="Пункт б/н"/>
    <w:basedOn w:val="Normal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d">
    <w:name w:val="Ариал Таблица"/>
    <w:basedOn w:val="afb"/>
    <w:link w:val="afe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e">
    <w:name w:val="Ариал Таблица Знак"/>
    <w:link w:val="afd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">
    <w:name w:val="Пункт_3"/>
    <w:basedOn w:val="Normal"/>
    <w:uiPriority w:val="99"/>
    <w:rsid w:val="00B3789F"/>
    <w:pPr>
      <w:numPr>
        <w:ilvl w:val="2"/>
        <w:numId w:val="14"/>
      </w:numPr>
      <w:jc w:val="both"/>
    </w:pPr>
    <w:rPr>
      <w:sz w:val="28"/>
      <w:szCs w:val="28"/>
    </w:rPr>
  </w:style>
  <w:style w:type="paragraph" w:customStyle="1" w:styleId="Style34">
    <w:name w:val="Style34"/>
    <w:basedOn w:val="Normal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Normal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Normal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DefaultParagraphFont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DefaultParagraphFont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Normal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Normal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Normal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Normal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DefaultParagraphFont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DefaultParagraphFont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DefaultParagraphFont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character" w:customStyle="1" w:styleId="330">
    <w:name w:val="Знак Знак33"/>
    <w:uiPriority w:val="99"/>
    <w:rsid w:val="0080474A"/>
    <w:rPr>
      <w:sz w:val="28"/>
    </w:rPr>
  </w:style>
  <w:style w:type="character" w:customStyle="1" w:styleId="BodyTextChar1">
    <w:name w:val="Body Text Char1"/>
    <w:aliases w:val="Основной текст Знак Знак Char1"/>
    <w:basedOn w:val="DefaultParagraphFont"/>
    <w:link w:val="BodyText"/>
    <w:uiPriority w:val="99"/>
    <w:locked/>
    <w:rsid w:val="0080474A"/>
    <w:rPr>
      <w:rFonts w:cs="Times New Roman"/>
      <w:sz w:val="24"/>
      <w:szCs w:val="24"/>
      <w:lang w:val="ru-RU" w:eastAsia="ru-RU" w:bidi="ar-SA"/>
    </w:rPr>
  </w:style>
  <w:style w:type="paragraph" w:customStyle="1" w:styleId="Style6">
    <w:name w:val="Style6"/>
    <w:basedOn w:val="Normal"/>
    <w:uiPriority w:val="99"/>
    <w:rsid w:val="00524645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Normal"/>
    <w:uiPriority w:val="99"/>
    <w:rsid w:val="00524645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DefaultParagraphFont"/>
    <w:uiPriority w:val="99"/>
    <w:rsid w:val="00524645"/>
    <w:rPr>
      <w:rFonts w:ascii="Times New Roman" w:hAnsi="Times New Roman" w:cs="Times New Roman"/>
      <w:sz w:val="26"/>
      <w:szCs w:val="26"/>
    </w:rPr>
  </w:style>
  <w:style w:type="paragraph" w:customStyle="1" w:styleId="1f">
    <w:name w:val="Без интервала1"/>
    <w:uiPriority w:val="99"/>
    <w:rsid w:val="00AE22EB"/>
    <w:pPr>
      <w:widowControl w:val="0"/>
    </w:pPr>
    <w:rPr>
      <w:sz w:val="24"/>
      <w:szCs w:val="20"/>
    </w:rPr>
  </w:style>
  <w:style w:type="numbering" w:customStyle="1" w:styleId="a">
    <w:name w:val="**Тире_список"/>
    <w:rsid w:val="008C3835"/>
    <w:pPr>
      <w:numPr>
        <w:numId w:val="1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74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4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4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4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4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4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4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4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4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4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4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4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4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4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7</Pages>
  <Words>2664</Words>
  <Characters>15188</Characters>
  <Application>Microsoft Office Outlook</Application>
  <DocSecurity>0</DocSecurity>
  <Lines>0</Lines>
  <Paragraphs>0</Paragraphs>
  <ScaleCrop>false</ScaleCrop>
  <Company>VNIIA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Юхименко </cp:lastModifiedBy>
  <cp:revision>2</cp:revision>
  <cp:lastPrinted>2013-09-09T12:26:00Z</cp:lastPrinted>
  <dcterms:created xsi:type="dcterms:W3CDTF">2013-09-09T13:42:00Z</dcterms:created>
  <dcterms:modified xsi:type="dcterms:W3CDTF">2013-09-09T13:42:00Z</dcterms:modified>
</cp:coreProperties>
</file>