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0E5368" w:rsidRPr="00723913" w:rsidRDefault="000E5368" w:rsidP="00DC224A">
      <w:pPr>
        <w:widowControl w:val="0"/>
        <w:jc w:val="center"/>
        <w:rPr>
          <w:b/>
          <w:bCs/>
          <w:sz w:val="28"/>
          <w:szCs w:val="28"/>
        </w:rPr>
      </w:pPr>
    </w:p>
    <w:p w:rsidR="000E5368" w:rsidRDefault="000E5368" w:rsidP="000E5368">
      <w:pPr>
        <w:jc w:val="center"/>
        <w:rPr>
          <w:sz w:val="28"/>
          <w:szCs w:val="28"/>
          <w:u w:val="single"/>
        </w:rPr>
      </w:pPr>
      <w:r w:rsidRPr="005D7166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7856C8">
        <w:rPr>
          <w:bCs/>
          <w:color w:val="000000"/>
          <w:sz w:val="28"/>
          <w:szCs w:val="28"/>
        </w:rPr>
        <w:t xml:space="preserve">приобретение </w:t>
      </w:r>
      <w:r w:rsidRPr="007856C8">
        <w:rPr>
          <w:sz w:val="28"/>
          <w:szCs w:val="28"/>
        </w:rPr>
        <w:t>картриджей, расходных материалов и оказание услуг по техническому обслуживанию и ремонту оргтехники  для нужд филиала "Южный территориальный округ" ФГУП "РосРАО".</w:t>
      </w:r>
    </w:p>
    <w:p w:rsidR="000E5368" w:rsidRDefault="000E5368" w:rsidP="000E5368">
      <w:pPr>
        <w:jc w:val="center"/>
        <w:rPr>
          <w:sz w:val="28"/>
          <w:szCs w:val="28"/>
        </w:rPr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0E5368" w:rsidRDefault="0030315B" w:rsidP="000E5368">
      <w:pPr>
        <w:jc w:val="center"/>
        <w:rPr>
          <w:sz w:val="28"/>
          <w:szCs w:val="28"/>
        </w:rPr>
      </w:pPr>
      <w:r>
        <w:br w:type="page"/>
      </w:r>
      <w:r w:rsidR="000E5368" w:rsidRPr="00624D4C">
        <w:rPr>
          <w:sz w:val="28"/>
          <w:szCs w:val="28"/>
        </w:rPr>
        <w:lastRenderedPageBreak/>
        <w:t>Техническое задание на поставку стандартного промышленного оборудования и оказание услуг для филиала «Южный территориальный округ» ФГУП «РосРАО»</w:t>
      </w:r>
    </w:p>
    <w:p w:rsidR="000E5368" w:rsidRPr="00E0417B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1. ОБЩИЕ СВЕДЕНИЯ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1.1 Наименование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1.2 Сведения о новизне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1.3 Код ОКП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2. ОБЛАСТЬ ПРИМЕНЕНИЯ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3. УСЛОВИЯ ЭКСПЛУАТАЦИИ</w:t>
      </w:r>
    </w:p>
    <w:p w:rsidR="000E5368" w:rsidRPr="00BC16F5" w:rsidRDefault="000E5368" w:rsidP="000E5368">
      <w:pPr>
        <w:rPr>
          <w:sz w:val="26"/>
          <w:szCs w:val="26"/>
        </w:rPr>
      </w:pPr>
      <w:r w:rsidRPr="00BC16F5">
        <w:rPr>
          <w:sz w:val="26"/>
          <w:szCs w:val="26"/>
        </w:rPr>
        <w:t>РАЗДЕЛ 4. ТЕХНИЧЕСКИЕ ТРЕБОВАНИЯ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 Основные параметры и размеры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4.2 Основные </w:t>
      </w:r>
      <w:proofErr w:type="gramStart"/>
      <w:r w:rsidRPr="00BC16F5">
        <w:rPr>
          <w:sz w:val="26"/>
          <w:szCs w:val="26"/>
        </w:rPr>
        <w:t>технико- экономические</w:t>
      </w:r>
      <w:proofErr w:type="gramEnd"/>
      <w:r w:rsidRPr="00BC16F5">
        <w:rPr>
          <w:sz w:val="26"/>
          <w:szCs w:val="26"/>
        </w:rPr>
        <w:t xml:space="preserve"> и эксплуатационные показатели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4.3 Требования по надежности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4.4 Требования к конструкции, монтажн</w:t>
      </w:r>
      <w:proofErr w:type="gramStart"/>
      <w:r w:rsidRPr="00BC16F5">
        <w:rPr>
          <w:sz w:val="26"/>
          <w:szCs w:val="26"/>
        </w:rPr>
        <w:t>о-</w:t>
      </w:r>
      <w:proofErr w:type="gramEnd"/>
      <w:r w:rsidRPr="00BC16F5">
        <w:rPr>
          <w:sz w:val="26"/>
          <w:szCs w:val="26"/>
        </w:rPr>
        <w:t xml:space="preserve"> технические требования  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4.5 Требования к материалам и комплектующим оборудования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4.6  Требования к стабильности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4.7 Требования к электропитанию</w:t>
      </w:r>
    </w:p>
    <w:p w:rsidR="000E5368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4.8 Требование к контрольно- измерительным приборам и автоматике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4.9 Требование к комплектности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4.10 Требование к маркировке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4.11 Требования к упаковке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 xml:space="preserve">РАЗДЕЛ 5. ТРЕБОВАНИЯ ПО ПРАВИЛАМ СДАЧИ И ПРИЕМКИ 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5.1 Порядок сдачи и приемки </w:t>
      </w:r>
    </w:p>
    <w:p w:rsidR="000E5368" w:rsidRPr="00BC16F5" w:rsidRDefault="000E5368" w:rsidP="000E5368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BC16F5">
        <w:rPr>
          <w:sz w:val="26"/>
          <w:szCs w:val="26"/>
        </w:rPr>
        <w:t>при</w:t>
      </w:r>
      <w:proofErr w:type="gramEnd"/>
      <w:r w:rsidRPr="00BC16F5">
        <w:rPr>
          <w:sz w:val="26"/>
          <w:szCs w:val="26"/>
        </w:rPr>
        <w:t xml:space="preserve"> перевозки товара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6. ТРЕБОВАНИЯ К ТРАНСПОРТИРОВАНИЮ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7. ТРЕБОВАНИЯ К ХРАНЕНИЮ</w:t>
      </w:r>
    </w:p>
    <w:p w:rsidR="000E5368" w:rsidRPr="00BC16F5" w:rsidRDefault="000E5368" w:rsidP="000E5368">
      <w:pPr>
        <w:rPr>
          <w:sz w:val="26"/>
          <w:szCs w:val="26"/>
        </w:rPr>
      </w:pPr>
      <w:r w:rsidRPr="00BC16F5">
        <w:rPr>
          <w:sz w:val="26"/>
          <w:szCs w:val="26"/>
        </w:rPr>
        <w:t>РАЗДЕЛ 8. ТРЕБОВАНИЯ К ОБЪЕМУ И/ИЛИ СРОКИ ПРЕДОСТАВЛЕНИЯ ГАРАНТИИ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9. ТРЕБОВАНИЯ ПО РЕМОНТОПРИГОДНОСТИ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10. ТРЕБОВАНИЯ К ОБСЛУЖИВАНЮ</w:t>
      </w:r>
    </w:p>
    <w:p w:rsidR="000E5368" w:rsidRPr="00BC16F5" w:rsidRDefault="000E5368" w:rsidP="000E5368">
      <w:pPr>
        <w:rPr>
          <w:sz w:val="26"/>
          <w:szCs w:val="26"/>
        </w:rPr>
      </w:pPr>
      <w:r w:rsidRPr="00BC16F5">
        <w:rPr>
          <w:sz w:val="26"/>
          <w:szCs w:val="26"/>
        </w:rPr>
        <w:t>РАЗДЕЛ 11. ЭКОЛОГИЧЕСКИЕ ТРЕБОВАНИЯ</w:t>
      </w:r>
    </w:p>
    <w:p w:rsidR="000E5368" w:rsidRPr="00BC16F5" w:rsidRDefault="000E5368" w:rsidP="000E5368">
      <w:pPr>
        <w:rPr>
          <w:sz w:val="26"/>
          <w:szCs w:val="26"/>
        </w:rPr>
      </w:pPr>
      <w:r w:rsidRPr="00BC16F5">
        <w:rPr>
          <w:sz w:val="26"/>
          <w:szCs w:val="26"/>
        </w:rPr>
        <w:t>РАЗДЕЛ 12. ТРЕБОВАНИЯ ПО БЕЗОПАСНОСТИ</w:t>
      </w:r>
    </w:p>
    <w:p w:rsidR="000E5368" w:rsidRPr="00BC16F5" w:rsidRDefault="000E5368" w:rsidP="000E5368">
      <w:pPr>
        <w:rPr>
          <w:sz w:val="26"/>
          <w:szCs w:val="26"/>
        </w:rPr>
      </w:pPr>
      <w:r w:rsidRPr="00BC16F5">
        <w:rPr>
          <w:sz w:val="26"/>
          <w:szCs w:val="26"/>
        </w:rPr>
        <w:t>РАЗДЕЛ 13. ТРЕБОВАНИЯ К КАЧЕСТВУ И КЛАССИФИКАЦИИ ОБОРУДОВАНИЯ</w:t>
      </w:r>
    </w:p>
    <w:p w:rsidR="000E5368" w:rsidRPr="00BC16F5" w:rsidRDefault="000E5368" w:rsidP="000E5368">
      <w:pPr>
        <w:rPr>
          <w:sz w:val="26"/>
          <w:szCs w:val="26"/>
        </w:rPr>
      </w:pPr>
      <w:r w:rsidRPr="00BC16F5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15. ДОПОЛНИТЕЛЬНЫЕ (ИНЫЕ) ТРЕБОВАНИЯ</w:t>
      </w:r>
    </w:p>
    <w:p w:rsidR="000E5368" w:rsidRPr="00BC16F5" w:rsidRDefault="000E5368" w:rsidP="000E5368">
      <w:pPr>
        <w:rPr>
          <w:sz w:val="26"/>
          <w:szCs w:val="26"/>
        </w:rPr>
      </w:pPr>
      <w:r w:rsidRPr="00BC16F5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17. ТРЕБОВАНИЯ К ФОРМЕ ПРЕДОСТАВЛЕНОЙ ИНФОРМАЦИИ</w:t>
      </w:r>
    </w:p>
    <w:p w:rsidR="000E5368" w:rsidRPr="00BC16F5" w:rsidRDefault="000E5368" w:rsidP="000E5368">
      <w:pPr>
        <w:rPr>
          <w:sz w:val="26"/>
          <w:szCs w:val="26"/>
        </w:rPr>
      </w:pPr>
      <w:r w:rsidRPr="00BC16F5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19. ПЕРЕЧЕНЬ ПРИНЯТЫХ СОКРАЩЕНИЙ</w:t>
      </w:r>
    </w:p>
    <w:p w:rsidR="000E5368" w:rsidRPr="00BC16F5" w:rsidRDefault="000E5368" w:rsidP="000E5368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20. ПЕРЕЧЕНЬ ПРИЛОЖЕНИЙ</w:t>
      </w:r>
    </w:p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rPr>
          <w:sz w:val="28"/>
          <w:szCs w:val="28"/>
        </w:rPr>
      </w:pPr>
      <w:bookmarkStart w:id="0" w:name="_GoBack"/>
      <w:bookmarkEnd w:id="0"/>
    </w:p>
    <w:p w:rsidR="000E5368" w:rsidRPr="00BC16F5" w:rsidRDefault="000E5368" w:rsidP="000E5368">
      <w:pPr>
        <w:jc w:val="center"/>
        <w:rPr>
          <w:sz w:val="28"/>
          <w:szCs w:val="28"/>
        </w:rPr>
      </w:pPr>
    </w:p>
    <w:p w:rsidR="000E5368" w:rsidRPr="00556EA3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1.1 Наименование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both"/>
            </w:pPr>
            <w:r>
              <w:t>Расходные материалы и комплектующие для оргтехники, картриджи, оказание услуг по заправке картриджей, техническому обслуживанию и ремонту оргтехники.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1.2 Сведения о новизне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both"/>
            </w:pPr>
            <w:r w:rsidRPr="00956831">
              <w:t>- Поставляемая продукция должна быть новой, не бывшей в употреблении, не восстановленной после ремонта, без следов эксплуатации, не является выставочными или витринными образцами, свободным от прав третьих лиц.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1.3 Код ОКП</w:t>
            </w:r>
          </w:p>
        </w:tc>
      </w:tr>
      <w:tr w:rsidR="000E5368" w:rsidRPr="00C2317B" w:rsidTr="009468A3">
        <w:tc>
          <w:tcPr>
            <w:tcW w:w="9571" w:type="dxa"/>
            <w:shd w:val="clear" w:color="auto" w:fill="auto"/>
          </w:tcPr>
          <w:p w:rsidR="000E5368" w:rsidRPr="00243A08" w:rsidRDefault="000E5368" w:rsidP="009468A3">
            <w:pPr>
              <w:spacing w:before="100" w:beforeAutospacing="1" w:after="100" w:afterAutospacing="1"/>
              <w:outlineLvl w:val="0"/>
              <w:rPr>
                <w:bCs/>
                <w:kern w:val="36"/>
                <w:sz w:val="28"/>
                <w:szCs w:val="28"/>
              </w:rPr>
            </w:pPr>
            <w:r w:rsidRPr="008E01AE">
              <w:rPr>
                <w:bCs/>
                <w:kern w:val="36"/>
                <w:sz w:val="28"/>
                <w:szCs w:val="28"/>
              </w:rPr>
              <w:t>8471300000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Pr="00956831" w:rsidRDefault="000E5368" w:rsidP="000E5368">
      <w:pPr>
        <w:jc w:val="center"/>
        <w:outlineLvl w:val="0"/>
        <w:rPr>
          <w:sz w:val="28"/>
          <w:szCs w:val="28"/>
        </w:rPr>
      </w:pPr>
      <w:r w:rsidRPr="00956831">
        <w:rPr>
          <w:sz w:val="28"/>
          <w:szCs w:val="28"/>
        </w:rPr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rPr>
          <w:trHeight w:val="213"/>
        </w:trPr>
        <w:tc>
          <w:tcPr>
            <w:tcW w:w="9571" w:type="dxa"/>
          </w:tcPr>
          <w:p w:rsidR="000E5368" w:rsidRPr="00D11FCE" w:rsidRDefault="000E5368" w:rsidP="009468A3">
            <w:pPr>
              <w:ind w:firstLine="363"/>
            </w:pPr>
            <w:r w:rsidRPr="00956831">
              <w:t>Продукция предназначена для эксплуатации по назначению в подразделениях заказчика.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Pr="004E1093" w:rsidRDefault="000E5368" w:rsidP="009468A3">
            <w:pPr>
              <w:ind w:firstLine="363"/>
            </w:pPr>
            <w:r w:rsidRPr="002464C3">
              <w:t>Продукция должна быть упакована и храниться в соответствии с требованиями производителя.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rPr>
          <w:trHeight w:val="27"/>
        </w:trPr>
        <w:tc>
          <w:tcPr>
            <w:tcW w:w="9571" w:type="dxa"/>
          </w:tcPr>
          <w:p w:rsidR="000E5368" w:rsidRPr="00BC16F5" w:rsidRDefault="000E5368" w:rsidP="009468A3">
            <w:pPr>
              <w:rPr>
                <w:sz w:val="28"/>
                <w:szCs w:val="28"/>
              </w:rPr>
            </w:pPr>
            <w:r w:rsidRPr="00BC16F5">
              <w:rPr>
                <w:sz w:val="28"/>
                <w:szCs w:val="28"/>
              </w:rPr>
              <w:t>4.1. Основные пара</w:t>
            </w:r>
            <w:r>
              <w:rPr>
                <w:sz w:val="28"/>
                <w:szCs w:val="28"/>
              </w:rPr>
              <w:t>метры и размеры</w:t>
            </w:r>
          </w:p>
        </w:tc>
      </w:tr>
      <w:tr w:rsidR="000E5368" w:rsidRPr="0067165A" w:rsidTr="009468A3">
        <w:tc>
          <w:tcPr>
            <w:tcW w:w="9571" w:type="dxa"/>
          </w:tcPr>
          <w:p w:rsidR="000E5368" w:rsidRPr="0067165A" w:rsidRDefault="000E5368" w:rsidP="009468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4.1.2. </w:t>
            </w:r>
            <w:r w:rsidRPr="0067165A">
              <w:rPr>
                <w:b/>
                <w:sz w:val="28"/>
                <w:szCs w:val="28"/>
              </w:rPr>
              <w:t>Поставка комплектующих и расходных материалов для оргтехники согласно следующим позициям и объемам:</w:t>
            </w:r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 xml:space="preserve">Аккумуляторы для ИБП 12v, 7,5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Ah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 – 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FE18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E1820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>Диск</w:t>
            </w:r>
            <w:r w:rsidRPr="00755CC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>CD</w:t>
            </w:r>
            <w:r w:rsidRPr="00755CCA"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755CC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700 </w:t>
            </w:r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>Mb</w:t>
            </w:r>
            <w:r w:rsidRPr="00755CC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>Cake</w:t>
            </w:r>
            <w:r w:rsidRPr="00755CC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>Box</w:t>
            </w:r>
            <w:r w:rsidRPr="00755CC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50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r w:rsidRPr="00755CC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r w:rsidRPr="00FE1820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Verbatim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>) 52x – 3шт</w:t>
            </w:r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 xml:space="preserve">Диск DVD+R 4.7Gb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Cake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Box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50 шт. (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Verbatim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>) 16x – 3шт</w:t>
            </w:r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 xml:space="preserve">Жесткий диск SATA-3 500Gb WD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Black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7200rpm [WD5003AZEX]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Cache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64MB –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FE1820">
              <w:rPr>
                <w:rFonts w:ascii="Times New Roman" w:hAnsi="Times New Roman"/>
                <w:sz w:val="28"/>
                <w:szCs w:val="28"/>
              </w:rPr>
              <w:t>шт</w:t>
            </w:r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>Память</w:t>
            </w:r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USB 2.0 Flash Transcend 16 Gb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>JetFlash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600 High-Speed – 15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</w:p>
          <w:p w:rsidR="000E5368" w:rsidRPr="000C2298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C2298">
              <w:rPr>
                <w:rFonts w:ascii="Times New Roman" w:hAnsi="Times New Roman"/>
                <w:sz w:val="28"/>
                <w:szCs w:val="28"/>
                <w:lang w:val="en-US"/>
              </w:rPr>
              <w:t>Твердотельный</w:t>
            </w:r>
            <w:proofErr w:type="spellEnd"/>
            <w:r w:rsidRPr="000C229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C2298">
              <w:rPr>
                <w:rFonts w:ascii="Times New Roman" w:hAnsi="Times New Roman"/>
                <w:sz w:val="28"/>
                <w:szCs w:val="28"/>
                <w:lang w:val="en-US"/>
              </w:rPr>
              <w:t>накопитель</w:t>
            </w:r>
            <w:proofErr w:type="spellEnd"/>
            <w:r w:rsidRPr="000C229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SSD 2.5" SATA-3 128Gb Plextor M6S [PX-128M6S]  2шт</w:t>
            </w:r>
          </w:p>
          <w:p w:rsidR="000E5368" w:rsidRPr="000C2298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C2298">
              <w:rPr>
                <w:rFonts w:ascii="Times New Roman" w:hAnsi="Times New Roman"/>
                <w:sz w:val="28"/>
                <w:szCs w:val="28"/>
                <w:lang w:val="en-US"/>
              </w:rPr>
              <w:t>Внешний</w:t>
            </w:r>
            <w:proofErr w:type="spellEnd"/>
            <w:r w:rsidRPr="000C229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HDD Transcend 1Tb [TS1TSJ25M3] 2.5" USB3.0  - 3шт</w:t>
            </w:r>
          </w:p>
          <w:p w:rsidR="000E5368" w:rsidRPr="000C2298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>Память</w:t>
            </w:r>
            <w:r w:rsidRPr="000C229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DIMM DDR2 2048MB PC6400 800MHz Kingston – 4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</w:p>
          <w:p w:rsidR="000E5368" w:rsidRPr="000C2298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>Память</w:t>
            </w:r>
            <w:r w:rsidRPr="000C229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DIMM DDR3 4096MB PC12800 1600Mhz Hynix – 4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 xml:space="preserve">БП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Chieftec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550W –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FE1820">
              <w:rPr>
                <w:rFonts w:ascii="Times New Roman" w:hAnsi="Times New Roman"/>
                <w:sz w:val="28"/>
                <w:szCs w:val="28"/>
              </w:rPr>
              <w:t>шт</w:t>
            </w:r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>Мышь</w:t>
            </w:r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E1820">
              <w:rPr>
                <w:rFonts w:ascii="Times New Roman" w:hAnsi="Times New Roman"/>
                <w:sz w:val="28"/>
                <w:szCs w:val="28"/>
              </w:rPr>
              <w:t>проводная</w:t>
            </w:r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Logitech LS1 Laser Mouse – 6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>Клавиатура</w:t>
            </w:r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A4-Tech KL-23MU – 6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 xml:space="preserve">Спрей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Defender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для чистки LCD мониторов 250ml – 3шт</w:t>
            </w:r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>Веб</w:t>
            </w:r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  <w:r w:rsidRPr="00FE1820">
              <w:rPr>
                <w:rFonts w:ascii="Times New Roman" w:hAnsi="Times New Roman"/>
                <w:sz w:val="28"/>
                <w:szCs w:val="28"/>
              </w:rPr>
              <w:t>камера</w:t>
            </w:r>
            <w:r w:rsidRPr="00FE182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Logitech HD Pro Webcam C920 – 1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 xml:space="preserve">Салфетки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Defender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влажные для экранов, оптики 100шт. в тубе – 20 </w:t>
            </w:r>
            <w:proofErr w:type="spellStart"/>
            <w:proofErr w:type="gramStart"/>
            <w:r w:rsidRPr="00FE1820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 xml:space="preserve">Кабель соединительный USB2.0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Am-Bm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1.8 м, HAMA – 9шт</w:t>
            </w:r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>Шлейф SATA-150 50см (Г-образный коннектор) – 9шт</w:t>
            </w:r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 xml:space="preserve">Кабель удлинительный 3.5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Jack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(M) - 3.5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Jack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(F), 5m, стерео, аудио – 2шт</w:t>
            </w:r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t>Кабель удлинительный SVGA (вилка) - SVGA (розетка), 3m – 6шт</w:t>
            </w:r>
          </w:p>
          <w:p w:rsidR="000E5368" w:rsidRPr="00FE1820" w:rsidRDefault="000E5368" w:rsidP="000E5368">
            <w:pPr>
              <w:pStyle w:val="affe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FE182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Микрофон </w:t>
            </w:r>
            <w:proofErr w:type="spellStart"/>
            <w:r w:rsidRPr="00FE1820">
              <w:rPr>
                <w:rFonts w:ascii="Times New Roman" w:hAnsi="Times New Roman"/>
                <w:sz w:val="28"/>
                <w:szCs w:val="28"/>
              </w:rPr>
              <w:t>Sven</w:t>
            </w:r>
            <w:proofErr w:type="spellEnd"/>
            <w:r w:rsidRPr="00FE1820">
              <w:rPr>
                <w:rFonts w:ascii="Times New Roman" w:hAnsi="Times New Roman"/>
                <w:sz w:val="28"/>
                <w:szCs w:val="28"/>
              </w:rPr>
              <w:t xml:space="preserve"> MK-490 – 1шт</w:t>
            </w:r>
          </w:p>
          <w:p w:rsidR="000E5368" w:rsidRDefault="000E5368" w:rsidP="009468A3">
            <w:pPr>
              <w:rPr>
                <w:sz w:val="28"/>
                <w:szCs w:val="28"/>
              </w:rPr>
            </w:pPr>
          </w:p>
          <w:p w:rsidR="000E5368" w:rsidRPr="0067165A" w:rsidRDefault="000E5368" w:rsidP="009468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4.1.3.  </w:t>
            </w:r>
            <w:r w:rsidRPr="0067165A">
              <w:rPr>
                <w:b/>
                <w:sz w:val="28"/>
                <w:szCs w:val="28"/>
              </w:rPr>
              <w:t>Поставка картриджей, согласно следующим позициям и объемам:</w:t>
            </w:r>
          </w:p>
          <w:p w:rsidR="000E5368" w:rsidRPr="0067165A" w:rsidRDefault="000E5368" w:rsidP="009468A3">
            <w:pPr>
              <w:rPr>
                <w:sz w:val="28"/>
                <w:szCs w:val="28"/>
              </w:rPr>
            </w:pPr>
            <w:r w:rsidRPr="0067165A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67165A">
              <w:rPr>
                <w:sz w:val="28"/>
                <w:szCs w:val="28"/>
              </w:rPr>
              <w:t>Brother</w:t>
            </w:r>
            <w:proofErr w:type="spellEnd"/>
            <w:r w:rsidRPr="0067165A">
              <w:rPr>
                <w:sz w:val="28"/>
                <w:szCs w:val="28"/>
              </w:rPr>
              <w:t xml:space="preserve"> TN-2275   - 12шт</w:t>
            </w:r>
          </w:p>
          <w:p w:rsidR="000E5368" w:rsidRPr="0067165A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67165A">
              <w:rPr>
                <w:sz w:val="28"/>
                <w:szCs w:val="28"/>
              </w:rPr>
              <w:t>Фотобарабан</w:t>
            </w:r>
            <w:proofErr w:type="spellEnd"/>
            <w:r w:rsidRPr="0067165A">
              <w:rPr>
                <w:sz w:val="28"/>
                <w:szCs w:val="28"/>
              </w:rPr>
              <w:t xml:space="preserve">  </w:t>
            </w:r>
            <w:proofErr w:type="spellStart"/>
            <w:r w:rsidRPr="0067165A">
              <w:rPr>
                <w:sz w:val="28"/>
                <w:szCs w:val="28"/>
              </w:rPr>
              <w:t>Brother</w:t>
            </w:r>
            <w:proofErr w:type="spellEnd"/>
            <w:r w:rsidRPr="0067165A">
              <w:rPr>
                <w:sz w:val="28"/>
                <w:szCs w:val="28"/>
              </w:rPr>
              <w:t xml:space="preserve"> DR-2275   - 4шт</w:t>
            </w:r>
          </w:p>
          <w:p w:rsidR="000E5368" w:rsidRPr="0067165A" w:rsidRDefault="000E5368" w:rsidP="009468A3">
            <w:pPr>
              <w:rPr>
                <w:sz w:val="28"/>
                <w:szCs w:val="28"/>
              </w:rPr>
            </w:pPr>
            <w:r w:rsidRPr="0067165A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67165A">
              <w:rPr>
                <w:sz w:val="28"/>
                <w:szCs w:val="28"/>
              </w:rPr>
              <w:t>Brother</w:t>
            </w:r>
            <w:proofErr w:type="spellEnd"/>
            <w:r w:rsidRPr="0067165A">
              <w:rPr>
                <w:sz w:val="28"/>
                <w:szCs w:val="28"/>
              </w:rPr>
              <w:t xml:space="preserve"> TN-2175 – 4шт</w:t>
            </w:r>
          </w:p>
          <w:p w:rsidR="000E5368" w:rsidRPr="0067165A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67165A">
              <w:rPr>
                <w:sz w:val="28"/>
                <w:szCs w:val="28"/>
              </w:rPr>
              <w:t>Фотобарабан</w:t>
            </w:r>
            <w:proofErr w:type="spellEnd"/>
            <w:r w:rsidRPr="0067165A">
              <w:rPr>
                <w:sz w:val="28"/>
                <w:szCs w:val="28"/>
              </w:rPr>
              <w:t xml:space="preserve">  </w:t>
            </w:r>
            <w:proofErr w:type="spellStart"/>
            <w:r w:rsidRPr="0067165A">
              <w:rPr>
                <w:sz w:val="28"/>
                <w:szCs w:val="28"/>
              </w:rPr>
              <w:t>Brother</w:t>
            </w:r>
            <w:proofErr w:type="spellEnd"/>
            <w:r w:rsidRPr="0067165A">
              <w:rPr>
                <w:sz w:val="28"/>
                <w:szCs w:val="28"/>
              </w:rPr>
              <w:t xml:space="preserve"> DR-2175  - 2шт</w:t>
            </w:r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7165A">
              <w:rPr>
                <w:sz w:val="28"/>
                <w:szCs w:val="28"/>
              </w:rPr>
              <w:t>Картридж</w:t>
            </w:r>
            <w:r w:rsidRPr="006F0597">
              <w:rPr>
                <w:sz w:val="28"/>
                <w:szCs w:val="28"/>
                <w:lang w:val="en-US"/>
              </w:rPr>
              <w:t xml:space="preserve"> HP 12A (Q2612A) – 4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F0597">
              <w:rPr>
                <w:sz w:val="28"/>
                <w:szCs w:val="28"/>
                <w:lang w:val="en-US"/>
              </w:rPr>
              <w:t>Canon FX10 – 4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F0597">
              <w:rPr>
                <w:sz w:val="28"/>
                <w:szCs w:val="28"/>
                <w:lang w:val="en-US"/>
              </w:rPr>
              <w:t>Canon 703 – 2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F0597">
              <w:rPr>
                <w:sz w:val="28"/>
                <w:szCs w:val="28"/>
                <w:lang w:val="en-US"/>
              </w:rPr>
              <w:t>Samsung MLT-D101S – 1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7165A">
              <w:rPr>
                <w:sz w:val="28"/>
                <w:szCs w:val="28"/>
              </w:rPr>
              <w:t>Картридж</w:t>
            </w:r>
            <w:r w:rsidRPr="006F0597">
              <w:rPr>
                <w:sz w:val="28"/>
                <w:szCs w:val="28"/>
                <w:lang w:val="en-US"/>
              </w:rPr>
              <w:t xml:space="preserve">  HP (CE285A) – 8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F0597">
              <w:rPr>
                <w:sz w:val="28"/>
                <w:szCs w:val="28"/>
                <w:lang w:val="en-US"/>
              </w:rPr>
              <w:t>canon c-exv7 drum unit – 1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7165A">
              <w:rPr>
                <w:sz w:val="28"/>
                <w:szCs w:val="28"/>
              </w:rPr>
              <w:t>Картридж</w:t>
            </w:r>
            <w:r w:rsidRPr="006F0597">
              <w:rPr>
                <w:sz w:val="28"/>
                <w:szCs w:val="28"/>
                <w:lang w:val="en-US"/>
              </w:rPr>
              <w:t xml:space="preserve"> Canon CLI-426Y – 4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7165A">
              <w:rPr>
                <w:sz w:val="28"/>
                <w:szCs w:val="28"/>
              </w:rPr>
              <w:t>Картридж</w:t>
            </w:r>
            <w:r w:rsidRPr="006F0597">
              <w:rPr>
                <w:sz w:val="28"/>
                <w:szCs w:val="28"/>
                <w:lang w:val="en-US"/>
              </w:rPr>
              <w:t xml:space="preserve"> Canon CLI-426M  - 4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7165A">
              <w:rPr>
                <w:sz w:val="28"/>
                <w:szCs w:val="28"/>
              </w:rPr>
              <w:t>Картридж</w:t>
            </w:r>
            <w:r w:rsidRPr="006F0597">
              <w:rPr>
                <w:sz w:val="28"/>
                <w:szCs w:val="28"/>
                <w:lang w:val="en-US"/>
              </w:rPr>
              <w:t xml:space="preserve"> Canon CLI-426C  - 4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  <w:r w:rsidRPr="006F0597">
              <w:rPr>
                <w:sz w:val="28"/>
                <w:szCs w:val="28"/>
                <w:lang w:val="en-US"/>
              </w:rPr>
              <w:t xml:space="preserve"> </w:t>
            </w:r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7165A">
              <w:rPr>
                <w:sz w:val="28"/>
                <w:szCs w:val="28"/>
              </w:rPr>
              <w:t>Картридж</w:t>
            </w:r>
            <w:r w:rsidRPr="006F0597">
              <w:rPr>
                <w:sz w:val="28"/>
                <w:szCs w:val="28"/>
                <w:lang w:val="en-US"/>
              </w:rPr>
              <w:t xml:space="preserve"> Canon CLI-426BK – 4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7165A">
              <w:rPr>
                <w:sz w:val="28"/>
                <w:szCs w:val="28"/>
              </w:rPr>
              <w:t>Картридж</w:t>
            </w:r>
            <w:r w:rsidRPr="006F0597">
              <w:rPr>
                <w:sz w:val="28"/>
                <w:szCs w:val="28"/>
                <w:lang w:val="en-US"/>
              </w:rPr>
              <w:t xml:space="preserve"> Canon CLI-426GY  - 4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  <w:r w:rsidRPr="0067165A">
              <w:rPr>
                <w:sz w:val="28"/>
                <w:szCs w:val="28"/>
              </w:rPr>
              <w:t>Картридж</w:t>
            </w:r>
            <w:r w:rsidRPr="006F0597">
              <w:rPr>
                <w:sz w:val="28"/>
                <w:szCs w:val="28"/>
                <w:lang w:val="en-US"/>
              </w:rPr>
              <w:t xml:space="preserve"> Canon PGI-425PGBK  - 4</w:t>
            </w:r>
            <w:proofErr w:type="spellStart"/>
            <w:r w:rsidRPr="0067165A">
              <w:rPr>
                <w:sz w:val="28"/>
                <w:szCs w:val="28"/>
              </w:rPr>
              <w:t>шт</w:t>
            </w:r>
            <w:proofErr w:type="spellEnd"/>
          </w:p>
          <w:p w:rsidR="000E5368" w:rsidRPr="006F0597" w:rsidRDefault="000E5368" w:rsidP="009468A3">
            <w:pPr>
              <w:rPr>
                <w:sz w:val="28"/>
                <w:szCs w:val="28"/>
                <w:lang w:val="en-US"/>
              </w:rPr>
            </w:pPr>
          </w:p>
          <w:p w:rsidR="000E5368" w:rsidRPr="00DE7B91" w:rsidRDefault="000E5368" w:rsidP="009468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4.1.4. </w:t>
            </w:r>
            <w:r w:rsidRPr="00DE7B91">
              <w:rPr>
                <w:b/>
                <w:sz w:val="28"/>
                <w:szCs w:val="28"/>
              </w:rPr>
              <w:t>Оказание услуг по заправке</w:t>
            </w:r>
            <w:r>
              <w:rPr>
                <w:b/>
                <w:sz w:val="28"/>
                <w:szCs w:val="28"/>
              </w:rPr>
              <w:t xml:space="preserve"> и восстановлению</w:t>
            </w:r>
            <w:r w:rsidRPr="00DE7B91">
              <w:rPr>
                <w:b/>
                <w:sz w:val="28"/>
                <w:szCs w:val="28"/>
              </w:rPr>
              <w:t xml:space="preserve"> картриджей в филиале «Южный территориальный округ» ФГУП «РосРАО» и отделениям  по следующим адресам:</w:t>
            </w:r>
          </w:p>
          <w:p w:rsidR="000E5368" w:rsidRDefault="000E5368" w:rsidP="009468A3">
            <w:pPr>
              <w:rPr>
                <w:sz w:val="28"/>
                <w:szCs w:val="28"/>
              </w:rPr>
            </w:pPr>
          </w:p>
          <w:p w:rsidR="000E5368" w:rsidRPr="00DE7B91" w:rsidRDefault="000E5368" w:rsidP="009468A3">
            <w:pPr>
              <w:rPr>
                <w:b/>
                <w:sz w:val="28"/>
                <w:szCs w:val="28"/>
              </w:rPr>
            </w:pPr>
            <w:proofErr w:type="spellStart"/>
            <w:r w:rsidRPr="00DE7B91">
              <w:rPr>
                <w:b/>
                <w:sz w:val="28"/>
                <w:szCs w:val="28"/>
              </w:rPr>
              <w:t>г</w:t>
            </w:r>
            <w:proofErr w:type="gramStart"/>
            <w:r w:rsidRPr="00DE7B91">
              <w:rPr>
                <w:b/>
                <w:sz w:val="28"/>
                <w:szCs w:val="28"/>
              </w:rPr>
              <w:t>.Р</w:t>
            </w:r>
            <w:proofErr w:type="gramEnd"/>
            <w:r w:rsidRPr="00DE7B91">
              <w:rPr>
                <w:b/>
                <w:sz w:val="28"/>
                <w:szCs w:val="28"/>
              </w:rPr>
              <w:t>остов</w:t>
            </w:r>
            <w:proofErr w:type="spellEnd"/>
            <w:r w:rsidRPr="00DE7B91">
              <w:rPr>
                <w:b/>
                <w:sz w:val="28"/>
                <w:szCs w:val="28"/>
              </w:rPr>
              <w:t xml:space="preserve">-на-Дону, ул. 30-я Линия, </w:t>
            </w:r>
            <w:r>
              <w:rPr>
                <w:b/>
                <w:sz w:val="28"/>
                <w:szCs w:val="28"/>
              </w:rPr>
              <w:t xml:space="preserve">д. </w:t>
            </w:r>
            <w:r w:rsidRPr="00DE7B91">
              <w:rPr>
                <w:b/>
                <w:sz w:val="28"/>
                <w:szCs w:val="28"/>
              </w:rPr>
              <w:t>54</w:t>
            </w:r>
          </w:p>
          <w:p w:rsidR="000E5368" w:rsidRDefault="000E5368" w:rsidP="009468A3">
            <w:pPr>
              <w:rPr>
                <w:sz w:val="28"/>
                <w:szCs w:val="28"/>
              </w:rPr>
            </w:pP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>Заправки: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EB0F62">
              <w:rPr>
                <w:sz w:val="28"/>
                <w:szCs w:val="28"/>
              </w:rPr>
              <w:t>Brother</w:t>
            </w:r>
            <w:proofErr w:type="spellEnd"/>
            <w:r w:rsidRPr="00EB0F62">
              <w:rPr>
                <w:sz w:val="28"/>
                <w:szCs w:val="28"/>
              </w:rPr>
              <w:t xml:space="preserve"> TN-2275 – 35 заправок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EB0F62">
              <w:rPr>
                <w:sz w:val="28"/>
                <w:szCs w:val="28"/>
              </w:rPr>
              <w:t>Brother</w:t>
            </w:r>
            <w:proofErr w:type="spellEnd"/>
            <w:r w:rsidRPr="00EB0F62">
              <w:rPr>
                <w:sz w:val="28"/>
                <w:szCs w:val="28"/>
              </w:rPr>
              <w:t xml:space="preserve"> TN-2175 – 10 заправок 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EB0F62">
              <w:rPr>
                <w:sz w:val="28"/>
                <w:szCs w:val="28"/>
              </w:rPr>
              <w:t>Brother</w:t>
            </w:r>
            <w:proofErr w:type="spellEnd"/>
            <w:r w:rsidRPr="00EB0F62">
              <w:rPr>
                <w:sz w:val="28"/>
                <w:szCs w:val="28"/>
              </w:rPr>
              <w:t xml:space="preserve"> TN-3230 – 4 заправки 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Картридж HP 12A (Q2612A) – 15 заправок 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Картридж  HP 85А (CE285A) – 10 заправок 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>Картридж НР 55А (СЕ255А) – 3 заправки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Заправка ксерокса </w:t>
            </w:r>
            <w:proofErr w:type="spellStart"/>
            <w:r w:rsidRPr="00EB0F62">
              <w:rPr>
                <w:sz w:val="28"/>
                <w:szCs w:val="28"/>
              </w:rPr>
              <w:t>kyocera</w:t>
            </w:r>
            <w:proofErr w:type="spellEnd"/>
            <w:r w:rsidRPr="00EB0F62">
              <w:rPr>
                <w:sz w:val="28"/>
                <w:szCs w:val="28"/>
              </w:rPr>
              <w:t xml:space="preserve">  KM1635 – 1</w:t>
            </w:r>
            <w:r>
              <w:rPr>
                <w:sz w:val="28"/>
                <w:szCs w:val="28"/>
              </w:rPr>
              <w:t>заправка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Заправка ксерокса </w:t>
            </w:r>
            <w:proofErr w:type="spellStart"/>
            <w:r w:rsidRPr="00EB0F62">
              <w:rPr>
                <w:sz w:val="28"/>
                <w:szCs w:val="28"/>
              </w:rPr>
              <w:t>sharp</w:t>
            </w:r>
            <w:proofErr w:type="spellEnd"/>
            <w:r w:rsidRPr="00EB0F62">
              <w:rPr>
                <w:sz w:val="28"/>
                <w:szCs w:val="28"/>
              </w:rPr>
              <w:t xml:space="preserve"> ar-5316 </w:t>
            </w:r>
            <w:r>
              <w:rPr>
                <w:sz w:val="28"/>
                <w:szCs w:val="28"/>
              </w:rPr>
              <w:t>–</w:t>
            </w:r>
            <w:r w:rsidRPr="00EB0F62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заправка</w:t>
            </w:r>
          </w:p>
          <w:p w:rsidR="000E5368" w:rsidRDefault="000E5368" w:rsidP="009468A3">
            <w:pPr>
              <w:rPr>
                <w:sz w:val="28"/>
                <w:szCs w:val="28"/>
              </w:rPr>
            </w:pP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>Восстановление: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EB0F62">
              <w:rPr>
                <w:sz w:val="28"/>
                <w:szCs w:val="28"/>
              </w:rPr>
              <w:t>Brother</w:t>
            </w:r>
            <w:proofErr w:type="spellEnd"/>
            <w:r w:rsidRPr="00EB0F62">
              <w:rPr>
                <w:sz w:val="28"/>
                <w:szCs w:val="28"/>
              </w:rPr>
              <w:t xml:space="preserve"> TN-2275 – 10 </w:t>
            </w:r>
            <w:r>
              <w:rPr>
                <w:sz w:val="28"/>
                <w:szCs w:val="28"/>
              </w:rPr>
              <w:t xml:space="preserve">восстановлений 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EB0F62">
              <w:rPr>
                <w:sz w:val="28"/>
                <w:szCs w:val="28"/>
              </w:rPr>
              <w:t>Фотобарабан</w:t>
            </w:r>
            <w:proofErr w:type="spellEnd"/>
            <w:r w:rsidRPr="00EB0F62">
              <w:rPr>
                <w:sz w:val="28"/>
                <w:szCs w:val="28"/>
              </w:rPr>
              <w:t xml:space="preserve">  </w:t>
            </w:r>
            <w:proofErr w:type="spellStart"/>
            <w:r w:rsidRPr="00EB0F62">
              <w:rPr>
                <w:sz w:val="28"/>
                <w:szCs w:val="28"/>
              </w:rPr>
              <w:t>Brother</w:t>
            </w:r>
            <w:proofErr w:type="spellEnd"/>
            <w:r w:rsidRPr="00EB0F62">
              <w:rPr>
                <w:sz w:val="28"/>
                <w:szCs w:val="28"/>
              </w:rPr>
              <w:t xml:space="preserve"> DR-2275 – 4 </w:t>
            </w:r>
            <w:r>
              <w:rPr>
                <w:sz w:val="28"/>
                <w:szCs w:val="28"/>
              </w:rPr>
              <w:t>восстановления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EB0F62">
              <w:rPr>
                <w:sz w:val="28"/>
                <w:szCs w:val="28"/>
              </w:rPr>
              <w:t>Brother</w:t>
            </w:r>
            <w:proofErr w:type="spellEnd"/>
            <w:r w:rsidRPr="00EB0F62">
              <w:rPr>
                <w:sz w:val="28"/>
                <w:szCs w:val="28"/>
              </w:rPr>
              <w:t xml:space="preserve"> TN-2175 – 4 </w:t>
            </w:r>
            <w:r>
              <w:rPr>
                <w:sz w:val="28"/>
                <w:szCs w:val="28"/>
              </w:rPr>
              <w:t>восстановления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EB0F62">
              <w:rPr>
                <w:sz w:val="28"/>
                <w:szCs w:val="28"/>
              </w:rPr>
              <w:t>Фотобарабан</w:t>
            </w:r>
            <w:proofErr w:type="spellEnd"/>
            <w:r w:rsidRPr="00EB0F62">
              <w:rPr>
                <w:sz w:val="28"/>
                <w:szCs w:val="28"/>
              </w:rPr>
              <w:t xml:space="preserve">  </w:t>
            </w:r>
            <w:proofErr w:type="spellStart"/>
            <w:r w:rsidRPr="00EB0F62">
              <w:rPr>
                <w:sz w:val="28"/>
                <w:szCs w:val="28"/>
              </w:rPr>
              <w:t>Brother</w:t>
            </w:r>
            <w:proofErr w:type="spellEnd"/>
            <w:r w:rsidRPr="00EB0F62">
              <w:rPr>
                <w:sz w:val="28"/>
                <w:szCs w:val="28"/>
              </w:rPr>
              <w:t xml:space="preserve"> DR-2175   -1 </w:t>
            </w:r>
            <w:r>
              <w:rPr>
                <w:sz w:val="28"/>
                <w:szCs w:val="28"/>
              </w:rPr>
              <w:t>восстановление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EB0F62">
              <w:rPr>
                <w:sz w:val="28"/>
                <w:szCs w:val="28"/>
              </w:rPr>
              <w:t>Brother</w:t>
            </w:r>
            <w:proofErr w:type="spellEnd"/>
            <w:r w:rsidRPr="00EB0F62">
              <w:rPr>
                <w:sz w:val="28"/>
                <w:szCs w:val="28"/>
              </w:rPr>
              <w:t xml:space="preserve"> TN-3230 – 2 </w:t>
            </w:r>
            <w:r>
              <w:rPr>
                <w:sz w:val="28"/>
                <w:szCs w:val="28"/>
              </w:rPr>
              <w:t>восстановления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EB0F62">
              <w:rPr>
                <w:sz w:val="28"/>
                <w:szCs w:val="28"/>
              </w:rPr>
              <w:t>Фотобарабан</w:t>
            </w:r>
            <w:proofErr w:type="spellEnd"/>
            <w:r w:rsidRPr="00EB0F62">
              <w:rPr>
                <w:sz w:val="28"/>
                <w:szCs w:val="28"/>
              </w:rPr>
              <w:t xml:space="preserve">  </w:t>
            </w:r>
            <w:proofErr w:type="spellStart"/>
            <w:r w:rsidRPr="00EB0F62">
              <w:rPr>
                <w:sz w:val="28"/>
                <w:szCs w:val="28"/>
              </w:rPr>
              <w:t>Brother</w:t>
            </w:r>
            <w:proofErr w:type="spellEnd"/>
            <w:r w:rsidRPr="00EB0F62">
              <w:rPr>
                <w:sz w:val="28"/>
                <w:szCs w:val="28"/>
              </w:rPr>
              <w:t xml:space="preserve"> DR-3230  - 1 </w:t>
            </w:r>
            <w:r>
              <w:rPr>
                <w:sz w:val="28"/>
                <w:szCs w:val="28"/>
              </w:rPr>
              <w:t>восстановление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Картридж HP 12A – 4 </w:t>
            </w:r>
            <w:r>
              <w:rPr>
                <w:sz w:val="28"/>
                <w:szCs w:val="28"/>
              </w:rPr>
              <w:t>восстановления</w:t>
            </w:r>
          </w:p>
          <w:p w:rsidR="000E5368" w:rsidRPr="00EB0F62" w:rsidRDefault="000E5368" w:rsidP="009468A3">
            <w:pPr>
              <w:rPr>
                <w:sz w:val="28"/>
                <w:szCs w:val="28"/>
              </w:rPr>
            </w:pPr>
            <w:r w:rsidRPr="00EB0F62">
              <w:rPr>
                <w:sz w:val="28"/>
                <w:szCs w:val="28"/>
              </w:rPr>
              <w:t xml:space="preserve">Картридж  HP 85А – 2 </w:t>
            </w:r>
            <w:r>
              <w:rPr>
                <w:sz w:val="28"/>
                <w:szCs w:val="28"/>
              </w:rPr>
              <w:t>восстановления</w:t>
            </w:r>
          </w:p>
          <w:p w:rsidR="000E5368" w:rsidRDefault="000E5368" w:rsidP="009468A3">
            <w:pPr>
              <w:rPr>
                <w:sz w:val="28"/>
                <w:szCs w:val="28"/>
              </w:rPr>
            </w:pPr>
          </w:p>
          <w:p w:rsidR="000E5368" w:rsidRPr="00DE7B91" w:rsidRDefault="000E5368" w:rsidP="009468A3">
            <w:pPr>
              <w:rPr>
                <w:b/>
                <w:sz w:val="28"/>
                <w:szCs w:val="28"/>
              </w:rPr>
            </w:pPr>
            <w:r w:rsidRPr="00DE7B91">
              <w:rPr>
                <w:b/>
                <w:sz w:val="28"/>
                <w:szCs w:val="28"/>
              </w:rPr>
              <w:t xml:space="preserve">г. Волгоград, ул. </w:t>
            </w:r>
            <w:proofErr w:type="gramStart"/>
            <w:r w:rsidRPr="00DE7B91">
              <w:rPr>
                <w:b/>
                <w:sz w:val="28"/>
                <w:szCs w:val="28"/>
              </w:rPr>
              <w:t>Бетонная</w:t>
            </w:r>
            <w:proofErr w:type="gramEnd"/>
            <w:r w:rsidRPr="00DE7B91">
              <w:rPr>
                <w:b/>
                <w:sz w:val="28"/>
                <w:szCs w:val="28"/>
              </w:rPr>
              <w:t>, д. 1</w:t>
            </w: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r w:rsidRPr="00DE7B91">
              <w:rPr>
                <w:sz w:val="28"/>
                <w:szCs w:val="28"/>
              </w:rPr>
              <w:t>Заправка:</w:t>
            </w: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r w:rsidRPr="00DE7B91">
              <w:rPr>
                <w:sz w:val="28"/>
                <w:szCs w:val="28"/>
              </w:rPr>
              <w:t>Картридж HP 12A (Q2612A) – 30 заправок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r w:rsidRPr="00DE7B91">
              <w:rPr>
                <w:sz w:val="28"/>
                <w:szCs w:val="28"/>
              </w:rPr>
              <w:t>Картридж HP 78A (CE278A) – 4 заправки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r w:rsidRPr="00DE7B91">
              <w:rPr>
                <w:sz w:val="28"/>
                <w:szCs w:val="28"/>
              </w:rPr>
              <w:t>Картридж  HP 85А (CE285A) – 2 заправки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r w:rsidRPr="00DE7B91">
              <w:rPr>
                <w:sz w:val="28"/>
                <w:szCs w:val="28"/>
              </w:rPr>
              <w:t>Картридж  HP 35A (CB435A) – 2 заправки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r w:rsidRPr="00DE7B91">
              <w:rPr>
                <w:sz w:val="28"/>
                <w:szCs w:val="28"/>
              </w:rPr>
              <w:t xml:space="preserve">Заправка копира </w:t>
            </w:r>
            <w:proofErr w:type="spellStart"/>
            <w:r w:rsidRPr="00DE7B91">
              <w:rPr>
                <w:sz w:val="28"/>
                <w:szCs w:val="28"/>
              </w:rPr>
              <w:t>Canon</w:t>
            </w:r>
            <w:proofErr w:type="spellEnd"/>
            <w:r w:rsidRPr="00DE7B91">
              <w:rPr>
                <w:sz w:val="28"/>
                <w:szCs w:val="28"/>
              </w:rPr>
              <w:t xml:space="preserve"> iR1510 – 2 заправки</w:t>
            </w: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r w:rsidRPr="00DE7B91">
              <w:rPr>
                <w:sz w:val="28"/>
                <w:szCs w:val="28"/>
              </w:rPr>
              <w:t xml:space="preserve">Заправка копира  </w:t>
            </w:r>
            <w:proofErr w:type="spellStart"/>
            <w:r w:rsidRPr="00DE7B91">
              <w:rPr>
                <w:sz w:val="28"/>
                <w:szCs w:val="28"/>
              </w:rPr>
              <w:t>Canon</w:t>
            </w:r>
            <w:proofErr w:type="spellEnd"/>
            <w:r w:rsidRPr="00DE7B91">
              <w:rPr>
                <w:sz w:val="28"/>
                <w:szCs w:val="28"/>
              </w:rPr>
              <w:t xml:space="preserve"> iR2016 – 2 заправки </w:t>
            </w: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DE7B91">
              <w:rPr>
                <w:sz w:val="28"/>
                <w:szCs w:val="28"/>
              </w:rPr>
              <w:t>Canon</w:t>
            </w:r>
            <w:proofErr w:type="spellEnd"/>
            <w:r w:rsidRPr="00DE7B91">
              <w:rPr>
                <w:sz w:val="28"/>
                <w:szCs w:val="28"/>
              </w:rPr>
              <w:t xml:space="preserve"> FX10 – 10 заправок  (2700)</w:t>
            </w: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r w:rsidRPr="00DE7B91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DE7B91">
              <w:rPr>
                <w:sz w:val="28"/>
                <w:szCs w:val="28"/>
              </w:rPr>
              <w:t>Brother</w:t>
            </w:r>
            <w:proofErr w:type="spellEnd"/>
            <w:r w:rsidRPr="00DE7B91">
              <w:rPr>
                <w:sz w:val="28"/>
                <w:szCs w:val="28"/>
              </w:rPr>
              <w:t xml:space="preserve"> TN-2275  - 6 заправок</w:t>
            </w:r>
          </w:p>
          <w:p w:rsidR="000E5368" w:rsidRDefault="000E5368" w:rsidP="009468A3">
            <w:pPr>
              <w:rPr>
                <w:sz w:val="28"/>
                <w:szCs w:val="28"/>
              </w:rPr>
            </w:pP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r w:rsidRPr="00DE7B91">
              <w:rPr>
                <w:sz w:val="28"/>
                <w:szCs w:val="28"/>
              </w:rPr>
              <w:t>Восстановление:</w:t>
            </w: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r w:rsidRPr="00DE7B91">
              <w:rPr>
                <w:sz w:val="28"/>
                <w:szCs w:val="28"/>
              </w:rPr>
              <w:t>Восстановление картриджей HP – 15 восстановлений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  <w:r w:rsidRPr="00DE7B91">
              <w:rPr>
                <w:sz w:val="28"/>
                <w:szCs w:val="28"/>
              </w:rPr>
              <w:t xml:space="preserve">Восстановление картриджей </w:t>
            </w:r>
            <w:proofErr w:type="spellStart"/>
            <w:r w:rsidRPr="00DE7B91">
              <w:rPr>
                <w:sz w:val="28"/>
                <w:szCs w:val="28"/>
              </w:rPr>
              <w:t>Brother</w:t>
            </w:r>
            <w:proofErr w:type="spellEnd"/>
            <w:r w:rsidRPr="00DE7B91">
              <w:rPr>
                <w:sz w:val="28"/>
                <w:szCs w:val="28"/>
              </w:rPr>
              <w:t xml:space="preserve"> – 2 восстановления</w:t>
            </w:r>
          </w:p>
          <w:p w:rsidR="000E5368" w:rsidRDefault="000E5368" w:rsidP="009468A3">
            <w:pPr>
              <w:rPr>
                <w:sz w:val="28"/>
                <w:szCs w:val="28"/>
              </w:rPr>
            </w:pPr>
          </w:p>
          <w:p w:rsidR="000E5368" w:rsidRPr="00DE7B91" w:rsidRDefault="000E5368" w:rsidP="009468A3">
            <w:pPr>
              <w:rPr>
                <w:b/>
                <w:sz w:val="28"/>
                <w:szCs w:val="28"/>
              </w:rPr>
            </w:pPr>
            <w:r w:rsidRPr="00DE7B91">
              <w:rPr>
                <w:b/>
                <w:sz w:val="28"/>
                <w:szCs w:val="28"/>
              </w:rPr>
              <w:t>г. Грозный, Чеченская Республика, ул. Молдавская, д. 1</w:t>
            </w:r>
          </w:p>
          <w:p w:rsidR="000E5368" w:rsidRDefault="000E5368" w:rsidP="009468A3">
            <w:pPr>
              <w:rPr>
                <w:sz w:val="28"/>
                <w:szCs w:val="28"/>
              </w:rPr>
            </w:pP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r w:rsidRPr="004017D0">
              <w:rPr>
                <w:sz w:val="28"/>
                <w:szCs w:val="28"/>
              </w:rPr>
              <w:t>Заправка: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4017D0">
              <w:rPr>
                <w:sz w:val="28"/>
                <w:szCs w:val="28"/>
              </w:rPr>
              <w:t>Samsung</w:t>
            </w:r>
            <w:proofErr w:type="spellEnd"/>
            <w:r w:rsidRPr="004017D0">
              <w:rPr>
                <w:sz w:val="28"/>
                <w:szCs w:val="28"/>
              </w:rPr>
              <w:t xml:space="preserve"> MLT-D101S – 3 заправки 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4017D0">
              <w:rPr>
                <w:sz w:val="28"/>
                <w:szCs w:val="28"/>
              </w:rPr>
              <w:t>Canon</w:t>
            </w:r>
            <w:proofErr w:type="spellEnd"/>
            <w:r w:rsidRPr="004017D0">
              <w:rPr>
                <w:sz w:val="28"/>
                <w:szCs w:val="28"/>
              </w:rPr>
              <w:t xml:space="preserve"> FX10 – 8 заправок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r w:rsidRPr="004017D0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4017D0">
              <w:rPr>
                <w:sz w:val="28"/>
                <w:szCs w:val="28"/>
              </w:rPr>
              <w:t>Brother</w:t>
            </w:r>
            <w:proofErr w:type="spellEnd"/>
            <w:r w:rsidRPr="004017D0">
              <w:rPr>
                <w:sz w:val="28"/>
                <w:szCs w:val="28"/>
              </w:rPr>
              <w:t xml:space="preserve"> TN-2275  - 10 заправок 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r w:rsidRPr="004017D0">
              <w:rPr>
                <w:sz w:val="28"/>
                <w:szCs w:val="28"/>
              </w:rPr>
              <w:t xml:space="preserve">Картридж  HP CE285A – 27 заправок 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4017D0">
              <w:rPr>
                <w:sz w:val="28"/>
                <w:szCs w:val="28"/>
              </w:rPr>
              <w:t>Canon</w:t>
            </w:r>
            <w:proofErr w:type="spellEnd"/>
            <w:r w:rsidRPr="004017D0">
              <w:rPr>
                <w:sz w:val="28"/>
                <w:szCs w:val="28"/>
              </w:rPr>
              <w:t xml:space="preserve"> 703 – 4 заправки 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4017D0">
              <w:rPr>
                <w:sz w:val="28"/>
                <w:szCs w:val="28"/>
              </w:rPr>
              <w:t>Ricoh</w:t>
            </w:r>
            <w:proofErr w:type="spellEnd"/>
            <w:r w:rsidRPr="004017D0">
              <w:rPr>
                <w:sz w:val="28"/>
                <w:szCs w:val="28"/>
              </w:rPr>
              <w:t xml:space="preserve"> SP 4400RH – 2 заправки  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r w:rsidRPr="004017D0">
              <w:rPr>
                <w:sz w:val="28"/>
                <w:szCs w:val="28"/>
              </w:rPr>
              <w:t>Восстановление: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4017D0">
              <w:rPr>
                <w:sz w:val="28"/>
                <w:szCs w:val="28"/>
              </w:rPr>
              <w:t>Samsung</w:t>
            </w:r>
            <w:proofErr w:type="spellEnd"/>
            <w:r w:rsidRPr="004017D0">
              <w:rPr>
                <w:sz w:val="28"/>
                <w:szCs w:val="28"/>
              </w:rPr>
              <w:t xml:space="preserve"> MLT-D101S – 1 восстановление 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4017D0">
              <w:rPr>
                <w:sz w:val="28"/>
                <w:szCs w:val="28"/>
              </w:rPr>
              <w:t>Canon</w:t>
            </w:r>
            <w:proofErr w:type="spellEnd"/>
            <w:r w:rsidRPr="004017D0">
              <w:rPr>
                <w:sz w:val="28"/>
                <w:szCs w:val="28"/>
              </w:rPr>
              <w:t xml:space="preserve"> FX10 – 3 восстановления 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r w:rsidRPr="004017D0">
              <w:rPr>
                <w:sz w:val="28"/>
                <w:szCs w:val="28"/>
              </w:rPr>
              <w:t xml:space="preserve">Тонер-картридж </w:t>
            </w:r>
            <w:proofErr w:type="spellStart"/>
            <w:r w:rsidRPr="004017D0">
              <w:rPr>
                <w:sz w:val="28"/>
                <w:szCs w:val="28"/>
              </w:rPr>
              <w:t>Brother</w:t>
            </w:r>
            <w:proofErr w:type="spellEnd"/>
            <w:r w:rsidRPr="004017D0">
              <w:rPr>
                <w:sz w:val="28"/>
                <w:szCs w:val="28"/>
              </w:rPr>
              <w:t xml:space="preserve"> TN-2275 – 5 восстановлений 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4017D0">
              <w:rPr>
                <w:sz w:val="28"/>
                <w:szCs w:val="28"/>
              </w:rPr>
              <w:t>Фотобарабан</w:t>
            </w:r>
            <w:proofErr w:type="spellEnd"/>
            <w:r w:rsidRPr="004017D0">
              <w:rPr>
                <w:sz w:val="28"/>
                <w:szCs w:val="28"/>
              </w:rPr>
              <w:t xml:space="preserve">  </w:t>
            </w:r>
            <w:proofErr w:type="spellStart"/>
            <w:r w:rsidRPr="004017D0">
              <w:rPr>
                <w:sz w:val="28"/>
                <w:szCs w:val="28"/>
              </w:rPr>
              <w:t>Brother</w:t>
            </w:r>
            <w:proofErr w:type="spellEnd"/>
            <w:r w:rsidRPr="004017D0">
              <w:rPr>
                <w:sz w:val="28"/>
                <w:szCs w:val="28"/>
              </w:rPr>
              <w:t xml:space="preserve"> DR-2275 -2 восстановления 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r w:rsidRPr="004017D0">
              <w:rPr>
                <w:sz w:val="28"/>
                <w:szCs w:val="28"/>
              </w:rPr>
              <w:t xml:space="preserve">Картридж  HP CE285A – 10 восстановлений 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Pr="004017D0" w:rsidRDefault="000E5368" w:rsidP="009468A3">
            <w:pPr>
              <w:rPr>
                <w:sz w:val="28"/>
                <w:szCs w:val="28"/>
              </w:rPr>
            </w:pPr>
            <w:proofErr w:type="spellStart"/>
            <w:r w:rsidRPr="004017D0">
              <w:rPr>
                <w:sz w:val="28"/>
                <w:szCs w:val="28"/>
              </w:rPr>
              <w:t>Canon</w:t>
            </w:r>
            <w:proofErr w:type="spellEnd"/>
            <w:r w:rsidRPr="004017D0">
              <w:rPr>
                <w:sz w:val="28"/>
                <w:szCs w:val="28"/>
              </w:rPr>
              <w:t xml:space="preserve"> 703 – 1 восстановление </w:t>
            </w:r>
            <w:r>
              <w:rPr>
                <w:sz w:val="28"/>
                <w:szCs w:val="28"/>
              </w:rPr>
              <w:t xml:space="preserve"> </w:t>
            </w:r>
          </w:p>
          <w:p w:rsidR="000E5368" w:rsidRDefault="000E5368" w:rsidP="009468A3">
            <w:pPr>
              <w:rPr>
                <w:sz w:val="28"/>
                <w:szCs w:val="28"/>
              </w:rPr>
            </w:pPr>
          </w:p>
          <w:p w:rsidR="000E5368" w:rsidRDefault="000E5368" w:rsidP="009468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4.1.5. </w:t>
            </w:r>
            <w:r w:rsidRPr="00DE7B91">
              <w:rPr>
                <w:b/>
                <w:sz w:val="28"/>
                <w:szCs w:val="28"/>
              </w:rPr>
              <w:t xml:space="preserve">Оказание услуг по </w:t>
            </w:r>
            <w:r>
              <w:rPr>
                <w:b/>
                <w:sz w:val="28"/>
                <w:szCs w:val="28"/>
              </w:rPr>
              <w:t xml:space="preserve">осуществлению ремонта и технического обслуживания оргтехники </w:t>
            </w:r>
            <w:r w:rsidRPr="00DE7B91">
              <w:rPr>
                <w:b/>
                <w:sz w:val="28"/>
                <w:szCs w:val="28"/>
              </w:rPr>
              <w:t>в филиале «Южный территориальный округ» ФГУП «РосРАО» и отделениям  по следующим адресам:</w:t>
            </w:r>
          </w:p>
          <w:p w:rsidR="000E5368" w:rsidRDefault="000E5368" w:rsidP="009468A3">
            <w:pPr>
              <w:rPr>
                <w:b/>
                <w:sz w:val="28"/>
                <w:szCs w:val="28"/>
              </w:rPr>
            </w:pPr>
          </w:p>
          <w:p w:rsidR="000E5368" w:rsidRDefault="000E5368" w:rsidP="009468A3">
            <w:pPr>
              <w:rPr>
                <w:b/>
                <w:sz w:val="28"/>
                <w:szCs w:val="28"/>
              </w:rPr>
            </w:pPr>
            <w:proofErr w:type="spellStart"/>
            <w:r w:rsidRPr="00DE7B91">
              <w:rPr>
                <w:b/>
                <w:sz w:val="28"/>
                <w:szCs w:val="28"/>
              </w:rPr>
              <w:t>г</w:t>
            </w:r>
            <w:proofErr w:type="gramStart"/>
            <w:r w:rsidRPr="00DE7B91">
              <w:rPr>
                <w:b/>
                <w:sz w:val="28"/>
                <w:szCs w:val="28"/>
              </w:rPr>
              <w:t>.Р</w:t>
            </w:r>
            <w:proofErr w:type="gramEnd"/>
            <w:r w:rsidRPr="00DE7B91">
              <w:rPr>
                <w:b/>
                <w:sz w:val="28"/>
                <w:szCs w:val="28"/>
              </w:rPr>
              <w:t>остов</w:t>
            </w:r>
            <w:proofErr w:type="spellEnd"/>
            <w:r w:rsidRPr="00DE7B91">
              <w:rPr>
                <w:b/>
                <w:sz w:val="28"/>
                <w:szCs w:val="28"/>
              </w:rPr>
              <w:t xml:space="preserve">-на-Дону, ул. 30-я Линия, </w:t>
            </w:r>
            <w:r>
              <w:rPr>
                <w:b/>
                <w:sz w:val="28"/>
                <w:szCs w:val="28"/>
              </w:rPr>
              <w:t xml:space="preserve">д. </w:t>
            </w:r>
            <w:r w:rsidRPr="00DE7B91">
              <w:rPr>
                <w:b/>
                <w:sz w:val="28"/>
                <w:szCs w:val="28"/>
              </w:rPr>
              <w:t>54</w:t>
            </w:r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Техническое обслуживание МФУ </w:t>
            </w:r>
            <w:proofErr w:type="spellStart"/>
            <w:r w:rsidRPr="00D50AB0">
              <w:rPr>
                <w:sz w:val="28"/>
                <w:szCs w:val="28"/>
              </w:rPr>
              <w:t>Brother</w:t>
            </w:r>
            <w:proofErr w:type="spellEnd"/>
            <w:r w:rsidRPr="00D50AB0">
              <w:rPr>
                <w:sz w:val="28"/>
                <w:szCs w:val="28"/>
              </w:rPr>
              <w:t xml:space="preserve">  – </w:t>
            </w:r>
            <w:r>
              <w:rPr>
                <w:sz w:val="28"/>
                <w:szCs w:val="28"/>
              </w:rPr>
              <w:t xml:space="preserve">4 </w:t>
            </w:r>
            <w:proofErr w:type="spellStart"/>
            <w:proofErr w:type="gramStart"/>
            <w:r w:rsidRPr="00D50AB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Техническое обслуживание принтеров HP – </w:t>
            </w:r>
            <w:r>
              <w:rPr>
                <w:sz w:val="28"/>
                <w:szCs w:val="28"/>
              </w:rPr>
              <w:t>2</w:t>
            </w:r>
            <w:r w:rsidRPr="00D50AB0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50AB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Техническое обслуживание для копира </w:t>
            </w:r>
            <w:proofErr w:type="spellStart"/>
            <w:r w:rsidRPr="00D50AB0">
              <w:rPr>
                <w:sz w:val="28"/>
                <w:szCs w:val="28"/>
              </w:rPr>
              <w:t>Canon</w:t>
            </w:r>
            <w:proofErr w:type="spellEnd"/>
            <w:r w:rsidRPr="00D50AB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</w:t>
            </w:r>
            <w:r w:rsidRPr="00D50AB0">
              <w:rPr>
                <w:sz w:val="28"/>
                <w:szCs w:val="28"/>
              </w:rPr>
              <w:t>шт</w:t>
            </w:r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Ремонт ЖК мониторов – 3 </w:t>
            </w:r>
            <w:proofErr w:type="spellStart"/>
            <w:proofErr w:type="gramStart"/>
            <w:r w:rsidRPr="00D50AB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Ремонт сканеров </w:t>
            </w:r>
            <w:proofErr w:type="spellStart"/>
            <w:r w:rsidRPr="00D50AB0">
              <w:rPr>
                <w:sz w:val="28"/>
                <w:szCs w:val="28"/>
              </w:rPr>
              <w:t>Epson</w:t>
            </w:r>
            <w:proofErr w:type="spellEnd"/>
            <w:r w:rsidRPr="00D50AB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</w:t>
            </w:r>
            <w:r w:rsidRPr="00D50AB0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50AB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  <w:p w:rsidR="000E5368" w:rsidRDefault="000E5368" w:rsidP="009468A3">
            <w:pPr>
              <w:rPr>
                <w:b/>
                <w:sz w:val="28"/>
                <w:szCs w:val="28"/>
              </w:rPr>
            </w:pPr>
          </w:p>
          <w:p w:rsidR="000E5368" w:rsidRDefault="000E5368" w:rsidP="009468A3">
            <w:pPr>
              <w:rPr>
                <w:b/>
                <w:sz w:val="28"/>
                <w:szCs w:val="28"/>
              </w:rPr>
            </w:pPr>
            <w:r w:rsidRPr="00DE7B91">
              <w:rPr>
                <w:b/>
                <w:sz w:val="28"/>
                <w:szCs w:val="28"/>
              </w:rPr>
              <w:lastRenderedPageBreak/>
              <w:t xml:space="preserve">г. Волгоград, ул. </w:t>
            </w:r>
            <w:proofErr w:type="gramStart"/>
            <w:r w:rsidRPr="00DE7B91">
              <w:rPr>
                <w:b/>
                <w:sz w:val="28"/>
                <w:szCs w:val="28"/>
              </w:rPr>
              <w:t>Бетонная</w:t>
            </w:r>
            <w:proofErr w:type="gramEnd"/>
            <w:r w:rsidRPr="00DE7B91">
              <w:rPr>
                <w:b/>
                <w:sz w:val="28"/>
                <w:szCs w:val="28"/>
              </w:rPr>
              <w:t>, д. 1</w:t>
            </w:r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Техническое обслуживание МФУ </w:t>
            </w:r>
            <w:proofErr w:type="spellStart"/>
            <w:r w:rsidRPr="00D50AB0">
              <w:rPr>
                <w:sz w:val="28"/>
                <w:szCs w:val="28"/>
              </w:rPr>
              <w:t>Brother</w:t>
            </w:r>
            <w:proofErr w:type="spellEnd"/>
            <w:r w:rsidRPr="00D50AB0">
              <w:rPr>
                <w:sz w:val="28"/>
                <w:szCs w:val="28"/>
              </w:rPr>
              <w:t xml:space="preserve">  – </w:t>
            </w:r>
            <w:r>
              <w:rPr>
                <w:sz w:val="28"/>
                <w:szCs w:val="28"/>
              </w:rPr>
              <w:t>4</w:t>
            </w:r>
            <w:r w:rsidRPr="00D50AB0">
              <w:rPr>
                <w:sz w:val="28"/>
                <w:szCs w:val="28"/>
              </w:rPr>
              <w:t>шт</w:t>
            </w:r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Техническое обслуживание принтеров HP – </w:t>
            </w:r>
            <w:r>
              <w:rPr>
                <w:sz w:val="28"/>
                <w:szCs w:val="28"/>
              </w:rPr>
              <w:t>4</w:t>
            </w:r>
            <w:r w:rsidRPr="00D50AB0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50AB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Техническое обслуживание МФУ </w:t>
            </w:r>
            <w:proofErr w:type="spellStart"/>
            <w:r w:rsidRPr="00D50AB0">
              <w:rPr>
                <w:sz w:val="28"/>
                <w:szCs w:val="28"/>
              </w:rPr>
              <w:t>Canon</w:t>
            </w:r>
            <w:proofErr w:type="spellEnd"/>
            <w:r w:rsidRPr="00D50AB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2</w:t>
            </w:r>
            <w:r w:rsidRPr="00D50AB0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50AB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Техническое обслуживание для копира </w:t>
            </w:r>
            <w:proofErr w:type="spellStart"/>
            <w:r w:rsidRPr="00D50AB0">
              <w:rPr>
                <w:sz w:val="28"/>
                <w:szCs w:val="28"/>
              </w:rPr>
              <w:t>Canon</w:t>
            </w:r>
            <w:proofErr w:type="spellEnd"/>
            <w:r w:rsidRPr="00D50AB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</w:t>
            </w:r>
            <w:r w:rsidRPr="00D50AB0">
              <w:rPr>
                <w:sz w:val="28"/>
                <w:szCs w:val="28"/>
              </w:rPr>
              <w:t>шт</w:t>
            </w:r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Ремонт сканеров </w:t>
            </w:r>
            <w:proofErr w:type="spellStart"/>
            <w:r w:rsidRPr="00D50AB0">
              <w:rPr>
                <w:sz w:val="28"/>
                <w:szCs w:val="28"/>
              </w:rPr>
              <w:t>Epson</w:t>
            </w:r>
            <w:proofErr w:type="spellEnd"/>
            <w:r w:rsidRPr="00D50AB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</w:t>
            </w:r>
            <w:r w:rsidRPr="00D50AB0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50AB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  <w:p w:rsidR="000E5368" w:rsidRPr="00DE7B91" w:rsidRDefault="000E5368" w:rsidP="009468A3">
            <w:pPr>
              <w:rPr>
                <w:b/>
                <w:sz w:val="28"/>
                <w:szCs w:val="28"/>
              </w:rPr>
            </w:pPr>
          </w:p>
          <w:p w:rsidR="000E5368" w:rsidRPr="00DE7B91" w:rsidRDefault="000E5368" w:rsidP="009468A3">
            <w:pPr>
              <w:rPr>
                <w:b/>
                <w:sz w:val="28"/>
                <w:szCs w:val="28"/>
              </w:rPr>
            </w:pPr>
            <w:r w:rsidRPr="00DE7B91">
              <w:rPr>
                <w:b/>
                <w:sz w:val="28"/>
                <w:szCs w:val="28"/>
              </w:rPr>
              <w:t>г. Грозный, Чеченская Республика, ул. Молдавская, д. 1</w:t>
            </w:r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Техническое обслуживание МФУ </w:t>
            </w:r>
            <w:proofErr w:type="spellStart"/>
            <w:r w:rsidRPr="00D50AB0">
              <w:rPr>
                <w:sz w:val="28"/>
                <w:szCs w:val="28"/>
              </w:rPr>
              <w:t>Brother</w:t>
            </w:r>
            <w:proofErr w:type="spellEnd"/>
            <w:r w:rsidRPr="00D50AB0">
              <w:rPr>
                <w:sz w:val="28"/>
                <w:szCs w:val="28"/>
              </w:rPr>
              <w:t xml:space="preserve">  – </w:t>
            </w:r>
            <w:r>
              <w:rPr>
                <w:sz w:val="28"/>
                <w:szCs w:val="28"/>
              </w:rPr>
              <w:t>2</w:t>
            </w:r>
            <w:r w:rsidRPr="00D50AB0">
              <w:rPr>
                <w:sz w:val="28"/>
                <w:szCs w:val="28"/>
              </w:rPr>
              <w:t>шт</w:t>
            </w:r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Техническое обслуживание принтеров HP – </w:t>
            </w:r>
            <w:r>
              <w:rPr>
                <w:sz w:val="28"/>
                <w:szCs w:val="28"/>
              </w:rPr>
              <w:t>4</w:t>
            </w:r>
            <w:r w:rsidRPr="00D50AB0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50AB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  <w:p w:rsidR="000E5368" w:rsidRPr="00D50AB0" w:rsidRDefault="000E5368" w:rsidP="009468A3">
            <w:pPr>
              <w:rPr>
                <w:sz w:val="28"/>
                <w:szCs w:val="28"/>
              </w:rPr>
            </w:pPr>
            <w:r w:rsidRPr="00D50AB0">
              <w:rPr>
                <w:sz w:val="28"/>
                <w:szCs w:val="28"/>
              </w:rPr>
              <w:t xml:space="preserve">Техническое обслуживание МФУ </w:t>
            </w:r>
            <w:proofErr w:type="spellStart"/>
            <w:r w:rsidRPr="00D50AB0">
              <w:rPr>
                <w:sz w:val="28"/>
                <w:szCs w:val="28"/>
              </w:rPr>
              <w:t>Canon</w:t>
            </w:r>
            <w:proofErr w:type="spellEnd"/>
            <w:r w:rsidRPr="00D50AB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8</w:t>
            </w:r>
            <w:r w:rsidRPr="00D50AB0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50AB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  <w:p w:rsidR="000E5368" w:rsidRPr="00DE7B91" w:rsidRDefault="000E5368" w:rsidP="009468A3">
            <w:pPr>
              <w:rPr>
                <w:sz w:val="28"/>
                <w:szCs w:val="28"/>
              </w:rPr>
            </w:pP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lastRenderedPageBreak/>
              <w:t xml:space="preserve">4.2 Основные </w:t>
            </w:r>
            <w:proofErr w:type="gramStart"/>
            <w:r w:rsidRPr="00C2317B">
              <w:rPr>
                <w:sz w:val="28"/>
                <w:szCs w:val="28"/>
              </w:rPr>
              <w:t>технико- экономические</w:t>
            </w:r>
            <w:proofErr w:type="gramEnd"/>
            <w:r w:rsidRPr="00C2317B">
              <w:rPr>
                <w:sz w:val="28"/>
                <w:szCs w:val="28"/>
              </w:rPr>
              <w:t xml:space="preserve"> и эксплуатационные показатели</w:t>
            </w:r>
          </w:p>
        </w:tc>
      </w:tr>
      <w:tr w:rsidR="000E5368" w:rsidRPr="00C2317B" w:rsidTr="009468A3">
        <w:trPr>
          <w:trHeight w:val="33"/>
        </w:trPr>
        <w:tc>
          <w:tcPr>
            <w:tcW w:w="9571" w:type="dxa"/>
          </w:tcPr>
          <w:p w:rsidR="000E5368" w:rsidRPr="00C173E4" w:rsidRDefault="000E5368" w:rsidP="009468A3">
            <w:r>
              <w:t>нет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4.3 Требования по надежности 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r w:rsidRPr="00F9472C">
              <w:t>Все комплектующие и расходные материалы должны иметь назначенный Поставщиком гарантийный срок службы. При выходе оборудования из строя в гарантийный период поставщик должен осуществить замену оборудования за свой счет. Оборудование не должно иметь заводских браков. В случае выявления заводского брака до или после поставки оборудования, поставщик обязан заменить данный товар  аналогичным новым, за свой счет.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4.4 Требования к конструкции, монтажн</w:t>
            </w:r>
            <w:proofErr w:type="gramStart"/>
            <w:r w:rsidRPr="00C2317B">
              <w:rPr>
                <w:sz w:val="28"/>
                <w:szCs w:val="28"/>
              </w:rPr>
              <w:t>о-</w:t>
            </w:r>
            <w:proofErr w:type="gramEnd"/>
            <w:r w:rsidRPr="00C2317B">
              <w:rPr>
                <w:sz w:val="28"/>
                <w:szCs w:val="28"/>
              </w:rPr>
              <w:t xml:space="preserve"> технические требования  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173E4" w:rsidRDefault="000E5368" w:rsidP="009468A3">
            <w:pPr>
              <w:ind w:firstLine="363"/>
              <w:jc w:val="both"/>
            </w:pPr>
            <w:r>
              <w:t>нет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760186" w:rsidRDefault="000E5368" w:rsidP="009468A3">
            <w:pPr>
              <w:jc w:val="both"/>
            </w:pPr>
            <w:r>
              <w:t>С</w:t>
            </w:r>
            <w:r w:rsidRPr="00760186">
              <w:t xml:space="preserve">огласно </w:t>
            </w:r>
            <w:r>
              <w:t>технической документации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3B6FD7" w:rsidRDefault="000E5368" w:rsidP="009468A3">
            <w:pPr>
              <w:jc w:val="center"/>
              <w:rPr>
                <w:sz w:val="28"/>
                <w:szCs w:val="28"/>
              </w:rPr>
            </w:pPr>
            <w:r w:rsidRPr="003B6FD7">
              <w:rPr>
                <w:sz w:val="28"/>
                <w:szCs w:val="28"/>
              </w:rPr>
              <w:t xml:space="preserve">4.6  Требования к стабильности </w:t>
            </w:r>
          </w:p>
        </w:tc>
      </w:tr>
      <w:tr w:rsidR="000E5368" w:rsidRPr="00C2317B" w:rsidTr="009468A3">
        <w:trPr>
          <w:trHeight w:val="113"/>
        </w:trPr>
        <w:tc>
          <w:tcPr>
            <w:tcW w:w="9571" w:type="dxa"/>
          </w:tcPr>
          <w:p w:rsidR="000E5368" w:rsidRPr="00C173E4" w:rsidRDefault="000E5368" w:rsidP="009468A3">
            <w:r>
              <w:t>нет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4.7 Требования к электропитанию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rPr>
                <w:sz w:val="28"/>
                <w:szCs w:val="28"/>
              </w:rPr>
            </w:pPr>
            <w:r w:rsidRPr="008E01AE">
              <w:rPr>
                <w:sz w:val="28"/>
                <w:szCs w:val="28"/>
              </w:rPr>
              <w:t>220</w:t>
            </w:r>
            <w:proofErr w:type="gramStart"/>
            <w:r w:rsidRPr="008E01AE">
              <w:rPr>
                <w:sz w:val="28"/>
                <w:szCs w:val="28"/>
              </w:rPr>
              <w:t xml:space="preserve"> В</w:t>
            </w:r>
            <w:proofErr w:type="gramEnd"/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4.8 Требование к контрольно- измерительным приборам и автоматике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173E4" w:rsidRDefault="000E5368" w:rsidP="009468A3">
            <w:pPr>
              <w:rPr>
                <w:rFonts w:eastAsia="MingLiU-ExtB" w:cs="MingLiU-ExtB"/>
              </w:rPr>
            </w:pPr>
            <w:r w:rsidRPr="00F9472C">
              <w:rPr>
                <w:rFonts w:eastAsia="MingLiU-ExtB" w:cs="MingLiU-ExtB"/>
              </w:rPr>
              <w:t xml:space="preserve">Все оборудование должно быть полностью укомплектовано согласно спецификации завода производителя и  техническим </w:t>
            </w:r>
            <w:proofErr w:type="gramStart"/>
            <w:r w:rsidRPr="00F9472C">
              <w:rPr>
                <w:rFonts w:eastAsia="MingLiU-ExtB" w:cs="MingLiU-ExtB"/>
              </w:rPr>
              <w:t>требованиям</w:t>
            </w:r>
            <w:proofErr w:type="gramEnd"/>
            <w:r w:rsidRPr="00F9472C">
              <w:rPr>
                <w:rFonts w:eastAsia="MingLiU-ExtB" w:cs="MingLiU-ExtB"/>
              </w:rPr>
              <w:t xml:space="preserve"> указанным в пункте 4.1 данного технического задания.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4.10 Требование к маркировке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00005D" w:rsidRDefault="000E5368" w:rsidP="009468A3">
            <w:r>
              <w:t>нет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4.11 Требования к упаковке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00005D" w:rsidRDefault="000E5368" w:rsidP="009468A3">
            <w:r w:rsidRPr="00F9472C">
              <w:t>Все оборудование должно быть упаковано в оригинальную упаковку завода производителя с соблюдением всех норм безопасной транспортировки.</w:t>
            </w:r>
          </w:p>
        </w:tc>
      </w:tr>
    </w:tbl>
    <w:p w:rsidR="000E5368" w:rsidRDefault="000E5368" w:rsidP="000E5368">
      <w:pPr>
        <w:jc w:val="center"/>
        <w:outlineLvl w:val="0"/>
        <w:rPr>
          <w:sz w:val="28"/>
          <w:szCs w:val="28"/>
        </w:rPr>
      </w:pPr>
    </w:p>
    <w:p w:rsidR="000E5368" w:rsidRPr="000F62B2" w:rsidRDefault="000E5368" w:rsidP="000E5368">
      <w:pPr>
        <w:jc w:val="center"/>
        <w:outlineLvl w:val="0"/>
        <w:rPr>
          <w:sz w:val="28"/>
          <w:szCs w:val="28"/>
        </w:rPr>
      </w:pPr>
      <w:r w:rsidRPr="000F62B2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961208" w:rsidTr="009468A3">
        <w:tc>
          <w:tcPr>
            <w:tcW w:w="9571" w:type="dxa"/>
          </w:tcPr>
          <w:p w:rsidR="000E5368" w:rsidRPr="000F62B2" w:rsidRDefault="000E5368" w:rsidP="009468A3">
            <w:pPr>
              <w:jc w:val="center"/>
              <w:rPr>
                <w:sz w:val="28"/>
                <w:szCs w:val="28"/>
              </w:rPr>
            </w:pPr>
            <w:r w:rsidRPr="000F62B2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0E5368" w:rsidRPr="00961208" w:rsidTr="009468A3">
        <w:tc>
          <w:tcPr>
            <w:tcW w:w="9571" w:type="dxa"/>
          </w:tcPr>
          <w:p w:rsidR="000E5368" w:rsidRPr="000C5C27" w:rsidRDefault="000E5368" w:rsidP="009468A3">
            <w:pPr>
              <w:rPr>
                <w:b/>
              </w:rPr>
            </w:pPr>
            <w:r>
              <w:t xml:space="preserve">5.1.1. </w:t>
            </w:r>
            <w:r w:rsidRPr="000F62B2">
              <w:t>Поставка Товара (</w:t>
            </w:r>
            <w:r w:rsidRPr="000C5C27">
              <w:rPr>
                <w:b/>
              </w:rPr>
              <w:t>комплектующие, картриджи и расходные материалы</w:t>
            </w:r>
            <w:r w:rsidRPr="000F62B2">
              <w:t>) осуществляется Поставщиком Покупателю по адресу</w:t>
            </w:r>
            <w:r>
              <w:t xml:space="preserve"> </w:t>
            </w:r>
            <w:proofErr w:type="spellStart"/>
            <w:r w:rsidRPr="000C5C27">
              <w:rPr>
                <w:b/>
              </w:rPr>
              <w:t>г</w:t>
            </w:r>
            <w:proofErr w:type="gramStart"/>
            <w:r w:rsidRPr="000C5C27">
              <w:rPr>
                <w:b/>
              </w:rPr>
              <w:t>.Р</w:t>
            </w:r>
            <w:proofErr w:type="gramEnd"/>
            <w:r w:rsidRPr="000C5C27">
              <w:rPr>
                <w:b/>
              </w:rPr>
              <w:t>остов</w:t>
            </w:r>
            <w:proofErr w:type="spellEnd"/>
            <w:r w:rsidRPr="000C5C27">
              <w:rPr>
                <w:b/>
              </w:rPr>
              <w:t>-на-Дону, ул. 30-я Линия, д. 54</w:t>
            </w:r>
            <w:r w:rsidRPr="000C5C27">
              <w:t xml:space="preserve">, в сроки, предусмотренные Спецификации (Приложение №1 к Договору). </w:t>
            </w:r>
          </w:p>
          <w:p w:rsidR="000E5368" w:rsidRPr="000C5C27" w:rsidRDefault="000E5368" w:rsidP="009468A3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>
              <w:t xml:space="preserve">Отгрузка Товара </w:t>
            </w:r>
            <w:r w:rsidRPr="000C5C27">
              <w:t xml:space="preserve">производится в соответствии с установленными нормами </w:t>
            </w:r>
            <w:r w:rsidRPr="000C5C27">
              <w:lastRenderedPageBreak/>
              <w:t>отгрузки, силами и за счет Поставщика.</w:t>
            </w:r>
          </w:p>
          <w:p w:rsidR="000E5368" w:rsidRPr="000C5C27" w:rsidRDefault="000E5368" w:rsidP="009468A3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proofErr w:type="gramStart"/>
            <w:r w:rsidRPr="000C5C27">
              <w:t>За 5 (Пять)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–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      </w:r>
            <w:proofErr w:type="gramEnd"/>
            <w:r w:rsidRPr="000C5C27">
              <w:t xml:space="preserve"> </w:t>
            </w:r>
            <w:proofErr w:type="gramStart"/>
            <w:r w:rsidRPr="000C5C27">
              <w:t>тонн) и негабаритов).</w:t>
            </w:r>
            <w:proofErr w:type="gramEnd"/>
          </w:p>
          <w:p w:rsidR="000E5368" w:rsidRPr="000C5C27" w:rsidRDefault="000E5368" w:rsidP="009468A3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C5C27">
              <w:t>Фактической датой поставки считается дата, указанная в Акте приема-передачи Товара (оборудования)</w:t>
            </w:r>
          </w:p>
          <w:p w:rsidR="000E5368" w:rsidRPr="000C5C27" w:rsidRDefault="000E5368" w:rsidP="009468A3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C5C27">
      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 по адресу указанном в договоре. </w:t>
            </w:r>
          </w:p>
          <w:p w:rsidR="000E5368" w:rsidRPr="000C5C27" w:rsidRDefault="000E5368" w:rsidP="009468A3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C5C27">
      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0E5368" w:rsidRPr="000C5C27" w:rsidRDefault="000E5368" w:rsidP="009468A3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proofErr w:type="gramStart"/>
            <w:r w:rsidRPr="000C5C27">
      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 ненадлежащего качества качественным, Расходы, связанные с заменой ненадлежащего Товара на Товар надлежащего качества  несет Поставщик.</w:t>
            </w:r>
            <w:proofErr w:type="gramEnd"/>
          </w:p>
          <w:p w:rsidR="000E5368" w:rsidRDefault="000E5368" w:rsidP="009468A3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proofErr w:type="gramStart"/>
            <w:r w:rsidRPr="000C5C27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  <w:p w:rsidR="000E5368" w:rsidRDefault="000E5368" w:rsidP="009468A3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C5C27">
              <w:t xml:space="preserve">5.1.2. </w:t>
            </w:r>
            <w:r>
              <w:t>Оказание Услуг</w:t>
            </w:r>
            <w:r w:rsidRPr="000F62B2">
              <w:t xml:space="preserve"> (</w:t>
            </w:r>
            <w:r w:rsidRPr="003216C5">
              <w:rPr>
                <w:b/>
              </w:rPr>
              <w:t>заправка и восстановление картриджей, техническое обслуживание и ремонт оргтехники</w:t>
            </w:r>
            <w:r w:rsidRPr="000F62B2">
              <w:t xml:space="preserve">) осуществляется Поставщиком Покупателю по </w:t>
            </w:r>
            <w:proofErr w:type="spellStart"/>
            <w:r w:rsidRPr="000F62B2">
              <w:t>адрес</w:t>
            </w:r>
            <w:r>
              <w:t>сам</w:t>
            </w:r>
            <w:proofErr w:type="spellEnd"/>
            <w:r>
              <w:t xml:space="preserve"> </w:t>
            </w:r>
            <w:proofErr w:type="spellStart"/>
            <w:r w:rsidRPr="003216C5">
              <w:rPr>
                <w:b/>
              </w:rPr>
              <w:t>г</w:t>
            </w:r>
            <w:proofErr w:type="gramStart"/>
            <w:r w:rsidRPr="003216C5">
              <w:rPr>
                <w:b/>
              </w:rPr>
              <w:t>.Р</w:t>
            </w:r>
            <w:proofErr w:type="gramEnd"/>
            <w:r w:rsidRPr="003216C5">
              <w:rPr>
                <w:b/>
              </w:rPr>
              <w:t>остов</w:t>
            </w:r>
            <w:proofErr w:type="spellEnd"/>
            <w:r w:rsidRPr="003216C5">
              <w:rPr>
                <w:b/>
              </w:rPr>
              <w:t>-на-Дону, ул. 30-я Линия, д. 54;  г. Волгоград, ул. Бетонная, д. 1; г. Грозный, Чеченская Республика, ул. Молдавская, д. 1,</w:t>
            </w:r>
            <w:r w:rsidRPr="003216C5">
              <w:t xml:space="preserve"> </w:t>
            </w:r>
            <w:r w:rsidRPr="000C5C27">
              <w:t xml:space="preserve"> в </w:t>
            </w:r>
            <w:r>
              <w:t>течении всего периода действия договора.</w:t>
            </w:r>
          </w:p>
          <w:p w:rsidR="000E5368" w:rsidRDefault="000E5368" w:rsidP="009468A3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>
              <w:t>Оказание услуг осуществляется по требованию Заказчика в течени</w:t>
            </w:r>
            <w:proofErr w:type="gramStart"/>
            <w:r>
              <w:t>и</w:t>
            </w:r>
            <w:proofErr w:type="gramEnd"/>
            <w:r>
              <w:t xml:space="preserve"> 3 рабочих дней.</w:t>
            </w:r>
          </w:p>
          <w:p w:rsidR="000E5368" w:rsidRDefault="000E5368" w:rsidP="009468A3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>
              <w:t>Услуги оплачиваются по факту выполнения работ путем выставления счета Поставщиком Заказчику в течени</w:t>
            </w:r>
            <w:proofErr w:type="gramStart"/>
            <w:r>
              <w:t>и</w:t>
            </w:r>
            <w:proofErr w:type="gramEnd"/>
            <w:r>
              <w:t xml:space="preserve"> 10 (десяти) рабочих дней после оказания услуг.</w:t>
            </w:r>
          </w:p>
          <w:p w:rsidR="000E5368" w:rsidRPr="00C77634" w:rsidRDefault="000E5368" w:rsidP="009468A3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2464C3">
              <w:t>По факту оказания Услуг соответствующих техническим условиям и условиям Договора, уполномоченный представитель Покупателя подписывает Акт приема Услуг (форма установлена в Приложении №4 к Договору) и заверяет его печатью.</w:t>
            </w:r>
          </w:p>
        </w:tc>
      </w:tr>
      <w:tr w:rsidR="000E5368" w:rsidRPr="00961208" w:rsidTr="009468A3">
        <w:tc>
          <w:tcPr>
            <w:tcW w:w="9571" w:type="dxa"/>
          </w:tcPr>
          <w:p w:rsidR="000E5368" w:rsidRPr="00961208" w:rsidRDefault="000E5368" w:rsidP="009468A3">
            <w:pPr>
              <w:jc w:val="center"/>
              <w:rPr>
                <w:sz w:val="28"/>
                <w:szCs w:val="28"/>
                <w:highlight w:val="yellow"/>
              </w:rPr>
            </w:pPr>
            <w:r w:rsidRPr="00EC2064">
              <w:rPr>
                <w:sz w:val="28"/>
                <w:szCs w:val="28"/>
              </w:rPr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EC2064">
              <w:rPr>
                <w:sz w:val="28"/>
                <w:szCs w:val="28"/>
              </w:rPr>
              <w:t>при</w:t>
            </w:r>
            <w:proofErr w:type="gramEnd"/>
            <w:r w:rsidRPr="00EC2064"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0E5368" w:rsidRPr="00C2317B" w:rsidTr="009468A3">
        <w:tc>
          <w:tcPr>
            <w:tcW w:w="9571" w:type="dxa"/>
          </w:tcPr>
          <w:p w:rsidR="000E5368" w:rsidRPr="00C77634" w:rsidRDefault="000E5368" w:rsidP="009468A3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C77634">
              <w:t>При поставке Товара Поставщик предоставляет покупателю следующую документацию:</w:t>
            </w:r>
          </w:p>
          <w:p w:rsidR="000E5368" w:rsidRPr="00C77634" w:rsidRDefault="000E5368" w:rsidP="009468A3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C77634">
              <w:t>а)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0E5368" w:rsidRPr="00C77634" w:rsidRDefault="000E5368" w:rsidP="009468A3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б</w:t>
            </w:r>
            <w:r w:rsidRPr="00C77634">
              <w:t>) товарную накладную в 2-х экз. (один экземпляр для Покупателя и один экземпляр для Поставщика);</w:t>
            </w:r>
          </w:p>
          <w:p w:rsidR="000E5368" w:rsidRPr="00C77634" w:rsidRDefault="000E5368" w:rsidP="009468A3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в</w:t>
            </w:r>
            <w:r w:rsidRPr="00C77634">
              <w:t xml:space="preserve">) счет-фактуру </w:t>
            </w:r>
          </w:p>
          <w:p w:rsidR="000E5368" w:rsidRPr="00C77634" w:rsidRDefault="000E5368" w:rsidP="009468A3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г</w:t>
            </w:r>
            <w:r w:rsidRPr="00C77634">
              <w:t>) акт приема-передачи Товара (оборудования) в 2-х экз. (один экземпляр для Покупателя и один экземпляр для Поставщика);</w:t>
            </w:r>
          </w:p>
          <w:p w:rsidR="000E5368" w:rsidRPr="009B6209" w:rsidRDefault="000E5368" w:rsidP="009468A3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д</w:t>
            </w:r>
            <w:r w:rsidRPr="00C77634">
              <w:t>) счет на оплату.</w:t>
            </w:r>
          </w:p>
        </w:tc>
      </w:tr>
    </w:tbl>
    <w:p w:rsidR="000E5368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РАЗДЕЛ 6. ТРЕБОВАНИЯ К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rPr>
          <w:trHeight w:val="888"/>
        </w:trPr>
        <w:tc>
          <w:tcPr>
            <w:tcW w:w="9571" w:type="dxa"/>
          </w:tcPr>
          <w:p w:rsidR="000E5368" w:rsidRPr="00C2317B" w:rsidRDefault="000E5368" w:rsidP="009468A3">
            <w:pPr>
              <w:ind w:firstLine="340"/>
              <w:jc w:val="both"/>
              <w:rPr>
                <w:sz w:val="28"/>
                <w:szCs w:val="28"/>
              </w:rPr>
            </w:pPr>
            <w:r w:rsidRPr="00C77634">
              <w:t>Оборудование в упаковке предприятия-изготовителя может транспортироваться всеми видами транспорта в специальной таре. При этом должна быть предусмотрена защита от попадания атмосферных осадков.</w:t>
            </w:r>
          </w:p>
        </w:tc>
      </w:tr>
    </w:tbl>
    <w:p w:rsidR="000E5368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Pr="00BF7629" w:rsidRDefault="000E5368" w:rsidP="009468A3">
            <w:pPr>
              <w:ind w:firstLine="340"/>
              <w:jc w:val="both"/>
            </w:pPr>
            <w:r>
              <w:t xml:space="preserve">Товар должен храниться в потребительской или транспортной таре в закрытых складских помещениях, исключающих контакт с парами кислот и щелочей, при нормальных условиях и в интервале температур </w:t>
            </w:r>
            <w:proofErr w:type="gramStart"/>
            <w:r>
              <w:t>от</w:t>
            </w:r>
            <w:proofErr w:type="gramEnd"/>
            <w:r>
              <w:t xml:space="preserve"> минус 35</w:t>
            </w:r>
            <w:r w:rsidRPr="00BC16F5">
              <w:rPr>
                <w:vertAlign w:val="superscript"/>
              </w:rPr>
              <w:t xml:space="preserve"> 0</w:t>
            </w:r>
            <w:r>
              <w:t xml:space="preserve"> до +50</w:t>
            </w:r>
            <w:r w:rsidRPr="00BC16F5">
              <w:rPr>
                <w:vertAlign w:val="superscript"/>
              </w:rPr>
              <w:t xml:space="preserve"> 0</w:t>
            </w:r>
            <w:r>
              <w:t xml:space="preserve"> С.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jc w:val="both"/>
            </w:pPr>
            <w:r>
              <w:t xml:space="preserve">Все поставляемые комплектующие (за исключением элементов питания, </w:t>
            </w:r>
            <w:r>
              <w:rPr>
                <w:lang w:val="en-US"/>
              </w:rPr>
              <w:t>CD</w:t>
            </w:r>
            <w:r w:rsidRPr="00A32837">
              <w:t>/</w:t>
            </w:r>
            <w:r>
              <w:rPr>
                <w:lang w:val="en-US"/>
              </w:rPr>
              <w:t>DVD</w:t>
            </w:r>
            <w:r w:rsidRPr="00A32837">
              <w:t xml:space="preserve"> </w:t>
            </w:r>
            <w:r>
              <w:t xml:space="preserve">дисков и картриджей) должны иметь гарантийный срок равный одному году со дня поставки. 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Pr="006D7E71" w:rsidRDefault="000E5368" w:rsidP="009468A3">
            <w:r>
              <w:t>нет</w:t>
            </w:r>
          </w:p>
        </w:tc>
      </w:tr>
    </w:tbl>
    <w:p w:rsidR="000E5368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Default="000E5368" w:rsidP="009468A3">
            <w:r>
              <w:t>10.1. Заправки, восстановление картриджей и техническое обслуживание оргтехники по адресам указанным в пунктах 4.1.4. и 4.1.5. должно осуществляться по требованию заказчика в течени</w:t>
            </w:r>
            <w:proofErr w:type="gramStart"/>
            <w:r>
              <w:t>и</w:t>
            </w:r>
            <w:proofErr w:type="gramEnd"/>
            <w:r>
              <w:t xml:space="preserve"> 3 рабочих дней.</w:t>
            </w:r>
          </w:p>
          <w:p w:rsidR="000E5368" w:rsidRPr="00260A96" w:rsidRDefault="000E5368" w:rsidP="009468A3">
            <w:r>
              <w:t xml:space="preserve">10.2. Поставщик может осуществлять заправку и техническое </w:t>
            </w:r>
            <w:proofErr w:type="gramStart"/>
            <w:r>
              <w:t>обслуживание</w:t>
            </w:r>
            <w:proofErr w:type="gramEnd"/>
            <w:r>
              <w:t xml:space="preserve"> как по адресу Заказчика, так и по адресу своего местонахождения в сроки указанные в пункте 10.1.</w:t>
            </w:r>
          </w:p>
        </w:tc>
      </w:tr>
    </w:tbl>
    <w:p w:rsidR="000E5368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rPr>
          <w:trHeight w:val="327"/>
        </w:trPr>
        <w:tc>
          <w:tcPr>
            <w:tcW w:w="9571" w:type="dxa"/>
          </w:tcPr>
          <w:p w:rsidR="000E5368" w:rsidRPr="00260A96" w:rsidRDefault="000E5368" w:rsidP="009468A3">
            <w:r>
              <w:t>нет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Pr="00C173E4" w:rsidRDefault="000E5368" w:rsidP="009468A3">
            <w:pPr>
              <w:ind w:firstLine="340"/>
              <w:jc w:val="both"/>
            </w:pPr>
            <w:r>
              <w:t>нет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rPr>
          <w:sz w:val="28"/>
          <w:szCs w:val="28"/>
        </w:rPr>
      </w:pPr>
      <w:r w:rsidRPr="00745365"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ind w:firstLine="340"/>
              <w:jc w:val="both"/>
              <w:rPr>
                <w:sz w:val="28"/>
                <w:szCs w:val="28"/>
              </w:rPr>
            </w:pPr>
            <w:r>
              <w:t>нет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Pr="00037ACF" w:rsidRDefault="000E5368" w:rsidP="009468A3">
            <w:pPr>
              <w:ind w:firstLine="340"/>
              <w:jc w:val="both"/>
              <w:rPr>
                <w:b/>
              </w:rPr>
            </w:pPr>
            <w:r>
              <w:t>нет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outlineLvl w:val="0"/>
        <w:rPr>
          <w:sz w:val="28"/>
          <w:szCs w:val="28"/>
        </w:rPr>
      </w:pPr>
      <w:r w:rsidRPr="00E61901">
        <w:rPr>
          <w:sz w:val="28"/>
          <w:szCs w:val="28"/>
        </w:rPr>
        <w:t>РАЗДЕЛ 15.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Pr="00C173E4" w:rsidRDefault="000E5368" w:rsidP="009468A3">
            <w:pPr>
              <w:ind w:firstLine="340"/>
              <w:jc w:val="both"/>
            </w:pPr>
            <w:r w:rsidRPr="0050294B">
              <w:t>нет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Pr="009B6209" w:rsidRDefault="000E5368" w:rsidP="000E5368">
      <w:pPr>
        <w:jc w:val="center"/>
        <w:rPr>
          <w:sz w:val="28"/>
          <w:szCs w:val="28"/>
        </w:rPr>
      </w:pPr>
      <w:r w:rsidRPr="009B6209">
        <w:rPr>
          <w:sz w:val="28"/>
          <w:szCs w:val="28"/>
        </w:rPr>
        <w:t>РАЗДЕЛ 16. ТРЕБОВАНИЯ К КОЛИЧЕСТВУ И СРОКИ (ПЕР</w:t>
      </w:r>
      <w:r>
        <w:rPr>
          <w:sz w:val="28"/>
          <w:szCs w:val="28"/>
        </w:rPr>
        <w:t>Е</w:t>
      </w:r>
      <w:r w:rsidRPr="009B6209">
        <w:rPr>
          <w:sz w:val="28"/>
          <w:szCs w:val="28"/>
        </w:rPr>
        <w:t>ОДИЧНОСТИ)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Default="000E5368" w:rsidP="009468A3">
            <w:pPr>
              <w:ind w:firstLine="340"/>
              <w:jc w:val="both"/>
            </w:pPr>
            <w:r w:rsidRPr="00C77634">
              <w:t>Все обязательства Поставщика по поставке Товара (</w:t>
            </w:r>
            <w:r w:rsidRPr="00C77634">
              <w:rPr>
                <w:b/>
              </w:rPr>
              <w:t>картриджи, расходные материалы и комплектующие</w:t>
            </w:r>
            <w:r w:rsidRPr="00C77634">
              <w:t xml:space="preserve">) Покупателю должны быть исполнены в течение </w:t>
            </w:r>
            <w:r w:rsidRPr="00C77634">
              <w:rPr>
                <w:b/>
              </w:rPr>
              <w:t xml:space="preserve">30 календарных дней </w:t>
            </w:r>
            <w:proofErr w:type="gramStart"/>
            <w:r w:rsidRPr="00C77634">
              <w:t>с даты заключения</w:t>
            </w:r>
            <w:proofErr w:type="gramEnd"/>
            <w:r w:rsidRPr="00C77634">
              <w:t xml:space="preserve"> договора.</w:t>
            </w:r>
          </w:p>
          <w:p w:rsidR="000E5368" w:rsidRPr="00C2317B" w:rsidRDefault="000E5368" w:rsidP="009468A3">
            <w:pPr>
              <w:ind w:firstLine="340"/>
              <w:jc w:val="both"/>
            </w:pPr>
            <w:r>
              <w:t>Все обязательства по оказанию Услуг (</w:t>
            </w:r>
            <w:r w:rsidRPr="00C77634">
              <w:rPr>
                <w:b/>
              </w:rPr>
              <w:t>заправка и восстановление картриджей, техническое обслуживание и ремонт оргтехники</w:t>
            </w:r>
            <w:r>
              <w:t>) должны исполняться в течени</w:t>
            </w:r>
            <w:proofErr w:type="gramStart"/>
            <w:r>
              <w:t>и</w:t>
            </w:r>
            <w:proofErr w:type="gramEnd"/>
            <w:r>
              <w:t xml:space="preserve"> всего периода действия договора по требованию Покупателя.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rPr>
          <w:sz w:val="28"/>
          <w:szCs w:val="28"/>
        </w:rPr>
      </w:pPr>
      <w:r w:rsidRPr="00DD328C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Pr="00C2317B" w:rsidRDefault="000E5368" w:rsidP="009468A3">
            <w:pPr>
              <w:ind w:firstLine="340"/>
              <w:jc w:val="both"/>
            </w:pPr>
            <w:r w:rsidRPr="00C2317B">
              <w:t>Вся информационная продукция должна быть на русском языке</w:t>
            </w:r>
            <w:r>
              <w:t>.</w:t>
            </w: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0E5368" w:rsidRDefault="000E5368" w:rsidP="000E536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E5368" w:rsidRPr="00C2317B" w:rsidTr="009468A3">
        <w:tc>
          <w:tcPr>
            <w:tcW w:w="9571" w:type="dxa"/>
          </w:tcPr>
          <w:p w:rsidR="000E5368" w:rsidRPr="00C173E4" w:rsidRDefault="000E5368" w:rsidP="009468A3">
            <w:r w:rsidRPr="00C173E4">
              <w:t>нет</w:t>
            </w:r>
          </w:p>
        </w:tc>
      </w:tr>
    </w:tbl>
    <w:p w:rsidR="000E5368" w:rsidRDefault="000E5368" w:rsidP="000E5368">
      <w:pPr>
        <w:jc w:val="center"/>
        <w:outlineLvl w:val="0"/>
        <w:rPr>
          <w:sz w:val="28"/>
          <w:szCs w:val="28"/>
        </w:rPr>
      </w:pPr>
    </w:p>
    <w:p w:rsidR="000E5368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1701"/>
        <w:gridCol w:w="7195"/>
      </w:tblGrid>
      <w:tr w:rsidR="000E5368" w:rsidRPr="00C2317B" w:rsidTr="009468A3">
        <w:tc>
          <w:tcPr>
            <w:tcW w:w="675" w:type="dxa"/>
          </w:tcPr>
          <w:p w:rsidR="000E5368" w:rsidRPr="00C2317B" w:rsidRDefault="000E5368" w:rsidP="009468A3">
            <w:pPr>
              <w:jc w:val="center"/>
            </w:pPr>
            <w:r w:rsidRPr="00C2317B">
              <w:t>№</w:t>
            </w:r>
          </w:p>
          <w:p w:rsidR="000E5368" w:rsidRPr="00C2317B" w:rsidRDefault="000E5368" w:rsidP="009468A3">
            <w:pPr>
              <w:jc w:val="center"/>
            </w:pPr>
            <w:proofErr w:type="gramStart"/>
            <w:r w:rsidRPr="00C2317B">
              <w:t>п</w:t>
            </w:r>
            <w:proofErr w:type="gramEnd"/>
            <w:r w:rsidRPr="00C2317B">
              <w:t>/п</w:t>
            </w:r>
          </w:p>
        </w:tc>
        <w:tc>
          <w:tcPr>
            <w:tcW w:w="1701" w:type="dxa"/>
          </w:tcPr>
          <w:p w:rsidR="000E5368" w:rsidRPr="00C2317B" w:rsidRDefault="000E5368" w:rsidP="009468A3">
            <w:pPr>
              <w:jc w:val="center"/>
            </w:pPr>
            <w:r w:rsidRPr="00C2317B">
              <w:t>Сокращение</w:t>
            </w:r>
          </w:p>
        </w:tc>
        <w:tc>
          <w:tcPr>
            <w:tcW w:w="7195" w:type="dxa"/>
          </w:tcPr>
          <w:p w:rsidR="000E5368" w:rsidRPr="00C2317B" w:rsidRDefault="000E5368" w:rsidP="009468A3">
            <w:pPr>
              <w:jc w:val="center"/>
            </w:pPr>
            <w:r w:rsidRPr="00C2317B">
              <w:t>Расшифровка сокращения</w:t>
            </w:r>
          </w:p>
        </w:tc>
      </w:tr>
      <w:tr w:rsidR="000E5368" w:rsidRPr="00C2317B" w:rsidTr="009468A3">
        <w:tc>
          <w:tcPr>
            <w:tcW w:w="675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0E5368" w:rsidRPr="00C77634" w:rsidRDefault="000E5368" w:rsidP="009468A3">
            <w:pPr>
              <w:jc w:val="center"/>
              <w:rPr>
                <w:sz w:val="28"/>
                <w:szCs w:val="28"/>
              </w:rPr>
            </w:pPr>
            <w:r w:rsidRPr="00C77634">
              <w:rPr>
                <w:sz w:val="28"/>
                <w:szCs w:val="28"/>
              </w:rPr>
              <w:t>МФУ</w:t>
            </w:r>
          </w:p>
        </w:tc>
        <w:tc>
          <w:tcPr>
            <w:tcW w:w="7195" w:type="dxa"/>
          </w:tcPr>
          <w:p w:rsidR="000E5368" w:rsidRPr="00C77634" w:rsidRDefault="000E5368" w:rsidP="009468A3">
            <w:pPr>
              <w:ind w:firstLine="340"/>
              <w:jc w:val="both"/>
            </w:pPr>
            <w:r w:rsidRPr="00C77634">
              <w:t>Многофункциональное устройство</w:t>
            </w:r>
          </w:p>
        </w:tc>
      </w:tr>
    </w:tbl>
    <w:p w:rsidR="000E5368" w:rsidRDefault="000E5368" w:rsidP="000E5368">
      <w:pPr>
        <w:jc w:val="center"/>
        <w:outlineLvl w:val="0"/>
        <w:rPr>
          <w:sz w:val="28"/>
          <w:szCs w:val="28"/>
        </w:rPr>
      </w:pPr>
    </w:p>
    <w:p w:rsidR="000E5368" w:rsidRDefault="000E5368" w:rsidP="000E536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7655"/>
        <w:gridCol w:w="1241"/>
      </w:tblGrid>
      <w:tr w:rsidR="000E5368" w:rsidRPr="00C2317B" w:rsidTr="009468A3">
        <w:tc>
          <w:tcPr>
            <w:tcW w:w="675" w:type="dxa"/>
          </w:tcPr>
          <w:p w:rsidR="000E5368" w:rsidRPr="00C2317B" w:rsidRDefault="000E5368" w:rsidP="009468A3">
            <w:pPr>
              <w:jc w:val="center"/>
            </w:pPr>
            <w:r w:rsidRPr="00C2317B">
              <w:t>№</w:t>
            </w:r>
          </w:p>
          <w:p w:rsidR="000E5368" w:rsidRPr="00C2317B" w:rsidRDefault="000E5368" w:rsidP="009468A3">
            <w:pPr>
              <w:jc w:val="center"/>
            </w:pPr>
            <w:proofErr w:type="gramStart"/>
            <w:r w:rsidRPr="00C2317B">
              <w:t>п</w:t>
            </w:r>
            <w:proofErr w:type="gramEnd"/>
            <w:r w:rsidRPr="00C2317B">
              <w:t>/п</w:t>
            </w:r>
          </w:p>
        </w:tc>
        <w:tc>
          <w:tcPr>
            <w:tcW w:w="7655" w:type="dxa"/>
          </w:tcPr>
          <w:p w:rsidR="000E5368" w:rsidRPr="00C2317B" w:rsidRDefault="000E5368" w:rsidP="009468A3">
            <w:pPr>
              <w:jc w:val="center"/>
            </w:pPr>
            <w:r w:rsidRPr="00C2317B">
              <w:t>Наименование приложения</w:t>
            </w:r>
          </w:p>
        </w:tc>
        <w:tc>
          <w:tcPr>
            <w:tcW w:w="1241" w:type="dxa"/>
          </w:tcPr>
          <w:p w:rsidR="000E5368" w:rsidRPr="00C2317B" w:rsidRDefault="000E5368" w:rsidP="009468A3">
            <w:pPr>
              <w:jc w:val="center"/>
            </w:pPr>
            <w:r w:rsidRPr="00C2317B">
              <w:t>Номер страницы</w:t>
            </w:r>
          </w:p>
        </w:tc>
      </w:tr>
      <w:tr w:rsidR="000E5368" w:rsidRPr="00C2317B" w:rsidTr="009468A3">
        <w:tc>
          <w:tcPr>
            <w:tcW w:w="675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0E5368" w:rsidRPr="005C3F8D" w:rsidRDefault="000E5368" w:rsidP="009468A3">
            <w:r w:rsidRPr="005C3F8D">
              <w:t>Приложения отсутствуют</w:t>
            </w:r>
          </w:p>
        </w:tc>
        <w:tc>
          <w:tcPr>
            <w:tcW w:w="1241" w:type="dxa"/>
          </w:tcPr>
          <w:p w:rsidR="000E5368" w:rsidRPr="00C2317B" w:rsidRDefault="000E5368" w:rsidP="009468A3">
            <w:pPr>
              <w:jc w:val="center"/>
              <w:rPr>
                <w:sz w:val="28"/>
                <w:szCs w:val="28"/>
              </w:rPr>
            </w:pPr>
          </w:p>
        </w:tc>
      </w:tr>
    </w:tbl>
    <w:p w:rsidR="000E5368" w:rsidRDefault="000E5368" w:rsidP="000E5368">
      <w:pPr>
        <w:jc w:val="center"/>
        <w:rPr>
          <w:sz w:val="28"/>
          <w:szCs w:val="28"/>
        </w:rPr>
      </w:pPr>
    </w:p>
    <w:p w:rsidR="0030315B" w:rsidRDefault="000E5368" w:rsidP="000E5368">
      <w:pPr>
        <w:pStyle w:val="Default"/>
        <w:tabs>
          <w:tab w:val="left" w:pos="142"/>
        </w:tabs>
        <w:spacing w:before="0"/>
        <w:jc w:val="center"/>
      </w:pPr>
      <w:r>
        <w:t xml:space="preserve"> </w:t>
      </w:r>
    </w:p>
    <w:sectPr w:rsidR="0030315B" w:rsidSect="00657660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E3DA1"/>
    <w:multiLevelType w:val="hybridMultilevel"/>
    <w:tmpl w:val="278C79A0"/>
    <w:lvl w:ilvl="0" w:tplc="F58CB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4395F33"/>
    <w:multiLevelType w:val="hybridMultilevel"/>
    <w:tmpl w:val="3F6EB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3281A"/>
    <w:multiLevelType w:val="hybridMultilevel"/>
    <w:tmpl w:val="6230508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9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18"/>
  </w:num>
  <w:num w:numId="12">
    <w:abstractNumId w:val="7"/>
  </w:num>
  <w:num w:numId="13">
    <w:abstractNumId w:val="16"/>
  </w:num>
  <w:num w:numId="14">
    <w:abstractNumId w:val="10"/>
  </w:num>
  <w:num w:numId="15">
    <w:abstractNumId w:val="6"/>
  </w:num>
  <w:num w:numId="16">
    <w:abstractNumId w:val="9"/>
  </w:num>
  <w:num w:numId="17">
    <w:abstractNumId w:val="5"/>
  </w:num>
  <w:num w:numId="18">
    <w:abstractNumId w:val="20"/>
  </w:num>
  <w:num w:numId="19">
    <w:abstractNumId w:val="8"/>
  </w:num>
  <w:num w:numId="20">
    <w:abstractNumId w:val="21"/>
  </w:num>
  <w:num w:numId="21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536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3607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59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660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517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63740D9-220A-42BD-9430-5E78DBECC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321</TotalTime>
  <Pages>9</Pages>
  <Words>1974</Words>
  <Characters>13087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15031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78</cp:revision>
  <cp:lastPrinted>2013-05-13T10:31:00Z</cp:lastPrinted>
  <dcterms:created xsi:type="dcterms:W3CDTF">2013-12-04T11:06:00Z</dcterms:created>
  <dcterms:modified xsi:type="dcterms:W3CDTF">2014-09-19T07:41:00Z</dcterms:modified>
</cp:coreProperties>
</file>